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1.xml" ContentType="application/vnd.openxmlformats-officedocument.wordprocessingml.footer+xml"/>
  <Override PartName="/word/header15.xml" ContentType="application/vnd.openxmlformats-officedocument.wordprocessingml.header+xml"/>
  <Override PartName="/word/footer12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3.xml" ContentType="application/vnd.openxmlformats-officedocument.wordprocessingml.footer+xml"/>
  <Override PartName="/word/header18.xml" ContentType="application/vnd.openxmlformats-officedocument.wordprocessingml.header+xml"/>
  <Override PartName="/word/footer14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21.xml" ContentType="application/vnd.openxmlformats-officedocument.wordprocessingml.header+xml"/>
  <Override PartName="/word/footer17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0.xml" ContentType="application/vnd.openxmlformats-officedocument.wordprocessingml.footer+xml"/>
  <Override PartName="/word/header27.xml" ContentType="application/vnd.openxmlformats-officedocument.wordprocessingml.header+xml"/>
  <Override PartName="/word/footer21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2.xml" ContentType="application/vnd.openxmlformats-officedocument.wordprocessingml.footer+xml"/>
  <Override PartName="/word/header30.xml" ContentType="application/vnd.openxmlformats-officedocument.wordprocessingml.header+xml"/>
  <Override PartName="/word/footer23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24.xml" ContentType="application/vnd.openxmlformats-officedocument.wordprocessingml.footer+xml"/>
  <Override PartName="/word/header33.xml" ContentType="application/vnd.openxmlformats-officedocument.wordprocessingml.header+xml"/>
  <Override PartName="/word/footer25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26.xml" ContentType="application/vnd.openxmlformats-officedocument.wordprocessingml.footer+xml"/>
  <Override PartName="/word/header36.xml" ContentType="application/vnd.openxmlformats-officedocument.wordprocessingml.header+xml"/>
  <Override PartName="/word/footer27.xml" ContentType="application/vnd.openxmlformats-officedocument.wordprocessingml.footer+xml"/>
  <Override PartName="/word/header37.xml" ContentType="application/vnd.openxmlformats-officedocument.wordprocessingml.header+xml"/>
  <Override PartName="/word/footer2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81036" w14:textId="77777777" w:rsidR="00EE1DDC" w:rsidRPr="004C1E61" w:rsidRDefault="00144613" w:rsidP="008F49AD">
      <w:pPr>
        <w:pStyle w:val="DeckblattTitel"/>
      </w:pPr>
      <w:bookmarkStart w:id="0" w:name="_Hlk216964201"/>
      <w:bookmarkStart w:id="1" w:name="_Hlk216963422"/>
      <w:r>
        <w:t xml:space="preserve">movekurs </w:t>
      </w:r>
      <w:r w:rsidR="00613CB1" w:rsidRPr="004C1E61">
        <w:t xml:space="preserve">Start </w:t>
      </w:r>
      <w:r w:rsidR="00686A35" w:rsidRPr="004C1E61">
        <w:t>Kids</w:t>
      </w:r>
    </w:p>
    <w:p w14:paraId="2C52B47F" w14:textId="77777777" w:rsidR="005D0FC3" w:rsidRPr="005D0FC3" w:rsidRDefault="00686A35" w:rsidP="00144613">
      <w:pPr>
        <w:spacing w:after="0" w:line="240" w:lineRule="auto"/>
        <w:jc w:val="left"/>
        <w:rPr>
          <w:noProof/>
          <w:color w:val="FFFFFF" w:themeColor="background2"/>
          <w:sz w:val="56"/>
          <w:szCs w:val="56"/>
        </w:rPr>
      </w:pPr>
      <w:r w:rsidRPr="004C1E61">
        <w:rPr>
          <w:noProof/>
          <w:color w:val="FFFFFF" w:themeColor="background2"/>
          <w:sz w:val="56"/>
          <w:szCs w:val="56"/>
        </w:rPr>
        <w:t>13.-17. Mai 2026</w:t>
      </w:r>
    </w:p>
    <w:bookmarkEnd w:id="0"/>
    <w:p w14:paraId="7BE3448C" w14:textId="77777777" w:rsidR="00AC1237" w:rsidRPr="00BA63FD" w:rsidRDefault="00BA63FD" w:rsidP="00BA63FD">
      <w:pPr>
        <w:spacing w:before="2000" w:after="0" w:line="240" w:lineRule="auto"/>
        <w:jc w:val="left"/>
        <w:rPr>
          <w:rFonts w:ascii="Avenir Next Demi Bold" w:hAnsi="Avenir Next Demi Bold"/>
          <w:b/>
          <w:bCs/>
          <w:noProof/>
          <w:color w:val="FFFFFF" w:themeColor="background2"/>
          <w:sz w:val="120"/>
          <w:szCs w:val="120"/>
        </w:rPr>
      </w:pPr>
      <w:r>
        <w:rPr>
          <w:rFonts w:ascii="Avenir Next Demi Bold" w:hAnsi="Avenir Next Demi Bold"/>
          <w:b/>
          <w:bCs/>
          <w:noProof/>
          <w:color w:val="FFFFFF" w:themeColor="background2"/>
          <w:sz w:val="120"/>
          <w:szCs w:val="120"/>
        </w:rPr>
        <w:t>Titel des Seminars</w:t>
      </w:r>
    </w:p>
    <w:p w14:paraId="58C9BBF3" w14:textId="77777777" w:rsidR="00AC1237" w:rsidRPr="00E80E96" w:rsidRDefault="00AC1237" w:rsidP="00BB3BF7">
      <w:pPr>
        <w:rPr>
          <w:noProof/>
        </w:rPr>
      </w:pPr>
      <w:bookmarkStart w:id="2" w:name="_Hlk216964313"/>
    </w:p>
    <w:p w14:paraId="4E3C3451" w14:textId="77777777" w:rsidR="00637AE3" w:rsidRPr="00E80E96" w:rsidRDefault="00637AE3" w:rsidP="00BB3BF7">
      <w:pPr>
        <w:rPr>
          <w:noProof/>
          <w:szCs w:val="18"/>
        </w:rPr>
        <w:sectPr w:rsidR="00637AE3" w:rsidRPr="00E80E96" w:rsidSect="00BA63F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2" w:h="17157" w:code="9"/>
          <w:pgMar w:top="851" w:right="1701" w:bottom="680" w:left="1701" w:header="851" w:footer="851" w:gutter="0"/>
          <w:cols w:space="708"/>
          <w:titlePg/>
          <w:docGrid w:linePitch="360"/>
        </w:sectPr>
      </w:pPr>
    </w:p>
    <w:bookmarkEnd w:id="2" w:displacedByCustomXml="next"/>
    <w:bookmarkEnd w:id="1" w:displacedByCustomXml="next"/>
    <w:sdt>
      <w:sdtPr>
        <w:rPr>
          <w:rFonts w:ascii="Avenir Next LT Pro" w:eastAsiaTheme="minorHAnsi" w:hAnsi="Avenir Next LT Pro"/>
          <w:noProof w:val="0"/>
          <w:color w:val="auto"/>
          <w:spacing w:val="0"/>
          <w:sz w:val="24"/>
          <w:szCs w:val="24"/>
        </w:rPr>
        <w:id w:val="-1211876121"/>
        <w:docPartObj>
          <w:docPartGallery w:val="Table of Contents"/>
          <w:docPartUnique/>
        </w:docPartObj>
      </w:sdtPr>
      <w:sdtEndPr>
        <w:rPr>
          <w:rFonts w:ascii="Avenir Next Demi Bold" w:hAnsi="Avenir Next Demi Bold"/>
          <w:b/>
          <w:bCs/>
          <w:sz w:val="22"/>
        </w:rPr>
      </w:sdtEndPr>
      <w:sdtContent>
        <w:p w14:paraId="2BE87FF8" w14:textId="77777777" w:rsidR="00D7757E" w:rsidRPr="00FB5B5C" w:rsidRDefault="00D7757E" w:rsidP="00D7757E">
          <w:pPr>
            <w:pStyle w:val="Inhaltsverzeichnisberschrift"/>
          </w:pPr>
          <w:r w:rsidRPr="00FB5B5C">
            <w:t>Inhaltsverzeichnis</w:t>
          </w:r>
        </w:p>
        <w:p w14:paraId="11822A88" w14:textId="7F2B5319" w:rsidR="00D7757E" w:rsidRPr="00C848DD" w:rsidRDefault="00D7757E" w:rsidP="00D7757E">
          <w:pPr>
            <w:pStyle w:val="Verzeichnis1"/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TOC \o "1-6" \h \z \u </w:instrText>
          </w:r>
          <w:r>
            <w:rPr>
              <w:sz w:val="32"/>
              <w:szCs w:val="32"/>
            </w:rPr>
            <w:fldChar w:fldCharType="separate"/>
          </w:r>
          <w:hyperlink w:anchor="_Toc219202960" w:history="1">
            <w:r w:rsidRPr="00C848DD">
              <w:rPr>
                <w:rStyle w:val="Hyperlink"/>
                <w:rFonts w:ascii="Avenir Next LT Pro Demi" w:hAnsi="Avenir Next LT Pro Demi"/>
                <w:sz w:val="36"/>
                <w:u w:val="none"/>
              </w:rPr>
              <w:t>Verwendung der Vorlage</w:t>
            </w:r>
            <w:r w:rsidRPr="00C848DD">
              <w:rPr>
                <w:webHidden/>
              </w:rPr>
              <w:tab/>
            </w:r>
            <w:r w:rsidRPr="00C848DD">
              <w:rPr>
                <w:webHidden/>
              </w:rPr>
              <w:fldChar w:fldCharType="begin"/>
            </w:r>
            <w:r w:rsidRPr="00C848DD">
              <w:rPr>
                <w:webHidden/>
              </w:rPr>
              <w:instrText xml:space="preserve"> PAGEREF _Toc219202960 \h </w:instrText>
            </w:r>
            <w:r w:rsidRPr="00C848DD">
              <w:rPr>
                <w:webHidden/>
              </w:rPr>
            </w:r>
            <w:r w:rsidRPr="00C848DD">
              <w:rPr>
                <w:webHidden/>
              </w:rPr>
              <w:fldChar w:fldCharType="separate"/>
            </w:r>
            <w:r w:rsidR="0034087A">
              <w:rPr>
                <w:webHidden/>
              </w:rPr>
              <w:t>3</w:t>
            </w:r>
            <w:r w:rsidRPr="00C848DD">
              <w:rPr>
                <w:webHidden/>
              </w:rPr>
              <w:fldChar w:fldCharType="end"/>
            </w:r>
          </w:hyperlink>
        </w:p>
        <w:p w14:paraId="49A66A4A" w14:textId="79DB30DB" w:rsidR="00D7757E" w:rsidRPr="00C848DD" w:rsidRDefault="00D7757E" w:rsidP="00D7757E">
          <w:pPr>
            <w:pStyle w:val="Verzeichnis2"/>
          </w:pPr>
          <w:hyperlink w:anchor="_Toc219202961" w:history="1">
            <w:r w:rsidRPr="00C848DD">
              <w:rPr>
                <w:rStyle w:val="Hyperlink"/>
                <w:rFonts w:ascii="Avenir Next LT Pro Demi" w:hAnsi="Avenir Next LT Pro Demi"/>
                <w:sz w:val="28"/>
                <w:u w:val="none"/>
              </w:rPr>
              <w:t>Hier einige Tipps, die dir bei der Erstellung der Skripte helfen</w:t>
            </w:r>
            <w:r w:rsidRPr="00C848DD">
              <w:rPr>
                <w:webHidden/>
              </w:rPr>
              <w:tab/>
            </w:r>
            <w:r w:rsidRPr="00C848DD">
              <w:rPr>
                <w:webHidden/>
              </w:rPr>
              <w:fldChar w:fldCharType="begin"/>
            </w:r>
            <w:r w:rsidRPr="00C848DD">
              <w:rPr>
                <w:webHidden/>
              </w:rPr>
              <w:instrText xml:space="preserve"> PAGEREF _Toc219202961 \h </w:instrText>
            </w:r>
            <w:r w:rsidRPr="00C848DD">
              <w:rPr>
                <w:webHidden/>
              </w:rPr>
            </w:r>
            <w:r w:rsidRPr="00C848DD">
              <w:rPr>
                <w:webHidden/>
              </w:rPr>
              <w:fldChar w:fldCharType="separate"/>
            </w:r>
            <w:r w:rsidR="0034087A">
              <w:rPr>
                <w:webHidden/>
              </w:rPr>
              <w:t>3</w:t>
            </w:r>
            <w:r w:rsidRPr="00C848DD">
              <w:rPr>
                <w:webHidden/>
              </w:rPr>
              <w:fldChar w:fldCharType="end"/>
            </w:r>
          </w:hyperlink>
        </w:p>
        <w:p w14:paraId="10486C48" w14:textId="73986559" w:rsidR="00D7757E" w:rsidRDefault="00D7757E" w:rsidP="00D7757E">
          <w:pPr>
            <w:pStyle w:val="Verzeichnis3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19202962" w:history="1">
            <w:r w:rsidRPr="003C0BEF">
              <w:rPr>
                <w:rStyle w:val="Hyperlink"/>
              </w:rPr>
              <w:t>1.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24"/>
                <w:lang w:eastAsia="de-DE"/>
                <w14:ligatures w14:val="standardContextual"/>
              </w:rPr>
              <w:tab/>
            </w:r>
            <w:r w:rsidRPr="003C0BEF">
              <w:rPr>
                <w:rStyle w:val="Hyperlink"/>
              </w:rPr>
              <w:t>Deckblatt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_Toc219202962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4087A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456EC000" w14:textId="1A618F0A" w:rsidR="00D7757E" w:rsidRDefault="00D7757E" w:rsidP="00D7757E">
          <w:pPr>
            <w:pStyle w:val="Verzeichnis3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19202963" w:history="1">
            <w:r w:rsidRPr="003C0BEF">
              <w:rPr>
                <w:rStyle w:val="Hyperlink"/>
              </w:rPr>
              <w:t>2.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24"/>
                <w:lang w:eastAsia="de-DE"/>
                <w14:ligatures w14:val="standardContextual"/>
              </w:rPr>
              <w:tab/>
            </w:r>
            <w:r w:rsidRPr="003C0BEF">
              <w:rPr>
                <w:rStyle w:val="Hyperlink"/>
              </w:rPr>
              <w:t>Fußzeile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_Toc219202963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4087A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44C8A288" w14:textId="44DEDCA3" w:rsidR="00D7757E" w:rsidRDefault="00D7757E" w:rsidP="00D7757E">
          <w:pPr>
            <w:pStyle w:val="Verzeichnis3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19202964" w:history="1">
            <w:r w:rsidRPr="003C0BEF">
              <w:rPr>
                <w:rStyle w:val="Hyperlink"/>
              </w:rPr>
              <w:t>3.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24"/>
                <w:lang w:eastAsia="de-DE"/>
                <w14:ligatures w14:val="standardContextual"/>
              </w:rPr>
              <w:tab/>
            </w:r>
            <w:r w:rsidRPr="003C0BEF">
              <w:rPr>
                <w:rStyle w:val="Hyperlink"/>
              </w:rPr>
              <w:t>Vorlagen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_Toc219202964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4087A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60100FC6" w14:textId="1F22238F" w:rsidR="00D7757E" w:rsidRDefault="00D7757E" w:rsidP="00D7757E">
          <w:pPr>
            <w:pStyle w:val="Verzeichnis4"/>
            <w:tabs>
              <w:tab w:val="left" w:pos="1134"/>
            </w:tabs>
            <w:rPr>
              <w:rFonts w:asciiTheme="minorHAnsi" w:hAnsiTheme="minorHAnsi"/>
              <w:sz w:val="24"/>
              <w:szCs w:val="24"/>
            </w:rPr>
          </w:pPr>
          <w:hyperlink w:anchor="_Toc219202965" w:history="1">
            <w:r w:rsidRPr="003C0BEF">
              <w:rPr>
                <w:rStyle w:val="Hyperlink"/>
              </w:rPr>
              <w:t>3.1.</w:t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 w:rsidRPr="003C0BEF">
              <w:rPr>
                <w:rStyle w:val="Hyperlink"/>
              </w:rPr>
              <w:t>Überschriften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_Toc219202965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4087A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633A0CFF" w14:textId="77ACE144" w:rsidR="00D7757E" w:rsidRDefault="00D7757E" w:rsidP="00D7757E">
          <w:pPr>
            <w:pStyle w:val="Verzeichnis4"/>
            <w:tabs>
              <w:tab w:val="left" w:pos="1134"/>
            </w:tabs>
            <w:rPr>
              <w:rFonts w:asciiTheme="minorHAnsi" w:hAnsiTheme="minorHAnsi"/>
              <w:sz w:val="24"/>
              <w:szCs w:val="24"/>
            </w:rPr>
          </w:pPr>
          <w:hyperlink w:anchor="_Toc219202966" w:history="1">
            <w:r w:rsidRPr="003C0BEF">
              <w:rPr>
                <w:rStyle w:val="Hyperlink"/>
              </w:rPr>
              <w:t>3.2.</w:t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 w:rsidRPr="003C0BEF">
              <w:rPr>
                <w:rStyle w:val="Hyperlink"/>
              </w:rPr>
              <w:t>Standard-Text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_Toc219202966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4087A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45118C52" w14:textId="7C2AC3AF" w:rsidR="00D7757E" w:rsidRDefault="00D7757E" w:rsidP="00D7757E">
          <w:pPr>
            <w:pStyle w:val="Verzeichnis4"/>
            <w:tabs>
              <w:tab w:val="left" w:pos="1134"/>
            </w:tabs>
            <w:rPr>
              <w:rFonts w:asciiTheme="minorHAnsi" w:hAnsiTheme="minorHAnsi"/>
              <w:sz w:val="24"/>
              <w:szCs w:val="24"/>
            </w:rPr>
          </w:pPr>
          <w:hyperlink w:anchor="_Toc219202967" w:history="1">
            <w:r w:rsidRPr="003C0BEF">
              <w:rPr>
                <w:rStyle w:val="Hyperlink"/>
              </w:rPr>
              <w:t>3.3.</w:t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 w:rsidRPr="003C0BEF">
              <w:rPr>
                <w:rStyle w:val="Hyperlink"/>
              </w:rPr>
              <w:t>Zitate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_Toc219202967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4087A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4D40FF07" w14:textId="4AB3FE82" w:rsidR="00D7757E" w:rsidRDefault="00D7757E" w:rsidP="00D7757E">
          <w:pPr>
            <w:pStyle w:val="Verzeichnis4"/>
            <w:tabs>
              <w:tab w:val="left" w:pos="1134"/>
            </w:tabs>
            <w:rPr>
              <w:rFonts w:asciiTheme="minorHAnsi" w:hAnsiTheme="minorHAnsi"/>
              <w:sz w:val="24"/>
              <w:szCs w:val="24"/>
            </w:rPr>
          </w:pPr>
          <w:hyperlink w:anchor="_Toc219202968" w:history="1">
            <w:r w:rsidRPr="003C0BEF">
              <w:rPr>
                <w:rStyle w:val="Hyperlink"/>
              </w:rPr>
              <w:t>3.4.</w:t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 w:rsidRPr="003C0BEF">
              <w:rPr>
                <w:rStyle w:val="Hyperlink"/>
              </w:rPr>
              <w:t>Tabellen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_Toc219202968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4087A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1849632" w14:textId="03B70736" w:rsidR="00D7757E" w:rsidRDefault="00D7757E" w:rsidP="00D7757E">
          <w:pPr>
            <w:pStyle w:val="Verzeichnis3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19202969" w:history="1">
            <w:r w:rsidRPr="003C0BEF">
              <w:rPr>
                <w:rStyle w:val="Hyperlink"/>
              </w:rPr>
              <w:t>4.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24"/>
                <w:lang w:eastAsia="de-DE"/>
                <w14:ligatures w14:val="standardContextual"/>
              </w:rPr>
              <w:tab/>
            </w:r>
            <w:r w:rsidRPr="003C0BEF">
              <w:rPr>
                <w:rStyle w:val="Hyperlink"/>
              </w:rPr>
              <w:t>Inhaltsverzeichnis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_Toc219202969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4087A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682D028" w14:textId="75A955DD" w:rsidR="00D7757E" w:rsidRDefault="00D7757E" w:rsidP="00D7757E">
          <w:pPr>
            <w:pStyle w:val="Verzeichnis4"/>
            <w:tabs>
              <w:tab w:val="left" w:pos="1134"/>
            </w:tabs>
            <w:rPr>
              <w:rFonts w:asciiTheme="minorHAnsi" w:hAnsiTheme="minorHAnsi"/>
              <w:sz w:val="24"/>
              <w:szCs w:val="24"/>
            </w:rPr>
          </w:pPr>
          <w:hyperlink w:anchor="_Toc219202970" w:history="1">
            <w:r w:rsidRPr="003C0BEF">
              <w:rPr>
                <w:rStyle w:val="Hyperlink"/>
              </w:rPr>
              <w:t>4.1.</w:t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 w:rsidRPr="003C0BEF">
              <w:rPr>
                <w:rStyle w:val="Hyperlink"/>
              </w:rPr>
              <w:t>Seitenformat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_Toc219202970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4087A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3BDDCB5" w14:textId="77777777" w:rsidR="00D132A5" w:rsidRDefault="00D7757E" w:rsidP="00D132A5">
          <w:pPr>
            <w:rPr>
              <w:rFonts w:ascii="Avenir Next Demi Bold" w:hAnsi="Avenir Next Demi Bold"/>
              <w:b/>
              <w:bCs/>
            </w:rPr>
          </w:pPr>
          <w:r>
            <w:rPr>
              <w:rFonts w:ascii="Avenir Next Demi Bold" w:hAnsi="Avenir Next Demi Bold" w:cs="Calibri (Textkörper)"/>
              <w:noProof/>
              <w:sz w:val="32"/>
              <w:szCs w:val="32"/>
            </w:rPr>
            <w:fldChar w:fldCharType="end"/>
          </w:r>
        </w:p>
      </w:sdtContent>
    </w:sdt>
    <w:p w14:paraId="00D80D31" w14:textId="225A7817" w:rsidR="00D7757E" w:rsidRPr="005428A7" w:rsidRDefault="00D7757E" w:rsidP="00D7757E">
      <w:pPr>
        <w:spacing w:before="0" w:after="0" w:line="320" w:lineRule="exact"/>
        <w:rPr>
          <w:rFonts w:ascii="Avenir Next Demi Bold" w:eastAsiaTheme="minorEastAsia" w:hAnsi="Avenir Next Demi Bold"/>
          <w:b/>
          <w:bCs/>
          <w:noProof/>
          <w:color w:val="702283" w:themeColor="text1"/>
          <w:spacing w:val="15"/>
          <w:sz w:val="64"/>
        </w:rPr>
      </w:pPr>
      <w:r w:rsidRPr="005428A7">
        <w:rPr>
          <w:rFonts w:ascii="Avenir Next Demi Bold" w:hAnsi="Avenir Next Demi Bold"/>
          <w:b/>
          <w:bCs/>
        </w:rPr>
        <w:br w:type="page"/>
      </w:r>
    </w:p>
    <w:p w14:paraId="7B7EC1CD" w14:textId="77777777" w:rsidR="00D7757E" w:rsidRPr="003E5781" w:rsidRDefault="00D7757E" w:rsidP="00D7757E">
      <w:pPr>
        <w:pStyle w:val="berschrift1"/>
      </w:pPr>
      <w:bookmarkStart w:id="5" w:name="_Toc219202960"/>
      <w:r>
        <w:lastRenderedPageBreak/>
        <w:t>Verwendung der Vorlage</w:t>
      </w:r>
      <w:bookmarkEnd w:id="5"/>
    </w:p>
    <w:p w14:paraId="48DDCDBC" w14:textId="77777777" w:rsidR="00D7757E" w:rsidRPr="00132429" w:rsidRDefault="00D7757E" w:rsidP="00D7757E">
      <w:pPr>
        <w:pStyle w:val="berschrift2"/>
      </w:pPr>
      <w:bookmarkStart w:id="6" w:name="_Toc219202961"/>
      <w:r>
        <w:t>Hier einige Tipps, die dir bei der Erstellung der Skripte helfen</w:t>
      </w:r>
      <w:bookmarkEnd w:id="6"/>
    </w:p>
    <w:p w14:paraId="002A78B2" w14:textId="77777777" w:rsidR="00D7757E" w:rsidRDefault="00D7757E" w:rsidP="00D7757E">
      <w:pPr>
        <w:pStyle w:val="berschrift3"/>
      </w:pPr>
      <w:bookmarkStart w:id="7" w:name="_Toc219202962"/>
      <w:r w:rsidRPr="00B32B40">
        <w:t>Deckblatt</w:t>
      </w:r>
      <w:bookmarkEnd w:id="7"/>
    </w:p>
    <w:p w14:paraId="7864FE81" w14:textId="77777777" w:rsidR="00D7757E" w:rsidRDefault="00D7757E" w:rsidP="00D7757E">
      <w:r>
        <w:t xml:space="preserve">Füge auf dem Deckblatt nur den Titel deines Kurses ein. </w:t>
      </w:r>
    </w:p>
    <w:p w14:paraId="5584A3C2" w14:textId="77777777" w:rsidR="00D7757E" w:rsidRPr="00B32B40" w:rsidRDefault="00D7757E" w:rsidP="00D7757E">
      <w:pPr>
        <w:pStyle w:val="berschrift3"/>
      </w:pPr>
      <w:bookmarkStart w:id="8" w:name="_Toc219202963"/>
      <w:r>
        <w:t>Fußzeile</w:t>
      </w:r>
      <w:bookmarkEnd w:id="8"/>
    </w:p>
    <w:p w14:paraId="5C8B2C28" w14:textId="77777777" w:rsidR="00D7757E" w:rsidRPr="00956E7E" w:rsidRDefault="00D7757E" w:rsidP="00D7757E">
      <w:r>
        <w:t xml:space="preserve">Mach einen Doppelklick auf „Autor“ in der Fußzeile und trage deinen Namen ein. </w:t>
      </w:r>
    </w:p>
    <w:p w14:paraId="6229DCD6" w14:textId="77777777" w:rsidR="00D7757E" w:rsidRDefault="00D7757E" w:rsidP="00D7757E">
      <w:pPr>
        <w:pStyle w:val="berschrift3"/>
      </w:pPr>
      <w:bookmarkStart w:id="9" w:name="_Toc196027298"/>
      <w:bookmarkStart w:id="10" w:name="_Toc196027299"/>
      <w:bookmarkStart w:id="11" w:name="_Toc219202964"/>
      <w:bookmarkEnd w:id="9"/>
      <w:bookmarkEnd w:id="10"/>
      <w:r>
        <w:t>Vorlagen</w:t>
      </w:r>
      <w:bookmarkEnd w:id="11"/>
    </w:p>
    <w:p w14:paraId="7B09E391" w14:textId="77777777" w:rsidR="00D7757E" w:rsidRPr="00F6511C" w:rsidRDefault="00D7757E" w:rsidP="00D7757E">
      <w:pPr>
        <w:pStyle w:val="berschrift4"/>
      </w:pPr>
      <w:bookmarkStart w:id="12" w:name="_Toc219202965"/>
      <w:r w:rsidRPr="00F6511C">
        <w:t>Überschriften</w:t>
      </w:r>
      <w:bookmarkEnd w:id="12"/>
    </w:p>
    <w:p w14:paraId="456C2C1C" w14:textId="77777777" w:rsidR="00D7757E" w:rsidRDefault="00D7757E" w:rsidP="00D7757E">
      <w:bookmarkStart w:id="13" w:name="_Hlk216971095"/>
      <w:r>
        <w:t xml:space="preserve">Für jede Überschrift muss eine der Überschrift-Vorlagen (Überschrift 1-6) ausgewählt werden, damit die Formatierung passt und das Inhaltsverzeichnis automatisch generiert werden kann. Die Nummerierung fängt dabei ab Überschrift 3 an. </w:t>
      </w:r>
    </w:p>
    <w:p w14:paraId="61E5005E" w14:textId="77777777" w:rsidR="00D7757E" w:rsidRDefault="00D7757E" w:rsidP="00D7757E">
      <w:pPr>
        <w:pStyle w:val="berschrift4"/>
      </w:pPr>
      <w:bookmarkStart w:id="14" w:name="_Toc219202966"/>
      <w:r>
        <w:t>Standard-Text</w:t>
      </w:r>
      <w:bookmarkEnd w:id="14"/>
    </w:p>
    <w:p w14:paraId="294BF9F4" w14:textId="77777777" w:rsidR="00D7757E" w:rsidRDefault="00D7757E" w:rsidP="00D7757E">
      <w:r>
        <w:t xml:space="preserve">Für Standard-Fließtext Vorlage „Standard“ verwenden, für </w:t>
      </w:r>
      <w:r w:rsidRPr="00B63CFC">
        <w:rPr>
          <w:rStyle w:val="Fett"/>
        </w:rPr>
        <w:t>fetten Text</w:t>
      </w:r>
      <w:r>
        <w:t xml:space="preserve"> Vorlage „Fett“ verwenden (nicht das F-Icon für fetten Text in Word, sonst wird es </w:t>
      </w:r>
      <w:r w:rsidRPr="00B63CFC">
        <w:rPr>
          <w:b/>
          <w:bCs/>
        </w:rPr>
        <w:t>zu fett</w:t>
      </w:r>
      <w:r>
        <w:t>).</w:t>
      </w:r>
    </w:p>
    <w:p w14:paraId="62C0DD61" w14:textId="77777777" w:rsidR="00D7757E" w:rsidRDefault="00D7757E" w:rsidP="00D7757E">
      <w:r>
        <w:t xml:space="preserve">Die Schriftart im ganzen Dokument sollte immer Avenir Next LT sein. Der Fließtext hat die Größe 11 Pt. </w:t>
      </w:r>
    </w:p>
    <w:p w14:paraId="1BF9C6FB" w14:textId="77777777" w:rsidR="00D7757E" w:rsidRDefault="00D7757E" w:rsidP="00D7757E">
      <w:pPr>
        <w:pStyle w:val="berschrift4"/>
      </w:pPr>
      <w:bookmarkStart w:id="15" w:name="_Toc219202967"/>
      <w:r>
        <w:t>Zitate</w:t>
      </w:r>
      <w:bookmarkEnd w:id="15"/>
    </w:p>
    <w:p w14:paraId="58533E82" w14:textId="77777777" w:rsidR="00D7757E" w:rsidRDefault="00D7757E" w:rsidP="00D7757E">
      <w:pPr>
        <w:pStyle w:val="IntensivesZitat"/>
      </w:pPr>
      <w:r w:rsidRPr="005D69B7">
        <w:t xml:space="preserve">Zitat/Bibelvers: </w:t>
      </w:r>
      <w:r>
        <w:t>So sieht ein Text mit der Vorlage „Intensives Zitat“ aus.</w:t>
      </w:r>
      <w:r w:rsidRPr="005D69B7">
        <w:t xml:space="preserve"> </w:t>
      </w:r>
      <w:r>
        <w:t xml:space="preserve">Passt gut z.B. zu Bibelversen. </w:t>
      </w:r>
    </w:p>
    <w:p w14:paraId="0C91EB54" w14:textId="77777777" w:rsidR="00D7757E" w:rsidRPr="00956E7E" w:rsidRDefault="00D7757E" w:rsidP="00D7757E">
      <w:pPr>
        <w:pStyle w:val="Zitat"/>
      </w:pPr>
      <w:r>
        <w:t xml:space="preserve">So sieht Text mit der Vorlage „Zitat“ aus. </w:t>
      </w:r>
    </w:p>
    <w:p w14:paraId="54FDB0C8" w14:textId="77777777" w:rsidR="00D7757E" w:rsidRDefault="00D7757E" w:rsidP="00D7757E">
      <w:pPr>
        <w:pStyle w:val="berschrift4"/>
      </w:pPr>
      <w:bookmarkStart w:id="16" w:name="_Toc219202968"/>
      <w:bookmarkStart w:id="17" w:name="_Hlk216974205"/>
      <w:r>
        <w:lastRenderedPageBreak/>
        <w:t>Tabellen</w:t>
      </w:r>
      <w:bookmarkEnd w:id="16"/>
      <w:r>
        <w:t xml:space="preserve"> </w:t>
      </w:r>
      <w:bookmarkEnd w:id="17"/>
    </w:p>
    <w:p w14:paraId="2373DC7F" w14:textId="77777777" w:rsidR="00D7757E" w:rsidRPr="00B84F79" w:rsidRDefault="00D7757E" w:rsidP="00D7757E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64"/>
        <w:gridCol w:w="1465"/>
        <w:gridCol w:w="1465"/>
        <w:gridCol w:w="1465"/>
        <w:gridCol w:w="1465"/>
        <w:gridCol w:w="1465"/>
      </w:tblGrid>
      <w:tr w:rsidR="00D7757E" w:rsidRPr="00F6256F" w14:paraId="5033B724" w14:textId="77777777" w:rsidTr="000D7C59">
        <w:tc>
          <w:tcPr>
            <w:tcW w:w="1464" w:type="dxa"/>
          </w:tcPr>
          <w:p w14:paraId="2EDEC6EF" w14:textId="77777777" w:rsidR="00D7757E" w:rsidRPr="00F6256F" w:rsidRDefault="00D7757E" w:rsidP="000D7C59">
            <w:pPr>
              <w:rPr>
                <w:szCs w:val="22"/>
              </w:rPr>
            </w:pPr>
          </w:p>
        </w:tc>
        <w:tc>
          <w:tcPr>
            <w:tcW w:w="1465" w:type="dxa"/>
          </w:tcPr>
          <w:p w14:paraId="33828DA6" w14:textId="77777777" w:rsidR="00D7757E" w:rsidRPr="00F6256F" w:rsidRDefault="00D7757E" w:rsidP="000D7C59">
            <w:pPr>
              <w:rPr>
                <w:szCs w:val="22"/>
              </w:rPr>
            </w:pPr>
            <w:bookmarkStart w:id="18" w:name="_Hlk216976907"/>
            <w:bookmarkStart w:id="19" w:name="_Hlk216976890"/>
            <w:r w:rsidRPr="00F6256F">
              <w:rPr>
                <w:szCs w:val="22"/>
              </w:rPr>
              <w:t>Spalte</w:t>
            </w:r>
            <w:bookmarkEnd w:id="18"/>
            <w:r w:rsidRPr="00F6256F">
              <w:rPr>
                <w:szCs w:val="22"/>
              </w:rPr>
              <w:t xml:space="preserve"> 1</w:t>
            </w:r>
            <w:bookmarkEnd w:id="19"/>
          </w:p>
        </w:tc>
        <w:tc>
          <w:tcPr>
            <w:tcW w:w="1465" w:type="dxa"/>
          </w:tcPr>
          <w:p w14:paraId="3280F671" w14:textId="77777777" w:rsidR="00D7757E" w:rsidRPr="00F6256F" w:rsidRDefault="00D7757E" w:rsidP="000D7C59">
            <w:pPr>
              <w:rPr>
                <w:szCs w:val="22"/>
              </w:rPr>
            </w:pPr>
            <w:bookmarkStart w:id="20" w:name="_Hlk216976967"/>
            <w:r w:rsidRPr="00F6256F">
              <w:rPr>
                <w:szCs w:val="22"/>
              </w:rPr>
              <w:t xml:space="preserve">Spalte </w:t>
            </w:r>
            <w:bookmarkEnd w:id="20"/>
            <w:r w:rsidRPr="00F6256F">
              <w:rPr>
                <w:szCs w:val="22"/>
              </w:rPr>
              <w:t>2</w:t>
            </w:r>
          </w:p>
        </w:tc>
        <w:tc>
          <w:tcPr>
            <w:tcW w:w="1465" w:type="dxa"/>
          </w:tcPr>
          <w:p w14:paraId="187B1E6D" w14:textId="77777777" w:rsidR="00D7757E" w:rsidRPr="00F6256F" w:rsidRDefault="00D7757E" w:rsidP="000D7C59">
            <w:pPr>
              <w:rPr>
                <w:szCs w:val="22"/>
              </w:rPr>
            </w:pPr>
            <w:r w:rsidRPr="00F6256F">
              <w:rPr>
                <w:szCs w:val="22"/>
              </w:rPr>
              <w:t>Spalte 3</w:t>
            </w:r>
          </w:p>
        </w:tc>
        <w:tc>
          <w:tcPr>
            <w:tcW w:w="1465" w:type="dxa"/>
          </w:tcPr>
          <w:p w14:paraId="464AF91D" w14:textId="77777777" w:rsidR="00D7757E" w:rsidRPr="00F6256F" w:rsidRDefault="00D7757E" w:rsidP="000D7C59">
            <w:pPr>
              <w:rPr>
                <w:szCs w:val="22"/>
              </w:rPr>
            </w:pPr>
            <w:r w:rsidRPr="00F6256F">
              <w:rPr>
                <w:szCs w:val="22"/>
              </w:rPr>
              <w:t>Spalte 4</w:t>
            </w:r>
          </w:p>
        </w:tc>
        <w:tc>
          <w:tcPr>
            <w:tcW w:w="1465" w:type="dxa"/>
          </w:tcPr>
          <w:p w14:paraId="4543AC3F" w14:textId="77777777" w:rsidR="00D7757E" w:rsidRPr="00F6256F" w:rsidRDefault="00D7757E" w:rsidP="000D7C59">
            <w:pPr>
              <w:rPr>
                <w:szCs w:val="22"/>
              </w:rPr>
            </w:pPr>
            <w:r w:rsidRPr="00F6256F">
              <w:rPr>
                <w:szCs w:val="22"/>
              </w:rPr>
              <w:t>Spalte 5</w:t>
            </w:r>
          </w:p>
        </w:tc>
      </w:tr>
      <w:tr w:rsidR="00D7757E" w:rsidRPr="00F6256F" w14:paraId="19673808" w14:textId="77777777" w:rsidTr="000D7C59">
        <w:tc>
          <w:tcPr>
            <w:tcW w:w="1464" w:type="dxa"/>
          </w:tcPr>
          <w:p w14:paraId="6B05BA24" w14:textId="77777777" w:rsidR="00D7757E" w:rsidRPr="00F6256F" w:rsidRDefault="00D7757E" w:rsidP="000D7C59">
            <w:pPr>
              <w:rPr>
                <w:szCs w:val="22"/>
              </w:rPr>
            </w:pPr>
            <w:bookmarkStart w:id="21" w:name="_Hlk216976957"/>
            <w:r w:rsidRPr="00F6256F">
              <w:rPr>
                <w:szCs w:val="22"/>
              </w:rPr>
              <w:t>Zeile 1</w:t>
            </w:r>
            <w:bookmarkEnd w:id="21"/>
          </w:p>
        </w:tc>
        <w:tc>
          <w:tcPr>
            <w:tcW w:w="1465" w:type="dxa"/>
          </w:tcPr>
          <w:p w14:paraId="55C2DDA7" w14:textId="77777777" w:rsidR="00D7757E" w:rsidRPr="00F6256F" w:rsidRDefault="00D7757E" w:rsidP="000D7C59">
            <w:pPr>
              <w:rPr>
                <w:szCs w:val="22"/>
              </w:rPr>
            </w:pPr>
          </w:p>
        </w:tc>
        <w:tc>
          <w:tcPr>
            <w:tcW w:w="1465" w:type="dxa"/>
          </w:tcPr>
          <w:p w14:paraId="2FBE4322" w14:textId="77777777" w:rsidR="00D7757E" w:rsidRPr="00F6256F" w:rsidRDefault="00D7757E" w:rsidP="000D7C59">
            <w:pPr>
              <w:rPr>
                <w:szCs w:val="22"/>
              </w:rPr>
            </w:pPr>
          </w:p>
        </w:tc>
        <w:tc>
          <w:tcPr>
            <w:tcW w:w="1465" w:type="dxa"/>
          </w:tcPr>
          <w:p w14:paraId="312245AC" w14:textId="77777777" w:rsidR="00D7757E" w:rsidRPr="00F6256F" w:rsidRDefault="00D7757E" w:rsidP="000D7C59">
            <w:pPr>
              <w:rPr>
                <w:szCs w:val="22"/>
              </w:rPr>
            </w:pPr>
          </w:p>
        </w:tc>
        <w:tc>
          <w:tcPr>
            <w:tcW w:w="1465" w:type="dxa"/>
          </w:tcPr>
          <w:p w14:paraId="0AD7948E" w14:textId="77777777" w:rsidR="00D7757E" w:rsidRPr="00F6256F" w:rsidRDefault="00D7757E" w:rsidP="000D7C59">
            <w:pPr>
              <w:rPr>
                <w:szCs w:val="22"/>
              </w:rPr>
            </w:pPr>
          </w:p>
        </w:tc>
        <w:tc>
          <w:tcPr>
            <w:tcW w:w="1465" w:type="dxa"/>
          </w:tcPr>
          <w:p w14:paraId="0B6AC07D" w14:textId="77777777" w:rsidR="00D7757E" w:rsidRPr="00F6256F" w:rsidRDefault="00D7757E" w:rsidP="000D7C59">
            <w:pPr>
              <w:rPr>
                <w:szCs w:val="22"/>
              </w:rPr>
            </w:pPr>
          </w:p>
        </w:tc>
      </w:tr>
      <w:tr w:rsidR="00D7757E" w:rsidRPr="00F6256F" w14:paraId="58D77BA5" w14:textId="77777777" w:rsidTr="000D7C59">
        <w:tc>
          <w:tcPr>
            <w:tcW w:w="1464" w:type="dxa"/>
          </w:tcPr>
          <w:p w14:paraId="27DD3C5C" w14:textId="77777777" w:rsidR="00D7757E" w:rsidRPr="00F6256F" w:rsidRDefault="00D7757E" w:rsidP="000D7C59">
            <w:pPr>
              <w:rPr>
                <w:szCs w:val="22"/>
              </w:rPr>
            </w:pPr>
            <w:r w:rsidRPr="00F6256F">
              <w:rPr>
                <w:szCs w:val="22"/>
              </w:rPr>
              <w:t>Zeile 2</w:t>
            </w:r>
          </w:p>
        </w:tc>
        <w:tc>
          <w:tcPr>
            <w:tcW w:w="1465" w:type="dxa"/>
          </w:tcPr>
          <w:p w14:paraId="6D616AC3" w14:textId="77777777" w:rsidR="00D7757E" w:rsidRPr="00F6256F" w:rsidRDefault="00D7757E" w:rsidP="000D7C59">
            <w:pPr>
              <w:rPr>
                <w:szCs w:val="22"/>
              </w:rPr>
            </w:pPr>
          </w:p>
        </w:tc>
        <w:tc>
          <w:tcPr>
            <w:tcW w:w="1465" w:type="dxa"/>
          </w:tcPr>
          <w:p w14:paraId="4D49B6C5" w14:textId="77777777" w:rsidR="00D7757E" w:rsidRPr="00F6256F" w:rsidRDefault="00D7757E" w:rsidP="000D7C59">
            <w:pPr>
              <w:rPr>
                <w:szCs w:val="22"/>
              </w:rPr>
            </w:pPr>
          </w:p>
        </w:tc>
        <w:tc>
          <w:tcPr>
            <w:tcW w:w="1465" w:type="dxa"/>
          </w:tcPr>
          <w:p w14:paraId="1FF58E0B" w14:textId="77777777" w:rsidR="00D7757E" w:rsidRPr="00F6256F" w:rsidRDefault="00D7757E" w:rsidP="000D7C59">
            <w:pPr>
              <w:rPr>
                <w:szCs w:val="22"/>
              </w:rPr>
            </w:pPr>
          </w:p>
        </w:tc>
        <w:tc>
          <w:tcPr>
            <w:tcW w:w="1465" w:type="dxa"/>
          </w:tcPr>
          <w:p w14:paraId="2A56F3BF" w14:textId="77777777" w:rsidR="00D7757E" w:rsidRPr="00F6256F" w:rsidRDefault="00D7757E" w:rsidP="000D7C59">
            <w:pPr>
              <w:rPr>
                <w:szCs w:val="22"/>
              </w:rPr>
            </w:pPr>
          </w:p>
        </w:tc>
        <w:tc>
          <w:tcPr>
            <w:tcW w:w="1465" w:type="dxa"/>
          </w:tcPr>
          <w:p w14:paraId="64D19F41" w14:textId="77777777" w:rsidR="00D7757E" w:rsidRPr="00F6256F" w:rsidRDefault="00D7757E" w:rsidP="000D7C59">
            <w:pPr>
              <w:rPr>
                <w:szCs w:val="22"/>
              </w:rPr>
            </w:pPr>
          </w:p>
        </w:tc>
      </w:tr>
      <w:tr w:rsidR="00D7757E" w:rsidRPr="00F6256F" w14:paraId="4AA4A1DB" w14:textId="77777777" w:rsidTr="000D7C59">
        <w:tc>
          <w:tcPr>
            <w:tcW w:w="1464" w:type="dxa"/>
          </w:tcPr>
          <w:p w14:paraId="5DAF4C85" w14:textId="77777777" w:rsidR="00D7757E" w:rsidRPr="00F6256F" w:rsidRDefault="00D7757E" w:rsidP="000D7C59">
            <w:pPr>
              <w:rPr>
                <w:szCs w:val="22"/>
              </w:rPr>
            </w:pPr>
            <w:r w:rsidRPr="00F6256F">
              <w:rPr>
                <w:szCs w:val="22"/>
              </w:rPr>
              <w:t>Zeile 3</w:t>
            </w:r>
          </w:p>
        </w:tc>
        <w:tc>
          <w:tcPr>
            <w:tcW w:w="1465" w:type="dxa"/>
          </w:tcPr>
          <w:p w14:paraId="29177384" w14:textId="77777777" w:rsidR="00D7757E" w:rsidRPr="00F6256F" w:rsidRDefault="00D7757E" w:rsidP="000D7C59">
            <w:pPr>
              <w:rPr>
                <w:szCs w:val="22"/>
              </w:rPr>
            </w:pPr>
          </w:p>
        </w:tc>
        <w:tc>
          <w:tcPr>
            <w:tcW w:w="1465" w:type="dxa"/>
          </w:tcPr>
          <w:p w14:paraId="03B769B2" w14:textId="77777777" w:rsidR="00D7757E" w:rsidRPr="00F6256F" w:rsidRDefault="00D7757E" w:rsidP="000D7C59">
            <w:pPr>
              <w:rPr>
                <w:szCs w:val="22"/>
              </w:rPr>
            </w:pPr>
          </w:p>
        </w:tc>
        <w:tc>
          <w:tcPr>
            <w:tcW w:w="1465" w:type="dxa"/>
          </w:tcPr>
          <w:p w14:paraId="2E5E83DE" w14:textId="77777777" w:rsidR="00D7757E" w:rsidRPr="00F6256F" w:rsidRDefault="00D7757E" w:rsidP="000D7C59">
            <w:pPr>
              <w:rPr>
                <w:szCs w:val="22"/>
              </w:rPr>
            </w:pPr>
          </w:p>
        </w:tc>
        <w:tc>
          <w:tcPr>
            <w:tcW w:w="1465" w:type="dxa"/>
          </w:tcPr>
          <w:p w14:paraId="7AF5A9F2" w14:textId="77777777" w:rsidR="00D7757E" w:rsidRPr="00F6256F" w:rsidRDefault="00D7757E" w:rsidP="000D7C59">
            <w:pPr>
              <w:rPr>
                <w:szCs w:val="22"/>
              </w:rPr>
            </w:pPr>
          </w:p>
        </w:tc>
        <w:tc>
          <w:tcPr>
            <w:tcW w:w="1465" w:type="dxa"/>
          </w:tcPr>
          <w:p w14:paraId="3D85A200" w14:textId="77777777" w:rsidR="00D7757E" w:rsidRPr="00F6256F" w:rsidRDefault="00D7757E" w:rsidP="000D7C59">
            <w:pPr>
              <w:rPr>
                <w:szCs w:val="22"/>
              </w:rPr>
            </w:pPr>
          </w:p>
        </w:tc>
      </w:tr>
    </w:tbl>
    <w:p w14:paraId="28E22FD1" w14:textId="77777777" w:rsidR="00D7757E" w:rsidRPr="00B84F79" w:rsidRDefault="00D7757E" w:rsidP="00D7757E">
      <w:pPr>
        <w:pStyle w:val="berschrift3"/>
      </w:pPr>
      <w:bookmarkStart w:id="22" w:name="_Toc219202969"/>
      <w:bookmarkStart w:id="23" w:name="_Hlk216973011"/>
      <w:bookmarkEnd w:id="13"/>
      <w:r>
        <w:t>Inhaltsverzeichnis</w:t>
      </w:r>
      <w:bookmarkEnd w:id="22"/>
      <w:r>
        <w:t xml:space="preserve"> </w:t>
      </w:r>
    </w:p>
    <w:bookmarkEnd w:id="23"/>
    <w:p w14:paraId="085135ED" w14:textId="77777777" w:rsidR="00D7757E" w:rsidRDefault="00D7757E" w:rsidP="00D7757E">
      <w:r>
        <w:t xml:space="preserve">Wenn alle Texte eingefügt und die richtigen Formatvorlagen ausgewählt wurden, gehst du in das vorhandene Inhaltsverzeichnis, machst einen Rechtsklick und wählst „Felder aktualisieren“. </w:t>
      </w:r>
    </w:p>
    <w:p w14:paraId="2E8E8623" w14:textId="77777777" w:rsidR="00D7757E" w:rsidRDefault="00D7757E" w:rsidP="00D7757E">
      <w:r>
        <w:t xml:space="preserve">Manchmal werden nach dem Aktualisieren die Überschrift 1+2 im Inhaltsverzeichnis nicht fett angezeigt. Dann markierst du die Überschrift und wählst die Formatvorlage "Verzeichnis 1" für Überschrift 1 und „Verzeichnis 2“ für Überschrift 2. Wenn du diese Vorlagen nicht oben in der Werkzeugleiste siehst, klicke auf „Bereich Formatvorlagen“, um alle Vorlagen anzuzeigen. </w:t>
      </w:r>
    </w:p>
    <w:p w14:paraId="2CBCB9AB" w14:textId="77777777" w:rsidR="00D7757E" w:rsidRPr="00FB5B5C" w:rsidRDefault="00D7757E" w:rsidP="00D7757E">
      <w:pPr>
        <w:pStyle w:val="berschrift4"/>
      </w:pPr>
      <w:bookmarkStart w:id="24" w:name="_Toc219202970"/>
      <w:r>
        <w:t>Seitenformat</w:t>
      </w:r>
      <w:bookmarkEnd w:id="24"/>
    </w:p>
    <w:p w14:paraId="5F2B9D80" w14:textId="77777777" w:rsidR="00D7757E" w:rsidRPr="00B067F7" w:rsidRDefault="00D7757E" w:rsidP="00D7757E">
      <w:bookmarkStart w:id="25" w:name="_Toc176523497"/>
      <w:bookmarkStart w:id="26" w:name="_Toc176523498"/>
      <w:bookmarkStart w:id="27" w:name="_Toc188104507"/>
      <w:bookmarkEnd w:id="25"/>
      <w:bookmarkEnd w:id="26"/>
      <w:bookmarkEnd w:id="27"/>
      <w:r>
        <w:t xml:space="preserve">Seitenformat muss sein: </w:t>
      </w:r>
      <w:r w:rsidRPr="00B63CFC">
        <w:rPr>
          <w:rStyle w:val="Fett"/>
        </w:rPr>
        <w:t>216 x 305 mm</w:t>
      </w:r>
      <w:r>
        <w:t xml:space="preserve"> (DIN A4 + 3 mm </w:t>
      </w:r>
      <w:proofErr w:type="spellStart"/>
      <w:r>
        <w:t>Beschnittzugabe</w:t>
      </w:r>
      <w:proofErr w:type="spellEnd"/>
      <w:r>
        <w:t xml:space="preserve"> umlaufend). So kann das Skript über eine Druckerei gedruckt werden. Beim Einfügen von Inhalten aus anderen Dokumenten bitte darauf achten, dass sich die Seitengröße nicht ändert. </w:t>
      </w:r>
    </w:p>
    <w:p w14:paraId="1BCA0A30" w14:textId="77777777" w:rsidR="00D7757E" w:rsidRPr="00E80E96" w:rsidRDefault="00D7757E" w:rsidP="00D7757E">
      <w:pPr>
        <w:rPr>
          <w:noProof/>
          <w:szCs w:val="18"/>
        </w:rPr>
        <w:sectPr w:rsidR="00D7757E" w:rsidRPr="00E80E96" w:rsidSect="00D132A5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2" w:h="17157" w:code="9"/>
          <w:pgMar w:top="851" w:right="1701" w:bottom="680" w:left="1701" w:header="851" w:footer="851" w:gutter="0"/>
          <w:cols w:space="708"/>
          <w:docGrid w:linePitch="360"/>
        </w:sectPr>
      </w:pPr>
    </w:p>
    <w:p w14:paraId="6942D892" w14:textId="0EC7224C" w:rsidR="00D7757E" w:rsidRDefault="00D7757E">
      <w:pPr>
        <w:spacing w:before="0" w:after="0" w:line="320" w:lineRule="exact"/>
        <w:rPr>
          <w:rFonts w:ascii="Avenir Next LT Pro Demi" w:hAnsi="Avenir Next LT Pro Demi"/>
          <w:b/>
          <w:bCs/>
          <w:noProof/>
          <w:color w:val="FFFFFF" w:themeColor="background2"/>
          <w:sz w:val="160"/>
          <w:szCs w:val="160"/>
        </w:rPr>
      </w:pPr>
    </w:p>
    <w:p w14:paraId="76AFD580" w14:textId="3794F9E0" w:rsidR="00DD33A3" w:rsidRPr="004C1E61" w:rsidRDefault="00DD33A3" w:rsidP="00DD33A3">
      <w:pPr>
        <w:pStyle w:val="DeckblattTitel"/>
      </w:pPr>
      <w:r>
        <w:t xml:space="preserve">movekurs </w:t>
      </w:r>
      <w:r w:rsidRPr="004C1E61">
        <w:t>Start Kids</w:t>
      </w:r>
    </w:p>
    <w:p w14:paraId="529E73AE" w14:textId="77777777" w:rsidR="00DD33A3" w:rsidRPr="005D0FC3" w:rsidRDefault="00DD33A3" w:rsidP="00DD33A3">
      <w:pPr>
        <w:spacing w:after="0" w:line="240" w:lineRule="auto"/>
        <w:jc w:val="left"/>
        <w:rPr>
          <w:noProof/>
          <w:color w:val="FFFFFF" w:themeColor="background2"/>
          <w:sz w:val="56"/>
          <w:szCs w:val="56"/>
        </w:rPr>
      </w:pPr>
      <w:r w:rsidRPr="004C1E61">
        <w:rPr>
          <w:noProof/>
          <w:color w:val="FFFFFF" w:themeColor="background2"/>
          <w:sz w:val="56"/>
          <w:szCs w:val="56"/>
        </w:rPr>
        <w:t>13.-17. Mai 2026</w:t>
      </w:r>
    </w:p>
    <w:p w14:paraId="23C8AE82" w14:textId="77777777" w:rsidR="00DD33A3" w:rsidRPr="00BA63FD" w:rsidRDefault="00DD33A3" w:rsidP="00DD33A3">
      <w:pPr>
        <w:spacing w:before="2000" w:after="0" w:line="240" w:lineRule="auto"/>
        <w:jc w:val="left"/>
        <w:rPr>
          <w:rFonts w:ascii="Avenir Next Demi Bold" w:hAnsi="Avenir Next Demi Bold"/>
          <w:b/>
          <w:bCs/>
          <w:noProof/>
          <w:color w:val="FFFFFF" w:themeColor="background2"/>
          <w:sz w:val="120"/>
          <w:szCs w:val="120"/>
        </w:rPr>
      </w:pPr>
      <w:r>
        <w:rPr>
          <w:rFonts w:ascii="Avenir Next Demi Bold" w:hAnsi="Avenir Next Demi Bold"/>
          <w:b/>
          <w:bCs/>
          <w:noProof/>
          <w:color w:val="FFFFFF" w:themeColor="background2"/>
          <w:sz w:val="120"/>
          <w:szCs w:val="120"/>
        </w:rPr>
        <w:t>Titel des Seminars</w:t>
      </w:r>
    </w:p>
    <w:p w14:paraId="64DB71F6" w14:textId="77777777" w:rsidR="00DD33A3" w:rsidRDefault="00DD33A3" w:rsidP="00DD33A3">
      <w:pPr>
        <w:rPr>
          <w:rFonts w:ascii="Avenir Next Demi Bold" w:hAnsi="Avenir Next Demi Bold"/>
          <w:b/>
          <w:bCs/>
          <w:noProof/>
          <w:color w:val="FFFFFF" w:themeColor="background2"/>
          <w:sz w:val="120"/>
          <w:szCs w:val="120"/>
        </w:rPr>
      </w:pPr>
    </w:p>
    <w:p w14:paraId="51AFE82C" w14:textId="77777777" w:rsidR="00DD33A3" w:rsidRPr="00F6256F" w:rsidRDefault="00DD33A3" w:rsidP="00DD33A3">
      <w:pPr>
        <w:rPr>
          <w:szCs w:val="18"/>
        </w:rPr>
        <w:sectPr w:rsidR="00DD33A3" w:rsidRPr="00F6256F" w:rsidSect="00DD33A3">
          <w:headerReference w:type="even" r:id="rId23"/>
          <w:headerReference w:type="default" r:id="rId24"/>
          <w:footerReference w:type="even" r:id="rId25"/>
          <w:headerReference w:type="first" r:id="rId26"/>
          <w:footerReference w:type="first" r:id="rId27"/>
          <w:pgSz w:w="12242" w:h="17157" w:code="9"/>
          <w:pgMar w:top="851" w:right="1701" w:bottom="680" w:left="1701" w:header="851" w:footer="851" w:gutter="0"/>
          <w:cols w:space="708"/>
          <w:titlePg/>
          <w:docGrid w:linePitch="360"/>
        </w:sectPr>
      </w:pPr>
    </w:p>
    <w:p w14:paraId="646AB8D9" w14:textId="77777777" w:rsidR="00FC5CF0" w:rsidRPr="00F6256F" w:rsidRDefault="00FC5CF0" w:rsidP="00FC5CF0">
      <w:pPr>
        <w:pStyle w:val="DeckblattTitel"/>
      </w:pPr>
      <w:r w:rsidRPr="00F6256F">
        <w:lastRenderedPageBreak/>
        <w:t>movekurs Start Kids</w:t>
      </w:r>
    </w:p>
    <w:p w14:paraId="6D424701" w14:textId="77777777" w:rsidR="00FC5CF0" w:rsidRPr="00F6256F" w:rsidRDefault="00FC5CF0" w:rsidP="00FC5CF0">
      <w:pPr>
        <w:pStyle w:val="DeckblattDatum"/>
      </w:pPr>
      <w:r w:rsidRPr="004C1E61">
        <w:t xml:space="preserve">13.-17. </w:t>
      </w:r>
      <w:r w:rsidRPr="008F49AD">
        <w:t>Mai</w:t>
      </w:r>
      <w:r w:rsidRPr="004C1E61">
        <w:t xml:space="preserve"> 2026</w:t>
      </w:r>
    </w:p>
    <w:p w14:paraId="22AAD9F7" w14:textId="77777777" w:rsidR="00FC5CF0" w:rsidRPr="00F6256F" w:rsidRDefault="00FC5CF0" w:rsidP="00FC5CF0">
      <w:pPr>
        <w:pStyle w:val="DeckblattSeminartitel"/>
      </w:pPr>
      <w:r w:rsidRPr="00F6256F">
        <w:t>Titel des Seminars</w:t>
      </w:r>
    </w:p>
    <w:p w14:paraId="0F78A217" w14:textId="77777777" w:rsidR="00FC5CF0" w:rsidRPr="00F6256F" w:rsidRDefault="00FC5CF0" w:rsidP="00FC5CF0">
      <w:pPr>
        <w:pStyle w:val="DeckblattSeminartitel"/>
        <w:sectPr w:rsidR="00FC5CF0" w:rsidRPr="00F6256F" w:rsidSect="00FC5CF0">
          <w:headerReference w:type="even" r:id="rId28"/>
          <w:headerReference w:type="default" r:id="rId29"/>
          <w:footerReference w:type="even" r:id="rId30"/>
          <w:headerReference w:type="first" r:id="rId31"/>
          <w:footerReference w:type="first" r:id="rId32"/>
          <w:pgSz w:w="12242" w:h="17157" w:code="9"/>
          <w:pgMar w:top="851" w:right="1701" w:bottom="680" w:left="1701" w:header="851" w:footer="851" w:gutter="0"/>
          <w:cols w:space="708"/>
          <w:titlePg/>
          <w:docGrid w:linePitch="360"/>
        </w:sectPr>
      </w:pPr>
    </w:p>
    <w:p w14:paraId="21EEF92A" w14:textId="77777777" w:rsidR="00AC1B06" w:rsidRPr="004C1E61" w:rsidRDefault="00AC1B06" w:rsidP="008F49AD">
      <w:pPr>
        <w:pStyle w:val="DeckblattTitel"/>
      </w:pPr>
      <w:r>
        <w:lastRenderedPageBreak/>
        <w:t xml:space="preserve">movekurs </w:t>
      </w:r>
      <w:r w:rsidRPr="004C1E61">
        <w:t>Start Kids</w:t>
      </w:r>
    </w:p>
    <w:p w14:paraId="67D98B8F" w14:textId="77777777" w:rsidR="00AC1B06" w:rsidRPr="005D0FC3" w:rsidRDefault="00AC1B06" w:rsidP="00AC1B06">
      <w:pPr>
        <w:spacing w:after="0" w:line="240" w:lineRule="auto"/>
        <w:jc w:val="left"/>
        <w:rPr>
          <w:noProof/>
          <w:color w:val="FFFFFF" w:themeColor="background2"/>
          <w:sz w:val="56"/>
          <w:szCs w:val="56"/>
        </w:rPr>
      </w:pPr>
      <w:r w:rsidRPr="004C1E61">
        <w:rPr>
          <w:noProof/>
          <w:color w:val="FFFFFF" w:themeColor="background2"/>
          <w:sz w:val="56"/>
          <w:szCs w:val="56"/>
        </w:rPr>
        <w:t>13.-17. Mai 2026</w:t>
      </w:r>
    </w:p>
    <w:p w14:paraId="1FCBDBD8" w14:textId="77777777" w:rsidR="00AC1B06" w:rsidRPr="00144613" w:rsidRDefault="00BA63FD" w:rsidP="00AC1B06">
      <w:pPr>
        <w:spacing w:before="2000" w:after="0" w:line="240" w:lineRule="auto"/>
        <w:jc w:val="left"/>
        <w:rPr>
          <w:rFonts w:ascii="Avenir Next Demi Bold" w:hAnsi="Avenir Next Demi Bold"/>
          <w:b/>
          <w:bCs/>
          <w:noProof/>
          <w:color w:val="FFFFFF" w:themeColor="background2"/>
          <w:sz w:val="120"/>
          <w:szCs w:val="120"/>
        </w:rPr>
      </w:pPr>
      <w:bookmarkStart w:id="29" w:name="_Hlk216968327"/>
      <w:r>
        <w:rPr>
          <w:rFonts w:ascii="Avenir Next Demi Bold" w:hAnsi="Avenir Next Demi Bold"/>
          <w:b/>
          <w:bCs/>
          <w:noProof/>
          <w:color w:val="FFFFFF" w:themeColor="background2"/>
          <w:sz w:val="120"/>
          <w:szCs w:val="120"/>
        </w:rPr>
        <w:t>Titel des Seminars</w:t>
      </w:r>
    </w:p>
    <w:bookmarkEnd w:id="29"/>
    <w:p w14:paraId="6ABDC0B6" w14:textId="77777777" w:rsidR="00AC1B06" w:rsidRPr="00E80E96" w:rsidRDefault="00AC1B06" w:rsidP="00AC1B06">
      <w:pPr>
        <w:rPr>
          <w:noProof/>
        </w:rPr>
      </w:pPr>
    </w:p>
    <w:p w14:paraId="0C96FEC1" w14:textId="77777777" w:rsidR="00AC1B06" w:rsidRPr="00E80E96" w:rsidRDefault="00AC1B06" w:rsidP="00AC1B06">
      <w:pPr>
        <w:rPr>
          <w:noProof/>
          <w:szCs w:val="18"/>
        </w:rPr>
        <w:sectPr w:rsidR="00AC1B06" w:rsidRPr="00E80E96" w:rsidSect="00BA63FD">
          <w:headerReference w:type="even" r:id="rId33"/>
          <w:headerReference w:type="default" r:id="rId34"/>
          <w:footerReference w:type="even" r:id="rId35"/>
          <w:headerReference w:type="first" r:id="rId36"/>
          <w:footerReference w:type="first" r:id="rId37"/>
          <w:pgSz w:w="12242" w:h="17157" w:code="9"/>
          <w:pgMar w:top="851" w:right="1701" w:bottom="680" w:left="1701" w:header="851" w:footer="851" w:gutter="0"/>
          <w:cols w:space="708"/>
          <w:titlePg/>
          <w:docGrid w:linePitch="360"/>
        </w:sectPr>
      </w:pPr>
    </w:p>
    <w:p w14:paraId="17B7F687" w14:textId="77777777" w:rsidR="00AC1B06" w:rsidRPr="004C1E61" w:rsidRDefault="00AC1B06" w:rsidP="008F49AD">
      <w:pPr>
        <w:pStyle w:val="DeckblattTitel"/>
      </w:pPr>
      <w:r>
        <w:lastRenderedPageBreak/>
        <w:t xml:space="preserve">movekurs </w:t>
      </w:r>
      <w:r w:rsidRPr="004C1E61">
        <w:t>Start Kids</w:t>
      </w:r>
    </w:p>
    <w:p w14:paraId="0779464E" w14:textId="77777777" w:rsidR="00AC1B06" w:rsidRPr="005D0FC3" w:rsidRDefault="00AC1B06" w:rsidP="00AC1B06">
      <w:pPr>
        <w:spacing w:after="0" w:line="240" w:lineRule="auto"/>
        <w:jc w:val="left"/>
        <w:rPr>
          <w:noProof/>
          <w:color w:val="FFFFFF" w:themeColor="background2"/>
          <w:sz w:val="56"/>
          <w:szCs w:val="56"/>
        </w:rPr>
      </w:pPr>
      <w:r w:rsidRPr="004C1E61">
        <w:rPr>
          <w:noProof/>
          <w:color w:val="FFFFFF" w:themeColor="background2"/>
          <w:sz w:val="56"/>
          <w:szCs w:val="56"/>
        </w:rPr>
        <w:t>13.-17. Mai 2026</w:t>
      </w:r>
    </w:p>
    <w:p w14:paraId="528AC6B9" w14:textId="77777777" w:rsidR="00AC1B06" w:rsidRPr="00BA63FD" w:rsidRDefault="00BA63FD" w:rsidP="00BA63FD">
      <w:pPr>
        <w:spacing w:before="2000" w:after="0" w:line="240" w:lineRule="auto"/>
        <w:jc w:val="left"/>
        <w:rPr>
          <w:rFonts w:ascii="Avenir Next Demi Bold" w:hAnsi="Avenir Next Demi Bold"/>
          <w:b/>
          <w:bCs/>
          <w:noProof/>
          <w:color w:val="FFFFFF" w:themeColor="background2"/>
          <w:sz w:val="120"/>
          <w:szCs w:val="120"/>
        </w:rPr>
      </w:pPr>
      <w:r>
        <w:rPr>
          <w:rFonts w:ascii="Avenir Next Demi Bold" w:hAnsi="Avenir Next Demi Bold"/>
          <w:b/>
          <w:bCs/>
          <w:noProof/>
          <w:color w:val="FFFFFF" w:themeColor="background2"/>
          <w:sz w:val="120"/>
          <w:szCs w:val="120"/>
        </w:rPr>
        <w:t>Titel des Seminars</w:t>
      </w:r>
    </w:p>
    <w:p w14:paraId="30F67D60" w14:textId="77777777" w:rsidR="00AC1B06" w:rsidRPr="00E80E96" w:rsidRDefault="00AC1B06" w:rsidP="00AC1B06">
      <w:pPr>
        <w:rPr>
          <w:noProof/>
          <w:szCs w:val="18"/>
        </w:rPr>
        <w:sectPr w:rsidR="00AC1B06" w:rsidRPr="00E80E96" w:rsidSect="00BA63FD">
          <w:headerReference w:type="even" r:id="rId38"/>
          <w:headerReference w:type="default" r:id="rId39"/>
          <w:footerReference w:type="even" r:id="rId40"/>
          <w:headerReference w:type="first" r:id="rId41"/>
          <w:footerReference w:type="first" r:id="rId42"/>
          <w:pgSz w:w="12242" w:h="17157" w:code="9"/>
          <w:pgMar w:top="851" w:right="1701" w:bottom="680" w:left="1701" w:header="851" w:footer="851" w:gutter="0"/>
          <w:cols w:space="708"/>
          <w:titlePg/>
          <w:docGrid w:linePitch="360"/>
        </w:sectPr>
      </w:pPr>
    </w:p>
    <w:p w14:paraId="7B34A15D" w14:textId="77777777" w:rsidR="00420B40" w:rsidRPr="004C1E61" w:rsidRDefault="00420B40" w:rsidP="00420B40">
      <w:pPr>
        <w:pStyle w:val="DeckblattTitel"/>
      </w:pPr>
      <w:r>
        <w:lastRenderedPageBreak/>
        <w:t xml:space="preserve">movekurs </w:t>
      </w:r>
      <w:r w:rsidRPr="004C1E61">
        <w:t>Start Kids</w:t>
      </w:r>
    </w:p>
    <w:p w14:paraId="2D1F76A8" w14:textId="77777777" w:rsidR="00420B40" w:rsidRPr="005D0FC3" w:rsidRDefault="00420B40" w:rsidP="00420B40">
      <w:pPr>
        <w:spacing w:after="0" w:line="240" w:lineRule="auto"/>
        <w:jc w:val="left"/>
        <w:rPr>
          <w:noProof/>
          <w:color w:val="FFFFFF" w:themeColor="background2"/>
          <w:sz w:val="56"/>
          <w:szCs w:val="56"/>
        </w:rPr>
      </w:pPr>
      <w:r w:rsidRPr="004C1E61">
        <w:rPr>
          <w:noProof/>
          <w:color w:val="FFFFFF" w:themeColor="background2"/>
          <w:sz w:val="56"/>
          <w:szCs w:val="56"/>
        </w:rPr>
        <w:t>13.-17. Mai 2026</w:t>
      </w:r>
    </w:p>
    <w:p w14:paraId="2B17C6E7" w14:textId="77777777" w:rsidR="00420B40" w:rsidRPr="00BA63FD" w:rsidRDefault="00420B40" w:rsidP="00420B40">
      <w:pPr>
        <w:spacing w:before="2000" w:after="0" w:line="240" w:lineRule="auto"/>
        <w:jc w:val="left"/>
        <w:rPr>
          <w:rFonts w:ascii="Avenir Next Demi Bold" w:hAnsi="Avenir Next Demi Bold"/>
          <w:b/>
          <w:bCs/>
          <w:noProof/>
          <w:color w:val="FFFFFF" w:themeColor="background2"/>
          <w:sz w:val="120"/>
          <w:szCs w:val="120"/>
        </w:rPr>
      </w:pPr>
      <w:r>
        <w:rPr>
          <w:rFonts w:ascii="Avenir Next Demi Bold" w:hAnsi="Avenir Next Demi Bold"/>
          <w:b/>
          <w:bCs/>
          <w:noProof/>
          <w:color w:val="FFFFFF" w:themeColor="background2"/>
          <w:sz w:val="120"/>
          <w:szCs w:val="120"/>
        </w:rPr>
        <w:t>Titel des Seminars</w:t>
      </w:r>
    </w:p>
    <w:p w14:paraId="4A36446A" w14:textId="77777777" w:rsidR="00420B40" w:rsidRPr="00E80E96" w:rsidRDefault="00420B40" w:rsidP="00420B40">
      <w:pPr>
        <w:rPr>
          <w:noProof/>
        </w:rPr>
      </w:pPr>
    </w:p>
    <w:p w14:paraId="1EEB6EB3" w14:textId="77777777" w:rsidR="00420B40" w:rsidRPr="00E80E96" w:rsidRDefault="00420B40" w:rsidP="00420B40">
      <w:pPr>
        <w:rPr>
          <w:noProof/>
          <w:szCs w:val="18"/>
        </w:rPr>
        <w:sectPr w:rsidR="00420B40" w:rsidRPr="00E80E96" w:rsidSect="00420B40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2242" w:h="17157" w:code="9"/>
          <w:pgMar w:top="851" w:right="1701" w:bottom="680" w:left="1701" w:header="851" w:footer="851" w:gutter="0"/>
          <w:cols w:space="708"/>
          <w:titlePg/>
          <w:docGrid w:linePitch="360"/>
        </w:sectPr>
      </w:pPr>
    </w:p>
    <w:p w14:paraId="49029AD9" w14:textId="77777777" w:rsidR="00FC5CF0" w:rsidRPr="004C1E61" w:rsidRDefault="00FC5CF0" w:rsidP="00FC5CF0">
      <w:pPr>
        <w:pStyle w:val="DeckblattTitel"/>
      </w:pPr>
      <w:r>
        <w:lastRenderedPageBreak/>
        <w:t xml:space="preserve">movekurs </w:t>
      </w:r>
      <w:r w:rsidRPr="004C1E61">
        <w:t>Start Kids</w:t>
      </w:r>
    </w:p>
    <w:p w14:paraId="03FB5E2A" w14:textId="77777777" w:rsidR="00FC5CF0" w:rsidRPr="005D0FC3" w:rsidRDefault="00FC5CF0" w:rsidP="00FC5CF0">
      <w:pPr>
        <w:spacing w:after="0" w:line="240" w:lineRule="auto"/>
        <w:jc w:val="left"/>
        <w:rPr>
          <w:noProof/>
          <w:color w:val="FFFFFF" w:themeColor="background2"/>
          <w:sz w:val="56"/>
          <w:szCs w:val="56"/>
        </w:rPr>
      </w:pPr>
      <w:r w:rsidRPr="004C1E61">
        <w:rPr>
          <w:noProof/>
          <w:color w:val="FFFFFF" w:themeColor="background2"/>
          <w:sz w:val="56"/>
          <w:szCs w:val="56"/>
        </w:rPr>
        <w:t>13.-17. Mai 2026</w:t>
      </w:r>
    </w:p>
    <w:p w14:paraId="5D5810E0" w14:textId="77777777" w:rsidR="00FC5CF0" w:rsidRPr="00BA63FD" w:rsidRDefault="00FC5CF0" w:rsidP="00FC5CF0">
      <w:pPr>
        <w:spacing w:before="2000" w:after="0" w:line="240" w:lineRule="auto"/>
        <w:jc w:val="left"/>
        <w:rPr>
          <w:rFonts w:ascii="Avenir Next Demi Bold" w:hAnsi="Avenir Next Demi Bold"/>
          <w:b/>
          <w:bCs/>
          <w:noProof/>
          <w:color w:val="FFFFFF" w:themeColor="background2"/>
          <w:sz w:val="120"/>
          <w:szCs w:val="120"/>
        </w:rPr>
      </w:pPr>
      <w:r>
        <w:rPr>
          <w:rFonts w:ascii="Avenir Next Demi Bold" w:hAnsi="Avenir Next Demi Bold"/>
          <w:b/>
          <w:bCs/>
          <w:noProof/>
          <w:color w:val="FFFFFF" w:themeColor="background2"/>
          <w:sz w:val="120"/>
          <w:szCs w:val="120"/>
        </w:rPr>
        <w:t>Titel des Seminars</w:t>
      </w:r>
    </w:p>
    <w:p w14:paraId="168C543E" w14:textId="77777777" w:rsidR="00FC5CF0" w:rsidRDefault="00FC5CF0" w:rsidP="00FC5CF0">
      <w:pPr>
        <w:rPr>
          <w:rFonts w:ascii="Avenir Next Demi Bold" w:hAnsi="Avenir Next Demi Bold"/>
          <w:b/>
          <w:bCs/>
          <w:noProof/>
          <w:color w:val="FFFFFF" w:themeColor="background2"/>
          <w:sz w:val="120"/>
          <w:szCs w:val="120"/>
        </w:rPr>
      </w:pPr>
    </w:p>
    <w:p w14:paraId="20889376" w14:textId="77777777" w:rsidR="00FC5CF0" w:rsidRPr="00F6256F" w:rsidRDefault="00FC5CF0" w:rsidP="00FC5CF0">
      <w:pPr>
        <w:rPr>
          <w:szCs w:val="18"/>
        </w:rPr>
        <w:sectPr w:rsidR="00FC5CF0" w:rsidRPr="00F6256F" w:rsidSect="00FC5CF0">
          <w:headerReference w:type="even" r:id="rId49"/>
          <w:headerReference w:type="default" r:id="rId50"/>
          <w:footerReference w:type="even" r:id="rId51"/>
          <w:headerReference w:type="first" r:id="rId52"/>
          <w:footerReference w:type="first" r:id="rId53"/>
          <w:pgSz w:w="12242" w:h="17157" w:code="9"/>
          <w:pgMar w:top="851" w:right="1701" w:bottom="680" w:left="1701" w:header="851" w:footer="851" w:gutter="0"/>
          <w:cols w:space="708"/>
          <w:titlePg/>
          <w:docGrid w:linePitch="360"/>
        </w:sectPr>
      </w:pPr>
    </w:p>
    <w:p w14:paraId="328DCD8A" w14:textId="77777777" w:rsidR="00AC1B06" w:rsidRPr="004C1E61" w:rsidRDefault="00AC1B06" w:rsidP="008F49AD">
      <w:pPr>
        <w:pStyle w:val="DeckblattTitel"/>
      </w:pPr>
      <w:r>
        <w:lastRenderedPageBreak/>
        <w:t xml:space="preserve">movekurs </w:t>
      </w:r>
      <w:r w:rsidRPr="004C1E61">
        <w:t>Start Kids</w:t>
      </w:r>
    </w:p>
    <w:p w14:paraId="0512FF67" w14:textId="77777777" w:rsidR="00AC1B06" w:rsidRPr="005D0FC3" w:rsidRDefault="00AC1B06" w:rsidP="00AC1B06">
      <w:pPr>
        <w:spacing w:after="0" w:line="240" w:lineRule="auto"/>
        <w:jc w:val="left"/>
        <w:rPr>
          <w:noProof/>
          <w:color w:val="FFFFFF" w:themeColor="background2"/>
          <w:sz w:val="56"/>
          <w:szCs w:val="56"/>
        </w:rPr>
      </w:pPr>
      <w:r w:rsidRPr="004C1E61">
        <w:rPr>
          <w:noProof/>
          <w:color w:val="FFFFFF" w:themeColor="background2"/>
          <w:sz w:val="56"/>
          <w:szCs w:val="56"/>
        </w:rPr>
        <w:t>13.-17. Mai 2026</w:t>
      </w:r>
    </w:p>
    <w:p w14:paraId="44DCC4D8" w14:textId="77777777" w:rsidR="00AC1B06" w:rsidRPr="00BA63FD" w:rsidRDefault="00BA63FD" w:rsidP="00BA63FD">
      <w:pPr>
        <w:spacing w:before="2000" w:after="0" w:line="240" w:lineRule="auto"/>
        <w:jc w:val="left"/>
        <w:rPr>
          <w:rFonts w:ascii="Avenir Next Demi Bold" w:hAnsi="Avenir Next Demi Bold"/>
          <w:b/>
          <w:bCs/>
          <w:noProof/>
          <w:color w:val="FFFFFF" w:themeColor="background2"/>
          <w:sz w:val="120"/>
          <w:szCs w:val="120"/>
        </w:rPr>
      </w:pPr>
      <w:r>
        <w:rPr>
          <w:rFonts w:ascii="Avenir Next Demi Bold" w:hAnsi="Avenir Next Demi Bold"/>
          <w:b/>
          <w:bCs/>
          <w:noProof/>
          <w:color w:val="FFFFFF" w:themeColor="background2"/>
          <w:sz w:val="120"/>
          <w:szCs w:val="120"/>
        </w:rPr>
        <w:t>Titel des Seminars</w:t>
      </w:r>
    </w:p>
    <w:p w14:paraId="647875AC" w14:textId="77777777" w:rsidR="00AC1B06" w:rsidRPr="00E80E96" w:rsidRDefault="00AC1B06" w:rsidP="00AC1B06">
      <w:pPr>
        <w:rPr>
          <w:noProof/>
          <w:szCs w:val="18"/>
        </w:rPr>
        <w:sectPr w:rsidR="00AC1B06" w:rsidRPr="00E80E96" w:rsidSect="00BA63FD">
          <w:headerReference w:type="even" r:id="rId54"/>
          <w:headerReference w:type="default" r:id="rId55"/>
          <w:footerReference w:type="even" r:id="rId56"/>
          <w:headerReference w:type="first" r:id="rId57"/>
          <w:footerReference w:type="first" r:id="rId58"/>
          <w:pgSz w:w="12242" w:h="17157" w:code="9"/>
          <w:pgMar w:top="851" w:right="1701" w:bottom="680" w:left="1701" w:header="851" w:footer="851" w:gutter="0"/>
          <w:cols w:space="708"/>
          <w:titlePg/>
          <w:docGrid w:linePitch="360"/>
        </w:sectPr>
      </w:pPr>
    </w:p>
    <w:p w14:paraId="7C473434" w14:textId="77777777" w:rsidR="002B6E04" w:rsidRPr="004C1E61" w:rsidRDefault="002B6E04" w:rsidP="002B6E04">
      <w:pPr>
        <w:pStyle w:val="DeckblattTitel"/>
      </w:pPr>
      <w:bookmarkStart w:id="30" w:name="_Hlk216971261"/>
      <w:r>
        <w:lastRenderedPageBreak/>
        <w:t xml:space="preserve">movekurs </w:t>
      </w:r>
      <w:r w:rsidRPr="004C1E61">
        <w:t>Start Kids</w:t>
      </w:r>
    </w:p>
    <w:p w14:paraId="52AA9E3C" w14:textId="77777777" w:rsidR="002B6E04" w:rsidRPr="005D0FC3" w:rsidRDefault="002B6E04" w:rsidP="002B6E04">
      <w:pPr>
        <w:spacing w:after="0" w:line="240" w:lineRule="auto"/>
        <w:jc w:val="left"/>
        <w:rPr>
          <w:noProof/>
          <w:color w:val="FFFFFF" w:themeColor="background2"/>
          <w:sz w:val="56"/>
          <w:szCs w:val="56"/>
        </w:rPr>
      </w:pPr>
      <w:r w:rsidRPr="004C1E61">
        <w:rPr>
          <w:noProof/>
          <w:color w:val="FFFFFF" w:themeColor="background2"/>
          <w:sz w:val="56"/>
          <w:szCs w:val="56"/>
        </w:rPr>
        <w:t>13.-17. Mai 2026</w:t>
      </w:r>
    </w:p>
    <w:p w14:paraId="76853A7C" w14:textId="77777777" w:rsidR="002B6E04" w:rsidRPr="00144613" w:rsidRDefault="002B6E04" w:rsidP="002B6E04">
      <w:pPr>
        <w:spacing w:before="2000" w:after="0" w:line="240" w:lineRule="auto"/>
        <w:jc w:val="left"/>
        <w:rPr>
          <w:rFonts w:ascii="Avenir Next Demi Bold" w:hAnsi="Avenir Next Demi Bold"/>
          <w:b/>
          <w:bCs/>
          <w:noProof/>
          <w:color w:val="FFFFFF" w:themeColor="background2"/>
          <w:sz w:val="120"/>
          <w:szCs w:val="120"/>
        </w:rPr>
      </w:pPr>
      <w:r>
        <w:rPr>
          <w:rFonts w:ascii="Avenir Next Demi Bold" w:hAnsi="Avenir Next Demi Bold"/>
          <w:b/>
          <w:bCs/>
          <w:noProof/>
          <w:color w:val="FFFFFF" w:themeColor="background2"/>
          <w:sz w:val="120"/>
          <w:szCs w:val="120"/>
        </w:rPr>
        <w:t>Titel des Seminars</w:t>
      </w:r>
    </w:p>
    <w:p w14:paraId="7021AD51" w14:textId="77777777" w:rsidR="002B6E04" w:rsidRPr="00E80E96" w:rsidRDefault="002B6E04" w:rsidP="002B6E04">
      <w:pPr>
        <w:rPr>
          <w:noProof/>
        </w:rPr>
      </w:pPr>
    </w:p>
    <w:p w14:paraId="5702E972" w14:textId="77777777" w:rsidR="002B6E04" w:rsidRPr="00E80E96" w:rsidRDefault="002B6E04" w:rsidP="002B6E04">
      <w:pPr>
        <w:rPr>
          <w:noProof/>
          <w:szCs w:val="18"/>
        </w:rPr>
        <w:sectPr w:rsidR="002B6E04" w:rsidRPr="00E80E96" w:rsidSect="002B6E04">
          <w:headerReference w:type="even" r:id="rId59"/>
          <w:headerReference w:type="default" r:id="rId60"/>
          <w:footerReference w:type="even" r:id="rId61"/>
          <w:headerReference w:type="first" r:id="rId62"/>
          <w:footerReference w:type="first" r:id="rId63"/>
          <w:pgSz w:w="12242" w:h="17157" w:code="9"/>
          <w:pgMar w:top="851" w:right="1701" w:bottom="680" w:left="1701" w:header="851" w:footer="851" w:gutter="0"/>
          <w:cols w:space="708"/>
          <w:titlePg/>
          <w:docGrid w:linePitch="360"/>
        </w:sectPr>
      </w:pPr>
    </w:p>
    <w:p w14:paraId="25C29F58" w14:textId="77777777" w:rsidR="005F36B5" w:rsidRPr="00F6256F" w:rsidRDefault="005F36B5" w:rsidP="005F36B5">
      <w:pPr>
        <w:pStyle w:val="DeckblattTitel"/>
      </w:pPr>
      <w:r w:rsidRPr="00F6256F">
        <w:lastRenderedPageBreak/>
        <w:t>movekurs Start Kids</w:t>
      </w:r>
    </w:p>
    <w:p w14:paraId="3667C025" w14:textId="77777777" w:rsidR="005F36B5" w:rsidRPr="00F6256F" w:rsidRDefault="005F36B5" w:rsidP="005F36B5">
      <w:pPr>
        <w:pStyle w:val="DeckblattDatum"/>
      </w:pPr>
      <w:r w:rsidRPr="004C1E61">
        <w:t xml:space="preserve">13.-17. </w:t>
      </w:r>
      <w:r w:rsidRPr="008F49AD">
        <w:t>Mai</w:t>
      </w:r>
      <w:r w:rsidRPr="004C1E61">
        <w:t xml:space="preserve"> 2026</w:t>
      </w:r>
    </w:p>
    <w:p w14:paraId="454328BA" w14:textId="77777777" w:rsidR="005F36B5" w:rsidRPr="00F6256F" w:rsidRDefault="005F36B5" w:rsidP="005F36B5">
      <w:pPr>
        <w:pStyle w:val="DeckblattSeminartitel"/>
        <w:sectPr w:rsidR="005F36B5" w:rsidRPr="00F6256F" w:rsidSect="005F36B5">
          <w:headerReference w:type="even" r:id="rId64"/>
          <w:headerReference w:type="default" r:id="rId65"/>
          <w:footerReference w:type="even" r:id="rId66"/>
          <w:headerReference w:type="first" r:id="rId67"/>
          <w:footerReference w:type="first" r:id="rId68"/>
          <w:pgSz w:w="12242" w:h="17157" w:code="9"/>
          <w:pgMar w:top="851" w:right="1701" w:bottom="680" w:left="1701" w:header="851" w:footer="851" w:gutter="0"/>
          <w:cols w:space="708"/>
          <w:titlePg/>
          <w:docGrid w:linePitch="360"/>
        </w:sectPr>
      </w:pPr>
      <w:r w:rsidRPr="00F6256F">
        <w:t>Titel des Seminars</w:t>
      </w:r>
    </w:p>
    <w:p w14:paraId="3C7E46E1" w14:textId="77777777" w:rsidR="00D616B1" w:rsidRPr="004C1E61" w:rsidRDefault="00D616B1" w:rsidP="00D616B1">
      <w:pPr>
        <w:pStyle w:val="DeckblattTitel"/>
      </w:pPr>
      <w:bookmarkStart w:id="31" w:name="_Hlk219272768"/>
      <w:r>
        <w:lastRenderedPageBreak/>
        <w:t xml:space="preserve">movekurs </w:t>
      </w:r>
      <w:r w:rsidRPr="004C1E61">
        <w:t>Start Kids</w:t>
      </w:r>
    </w:p>
    <w:p w14:paraId="53720160" w14:textId="77777777" w:rsidR="00D616B1" w:rsidRPr="005D0FC3" w:rsidRDefault="00D616B1" w:rsidP="00D616B1">
      <w:pPr>
        <w:spacing w:after="0" w:line="240" w:lineRule="auto"/>
        <w:jc w:val="left"/>
        <w:rPr>
          <w:noProof/>
          <w:color w:val="FFFFFF" w:themeColor="background2"/>
          <w:sz w:val="56"/>
          <w:szCs w:val="56"/>
        </w:rPr>
      </w:pPr>
      <w:r w:rsidRPr="004C1E61">
        <w:rPr>
          <w:noProof/>
          <w:color w:val="FFFFFF" w:themeColor="background2"/>
          <w:sz w:val="56"/>
          <w:szCs w:val="56"/>
        </w:rPr>
        <w:t>13.-17. Mai 2026</w:t>
      </w:r>
    </w:p>
    <w:p w14:paraId="57AB9F55" w14:textId="77777777" w:rsidR="00D616B1" w:rsidRPr="00BA63FD" w:rsidRDefault="00D616B1" w:rsidP="00D616B1">
      <w:pPr>
        <w:spacing w:before="2000" w:after="0" w:line="240" w:lineRule="auto"/>
        <w:jc w:val="left"/>
        <w:rPr>
          <w:rFonts w:ascii="Avenir Next Demi Bold" w:hAnsi="Avenir Next Demi Bold"/>
          <w:b/>
          <w:bCs/>
          <w:noProof/>
          <w:color w:val="FFFFFF" w:themeColor="background2"/>
          <w:sz w:val="120"/>
          <w:szCs w:val="120"/>
        </w:rPr>
      </w:pPr>
      <w:r>
        <w:rPr>
          <w:rFonts w:ascii="Avenir Next Demi Bold" w:hAnsi="Avenir Next Demi Bold"/>
          <w:b/>
          <w:bCs/>
          <w:noProof/>
          <w:color w:val="FFFFFF" w:themeColor="background2"/>
          <w:sz w:val="120"/>
          <w:szCs w:val="120"/>
        </w:rPr>
        <w:t>Titel des Seminars</w:t>
      </w:r>
    </w:p>
    <w:p w14:paraId="6E0C6973" w14:textId="77777777" w:rsidR="00D616B1" w:rsidRPr="00E80E96" w:rsidRDefault="00D616B1" w:rsidP="00D616B1">
      <w:pPr>
        <w:rPr>
          <w:noProof/>
          <w:szCs w:val="18"/>
        </w:rPr>
        <w:sectPr w:rsidR="00D616B1" w:rsidRPr="00E80E96" w:rsidSect="00D616B1">
          <w:headerReference w:type="even" r:id="rId69"/>
          <w:headerReference w:type="default" r:id="rId70"/>
          <w:footerReference w:type="even" r:id="rId71"/>
          <w:headerReference w:type="first" r:id="rId72"/>
          <w:footerReference w:type="first" r:id="rId73"/>
          <w:pgSz w:w="12242" w:h="17157" w:code="9"/>
          <w:pgMar w:top="851" w:right="1701" w:bottom="680" w:left="1701" w:header="851" w:footer="851" w:gutter="0"/>
          <w:cols w:space="708"/>
          <w:titlePg/>
          <w:docGrid w:linePitch="360"/>
        </w:sectPr>
      </w:pPr>
    </w:p>
    <w:bookmarkEnd w:id="31"/>
    <w:p w14:paraId="30D6D92E" w14:textId="77777777" w:rsidR="00D835FF" w:rsidRPr="004C1E61" w:rsidRDefault="00D835FF" w:rsidP="00D835FF">
      <w:pPr>
        <w:pStyle w:val="DeckblattTitel"/>
      </w:pPr>
      <w:r>
        <w:lastRenderedPageBreak/>
        <w:t xml:space="preserve">movekurs </w:t>
      </w:r>
      <w:r w:rsidRPr="004C1E61">
        <w:t>Start Kids</w:t>
      </w:r>
    </w:p>
    <w:p w14:paraId="3D568337" w14:textId="77777777" w:rsidR="00D835FF" w:rsidRPr="005D0FC3" w:rsidRDefault="00D835FF" w:rsidP="00D835FF">
      <w:pPr>
        <w:spacing w:after="0" w:line="240" w:lineRule="auto"/>
        <w:jc w:val="left"/>
        <w:rPr>
          <w:noProof/>
          <w:color w:val="FFFFFF" w:themeColor="background2"/>
          <w:sz w:val="56"/>
          <w:szCs w:val="56"/>
        </w:rPr>
      </w:pPr>
      <w:r w:rsidRPr="004C1E61">
        <w:rPr>
          <w:noProof/>
          <w:color w:val="FFFFFF" w:themeColor="background2"/>
          <w:sz w:val="56"/>
          <w:szCs w:val="56"/>
        </w:rPr>
        <w:t>13.-17. Mai 2026</w:t>
      </w:r>
    </w:p>
    <w:p w14:paraId="674F9FC7" w14:textId="27EB4542" w:rsidR="00FB5B5C" w:rsidRPr="00B067F7" w:rsidRDefault="00D835FF" w:rsidP="00D835FF">
      <w:pPr>
        <w:spacing w:before="2000" w:after="0" w:line="240" w:lineRule="auto"/>
        <w:jc w:val="left"/>
      </w:pPr>
      <w:r>
        <w:rPr>
          <w:rFonts w:ascii="Avenir Next Demi Bold" w:hAnsi="Avenir Next Demi Bold"/>
          <w:b/>
          <w:bCs/>
          <w:noProof/>
          <w:color w:val="FFFFFF" w:themeColor="background2"/>
          <w:sz w:val="120"/>
          <w:szCs w:val="120"/>
        </w:rPr>
        <w:t>Titel des Seminars</w:t>
      </w:r>
      <w:bookmarkEnd w:id="30"/>
    </w:p>
    <w:sectPr w:rsidR="00FB5B5C" w:rsidRPr="00B067F7" w:rsidSect="00D835FF">
      <w:headerReference w:type="first" r:id="rId74"/>
      <w:footerReference w:type="first" r:id="rId75"/>
      <w:pgSz w:w="12242" w:h="17157" w:code="9"/>
      <w:pgMar w:top="964" w:right="1701" w:bottom="680" w:left="1701" w:header="851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352FB" w14:textId="77777777" w:rsidR="00875BAA" w:rsidRPr="00E80E96" w:rsidRDefault="00875BAA" w:rsidP="00465A0A">
      <w:pPr>
        <w:rPr>
          <w:noProof/>
        </w:rPr>
      </w:pPr>
      <w:r w:rsidRPr="00E80E96">
        <w:rPr>
          <w:noProof/>
        </w:rPr>
        <w:separator/>
      </w:r>
    </w:p>
    <w:p w14:paraId="4663728D" w14:textId="77777777" w:rsidR="00875BAA" w:rsidRPr="00E80E96" w:rsidRDefault="00875BAA">
      <w:pPr>
        <w:rPr>
          <w:noProof/>
        </w:rPr>
      </w:pPr>
    </w:p>
    <w:p w14:paraId="702E5F5D" w14:textId="77777777" w:rsidR="00875BAA" w:rsidRPr="00E80E96" w:rsidRDefault="00875BAA">
      <w:pPr>
        <w:rPr>
          <w:noProof/>
        </w:rPr>
      </w:pPr>
    </w:p>
  </w:endnote>
  <w:endnote w:type="continuationSeparator" w:id="0">
    <w:p w14:paraId="24E746BF" w14:textId="77777777" w:rsidR="00875BAA" w:rsidRPr="00E80E96" w:rsidRDefault="00875BAA" w:rsidP="00465A0A">
      <w:pPr>
        <w:rPr>
          <w:noProof/>
        </w:rPr>
      </w:pPr>
      <w:r w:rsidRPr="00E80E96">
        <w:rPr>
          <w:noProof/>
        </w:rPr>
        <w:continuationSeparator/>
      </w:r>
    </w:p>
    <w:p w14:paraId="5791E580" w14:textId="77777777" w:rsidR="00875BAA" w:rsidRPr="00E80E96" w:rsidRDefault="00875BAA">
      <w:pPr>
        <w:rPr>
          <w:noProof/>
        </w:rPr>
      </w:pPr>
    </w:p>
    <w:p w14:paraId="131E50B8" w14:textId="77777777" w:rsidR="00875BAA" w:rsidRPr="00E80E96" w:rsidRDefault="00875BAA">
      <w:pPr>
        <w:rPr>
          <w:noProof/>
        </w:rPr>
      </w:pPr>
    </w:p>
  </w:endnote>
  <w:endnote w:type="continuationNotice" w:id="1">
    <w:p w14:paraId="099EDB13" w14:textId="77777777" w:rsidR="00875BAA" w:rsidRPr="00E80E96" w:rsidRDefault="00875BAA">
      <w:pPr>
        <w:rPr>
          <w:noProof/>
        </w:rPr>
      </w:pPr>
    </w:p>
    <w:p w14:paraId="2E471190" w14:textId="77777777" w:rsidR="00875BAA" w:rsidRPr="00E80E96" w:rsidRDefault="00875BAA">
      <w:pPr>
        <w:rPr>
          <w:noProof/>
        </w:rPr>
      </w:pPr>
    </w:p>
    <w:p w14:paraId="77799AD9" w14:textId="77777777" w:rsidR="00875BAA" w:rsidRPr="00E80E96" w:rsidRDefault="00875BAA">
      <w:pPr>
        <w:rPr>
          <w:noProof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venir Next LT Pro">
    <w:altName w:val="Calibri"/>
    <w:panose1 w:val="020B0504020202020204"/>
    <w:charset w:val="00"/>
    <w:family w:val="swiss"/>
    <w:pitch w:val="variable"/>
    <w:sig w:usb0="800000EF" w:usb1="5000204A" w:usb2="00000000" w:usb3="00000000" w:csb0="00000093" w:csb1="00000000"/>
    <w:embedRegular r:id="rId1" w:fontKey="{28365413-913A-5044-89DB-10A0EF5E9437}"/>
    <w:embedBold r:id="rId2" w:fontKey="{1715C334-5494-764A-9D82-E3FB35BD1031}"/>
    <w:embedItalic r:id="rId3" w:fontKey="{45D76560-56D8-2642-85B2-E33DF3F701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767F7CC-8D7A-7240-B2D3-641E38D05E45}"/>
    <w:embedBold r:id="rId5" w:fontKey="{D62C4714-5B35-7C4C-ABC9-61A84FBAC937}"/>
    <w:embedItalic r:id="rId6" w:fontKey="{9C18DE4D-990A-414D-B9F4-76FAC1ABA4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F9C52064-B12E-8949-B210-8C1C7051AA40}"/>
    <w:embedBold r:id="rId8" w:fontKey="{CC62FF34-4523-2544-B9FF-551964124AB6}"/>
    <w:embedItalic r:id="rId9" w:fontKey="{047AD429-505A-254E-9DA1-615EBB76EC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4782C69A-E3F9-304C-B520-289B9C9DDC1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1" w:fontKey="{D89708C4-B341-9E4D-AAAD-D60D1B626B5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2" w:fontKey="{B4AAD640-B83E-A24A-A843-9428BDE0F47D}"/>
  </w:font>
  <w:font w:name="Avenir Heavy">
    <w:altName w:val="Calibri"/>
    <w:panose1 w:val="020B0703020203020204"/>
    <w:charset w:val="00"/>
    <w:family w:val="swiss"/>
    <w:pitch w:val="variable"/>
    <w:sig w:usb0="800000AF" w:usb1="5000204A" w:usb2="00000000" w:usb3="00000000" w:csb0="0000009B" w:csb1="00000000"/>
    <w:embedRegular r:id="rId13" w:fontKey="{28B4A20E-5741-4E4D-B69A-79970819DC27}"/>
  </w:font>
  <w:font w:name="Avenir Next LT Pro Demi">
    <w:panose1 w:val="020B0704020202020204"/>
    <w:charset w:val="4D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4D59A4FE-45F9-0E43-8FCD-3B4333DC830D}"/>
    <w:embedBold r:id="rId15" w:fontKey="{3F815A33-6703-7E47-AFD6-C2A574AD1CF4}"/>
    <w:embedItalic r:id="rId16" w:fontKey="{9D4E4CCB-BD8C-0445-827D-7149D577C26D}"/>
  </w:font>
  <w:font w:name="Avenir Regular">
    <w:altName w:val="Avenir"/>
    <w:panose1 w:val="020B0604020202020204"/>
    <w:charset w:val="00"/>
    <w:family w:val="swiss"/>
    <w:pitch w:val="variable"/>
    <w:sig w:usb0="80002027" w:usb1="80000000" w:usb2="00000008" w:usb3="00000000" w:csb0="00000041" w:csb1="00000000"/>
  </w:font>
  <w:font w:name="Calibri (Textkörper)">
    <w:altName w:val="Calibri"/>
    <w:panose1 w:val="020B0604020202020204"/>
    <w:charset w:val="00"/>
    <w:family w:val="roman"/>
    <w:pitch w:val="default"/>
  </w:font>
  <w:font w:name="Times New Roman (Textkörper CS)">
    <w:altName w:val="Times New Roman"/>
    <w:panose1 w:val="020B0604020202020204"/>
    <w:charset w:val="00"/>
    <w:family w:val="roman"/>
    <w:pitch w:val="default"/>
  </w:font>
  <w:font w:name="Avenir Book">
    <w:altName w:val="Tw Cen MT"/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21" w:fontKey="{BB6B9385-3825-6B48-9379-B8E573D9F043}"/>
  </w:font>
  <w:font w:name="Avenir Next Demi Bold">
    <w:panose1 w:val="020B0703020202020204"/>
    <w:charset w:val="00"/>
    <w:family w:val="swiss"/>
    <w:pitch w:val="variable"/>
    <w:sig w:usb0="8000002F" w:usb1="5000204A" w:usb2="00000000" w:usb3="00000000" w:csb0="0000009B" w:csb1="00000000"/>
    <w:embedRegular r:id="rId22" w:fontKey="{02980CD4-C0EB-734B-BB50-F9117B646DFF}"/>
    <w:embedBold r:id="rId23" w:fontKey="{9480B2A1-F3CD-6C4E-9A1D-AFE3292783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</w:rPr>
      <w:id w:val="-1422177388"/>
      <w:docPartObj>
        <w:docPartGallery w:val="Page Numbers (Bottom of Page)"/>
        <w:docPartUnique/>
      </w:docPartObj>
    </w:sdtPr>
    <w:sdtEndPr/>
    <w:sdtContent>
      <w:p w14:paraId="1CD0E257" w14:textId="77777777" w:rsidR="00D567D6" w:rsidRPr="00E80E96" w:rsidRDefault="00D567D6">
        <w:pPr>
          <w:rPr>
            <w:noProof/>
          </w:rPr>
        </w:pPr>
        <w:r w:rsidRPr="00E80E96">
          <w:rPr>
            <w:noProof/>
          </w:rPr>
          <w:fldChar w:fldCharType="begin"/>
        </w:r>
        <w:r w:rsidRPr="00E80E96">
          <w:rPr>
            <w:noProof/>
          </w:rPr>
          <w:instrText xml:space="preserve"> PAGE   \* MERGEFORMAT </w:instrText>
        </w:r>
        <w:r w:rsidRPr="00E80E96">
          <w:rPr>
            <w:noProof/>
          </w:rPr>
          <w:fldChar w:fldCharType="separate"/>
        </w:r>
        <w:r w:rsidRPr="00E80E96">
          <w:rPr>
            <w:noProof/>
          </w:rPr>
          <w:t>2</w:t>
        </w:r>
        <w:r w:rsidRPr="00E80E96">
          <w:rPr>
            <w:noProof/>
          </w:rPr>
          <w:fldChar w:fldCharType="end"/>
        </w:r>
      </w:p>
    </w:sdtContent>
  </w:sdt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F958C" w14:textId="77777777" w:rsidR="00FC5CF0" w:rsidRPr="004C1E61" w:rsidRDefault="00FC5CF0" w:rsidP="00393570">
    <w:pPr>
      <w:pStyle w:val="DeckblattFuzeile"/>
    </w:pPr>
    <w:r w:rsidRPr="004C1E61">
      <w:t>Gott begegnen – weltbewegend.</w:t>
    </w:r>
    <w:r w:rsidRPr="004C1E61">
      <w:tab/>
    </w:r>
    <w:r>
      <w:tab/>
    </w:r>
    <w:r w:rsidRPr="004C1E61">
      <w:rPr>
        <w:lang w:val="en-GB"/>
      </w:rPr>
      <w:t>wiedenest.de</w:t>
    </w:r>
    <w:r w:rsidRPr="004C1E61">
      <w:t>/movekurse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</w:rPr>
      <w:id w:val="-1105033379"/>
      <w:docPartObj>
        <w:docPartGallery w:val="Page Numbers (Bottom of Page)"/>
        <w:docPartUnique/>
      </w:docPartObj>
    </w:sdtPr>
    <w:sdtEndPr/>
    <w:sdtContent>
      <w:p w14:paraId="31EE2817" w14:textId="77777777" w:rsidR="00AC1B06" w:rsidRPr="00E80E96" w:rsidRDefault="00AC1B06">
        <w:pPr>
          <w:rPr>
            <w:noProof/>
          </w:rPr>
        </w:pPr>
        <w:r w:rsidRPr="00E80E96">
          <w:rPr>
            <w:noProof/>
          </w:rPr>
          <w:fldChar w:fldCharType="begin"/>
        </w:r>
        <w:r w:rsidRPr="00E80E96">
          <w:rPr>
            <w:noProof/>
          </w:rPr>
          <w:instrText xml:space="preserve"> PAGE   \* MERGEFORMAT </w:instrText>
        </w:r>
        <w:r w:rsidRPr="00E80E96">
          <w:rPr>
            <w:noProof/>
          </w:rPr>
          <w:fldChar w:fldCharType="separate"/>
        </w:r>
        <w:r w:rsidRPr="00E80E96">
          <w:rPr>
            <w:noProof/>
          </w:rPr>
          <w:t>2</w:t>
        </w:r>
        <w:r w:rsidRPr="00E80E96">
          <w:rPr>
            <w:noProof/>
          </w:rPr>
          <w:fldChar w:fldCharType="end"/>
        </w:r>
      </w:p>
    </w:sdtContent>
  </w:sdt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A6942" w14:textId="77777777" w:rsidR="00AC1B06" w:rsidRPr="004C1E61" w:rsidRDefault="00AC1B06" w:rsidP="00F6256F">
    <w:pPr>
      <w:pStyle w:val="DeckblattFuzeile"/>
    </w:pPr>
    <w:r w:rsidRPr="004C1E61">
      <w:t>Gott begegnen – weltbewegend.</w:t>
    </w:r>
    <w:r w:rsidRPr="004C1E61">
      <w:tab/>
    </w:r>
    <w:r w:rsidR="00F6256F">
      <w:tab/>
    </w:r>
    <w:r w:rsidRPr="004C1E61">
      <w:rPr>
        <w:lang w:val="en-GB"/>
      </w:rPr>
      <w:t>wiedenest.de</w:t>
    </w:r>
    <w:r w:rsidRPr="004C1E61">
      <w:t>/movekurse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</w:rPr>
      <w:id w:val="1693176148"/>
      <w:docPartObj>
        <w:docPartGallery w:val="Page Numbers (Bottom of Page)"/>
        <w:docPartUnique/>
      </w:docPartObj>
    </w:sdtPr>
    <w:sdtEndPr/>
    <w:sdtContent>
      <w:p w14:paraId="559F8EEB" w14:textId="77777777" w:rsidR="00AC1B06" w:rsidRPr="00E80E96" w:rsidRDefault="00AC1B06">
        <w:pPr>
          <w:rPr>
            <w:noProof/>
          </w:rPr>
        </w:pPr>
        <w:r w:rsidRPr="00E80E96">
          <w:rPr>
            <w:noProof/>
          </w:rPr>
          <w:fldChar w:fldCharType="begin"/>
        </w:r>
        <w:r w:rsidRPr="00E80E96">
          <w:rPr>
            <w:noProof/>
          </w:rPr>
          <w:instrText xml:space="preserve"> PAGE   \* MERGEFORMAT </w:instrText>
        </w:r>
        <w:r w:rsidRPr="00E80E96">
          <w:rPr>
            <w:noProof/>
          </w:rPr>
          <w:fldChar w:fldCharType="separate"/>
        </w:r>
        <w:r w:rsidRPr="00E80E96">
          <w:rPr>
            <w:noProof/>
          </w:rPr>
          <w:t>2</w:t>
        </w:r>
        <w:r w:rsidRPr="00E80E96">
          <w:rPr>
            <w:noProof/>
          </w:rPr>
          <w:fldChar w:fldCharType="end"/>
        </w:r>
      </w:p>
    </w:sdtContent>
  </w:sdt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2900A" w14:textId="77777777" w:rsidR="00AC1B06" w:rsidRPr="004C1E61" w:rsidRDefault="00AC1B06" w:rsidP="00F6256F">
    <w:pPr>
      <w:pStyle w:val="DeckblattFuzeile"/>
    </w:pPr>
    <w:r w:rsidRPr="004C1E61">
      <w:t>Gott begegnen – weltbewegend.</w:t>
    </w:r>
    <w:r w:rsidR="00F6256F">
      <w:tab/>
    </w:r>
    <w:r w:rsidRPr="004C1E61">
      <w:tab/>
    </w:r>
    <w:r w:rsidRPr="004C1E61">
      <w:rPr>
        <w:lang w:val="en-GB"/>
      </w:rPr>
      <w:t>wiedenest.de</w:t>
    </w:r>
    <w:r w:rsidRPr="004C1E61">
      <w:t>/movekurse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</w:rPr>
      <w:id w:val="-1167479751"/>
      <w:docPartObj>
        <w:docPartGallery w:val="Page Numbers (Bottom of Page)"/>
        <w:docPartUnique/>
      </w:docPartObj>
    </w:sdtPr>
    <w:sdtEndPr/>
    <w:sdtContent>
      <w:p w14:paraId="470BD9B7" w14:textId="77777777" w:rsidR="00420B40" w:rsidRPr="00E80E96" w:rsidRDefault="00420B40">
        <w:pPr>
          <w:rPr>
            <w:noProof/>
          </w:rPr>
        </w:pPr>
        <w:r w:rsidRPr="00E80E96">
          <w:rPr>
            <w:noProof/>
          </w:rPr>
          <w:fldChar w:fldCharType="begin"/>
        </w:r>
        <w:r w:rsidRPr="00E80E96">
          <w:rPr>
            <w:noProof/>
          </w:rPr>
          <w:instrText xml:space="preserve"> PAGE   \* MERGEFORMAT </w:instrText>
        </w:r>
        <w:r w:rsidRPr="00E80E96">
          <w:rPr>
            <w:noProof/>
          </w:rPr>
          <w:fldChar w:fldCharType="separate"/>
        </w:r>
        <w:r w:rsidRPr="00E80E96">
          <w:rPr>
            <w:noProof/>
          </w:rPr>
          <w:t>2</w:t>
        </w:r>
        <w:r w:rsidRPr="00E80E96">
          <w:rPr>
            <w:noProof/>
          </w:rPr>
          <w:fldChar w:fldCharType="end"/>
        </w:r>
      </w:p>
    </w:sdtContent>
  </w:sdt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9785" w14:textId="6CDC26E2" w:rsidR="00420B40" w:rsidRPr="00D835FF" w:rsidRDefault="00D835FF" w:rsidP="00D835FF">
    <w:pPr>
      <w:pStyle w:val="DeckblattFuzeile"/>
    </w:pPr>
    <w:r w:rsidRPr="004C1E61">
      <w:t>Gott begegnen – weltbewegend.</w:t>
    </w:r>
    <w:r>
      <w:tab/>
    </w:r>
    <w:r w:rsidRPr="004C1E61">
      <w:tab/>
    </w:r>
    <w:r w:rsidRPr="004C1E61">
      <w:rPr>
        <w:lang w:val="en-GB"/>
      </w:rPr>
      <w:t>wiedenest.de</w:t>
    </w:r>
    <w:r w:rsidRPr="004C1E61">
      <w:t>/movekurse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7F23C" w14:textId="77777777" w:rsidR="00420B40" w:rsidRPr="004C1E61" w:rsidRDefault="00420B40" w:rsidP="00F6256F">
    <w:pPr>
      <w:pStyle w:val="DeckblattFuzeile"/>
    </w:pPr>
    <w:r w:rsidRPr="004C1E61">
      <w:t>Gott begegnen – weltbewegend.</w:t>
    </w:r>
    <w:r w:rsidRPr="004C1E61">
      <w:tab/>
    </w:r>
    <w:r>
      <w:tab/>
    </w:r>
    <w:r w:rsidRPr="004C1E61">
      <w:rPr>
        <w:lang w:val="en-GB"/>
      </w:rPr>
      <w:t>wiedenest.de</w:t>
    </w:r>
    <w:r w:rsidRPr="004C1E61">
      <w:t>/movekurse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</w:rPr>
      <w:id w:val="1561211759"/>
      <w:docPartObj>
        <w:docPartGallery w:val="Page Numbers (Bottom of Page)"/>
        <w:docPartUnique/>
      </w:docPartObj>
    </w:sdtPr>
    <w:sdtEndPr/>
    <w:sdtContent>
      <w:p w14:paraId="51F6EB73" w14:textId="77777777" w:rsidR="00FC5CF0" w:rsidRPr="00E80E96" w:rsidRDefault="00FC5CF0">
        <w:pPr>
          <w:rPr>
            <w:noProof/>
          </w:rPr>
        </w:pPr>
        <w:r w:rsidRPr="00E80E96">
          <w:rPr>
            <w:noProof/>
          </w:rPr>
          <w:fldChar w:fldCharType="begin"/>
        </w:r>
        <w:r w:rsidRPr="00E80E96">
          <w:rPr>
            <w:noProof/>
          </w:rPr>
          <w:instrText xml:space="preserve"> PAGE   \* MERGEFORMAT </w:instrText>
        </w:r>
        <w:r w:rsidRPr="00E80E96">
          <w:rPr>
            <w:noProof/>
          </w:rPr>
          <w:fldChar w:fldCharType="separate"/>
        </w:r>
        <w:r w:rsidRPr="00E80E96">
          <w:rPr>
            <w:noProof/>
          </w:rPr>
          <w:t>2</w:t>
        </w:r>
        <w:r w:rsidRPr="00E80E96">
          <w:rPr>
            <w:noProof/>
          </w:rPr>
          <w:fldChar w:fldCharType="end"/>
        </w:r>
      </w:p>
    </w:sdtContent>
  </w:sdt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5EDDB" w14:textId="77777777" w:rsidR="00FC5CF0" w:rsidRPr="00F6256F" w:rsidRDefault="00FC5CF0" w:rsidP="00F6256F">
    <w:pPr>
      <w:pStyle w:val="DeckblattFuzeile"/>
    </w:pPr>
    <w:r w:rsidRPr="00F6256F">
      <w:t>Gott begegnen – weltbewegend.</w:t>
    </w:r>
    <w:r w:rsidRPr="00F6256F">
      <w:tab/>
    </w:r>
    <w:r w:rsidRPr="00F6256F">
      <w:tab/>
      <w:t>wiedenest.de/movekurse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F39AC" w14:textId="77777777" w:rsidR="00060ADD" w:rsidRPr="00B84F79" w:rsidRDefault="00B84F79" w:rsidP="00B84F79">
    <w:pPr>
      <w:pStyle w:val="Fuzeile"/>
    </w:pPr>
    <w:bookmarkStart w:id="3" w:name="_Hlk216978785"/>
    <w:r w:rsidRPr="00B067F7">
      <w:t>movekurse 2026</w:t>
    </w:r>
    <w:r w:rsidRPr="00B067F7">
      <w:tab/>
      <w:t>Autor</w:t>
    </w:r>
    <w:r w:rsidRPr="00B067F7">
      <w:tab/>
      <w:t xml:space="preserve">Seite </w:t>
    </w:r>
    <w:r w:rsidRPr="00B067F7">
      <w:fldChar w:fldCharType="begin"/>
    </w:r>
    <w:r w:rsidRPr="00B067F7">
      <w:instrText xml:space="preserve"> PAGE  \* MERGEFORMAT </w:instrText>
    </w:r>
    <w:r w:rsidRPr="00B067F7">
      <w:fldChar w:fldCharType="separate"/>
    </w:r>
    <w:r>
      <w:t>7</w:t>
    </w:r>
    <w:r w:rsidRPr="00B067F7">
      <w:fldChar w:fldCharType="end"/>
    </w:r>
    <w:r>
      <w:t xml:space="preserve"> </w:t>
    </w:r>
    <w:r w:rsidR="005D69B7">
      <w:t xml:space="preserve">/ </w:t>
    </w:r>
    <w:fldSimple w:instr=" NUMPAGES  \* MERGEFORMAT ">
      <w:r>
        <w:t>1</w:t>
      </w:r>
    </w:fldSimple>
    <w:bookmarkEnd w:id="3"/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</w:rPr>
      <w:id w:val="-492264002"/>
      <w:docPartObj>
        <w:docPartGallery w:val="Page Numbers (Bottom of Page)"/>
        <w:docPartUnique/>
      </w:docPartObj>
    </w:sdtPr>
    <w:sdtEndPr/>
    <w:sdtContent>
      <w:p w14:paraId="6DF3F4E5" w14:textId="77777777" w:rsidR="00AC1B06" w:rsidRPr="00E80E96" w:rsidRDefault="00AC1B06">
        <w:pPr>
          <w:rPr>
            <w:noProof/>
          </w:rPr>
        </w:pPr>
        <w:r w:rsidRPr="00E80E96">
          <w:rPr>
            <w:noProof/>
          </w:rPr>
          <w:fldChar w:fldCharType="begin"/>
        </w:r>
        <w:r w:rsidRPr="00E80E96">
          <w:rPr>
            <w:noProof/>
          </w:rPr>
          <w:instrText xml:space="preserve"> PAGE   \* MERGEFORMAT </w:instrText>
        </w:r>
        <w:r w:rsidRPr="00E80E96">
          <w:rPr>
            <w:noProof/>
          </w:rPr>
          <w:fldChar w:fldCharType="separate"/>
        </w:r>
        <w:r w:rsidRPr="00E80E96">
          <w:rPr>
            <w:noProof/>
          </w:rPr>
          <w:t>2</w:t>
        </w:r>
        <w:r w:rsidRPr="00E80E96">
          <w:rPr>
            <w:noProof/>
          </w:rPr>
          <w:fldChar w:fldCharType="end"/>
        </w:r>
      </w:p>
    </w:sdtContent>
  </w:sdt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97919" w14:textId="2EC6736F" w:rsidR="00AC1B06" w:rsidRPr="004C1E61" w:rsidRDefault="00AC1B06" w:rsidP="00F6256F">
    <w:pPr>
      <w:pStyle w:val="DeckblattFuzeile"/>
    </w:pPr>
    <w:r w:rsidRPr="004C1E61">
      <w:t>Gott begegnen – weltbewegend.</w:t>
    </w:r>
    <w:r w:rsidRPr="004C1E61">
      <w:tab/>
    </w:r>
    <w:r w:rsidR="00F6256F">
      <w:tab/>
    </w:r>
    <w:r w:rsidRPr="004C1E61">
      <w:rPr>
        <w:lang w:val="en-GB"/>
      </w:rPr>
      <w:t>wiedenest.de</w:t>
    </w:r>
    <w:r w:rsidRPr="004C1E61">
      <w:t>/movekurse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</w:rPr>
      <w:id w:val="-557548891"/>
      <w:docPartObj>
        <w:docPartGallery w:val="Page Numbers (Bottom of Page)"/>
        <w:docPartUnique/>
      </w:docPartObj>
    </w:sdtPr>
    <w:sdtEndPr/>
    <w:sdtContent>
      <w:p w14:paraId="56208E28" w14:textId="77777777" w:rsidR="002B6E04" w:rsidRPr="00E80E96" w:rsidRDefault="002B6E04">
        <w:pPr>
          <w:rPr>
            <w:noProof/>
          </w:rPr>
        </w:pPr>
        <w:r w:rsidRPr="00E80E96">
          <w:rPr>
            <w:noProof/>
          </w:rPr>
          <w:fldChar w:fldCharType="begin"/>
        </w:r>
        <w:r w:rsidRPr="00E80E96">
          <w:rPr>
            <w:noProof/>
          </w:rPr>
          <w:instrText xml:space="preserve"> PAGE   \* MERGEFORMAT </w:instrText>
        </w:r>
        <w:r w:rsidRPr="00E80E96">
          <w:rPr>
            <w:noProof/>
          </w:rPr>
          <w:fldChar w:fldCharType="separate"/>
        </w:r>
        <w:r w:rsidRPr="00E80E96">
          <w:rPr>
            <w:noProof/>
          </w:rPr>
          <w:t>2</w:t>
        </w:r>
        <w:r w:rsidRPr="00E80E96">
          <w:rPr>
            <w:noProof/>
          </w:rPr>
          <w:fldChar w:fldCharType="end"/>
        </w:r>
      </w:p>
    </w:sdtContent>
  </w:sdt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39836" w14:textId="77777777" w:rsidR="002B6E04" w:rsidRPr="004C1E61" w:rsidRDefault="002B6E04" w:rsidP="00F6256F">
    <w:pPr>
      <w:pStyle w:val="DeckblattFuzeile"/>
    </w:pPr>
    <w:r w:rsidRPr="004C1E61">
      <w:t>Gott begegnen – weltbewegend.</w:t>
    </w:r>
    <w:r w:rsidRPr="004C1E61">
      <w:tab/>
    </w:r>
    <w:r>
      <w:tab/>
    </w:r>
    <w:r w:rsidRPr="004C1E61">
      <w:rPr>
        <w:lang w:val="en-GB"/>
      </w:rPr>
      <w:t>wiedenest.de</w:t>
    </w:r>
    <w:r w:rsidRPr="004C1E61">
      <w:t>/movekurse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</w:rPr>
      <w:id w:val="420226355"/>
      <w:docPartObj>
        <w:docPartGallery w:val="Page Numbers (Bottom of Page)"/>
        <w:docPartUnique/>
      </w:docPartObj>
    </w:sdtPr>
    <w:sdtEndPr/>
    <w:sdtContent>
      <w:p w14:paraId="1D86D975" w14:textId="77777777" w:rsidR="005F36B5" w:rsidRPr="00E80E96" w:rsidRDefault="005F36B5">
        <w:pPr>
          <w:rPr>
            <w:noProof/>
          </w:rPr>
        </w:pPr>
        <w:r w:rsidRPr="00E80E96">
          <w:rPr>
            <w:noProof/>
          </w:rPr>
          <w:fldChar w:fldCharType="begin"/>
        </w:r>
        <w:r w:rsidRPr="00E80E96">
          <w:rPr>
            <w:noProof/>
          </w:rPr>
          <w:instrText xml:space="preserve"> PAGE   \* MERGEFORMAT </w:instrText>
        </w:r>
        <w:r w:rsidRPr="00E80E96">
          <w:rPr>
            <w:noProof/>
          </w:rPr>
          <w:fldChar w:fldCharType="separate"/>
        </w:r>
        <w:r w:rsidRPr="00E80E96">
          <w:rPr>
            <w:noProof/>
          </w:rPr>
          <w:t>2</w:t>
        </w:r>
        <w:r w:rsidRPr="00E80E96">
          <w:rPr>
            <w:noProof/>
          </w:rPr>
          <w:fldChar w:fldCharType="end"/>
        </w:r>
      </w:p>
    </w:sdtContent>
  </w:sdt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39386" w14:textId="77777777" w:rsidR="005F36B5" w:rsidRPr="004C1E61" w:rsidRDefault="005F36B5" w:rsidP="00393570">
    <w:pPr>
      <w:pStyle w:val="DeckblattFuzeile"/>
    </w:pPr>
    <w:r w:rsidRPr="004C1E61">
      <w:t>Gott begegnen – weltbewegend.</w:t>
    </w:r>
    <w:r w:rsidRPr="004C1E61">
      <w:tab/>
    </w:r>
    <w:r>
      <w:tab/>
    </w:r>
    <w:r w:rsidRPr="004C1E61">
      <w:rPr>
        <w:lang w:val="en-GB"/>
      </w:rPr>
      <w:t>wiedenest.de</w:t>
    </w:r>
    <w:r w:rsidRPr="004C1E61">
      <w:t>/movekurse</w: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</w:rPr>
      <w:id w:val="643626440"/>
      <w:docPartObj>
        <w:docPartGallery w:val="Page Numbers (Bottom of Page)"/>
        <w:docPartUnique/>
      </w:docPartObj>
    </w:sdtPr>
    <w:sdtEndPr/>
    <w:sdtContent>
      <w:p w14:paraId="2122E661" w14:textId="77777777" w:rsidR="00D616B1" w:rsidRPr="00E80E96" w:rsidRDefault="00D616B1">
        <w:pPr>
          <w:rPr>
            <w:noProof/>
          </w:rPr>
        </w:pPr>
        <w:r w:rsidRPr="00E80E96">
          <w:rPr>
            <w:noProof/>
          </w:rPr>
          <w:fldChar w:fldCharType="begin"/>
        </w:r>
        <w:r w:rsidRPr="00E80E96">
          <w:rPr>
            <w:noProof/>
          </w:rPr>
          <w:instrText xml:space="preserve"> PAGE   \* MERGEFORMAT </w:instrText>
        </w:r>
        <w:r w:rsidRPr="00E80E96">
          <w:rPr>
            <w:noProof/>
          </w:rPr>
          <w:fldChar w:fldCharType="separate"/>
        </w:r>
        <w:r w:rsidRPr="00E80E96">
          <w:rPr>
            <w:noProof/>
          </w:rPr>
          <w:t>2</w:t>
        </w:r>
        <w:r w:rsidRPr="00E80E96">
          <w:rPr>
            <w:noProof/>
          </w:rPr>
          <w:fldChar w:fldCharType="end"/>
        </w:r>
      </w:p>
    </w:sdtContent>
  </w:sdt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F61EA" w14:textId="77777777" w:rsidR="00D616B1" w:rsidRPr="004C1E61" w:rsidRDefault="00D616B1" w:rsidP="00F6256F">
    <w:pPr>
      <w:pStyle w:val="DeckblattFuzeile"/>
    </w:pPr>
    <w:bookmarkStart w:id="33" w:name="_Hlk219272724"/>
    <w:bookmarkStart w:id="34" w:name="_Hlk219272947"/>
    <w:r w:rsidRPr="004C1E61">
      <w:t>Gott begegnen – weltbewegend.</w:t>
    </w:r>
    <w:r>
      <w:tab/>
    </w:r>
    <w:r w:rsidRPr="004C1E61">
      <w:tab/>
    </w:r>
    <w:r w:rsidRPr="004C1E61">
      <w:rPr>
        <w:lang w:val="en-GB"/>
      </w:rPr>
      <w:t>wiedenest.de</w:t>
    </w:r>
    <w:r w:rsidRPr="004C1E61">
      <w:t>/movekurse</w:t>
    </w:r>
    <w:bookmarkEnd w:id="33"/>
    <w:bookmarkEnd w:id="34"/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1B4C3" w14:textId="1FD2E90B" w:rsidR="0095386A" w:rsidRPr="00D835FF" w:rsidRDefault="00D835FF" w:rsidP="00D835FF">
    <w:pPr>
      <w:pStyle w:val="DeckblattFuzeile"/>
    </w:pPr>
    <w:r w:rsidRPr="004C1E61">
      <w:t>Gott begegnen – weltbewegend.</w:t>
    </w:r>
    <w:r>
      <w:tab/>
    </w:r>
    <w:r w:rsidRPr="004C1E61">
      <w:tab/>
    </w:r>
    <w:r w:rsidRPr="004C1E61">
      <w:rPr>
        <w:lang w:val="en-GB"/>
      </w:rPr>
      <w:t>wiedenest.de</w:t>
    </w:r>
    <w:r w:rsidRPr="004C1E61">
      <w:t>/movekurse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299C8" w14:textId="77777777" w:rsidR="00613CB1" w:rsidRPr="004C1E61" w:rsidRDefault="00613CB1" w:rsidP="00F6256F">
    <w:pPr>
      <w:pStyle w:val="DeckblattFuzeile"/>
    </w:pPr>
    <w:r w:rsidRPr="004C1E61">
      <w:t>Gott begegnen – weltbewegend.</w:t>
    </w:r>
    <w:r w:rsidRPr="004C1E61">
      <w:tab/>
    </w:r>
    <w:r w:rsidR="00F6256F">
      <w:tab/>
    </w:r>
    <w:r w:rsidRPr="004C1E61">
      <w:rPr>
        <w:lang w:val="en-GB"/>
      </w:rPr>
      <w:t>wiedenest.de</w:t>
    </w:r>
    <w:r w:rsidRPr="004C1E61">
      <w:t>/movekurse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</w:rPr>
      <w:id w:val="234741695"/>
      <w:docPartObj>
        <w:docPartGallery w:val="Page Numbers (Bottom of Page)"/>
        <w:docPartUnique/>
      </w:docPartObj>
    </w:sdtPr>
    <w:sdtContent>
      <w:p w14:paraId="01DC5519" w14:textId="77777777" w:rsidR="00D7757E" w:rsidRPr="00E80E96" w:rsidRDefault="00D7757E">
        <w:pPr>
          <w:rPr>
            <w:noProof/>
          </w:rPr>
        </w:pPr>
        <w:r w:rsidRPr="00E80E96">
          <w:rPr>
            <w:noProof/>
          </w:rPr>
          <w:fldChar w:fldCharType="begin"/>
        </w:r>
        <w:r w:rsidRPr="00E80E96">
          <w:rPr>
            <w:noProof/>
          </w:rPr>
          <w:instrText xml:space="preserve"> PAGE   \* MERGEFORMAT </w:instrText>
        </w:r>
        <w:r w:rsidRPr="00E80E96">
          <w:rPr>
            <w:noProof/>
          </w:rPr>
          <w:fldChar w:fldCharType="separate"/>
        </w:r>
        <w:r w:rsidRPr="00E80E96">
          <w:rPr>
            <w:noProof/>
          </w:rPr>
          <w:t>2</w:t>
        </w:r>
        <w:r w:rsidRPr="00E80E96"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B13BD" w14:textId="77777777" w:rsidR="00D7757E" w:rsidRPr="00B84F79" w:rsidRDefault="00D7757E" w:rsidP="00553BC2">
    <w:pPr>
      <w:pStyle w:val="Fuzeile"/>
      <w:tabs>
        <w:tab w:val="clear" w:pos="8840"/>
        <w:tab w:val="right" w:pos="8789"/>
      </w:tabs>
    </w:pPr>
    <w:r w:rsidRPr="00B067F7">
      <w:t>movekurse 2026</w:t>
    </w:r>
    <w:r w:rsidRPr="00B067F7">
      <w:tab/>
      <w:t>Autor</w:t>
    </w:r>
    <w:r w:rsidRPr="00B067F7">
      <w:tab/>
      <w:t xml:space="preserve">Seite </w:t>
    </w:r>
    <w:r w:rsidRPr="00B067F7">
      <w:fldChar w:fldCharType="begin"/>
    </w:r>
    <w:r w:rsidRPr="00B067F7">
      <w:instrText xml:space="preserve"> PAGE  \* MERGEFORMAT </w:instrText>
    </w:r>
    <w:r w:rsidRPr="00B067F7">
      <w:fldChar w:fldCharType="separate"/>
    </w:r>
    <w:r>
      <w:t>7</w:t>
    </w:r>
    <w:r w:rsidRPr="00B067F7">
      <w:fldChar w:fldCharType="end"/>
    </w:r>
    <w:r>
      <w:t xml:space="preserve"> / </w:t>
    </w:r>
    <w:r>
      <w:fldChar w:fldCharType="begin"/>
    </w:r>
    <w:r>
      <w:instrText xml:space="preserve"> NUMPAGES  \* MERGEFORMAT </w:instrText>
    </w:r>
    <w:r>
      <w:fldChar w:fldCharType="separate"/>
    </w:r>
    <w:r>
      <w:t>1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D13D1" w14:textId="77777777" w:rsidR="00D7757E" w:rsidRPr="004C1E61" w:rsidRDefault="00D7757E" w:rsidP="00F6256F">
    <w:pPr>
      <w:pStyle w:val="DeckblattFuzeile"/>
    </w:pPr>
    <w:r w:rsidRPr="004C1E61">
      <w:t>Gott begegnen – weltbewegend.</w:t>
    </w:r>
    <w:r w:rsidRPr="004C1E61">
      <w:tab/>
    </w:r>
    <w:r>
      <w:tab/>
    </w:r>
    <w:r w:rsidRPr="004C1E61">
      <w:rPr>
        <w:lang w:val="en-GB"/>
      </w:rPr>
      <w:t>wiedenest.de</w:t>
    </w:r>
    <w:r w:rsidRPr="004C1E61">
      <w:t>/movekurse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</w:rPr>
      <w:id w:val="741225300"/>
      <w:docPartObj>
        <w:docPartGallery w:val="Page Numbers (Bottom of Page)"/>
        <w:docPartUnique/>
      </w:docPartObj>
    </w:sdtPr>
    <w:sdtEndPr/>
    <w:sdtContent>
      <w:p w14:paraId="144D1036" w14:textId="77777777" w:rsidR="00DD33A3" w:rsidRPr="00E80E96" w:rsidRDefault="00DD33A3">
        <w:pPr>
          <w:rPr>
            <w:noProof/>
          </w:rPr>
        </w:pPr>
        <w:r w:rsidRPr="00E80E96">
          <w:rPr>
            <w:noProof/>
          </w:rPr>
          <w:fldChar w:fldCharType="begin"/>
        </w:r>
        <w:r w:rsidRPr="00E80E96">
          <w:rPr>
            <w:noProof/>
          </w:rPr>
          <w:instrText xml:space="preserve"> PAGE   \* MERGEFORMAT </w:instrText>
        </w:r>
        <w:r w:rsidRPr="00E80E96">
          <w:rPr>
            <w:noProof/>
          </w:rPr>
          <w:fldChar w:fldCharType="separate"/>
        </w:r>
        <w:r w:rsidRPr="00E80E96">
          <w:rPr>
            <w:noProof/>
          </w:rPr>
          <w:t>2</w:t>
        </w:r>
        <w:r w:rsidRPr="00E80E96">
          <w:rPr>
            <w:noProof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8DC36" w14:textId="77777777" w:rsidR="00DD33A3" w:rsidRPr="00F6256F" w:rsidRDefault="00DD33A3" w:rsidP="00F6256F">
    <w:pPr>
      <w:pStyle w:val="DeckblattFuzeile"/>
    </w:pPr>
    <w:r w:rsidRPr="00F6256F">
      <w:t>Gott begegnen – weltbewegend.</w:t>
    </w:r>
    <w:r w:rsidRPr="00F6256F">
      <w:tab/>
    </w:r>
    <w:r w:rsidRPr="00F6256F">
      <w:tab/>
      <w:t>wiedenest.de/movekurse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</w:rPr>
      <w:id w:val="-1121298289"/>
      <w:docPartObj>
        <w:docPartGallery w:val="Page Numbers (Bottom of Page)"/>
        <w:docPartUnique/>
      </w:docPartObj>
    </w:sdtPr>
    <w:sdtEndPr/>
    <w:sdtContent>
      <w:p w14:paraId="7C265A58" w14:textId="77777777" w:rsidR="00FC5CF0" w:rsidRPr="00E80E96" w:rsidRDefault="00FC5CF0">
        <w:pPr>
          <w:rPr>
            <w:noProof/>
          </w:rPr>
        </w:pPr>
        <w:r w:rsidRPr="00E80E96">
          <w:rPr>
            <w:noProof/>
          </w:rPr>
          <w:fldChar w:fldCharType="begin"/>
        </w:r>
        <w:r w:rsidRPr="00E80E96">
          <w:rPr>
            <w:noProof/>
          </w:rPr>
          <w:instrText xml:space="preserve"> PAGE   \* MERGEFORMAT </w:instrText>
        </w:r>
        <w:r w:rsidRPr="00E80E96">
          <w:rPr>
            <w:noProof/>
          </w:rPr>
          <w:fldChar w:fldCharType="separate"/>
        </w:r>
        <w:r w:rsidRPr="00E80E96">
          <w:rPr>
            <w:noProof/>
          </w:rPr>
          <w:t>2</w:t>
        </w:r>
        <w:r w:rsidRPr="00E80E96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624922" w14:textId="77777777" w:rsidR="00875BAA" w:rsidRPr="00E80E96" w:rsidRDefault="00875BAA" w:rsidP="001E00E5">
      <w:pPr>
        <w:rPr>
          <w:noProof/>
        </w:rPr>
      </w:pPr>
      <w:r w:rsidRPr="00E80E96">
        <w:rPr>
          <w:noProof/>
        </w:rPr>
        <w:separator/>
      </w:r>
    </w:p>
  </w:footnote>
  <w:footnote w:type="continuationSeparator" w:id="0">
    <w:p w14:paraId="40E0211C" w14:textId="77777777" w:rsidR="00875BAA" w:rsidRPr="00E80E96" w:rsidRDefault="00875BAA" w:rsidP="00465A0A">
      <w:pPr>
        <w:rPr>
          <w:noProof/>
        </w:rPr>
      </w:pPr>
      <w:r w:rsidRPr="00E80E96">
        <w:rPr>
          <w:noProof/>
        </w:rPr>
        <w:continuationSeparator/>
      </w:r>
    </w:p>
    <w:p w14:paraId="71631080" w14:textId="77777777" w:rsidR="00875BAA" w:rsidRPr="00E80E96" w:rsidRDefault="00875BAA">
      <w:pPr>
        <w:rPr>
          <w:noProof/>
        </w:rPr>
      </w:pPr>
    </w:p>
    <w:p w14:paraId="007CFCD5" w14:textId="77777777" w:rsidR="00875BAA" w:rsidRPr="00E80E96" w:rsidRDefault="00875BAA">
      <w:pPr>
        <w:rPr>
          <w:noProof/>
        </w:rPr>
      </w:pPr>
    </w:p>
  </w:footnote>
  <w:footnote w:type="continuationNotice" w:id="1">
    <w:p w14:paraId="476F14F0" w14:textId="77777777" w:rsidR="00875BAA" w:rsidRPr="00E80E96" w:rsidRDefault="00875BAA">
      <w:pPr>
        <w:rPr>
          <w:noProof/>
        </w:rPr>
      </w:pPr>
    </w:p>
    <w:p w14:paraId="0B830B84" w14:textId="77777777" w:rsidR="00875BAA" w:rsidRPr="00E80E96" w:rsidRDefault="00875BAA">
      <w:pPr>
        <w:rPr>
          <w:noProof/>
        </w:rPr>
      </w:pPr>
    </w:p>
    <w:p w14:paraId="3D5D6FA4" w14:textId="77777777" w:rsidR="00875BAA" w:rsidRPr="00E80E96" w:rsidRDefault="00875BAA">
      <w:pPr>
        <w:rPr>
          <w:noProof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8A97F" w14:textId="77777777" w:rsidR="00D567D6" w:rsidRPr="00E80E96" w:rsidRDefault="00D567D6" w:rsidP="004155DE">
    <w:pPr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</w:pP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begin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instrText xml:space="preserve"> STYLEREF  "Thesis Section" \n </w:instrTex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separate"/>
    </w:r>
    <w:r w:rsidR="00D7757E">
      <w:rPr>
        <w:rFonts w:asciiTheme="majorHAnsi" w:hAnsiTheme="majorHAnsi" w:cstheme="majorHAnsi"/>
        <w:b/>
        <w:bCs/>
        <w:smallCaps/>
        <w:noProof/>
        <w:color w:val="004D6C" w:themeColor="accent3"/>
        <w:spacing w:val="20"/>
        <w:sz w:val="20"/>
      </w:rPr>
      <w:t>Fehler! Verwenden Sie die Registerkarte 'Start', um Thesis Section dem Text zuzuweisen, der hier angezeigt werden soll.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end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t xml:space="preserve">  |  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begin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instrText xml:space="preserve"> STYLEREF  "Thesis Section"  \* MERGEFORMAT </w:instrTex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separate"/>
    </w:r>
    <w:r w:rsidR="00D7757E">
      <w:rPr>
        <w:rFonts w:asciiTheme="majorHAnsi" w:hAnsiTheme="majorHAnsi" w:cstheme="majorHAnsi"/>
        <w:b/>
        <w:bCs/>
        <w:smallCaps/>
        <w:noProof/>
        <w:color w:val="004D6C" w:themeColor="accent3"/>
        <w:spacing w:val="20"/>
        <w:sz w:val="20"/>
      </w:rPr>
      <w:t>Fehler! Verwenden Sie die Registerkarte 'Start', um Thesis Section dem Text zuzuweisen, der hier angezeigt werden soll.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0929F" w14:textId="77777777" w:rsidR="00FC5CF0" w:rsidRPr="00E80E96" w:rsidRDefault="00FC5CF0" w:rsidP="004155DE">
    <w:pPr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</w:pP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begin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instrText xml:space="preserve"> STYLEREF  "Thesis Section" \n </w:instrTex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separate"/>
    </w:r>
    <w:r w:rsidR="00D7757E">
      <w:rPr>
        <w:rFonts w:asciiTheme="majorHAnsi" w:hAnsiTheme="majorHAnsi" w:cstheme="majorHAnsi"/>
        <w:b/>
        <w:bCs/>
        <w:smallCaps/>
        <w:noProof/>
        <w:color w:val="004D6C" w:themeColor="accent3"/>
        <w:spacing w:val="20"/>
        <w:sz w:val="20"/>
      </w:rPr>
      <w:t>Fehler! Verwenden Sie die Registerkarte 'Start', um Thesis Section dem Text zuzuweisen, der hier angezeigt werden soll.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end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t xml:space="preserve">  |  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begin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instrText xml:space="preserve"> STYLEREF  "Thesis Section"  \* MERGEFORMAT </w:instrTex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separate"/>
    </w:r>
    <w:r w:rsidR="00D7757E">
      <w:rPr>
        <w:rFonts w:asciiTheme="majorHAnsi" w:hAnsiTheme="majorHAnsi" w:cstheme="majorHAnsi"/>
        <w:b/>
        <w:bCs/>
        <w:smallCaps/>
        <w:noProof/>
        <w:color w:val="004D6C" w:themeColor="accent3"/>
        <w:spacing w:val="20"/>
        <w:sz w:val="20"/>
      </w:rPr>
      <w:t>Fehler! Verwenden Sie die Registerkarte 'Start', um Thesis Section dem Text zuzuweisen, der hier angezeigt werden soll.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010D8" w14:textId="77777777" w:rsidR="00FC5CF0" w:rsidRPr="00E80E96" w:rsidRDefault="00FC5CF0" w:rsidP="00B067F7">
    <w:pPr>
      <w:pStyle w:val="Fuzeile"/>
      <w:rPr>
        <w:szCs w:val="16"/>
      </w:rPr>
    </w:pPr>
    <w:bookmarkStart w:id="28" w:name="_Hlk216977572"/>
    <w:r>
      <mc:AlternateContent>
        <mc:Choice Requires="wpg">
          <w:drawing>
            <wp:anchor distT="0" distB="0" distL="114300" distR="114300" simplePos="0" relativeHeight="251655680" behindDoc="0" locked="0" layoutInCell="1" allowOverlap="1" wp14:anchorId="690C2514" wp14:editId="11F76F92">
              <wp:simplePos x="0" y="0"/>
              <wp:positionH relativeFrom="page">
                <wp:posOffset>6679565</wp:posOffset>
              </wp:positionH>
              <wp:positionV relativeFrom="page">
                <wp:posOffset>622333</wp:posOffset>
              </wp:positionV>
              <wp:extent cx="460800" cy="352800"/>
              <wp:effectExtent l="0" t="0" r="0" b="3175"/>
              <wp:wrapNone/>
              <wp:docPr id="637272957" name="Grafik 1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800" cy="352800"/>
                        <a:chOff x="0" y="0"/>
                        <a:chExt cx="461216" cy="353731"/>
                      </a:xfrm>
                      <a:solidFill>
                        <a:srgbClr val="640E72"/>
                      </a:solidFill>
                    </wpg:grpSpPr>
                    <wps:wsp>
                      <wps:cNvPr id="1720654521" name="Freihandform 1720654521"/>
                      <wps:cNvSpPr/>
                      <wps:spPr>
                        <a:xfrm>
                          <a:off x="172960" y="23767"/>
                          <a:ext cx="224987" cy="329963"/>
                        </a:xfrm>
                        <a:custGeom>
                          <a:avLst/>
                          <a:gdLst>
                            <a:gd name="csX0" fmla="*/ 96182 w 224987"/>
                            <a:gd name="csY0" fmla="*/ 0 h 329963"/>
                            <a:gd name="csX1" fmla="*/ 0 w 224987"/>
                            <a:gd name="csY1" fmla="*/ 0 h 329963"/>
                            <a:gd name="csX2" fmla="*/ 103675 w 224987"/>
                            <a:gd name="csY2" fmla="*/ 270080 h 329963"/>
                            <a:gd name="csX3" fmla="*/ 167838 w 224987"/>
                            <a:gd name="csY3" fmla="*/ 329964 h 329963"/>
                            <a:gd name="csX4" fmla="*/ 224987 w 224987"/>
                            <a:gd name="csY4" fmla="*/ 254193 h 329963"/>
                            <a:gd name="csX5" fmla="*/ 203969 w 224987"/>
                            <a:gd name="csY5" fmla="*/ 237001 h 329963"/>
                            <a:gd name="csX6" fmla="*/ 96182 w 224987"/>
                            <a:gd name="csY6" fmla="*/ 0 h 329963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</a:cxnLst>
                          <a:rect l="l" t="t" r="r" b="b"/>
                          <a:pathLst>
                            <a:path w="224987" h="329963">
                              <a:moveTo>
                                <a:pt x="96182" y="0"/>
                              </a:moveTo>
                              <a:lnTo>
                                <a:pt x="0" y="0"/>
                              </a:lnTo>
                              <a:cubicBezTo>
                                <a:pt x="252" y="102149"/>
                                <a:pt x="40193" y="202993"/>
                                <a:pt x="103675" y="270080"/>
                              </a:cubicBezTo>
                              <a:cubicBezTo>
                                <a:pt x="143843" y="312520"/>
                                <a:pt x="167838" y="329964"/>
                                <a:pt x="167838" y="329964"/>
                              </a:cubicBezTo>
                              <a:lnTo>
                                <a:pt x="224987" y="254193"/>
                              </a:lnTo>
                              <a:cubicBezTo>
                                <a:pt x="224987" y="254193"/>
                                <a:pt x="209167" y="241694"/>
                                <a:pt x="203969" y="237001"/>
                              </a:cubicBezTo>
                              <a:cubicBezTo>
                                <a:pt x="133423" y="173678"/>
                                <a:pt x="96409" y="89575"/>
                                <a:pt x="96182" y="0"/>
                              </a:cubicBezTo>
                            </a:path>
                          </a:pathLst>
                        </a:custGeom>
                        <a:solidFill>
                          <a:srgbClr val="640E72"/>
                        </a:solidFill>
                        <a:ln w="2498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1068791496" name="Freihandform 1068791496"/>
                      <wps:cNvSpPr/>
                      <wps:spPr>
                        <a:xfrm>
                          <a:off x="0" y="23767"/>
                          <a:ext cx="186231" cy="329938"/>
                        </a:xfrm>
                        <a:custGeom>
                          <a:avLst/>
                          <a:gdLst>
                            <a:gd name="csX0" fmla="*/ 96131 w 186231"/>
                            <a:gd name="csY0" fmla="*/ 0 h 329938"/>
                            <a:gd name="csX1" fmla="*/ 0 w 186231"/>
                            <a:gd name="csY1" fmla="*/ 0 h 329938"/>
                            <a:gd name="csX2" fmla="*/ 68679 w 186231"/>
                            <a:gd name="csY2" fmla="*/ 247291 h 329938"/>
                            <a:gd name="csX3" fmla="*/ 129083 w 186231"/>
                            <a:gd name="csY3" fmla="*/ 329939 h 329938"/>
                            <a:gd name="csX4" fmla="*/ 186232 w 186231"/>
                            <a:gd name="csY4" fmla="*/ 254168 h 329938"/>
                            <a:gd name="csX5" fmla="*/ 98528 w 186231"/>
                            <a:gd name="csY5" fmla="*/ 35213 h 329938"/>
                            <a:gd name="csX6" fmla="*/ 96131 w 186231"/>
                            <a:gd name="csY6" fmla="*/ 0 h 329938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</a:cxnLst>
                          <a:rect l="l" t="t" r="r" b="b"/>
                          <a:pathLst>
                            <a:path w="186231" h="329938">
                              <a:moveTo>
                                <a:pt x="96131" y="0"/>
                              </a:moveTo>
                              <a:lnTo>
                                <a:pt x="0" y="0"/>
                              </a:lnTo>
                              <a:cubicBezTo>
                                <a:pt x="883" y="91859"/>
                                <a:pt x="35147" y="190645"/>
                                <a:pt x="68679" y="247291"/>
                              </a:cubicBezTo>
                              <a:cubicBezTo>
                                <a:pt x="89066" y="281725"/>
                                <a:pt x="118587" y="317590"/>
                                <a:pt x="129083" y="329939"/>
                              </a:cubicBezTo>
                              <a:lnTo>
                                <a:pt x="186232" y="254168"/>
                              </a:lnTo>
                              <a:cubicBezTo>
                                <a:pt x="136627" y="191799"/>
                                <a:pt x="105467" y="115476"/>
                                <a:pt x="98528" y="35213"/>
                              </a:cubicBezTo>
                              <a:cubicBezTo>
                                <a:pt x="97090" y="23316"/>
                                <a:pt x="96257" y="11846"/>
                                <a:pt x="96131" y="0"/>
                              </a:cubicBezTo>
                            </a:path>
                          </a:pathLst>
                        </a:custGeom>
                        <a:solidFill>
                          <a:srgbClr val="640E72"/>
                        </a:solidFill>
                        <a:ln w="2498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1661524330" name="Freihandform 1661524330"/>
                      <wps:cNvSpPr/>
                      <wps:spPr>
                        <a:xfrm>
                          <a:off x="346046" y="0"/>
                          <a:ext cx="115169" cy="138509"/>
                        </a:xfrm>
                        <a:custGeom>
                          <a:avLst/>
                          <a:gdLst>
                            <a:gd name="csX0" fmla="*/ 111926 w 115169"/>
                            <a:gd name="csY0" fmla="*/ 62293 h 138509"/>
                            <a:gd name="csX1" fmla="*/ 110790 w 115169"/>
                            <a:gd name="csY1" fmla="*/ 58980 h 138509"/>
                            <a:gd name="csX2" fmla="*/ 109832 w 115169"/>
                            <a:gd name="csY2" fmla="*/ 56094 h 138509"/>
                            <a:gd name="csX3" fmla="*/ 95172 w 115169"/>
                            <a:gd name="csY3" fmla="*/ 23818 h 138509"/>
                            <a:gd name="csX4" fmla="*/ 77384 w 115169"/>
                            <a:gd name="csY4" fmla="*/ 41863 h 138509"/>
                            <a:gd name="csX5" fmla="*/ 57149 w 115169"/>
                            <a:gd name="csY5" fmla="*/ 8006 h 138509"/>
                            <a:gd name="csX6" fmla="*/ 57754 w 115169"/>
                            <a:gd name="csY6" fmla="*/ 100 h 138509"/>
                            <a:gd name="csX7" fmla="*/ 57653 w 115169"/>
                            <a:gd name="csY7" fmla="*/ 0 h 138509"/>
                            <a:gd name="csX8" fmla="*/ 16880 w 115169"/>
                            <a:gd name="csY8" fmla="*/ 40558 h 138509"/>
                            <a:gd name="csX9" fmla="*/ 16880 w 115169"/>
                            <a:gd name="csY9" fmla="*/ 121700 h 138509"/>
                            <a:gd name="csX10" fmla="*/ 98452 w 115169"/>
                            <a:gd name="csY10" fmla="*/ 121700 h 138509"/>
                            <a:gd name="csX11" fmla="*/ 112178 w 115169"/>
                            <a:gd name="csY11" fmla="*/ 63071 h 138509"/>
                            <a:gd name="csX12" fmla="*/ 111951 w 115169"/>
                            <a:gd name="csY12" fmla="*/ 62293 h 138509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</a:cxnLst>
                          <a:rect l="l" t="t" r="r" b="b"/>
                          <a:pathLst>
                            <a:path w="115169" h="138509">
                              <a:moveTo>
                                <a:pt x="111926" y="62293"/>
                              </a:moveTo>
                              <a:cubicBezTo>
                                <a:pt x="111547" y="61189"/>
                                <a:pt x="111270" y="60060"/>
                                <a:pt x="110790" y="58980"/>
                              </a:cubicBezTo>
                              <a:cubicBezTo>
                                <a:pt x="110462" y="58027"/>
                                <a:pt x="110261" y="57048"/>
                                <a:pt x="109832" y="56094"/>
                              </a:cubicBezTo>
                              <a:lnTo>
                                <a:pt x="95172" y="23818"/>
                              </a:lnTo>
                              <a:cubicBezTo>
                                <a:pt x="91766" y="34510"/>
                                <a:pt x="85130" y="41863"/>
                                <a:pt x="77384" y="41863"/>
                              </a:cubicBezTo>
                              <a:cubicBezTo>
                                <a:pt x="66207" y="41863"/>
                                <a:pt x="57149" y="26704"/>
                                <a:pt x="57149" y="8006"/>
                              </a:cubicBezTo>
                              <a:cubicBezTo>
                                <a:pt x="57149" y="5271"/>
                                <a:pt x="57401" y="2635"/>
                                <a:pt x="57754" y="100"/>
                              </a:cubicBezTo>
                              <a:lnTo>
                                <a:pt x="57653" y="0"/>
                              </a:lnTo>
                              <a:lnTo>
                                <a:pt x="16880" y="40558"/>
                              </a:lnTo>
                              <a:cubicBezTo>
                                <a:pt x="-5627" y="62971"/>
                                <a:pt x="-5627" y="99288"/>
                                <a:pt x="16880" y="121700"/>
                              </a:cubicBezTo>
                              <a:cubicBezTo>
                                <a:pt x="39411" y="144113"/>
                                <a:pt x="75921" y="144113"/>
                                <a:pt x="98452" y="121700"/>
                              </a:cubicBezTo>
                              <a:cubicBezTo>
                                <a:pt x="114424" y="105813"/>
                                <a:pt x="118839" y="83024"/>
                                <a:pt x="112178" y="63071"/>
                              </a:cubicBezTo>
                              <a:cubicBezTo>
                                <a:pt x="112128" y="62820"/>
                                <a:pt x="112027" y="62569"/>
                                <a:pt x="111951" y="62293"/>
                              </a:cubicBezTo>
                            </a:path>
                          </a:pathLst>
                        </a:custGeom>
                        <a:solidFill>
                          <a:srgbClr val="640E72"/>
                        </a:solidFill>
                        <a:ln w="2498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FB79B6" id="Grafik 119" o:spid="_x0000_s1026" style="position:absolute;margin-left:525.95pt;margin-top:49pt;width:36.3pt;height:27.8pt;z-index:251655680;mso-position-horizontal-relative:page;mso-position-vertical-relative:page;mso-width-relative:margin;mso-height-relative:margin" coordsize="461216,3537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">
              <v:shape id="Freihandform 1720654521" o:spid="_x0000_s1027" style="position:absolute;left:172960;top:23767;width:224987;height:329963;visibility:visible;mso-wrap-style:square;v-text-anchor:top" coordsize="224987,3299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" path="m96182,l,c252,102149,40193,202993,103675,270080v40168,42440,64163,59884,64163,59884l224987,254193v,,-15820,-12499,-21018,-17192c133423,173678,96409,89575,96182,e" fillcolor="#640e72" stroked="f" strokeweight=".06939mm">
                <v:stroke joinstyle="miter"/>
                <v:path arrowok="t" o:connecttype="custom" o:connectlocs="96182,0;0,0;103675,270080;167838,329964;224987,254193;203969,237001;96182,0" o:connectangles="0,0,0,0,0,0,0"/>
              </v:shape>
              <v:shape id="Freihandform 1068791496" o:spid="_x0000_s1028" style="position:absolute;top:23767;width:186231;height:329938;visibility:visible;mso-wrap-style:square;v-text-anchor:top" coordsize="186231,3299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" path="m96131,l,c883,91859,35147,190645,68679,247291v20387,34434,49908,70299,60404,82648l186232,254168c136627,191799,105467,115476,98528,35213,97090,23316,96257,11846,96131,e" fillcolor="#640e72" stroked="f" strokeweight=".06939mm">
                <v:stroke joinstyle="miter"/>
                <v:path arrowok="t" o:connecttype="custom" o:connectlocs="96131,0;0,0;68679,247291;129083,329939;186232,254168;98528,35213;96131,0" o:connectangles="0,0,0,0,0,0,0"/>
              </v:shape>
              <v:shape id="Freihandform 1661524330" o:spid="_x0000_s1029" style="position:absolute;left:346046;width:115169;height:138509;visibility:visible;mso-wrap-style:square;v-text-anchor:top" coordsize="115169,1385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" path="m111926,62293v-379,-1104,-656,-2233,-1136,-3313c110462,58027,110261,57048,109832,56094l95172,23818c91766,34510,85130,41863,77384,41863,66207,41863,57149,26704,57149,8006v,-2735,252,-5371,605,-7906l57653,,16880,40558v-22507,22413,-22507,58730,,81142c39411,144113,75921,144113,98452,121700v15972,-15887,20387,-38676,13726,-58629c112128,62820,112027,62569,111951,62293e" fillcolor="#640e72" stroked="f" strokeweight=".06939mm">
                <v:stroke joinstyle="miter"/>
                <v:path arrowok="t" o:connecttype="custom" o:connectlocs="111926,62293;110790,58980;109832,56094;95172,23818;77384,41863;57149,8006;57754,100;57653,0;16880,40558;16880,121700;98452,121700;112178,63071;111951,62293" o:connectangles="0,0,0,0,0,0,0,0,0,0,0,0,0"/>
              </v:shape>
              <w10:wrap anchorx="page" anchory="page"/>
            </v:group>
          </w:pict>
        </mc:Fallback>
      </mc:AlternateContent>
    </w:r>
    <w:bookmarkEnd w:id="28"/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3E93C" w14:textId="77777777" w:rsidR="00FC5CF0" w:rsidRDefault="00FC5CF0" w:rsidP="00B067F7">
    <w:pPr>
      <w:pStyle w:val="Kopfzeile"/>
    </w:pPr>
    <w:r>
      <w:drawing>
        <wp:anchor distT="0" distB="0" distL="114300" distR="114300" simplePos="0" relativeHeight="251658752" behindDoc="1" locked="0" layoutInCell="1" allowOverlap="1" wp14:anchorId="3ACC1139" wp14:editId="41BD821C">
          <wp:simplePos x="0" y="0"/>
          <wp:positionH relativeFrom="column">
            <wp:posOffset>-1243267</wp:posOffset>
          </wp:positionH>
          <wp:positionV relativeFrom="paragraph">
            <wp:posOffset>-3080173</wp:posOffset>
          </wp:positionV>
          <wp:extent cx="8136890" cy="14736560"/>
          <wp:effectExtent l="0" t="0" r="3810" b="0"/>
          <wp:wrapNone/>
          <wp:docPr id="1420211000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932181" name="Grafik 60393218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36890" cy="14736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mc:AlternateContent>
        <mc:Choice Requires="wpg">
          <w:drawing>
            <wp:anchor distT="0" distB="0" distL="114300" distR="114300" simplePos="0" relativeHeight="251657728" behindDoc="0" locked="0" layoutInCell="1" allowOverlap="1" wp14:anchorId="1E35542D" wp14:editId="7EEAFA51">
              <wp:simplePos x="0" y="0"/>
              <wp:positionH relativeFrom="column">
                <wp:posOffset>-625475</wp:posOffset>
              </wp:positionH>
              <wp:positionV relativeFrom="paragraph">
                <wp:posOffset>81068</wp:posOffset>
              </wp:positionV>
              <wp:extent cx="2849245" cy="559435"/>
              <wp:effectExtent l="0" t="0" r="0" b="0"/>
              <wp:wrapNone/>
              <wp:docPr id="2006313429" name="Grafik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49245" cy="559435"/>
                        <a:chOff x="0" y="0"/>
                        <a:chExt cx="2849302" cy="559885"/>
                      </a:xfrm>
                      <a:solidFill>
                        <a:schemeClr val="bg2"/>
                      </a:solidFill>
                    </wpg:grpSpPr>
                    <wps:wsp>
                      <wps:cNvPr id="471780114" name="Freihandform 471780114"/>
                      <wps:cNvSpPr/>
                      <wps:spPr>
                        <a:xfrm>
                          <a:off x="0" y="0"/>
                          <a:ext cx="2849302" cy="354167"/>
                        </a:xfrm>
                        <a:custGeom>
                          <a:avLst/>
                          <a:gdLst>
                            <a:gd name="csX0" fmla="*/ 1684263 w 2849302"/>
                            <a:gd name="csY0" fmla="*/ 81297 h 354167"/>
                            <a:gd name="csX1" fmla="*/ 1645521 w 2849302"/>
                            <a:gd name="csY1" fmla="*/ 223215 h 354167"/>
                            <a:gd name="csX2" fmla="*/ 1644953 w 2849302"/>
                            <a:gd name="csY2" fmla="*/ 223215 h 354167"/>
                            <a:gd name="csX3" fmla="*/ 1601473 w 2849302"/>
                            <a:gd name="csY3" fmla="*/ 81297 h 354167"/>
                            <a:gd name="csX4" fmla="*/ 1566925 w 2849302"/>
                            <a:gd name="csY4" fmla="*/ 81297 h 354167"/>
                            <a:gd name="csX5" fmla="*/ 1522630 w 2849302"/>
                            <a:gd name="csY5" fmla="*/ 223215 h 354167"/>
                            <a:gd name="csX6" fmla="*/ 1522063 w 2849302"/>
                            <a:gd name="csY6" fmla="*/ 223215 h 354167"/>
                            <a:gd name="csX7" fmla="*/ 1485023 w 2849302"/>
                            <a:gd name="csY7" fmla="*/ 81297 h 354167"/>
                            <a:gd name="csX8" fmla="*/ 1446552 w 2849302"/>
                            <a:gd name="csY8" fmla="*/ 81297 h 354167"/>
                            <a:gd name="csX9" fmla="*/ 1504789 w 2849302"/>
                            <a:gd name="csY9" fmla="*/ 278317 h 354167"/>
                            <a:gd name="csX10" fmla="*/ 1537116 w 2849302"/>
                            <a:gd name="csY10" fmla="*/ 278317 h 354167"/>
                            <a:gd name="csX11" fmla="*/ 1582817 w 2849302"/>
                            <a:gd name="csY11" fmla="*/ 128315 h 354167"/>
                            <a:gd name="csX12" fmla="*/ 1583385 w 2849302"/>
                            <a:gd name="csY12" fmla="*/ 128315 h 354167"/>
                            <a:gd name="csX13" fmla="*/ 1629086 w 2849302"/>
                            <a:gd name="csY13" fmla="*/ 278317 h 354167"/>
                            <a:gd name="csX14" fmla="*/ 1662523 w 2849302"/>
                            <a:gd name="csY14" fmla="*/ 278317 h 354167"/>
                            <a:gd name="csX15" fmla="*/ 1719946 w 2849302"/>
                            <a:gd name="csY15" fmla="*/ 81297 h 354167"/>
                            <a:gd name="csX16" fmla="*/ 1684263 w 2849302"/>
                            <a:gd name="csY16" fmla="*/ 81297 h 354167"/>
                            <a:gd name="csX17" fmla="*/ 1386390 w 2849302"/>
                            <a:gd name="csY17" fmla="*/ 180780 h 354167"/>
                            <a:gd name="csX18" fmla="*/ 1390289 w 2849302"/>
                            <a:gd name="csY18" fmla="*/ 190810 h 354167"/>
                            <a:gd name="csX19" fmla="*/ 1391399 w 2849302"/>
                            <a:gd name="csY19" fmla="*/ 202638 h 354167"/>
                            <a:gd name="csX20" fmla="*/ 1391399 w 2849302"/>
                            <a:gd name="csY20" fmla="*/ 278341 h 354167"/>
                            <a:gd name="csX21" fmla="*/ 1424836 w 2849302"/>
                            <a:gd name="csY21" fmla="*/ 278341 h 354167"/>
                            <a:gd name="csX22" fmla="*/ 1424836 w 2849302"/>
                            <a:gd name="csY22" fmla="*/ 198745 h 354167"/>
                            <a:gd name="csX23" fmla="*/ 1422319 w 2849302"/>
                            <a:gd name="csY23" fmla="*/ 176344 h 354167"/>
                            <a:gd name="csX24" fmla="*/ 1414102 w 2849302"/>
                            <a:gd name="csY24" fmla="*/ 158133 h 354167"/>
                            <a:gd name="csX25" fmla="*/ 1399197 w 2849302"/>
                            <a:gd name="csY25" fmla="*/ 145886 h 354167"/>
                            <a:gd name="csX26" fmla="*/ 1376643 w 2849302"/>
                            <a:gd name="csY26" fmla="*/ 141425 h 354167"/>
                            <a:gd name="csX27" fmla="*/ 1350732 w 2849302"/>
                            <a:gd name="csY27" fmla="*/ 147414 h 354167"/>
                            <a:gd name="csX28" fmla="*/ 1332619 w 2849302"/>
                            <a:gd name="csY28" fmla="*/ 166191 h 354167"/>
                            <a:gd name="csX29" fmla="*/ 1290817 w 2849302"/>
                            <a:gd name="csY29" fmla="*/ 141401 h 354167"/>
                            <a:gd name="csX30" fmla="*/ 1264215 w 2849302"/>
                            <a:gd name="csY30" fmla="*/ 148794 h 354167"/>
                            <a:gd name="csX31" fmla="*/ 1249853 w 2849302"/>
                            <a:gd name="csY31" fmla="*/ 165625 h 354167"/>
                            <a:gd name="csX32" fmla="*/ 1249286 w 2849302"/>
                            <a:gd name="csY32" fmla="*/ 165625 h 354167"/>
                            <a:gd name="csX33" fmla="*/ 1249286 w 2849302"/>
                            <a:gd name="csY33" fmla="*/ 144752 h 354167"/>
                            <a:gd name="csX34" fmla="*/ 1217527 w 2849302"/>
                            <a:gd name="csY34" fmla="*/ 144752 h 354167"/>
                            <a:gd name="csX35" fmla="*/ 1217527 w 2849302"/>
                            <a:gd name="csY35" fmla="*/ 278341 h 354167"/>
                            <a:gd name="csX36" fmla="*/ 1250964 w 2849302"/>
                            <a:gd name="csY36" fmla="*/ 278341 h 354167"/>
                            <a:gd name="csX37" fmla="*/ 1250964 w 2849302"/>
                            <a:gd name="csY37" fmla="*/ 205423 h 354167"/>
                            <a:gd name="csX38" fmla="*/ 1252642 w 2849302"/>
                            <a:gd name="csY38" fmla="*/ 192633 h 354167"/>
                            <a:gd name="csX39" fmla="*/ 1258071 w 2849302"/>
                            <a:gd name="csY39" fmla="*/ 181766 h 354167"/>
                            <a:gd name="csX40" fmla="*/ 1267547 w 2849302"/>
                            <a:gd name="csY40" fmla="*/ 174250 h 354167"/>
                            <a:gd name="csX41" fmla="*/ 1281637 w 2849302"/>
                            <a:gd name="csY41" fmla="*/ 171465 h 354167"/>
                            <a:gd name="csX42" fmla="*/ 1299182 w 2849302"/>
                            <a:gd name="csY42" fmla="*/ 178833 h 354167"/>
                            <a:gd name="csX43" fmla="*/ 1304463 w 2849302"/>
                            <a:gd name="csY43" fmla="*/ 198745 h 354167"/>
                            <a:gd name="csX44" fmla="*/ 1304463 w 2849302"/>
                            <a:gd name="csY44" fmla="*/ 278341 h 354167"/>
                            <a:gd name="csX45" fmla="*/ 1337900 w 2849302"/>
                            <a:gd name="csY45" fmla="*/ 278341 h 354167"/>
                            <a:gd name="csX46" fmla="*/ 1337900 w 2849302"/>
                            <a:gd name="csY46" fmla="*/ 205990 h 354167"/>
                            <a:gd name="csX47" fmla="*/ 1339430 w 2849302"/>
                            <a:gd name="csY47" fmla="*/ 193348 h 354167"/>
                            <a:gd name="csX48" fmla="*/ 1344439 w 2849302"/>
                            <a:gd name="csY48" fmla="*/ 182209 h 354167"/>
                            <a:gd name="csX49" fmla="*/ 1353348 w 2849302"/>
                            <a:gd name="csY49" fmla="*/ 174422 h 354167"/>
                            <a:gd name="csX50" fmla="*/ 1366599 w 2849302"/>
                            <a:gd name="csY50" fmla="*/ 171490 h 354167"/>
                            <a:gd name="csX51" fmla="*/ 1378839 w 2849302"/>
                            <a:gd name="csY51" fmla="*/ 174003 h 354167"/>
                            <a:gd name="csX52" fmla="*/ 1386365 w 2849302"/>
                            <a:gd name="csY52" fmla="*/ 180829 h 354167"/>
                            <a:gd name="csX53" fmla="*/ 2191494 w 2849302"/>
                            <a:gd name="csY53" fmla="*/ 175088 h 354167"/>
                            <a:gd name="csX54" fmla="*/ 2215307 w 2849302"/>
                            <a:gd name="csY54" fmla="*/ 166463 h 354167"/>
                            <a:gd name="csX55" fmla="*/ 2240107 w 2849302"/>
                            <a:gd name="csY55" fmla="*/ 174940 h 354167"/>
                            <a:gd name="csX56" fmla="*/ 2249312 w 2849302"/>
                            <a:gd name="csY56" fmla="*/ 198178 h 354167"/>
                            <a:gd name="csX57" fmla="*/ 2180760 w 2849302"/>
                            <a:gd name="csY57" fmla="*/ 198178 h 354167"/>
                            <a:gd name="csX58" fmla="*/ 2191494 w 2849302"/>
                            <a:gd name="csY58" fmla="*/ 175088 h 354167"/>
                            <a:gd name="csX59" fmla="*/ 2250447 w 2849302"/>
                            <a:gd name="csY59" fmla="*/ 275532 h 354167"/>
                            <a:gd name="csX60" fmla="*/ 2276629 w 2849302"/>
                            <a:gd name="csY60" fmla="*/ 254930 h 354167"/>
                            <a:gd name="csX61" fmla="*/ 2252643 w 2849302"/>
                            <a:gd name="csY61" fmla="*/ 236867 h 354167"/>
                            <a:gd name="csX62" fmla="*/ 2237738 w 2849302"/>
                            <a:gd name="csY62" fmla="*/ 249805 h 354167"/>
                            <a:gd name="csX63" fmla="*/ 2216714 w 2849302"/>
                            <a:gd name="csY63" fmla="*/ 254955 h 354167"/>
                            <a:gd name="csX64" fmla="*/ 2192456 w 2849302"/>
                            <a:gd name="csY64" fmla="*/ 246601 h 354167"/>
                            <a:gd name="csX65" fmla="*/ 2180760 w 2849302"/>
                            <a:gd name="csY65" fmla="*/ 223240 h 354167"/>
                            <a:gd name="csX66" fmla="*/ 2282749 w 2849302"/>
                            <a:gd name="csY66" fmla="*/ 223240 h 354167"/>
                            <a:gd name="csX67" fmla="*/ 2282749 w 2849302"/>
                            <a:gd name="csY67" fmla="*/ 214048 h 354167"/>
                            <a:gd name="csX68" fmla="*/ 2278159 w 2849302"/>
                            <a:gd name="csY68" fmla="*/ 183023 h 354167"/>
                            <a:gd name="csX69" fmla="*/ 2265327 w 2849302"/>
                            <a:gd name="csY69" fmla="*/ 160326 h 354167"/>
                            <a:gd name="csX70" fmla="*/ 2245536 w 2849302"/>
                            <a:gd name="csY70" fmla="*/ 146280 h 354167"/>
                            <a:gd name="csX71" fmla="*/ 2220045 w 2849302"/>
                            <a:gd name="csY71" fmla="*/ 141401 h 354167"/>
                            <a:gd name="csX72" fmla="*/ 2191642 w 2849302"/>
                            <a:gd name="csY72" fmla="*/ 146428 h 354167"/>
                            <a:gd name="csX73" fmla="*/ 2168495 w 2849302"/>
                            <a:gd name="csY73" fmla="*/ 160622 h 354167"/>
                            <a:gd name="csX74" fmla="*/ 2153023 w 2849302"/>
                            <a:gd name="csY74" fmla="*/ 182751 h 354167"/>
                            <a:gd name="csX75" fmla="*/ 2147323 w 2849302"/>
                            <a:gd name="csY75" fmla="*/ 211534 h 354167"/>
                            <a:gd name="csX76" fmla="*/ 2153023 w 2849302"/>
                            <a:gd name="csY76" fmla="*/ 240342 h 354167"/>
                            <a:gd name="csX77" fmla="*/ 2168495 w 2849302"/>
                            <a:gd name="csY77" fmla="*/ 262471 h 354167"/>
                            <a:gd name="csX78" fmla="*/ 2191642 w 2849302"/>
                            <a:gd name="csY78" fmla="*/ 276665 h 354167"/>
                            <a:gd name="csX79" fmla="*/ 2220045 w 2849302"/>
                            <a:gd name="csY79" fmla="*/ 281668 h 354167"/>
                            <a:gd name="csX80" fmla="*/ 2250422 w 2849302"/>
                            <a:gd name="csY80" fmla="*/ 275557 h 354167"/>
                            <a:gd name="csX81" fmla="*/ 2079758 w 2849302"/>
                            <a:gd name="csY81" fmla="*/ 226566 h 354167"/>
                            <a:gd name="csX82" fmla="*/ 2071960 w 2849302"/>
                            <a:gd name="csY82" fmla="*/ 239356 h 354167"/>
                            <a:gd name="csX83" fmla="*/ 2059547 w 2849302"/>
                            <a:gd name="csY83" fmla="*/ 248252 h 354167"/>
                            <a:gd name="csX84" fmla="*/ 2043113 w 2849302"/>
                            <a:gd name="csY84" fmla="*/ 251604 h 354167"/>
                            <a:gd name="csX85" fmla="*/ 2026678 w 2849302"/>
                            <a:gd name="csY85" fmla="*/ 248252 h 354167"/>
                            <a:gd name="csX86" fmla="*/ 2014290 w 2849302"/>
                            <a:gd name="csY86" fmla="*/ 239356 h 354167"/>
                            <a:gd name="csX87" fmla="*/ 2006468 w 2849302"/>
                            <a:gd name="csY87" fmla="*/ 226566 h 354167"/>
                            <a:gd name="csX88" fmla="*/ 2003827 w 2849302"/>
                            <a:gd name="csY88" fmla="*/ 211534 h 354167"/>
                            <a:gd name="csX89" fmla="*/ 2006468 w 2849302"/>
                            <a:gd name="csY89" fmla="*/ 196502 h 354167"/>
                            <a:gd name="csX90" fmla="*/ 2014290 w 2849302"/>
                            <a:gd name="csY90" fmla="*/ 183713 h 354167"/>
                            <a:gd name="csX91" fmla="*/ 2026678 w 2849302"/>
                            <a:gd name="csY91" fmla="*/ 174816 h 354167"/>
                            <a:gd name="csX92" fmla="*/ 2043113 w 2849302"/>
                            <a:gd name="csY92" fmla="*/ 171465 h 354167"/>
                            <a:gd name="csX93" fmla="*/ 2059547 w 2849302"/>
                            <a:gd name="csY93" fmla="*/ 174816 h 354167"/>
                            <a:gd name="csX94" fmla="*/ 2071960 w 2849302"/>
                            <a:gd name="csY94" fmla="*/ 183713 h 354167"/>
                            <a:gd name="csX95" fmla="*/ 2079758 w 2849302"/>
                            <a:gd name="csY95" fmla="*/ 196502 h 354167"/>
                            <a:gd name="csX96" fmla="*/ 2082398 w 2849302"/>
                            <a:gd name="csY96" fmla="*/ 211534 h 354167"/>
                            <a:gd name="csX97" fmla="*/ 2079758 w 2849302"/>
                            <a:gd name="csY97" fmla="*/ 226566 h 354167"/>
                            <a:gd name="csX98" fmla="*/ 2114725 w 2849302"/>
                            <a:gd name="csY98" fmla="*/ 278317 h 354167"/>
                            <a:gd name="csX99" fmla="*/ 2114725 w 2849302"/>
                            <a:gd name="csY99" fmla="*/ 67940 h 354167"/>
                            <a:gd name="csX100" fmla="*/ 2081287 w 2849302"/>
                            <a:gd name="csY100" fmla="*/ 67940 h 354167"/>
                            <a:gd name="csX101" fmla="*/ 2081287 w 2849302"/>
                            <a:gd name="csY101" fmla="*/ 161731 h 354167"/>
                            <a:gd name="csX102" fmla="*/ 2080449 w 2849302"/>
                            <a:gd name="csY102" fmla="*/ 161731 h 354167"/>
                            <a:gd name="csX103" fmla="*/ 2074032 w 2849302"/>
                            <a:gd name="csY103" fmla="*/ 154905 h 354167"/>
                            <a:gd name="csX104" fmla="*/ 2064557 w 2849302"/>
                            <a:gd name="csY104" fmla="*/ 148375 h 354167"/>
                            <a:gd name="csX105" fmla="*/ 2051725 w 2849302"/>
                            <a:gd name="csY105" fmla="*/ 143348 h 354167"/>
                            <a:gd name="csX106" fmla="*/ 2035019 w 2849302"/>
                            <a:gd name="csY106" fmla="*/ 141401 h 354167"/>
                            <a:gd name="csX107" fmla="*/ 2008837 w 2849302"/>
                            <a:gd name="csY107" fmla="*/ 146847 h 354167"/>
                            <a:gd name="csX108" fmla="*/ 1988355 w 2849302"/>
                            <a:gd name="csY108" fmla="*/ 161731 h 354167"/>
                            <a:gd name="csX109" fmla="*/ 1975103 w 2849302"/>
                            <a:gd name="csY109" fmla="*/ 184008 h 354167"/>
                            <a:gd name="csX110" fmla="*/ 1970365 w 2849302"/>
                            <a:gd name="csY110" fmla="*/ 211559 h 354167"/>
                            <a:gd name="csX111" fmla="*/ 1974807 w 2849302"/>
                            <a:gd name="csY111" fmla="*/ 239110 h 354167"/>
                            <a:gd name="csX112" fmla="*/ 1987911 w 2849302"/>
                            <a:gd name="csY112" fmla="*/ 261387 h 354167"/>
                            <a:gd name="csX113" fmla="*/ 2008664 w 2849302"/>
                            <a:gd name="csY113" fmla="*/ 276271 h 354167"/>
                            <a:gd name="csX114" fmla="*/ 2036400 w 2849302"/>
                            <a:gd name="csY114" fmla="*/ 281693 h 354167"/>
                            <a:gd name="csX115" fmla="*/ 2062879 w 2849302"/>
                            <a:gd name="csY115" fmla="*/ 276123 h 354167"/>
                            <a:gd name="csX116" fmla="*/ 2082398 w 2849302"/>
                            <a:gd name="csY116" fmla="*/ 258306 h 354167"/>
                            <a:gd name="csX117" fmla="*/ 2082965 w 2849302"/>
                            <a:gd name="csY117" fmla="*/ 258306 h 354167"/>
                            <a:gd name="csX118" fmla="*/ 2082965 w 2849302"/>
                            <a:gd name="csY118" fmla="*/ 278341 h 354167"/>
                            <a:gd name="csX119" fmla="*/ 2114725 w 2849302"/>
                            <a:gd name="csY119" fmla="*/ 278341 h 354167"/>
                            <a:gd name="csX120" fmla="*/ 1853225 w 2849302"/>
                            <a:gd name="csY120" fmla="*/ 175088 h 354167"/>
                            <a:gd name="csX121" fmla="*/ 1877038 w 2849302"/>
                            <a:gd name="csY121" fmla="*/ 166463 h 354167"/>
                            <a:gd name="csX122" fmla="*/ 1901838 w 2849302"/>
                            <a:gd name="csY122" fmla="*/ 174940 h 354167"/>
                            <a:gd name="csX123" fmla="*/ 1911043 w 2849302"/>
                            <a:gd name="csY123" fmla="*/ 198178 h 354167"/>
                            <a:gd name="csX124" fmla="*/ 1842491 w 2849302"/>
                            <a:gd name="csY124" fmla="*/ 198178 h 354167"/>
                            <a:gd name="csX125" fmla="*/ 1853225 w 2849302"/>
                            <a:gd name="csY125" fmla="*/ 175088 h 354167"/>
                            <a:gd name="csX126" fmla="*/ 1853348 w 2849302"/>
                            <a:gd name="csY126" fmla="*/ 276641 h 354167"/>
                            <a:gd name="csX127" fmla="*/ 1881751 w 2849302"/>
                            <a:gd name="csY127" fmla="*/ 281643 h 354167"/>
                            <a:gd name="csX128" fmla="*/ 1912128 w 2849302"/>
                            <a:gd name="csY128" fmla="*/ 275532 h 354167"/>
                            <a:gd name="csX129" fmla="*/ 1938310 w 2849302"/>
                            <a:gd name="csY129" fmla="*/ 254930 h 354167"/>
                            <a:gd name="csX130" fmla="*/ 1914325 w 2849302"/>
                            <a:gd name="csY130" fmla="*/ 236867 h 354167"/>
                            <a:gd name="csX131" fmla="*/ 1899420 w 2849302"/>
                            <a:gd name="csY131" fmla="*/ 249805 h 354167"/>
                            <a:gd name="csX132" fmla="*/ 1878395 w 2849302"/>
                            <a:gd name="csY132" fmla="*/ 254955 h 354167"/>
                            <a:gd name="csX133" fmla="*/ 1854138 w 2849302"/>
                            <a:gd name="csY133" fmla="*/ 246601 h 354167"/>
                            <a:gd name="csX134" fmla="*/ 1842441 w 2849302"/>
                            <a:gd name="csY134" fmla="*/ 223240 h 354167"/>
                            <a:gd name="csX135" fmla="*/ 1944430 w 2849302"/>
                            <a:gd name="csY135" fmla="*/ 223240 h 354167"/>
                            <a:gd name="csX136" fmla="*/ 1944430 w 2849302"/>
                            <a:gd name="csY136" fmla="*/ 214048 h 354167"/>
                            <a:gd name="csX137" fmla="*/ 1939840 w 2849302"/>
                            <a:gd name="csY137" fmla="*/ 183023 h 354167"/>
                            <a:gd name="csX138" fmla="*/ 1927008 w 2849302"/>
                            <a:gd name="csY138" fmla="*/ 160326 h 354167"/>
                            <a:gd name="csX139" fmla="*/ 1907218 w 2849302"/>
                            <a:gd name="csY139" fmla="*/ 146280 h 354167"/>
                            <a:gd name="csX140" fmla="*/ 1881727 w 2849302"/>
                            <a:gd name="csY140" fmla="*/ 141401 h 354167"/>
                            <a:gd name="csX141" fmla="*/ 1853324 w 2849302"/>
                            <a:gd name="csY141" fmla="*/ 146428 h 354167"/>
                            <a:gd name="csX142" fmla="*/ 1830177 w 2849302"/>
                            <a:gd name="csY142" fmla="*/ 160622 h 354167"/>
                            <a:gd name="csX143" fmla="*/ 1814704 w 2849302"/>
                            <a:gd name="csY143" fmla="*/ 182751 h 354167"/>
                            <a:gd name="csX144" fmla="*/ 1809004 w 2849302"/>
                            <a:gd name="csY144" fmla="*/ 211534 h 354167"/>
                            <a:gd name="csX145" fmla="*/ 1814704 w 2849302"/>
                            <a:gd name="csY145" fmla="*/ 240342 h 354167"/>
                            <a:gd name="csX146" fmla="*/ 1830177 w 2849302"/>
                            <a:gd name="csY146" fmla="*/ 262471 h 354167"/>
                            <a:gd name="csX147" fmla="*/ 1853324 w 2849302"/>
                            <a:gd name="csY147" fmla="*/ 276665 h 354167"/>
                            <a:gd name="csX148" fmla="*/ 2400926 w 2849302"/>
                            <a:gd name="csY148" fmla="*/ 185511 h 354167"/>
                            <a:gd name="csX149" fmla="*/ 2403862 w 2849302"/>
                            <a:gd name="csY149" fmla="*/ 198326 h 354167"/>
                            <a:gd name="csX150" fmla="*/ 2404430 w 2849302"/>
                            <a:gd name="csY150" fmla="*/ 210721 h 354167"/>
                            <a:gd name="csX151" fmla="*/ 2404430 w 2849302"/>
                            <a:gd name="csY151" fmla="*/ 278341 h 354167"/>
                            <a:gd name="csX152" fmla="*/ 2437867 w 2849302"/>
                            <a:gd name="csY152" fmla="*/ 278341 h 354167"/>
                            <a:gd name="csX153" fmla="*/ 2437867 w 2849302"/>
                            <a:gd name="csY153" fmla="*/ 194013 h 354167"/>
                            <a:gd name="csX154" fmla="*/ 2435350 w 2849302"/>
                            <a:gd name="csY154" fmla="*/ 174274 h 354167"/>
                            <a:gd name="csX155" fmla="*/ 2426984 w 2849302"/>
                            <a:gd name="csY155" fmla="*/ 157566 h 354167"/>
                            <a:gd name="csX156" fmla="*/ 2411808 w 2849302"/>
                            <a:gd name="csY156" fmla="*/ 145886 h 354167"/>
                            <a:gd name="csX157" fmla="*/ 2389081 w 2849302"/>
                            <a:gd name="csY157" fmla="*/ 141425 h 354167"/>
                            <a:gd name="csX158" fmla="*/ 2362603 w 2849302"/>
                            <a:gd name="csY158" fmla="*/ 148818 h 354167"/>
                            <a:gd name="csX159" fmla="*/ 2348117 w 2849302"/>
                            <a:gd name="csY159" fmla="*/ 166216 h 354167"/>
                            <a:gd name="csX160" fmla="*/ 2347550 w 2849302"/>
                            <a:gd name="csY160" fmla="*/ 166216 h 354167"/>
                            <a:gd name="csX161" fmla="*/ 2347550 w 2849302"/>
                            <a:gd name="csY161" fmla="*/ 144777 h 354167"/>
                            <a:gd name="csX162" fmla="*/ 2315791 w 2849302"/>
                            <a:gd name="csY162" fmla="*/ 144777 h 354167"/>
                            <a:gd name="csX163" fmla="*/ 2315791 w 2849302"/>
                            <a:gd name="csY163" fmla="*/ 278366 h 354167"/>
                            <a:gd name="csX164" fmla="*/ 2349228 w 2849302"/>
                            <a:gd name="csY164" fmla="*/ 278366 h 354167"/>
                            <a:gd name="csX165" fmla="*/ 2349228 w 2849302"/>
                            <a:gd name="csY165" fmla="*/ 205448 h 354167"/>
                            <a:gd name="csX166" fmla="*/ 2350906 w 2849302"/>
                            <a:gd name="csY166" fmla="*/ 192658 h 354167"/>
                            <a:gd name="csX167" fmla="*/ 2356335 w 2849302"/>
                            <a:gd name="csY167" fmla="*/ 181790 h 354167"/>
                            <a:gd name="csX168" fmla="*/ 2365811 w 2849302"/>
                            <a:gd name="csY168" fmla="*/ 174274 h 354167"/>
                            <a:gd name="csX169" fmla="*/ 2379876 w 2849302"/>
                            <a:gd name="csY169" fmla="*/ 171490 h 354167"/>
                            <a:gd name="csX170" fmla="*/ 2393547 w 2849302"/>
                            <a:gd name="csY170" fmla="*/ 175531 h 354167"/>
                            <a:gd name="csX171" fmla="*/ 2400926 w 2849302"/>
                            <a:gd name="csY171" fmla="*/ 185536 h 354167"/>
                            <a:gd name="csX172" fmla="*/ 2849302 w 2849302"/>
                            <a:gd name="csY172" fmla="*/ 173141 h 354167"/>
                            <a:gd name="csX173" fmla="*/ 2849302 w 2849302"/>
                            <a:gd name="csY173" fmla="*/ 144752 h 354167"/>
                            <a:gd name="csX174" fmla="*/ 2812534 w 2849302"/>
                            <a:gd name="csY174" fmla="*/ 144752 h 354167"/>
                            <a:gd name="csX175" fmla="*/ 2812534 w 2849302"/>
                            <a:gd name="csY175" fmla="*/ 106088 h 354167"/>
                            <a:gd name="csX176" fmla="*/ 2779072 w 2849302"/>
                            <a:gd name="csY176" fmla="*/ 106088 h 354167"/>
                            <a:gd name="csX177" fmla="*/ 2779072 w 2849302"/>
                            <a:gd name="csY177" fmla="*/ 144752 h 354167"/>
                            <a:gd name="csX178" fmla="*/ 2751508 w 2849302"/>
                            <a:gd name="csY178" fmla="*/ 144752 h 354167"/>
                            <a:gd name="csX179" fmla="*/ 2751508 w 2849302"/>
                            <a:gd name="csY179" fmla="*/ 173141 h 354167"/>
                            <a:gd name="csX180" fmla="*/ 2779072 w 2849302"/>
                            <a:gd name="csY180" fmla="*/ 173141 h 354167"/>
                            <a:gd name="csX181" fmla="*/ 2779072 w 2849302"/>
                            <a:gd name="csY181" fmla="*/ 234354 h 354167"/>
                            <a:gd name="csX182" fmla="*/ 2780874 w 2849302"/>
                            <a:gd name="csY182" fmla="*/ 254930 h 354167"/>
                            <a:gd name="csX183" fmla="*/ 2787561 w 2849302"/>
                            <a:gd name="csY183" fmla="*/ 269839 h 354167"/>
                            <a:gd name="csX184" fmla="*/ 2800936 w 2849302"/>
                            <a:gd name="csY184" fmla="*/ 278735 h 354167"/>
                            <a:gd name="csX185" fmla="*/ 2822800 w 2849302"/>
                            <a:gd name="csY185" fmla="*/ 281643 h 354167"/>
                            <a:gd name="csX186" fmla="*/ 2836322 w 2849302"/>
                            <a:gd name="csY186" fmla="*/ 280658 h 354167"/>
                            <a:gd name="csX187" fmla="*/ 2849278 w 2849302"/>
                            <a:gd name="csY187" fmla="*/ 277183 h 354167"/>
                            <a:gd name="csX188" fmla="*/ 2849278 w 2849302"/>
                            <a:gd name="csY188" fmla="*/ 249065 h 354167"/>
                            <a:gd name="csX189" fmla="*/ 2840912 w 2849302"/>
                            <a:gd name="csY189" fmla="*/ 252269 h 354167"/>
                            <a:gd name="csX190" fmla="*/ 2831165 w 2849302"/>
                            <a:gd name="csY190" fmla="*/ 253255 h 354167"/>
                            <a:gd name="csX191" fmla="*/ 2816260 w 2849302"/>
                            <a:gd name="csY191" fmla="*/ 247390 h 354167"/>
                            <a:gd name="csX192" fmla="*/ 2812509 w 2849302"/>
                            <a:gd name="csY192" fmla="*/ 231520 h 354167"/>
                            <a:gd name="csX193" fmla="*/ 2812509 w 2849302"/>
                            <a:gd name="csY193" fmla="*/ 173091 h 354167"/>
                            <a:gd name="csX194" fmla="*/ 2849278 w 2849302"/>
                            <a:gd name="csY194" fmla="*/ 173091 h 354167"/>
                            <a:gd name="csX195" fmla="*/ 1759527 w 2849302"/>
                            <a:gd name="csY195" fmla="*/ 119419 h 354167"/>
                            <a:gd name="csX196" fmla="*/ 1775000 w 2849302"/>
                            <a:gd name="csY196" fmla="*/ 113727 h 354167"/>
                            <a:gd name="csX197" fmla="*/ 1781268 w 2849302"/>
                            <a:gd name="csY197" fmla="*/ 99385 h 354167"/>
                            <a:gd name="csX198" fmla="*/ 1775000 w 2849302"/>
                            <a:gd name="csY198" fmla="*/ 85043 h 354167"/>
                            <a:gd name="csX199" fmla="*/ 1759527 w 2849302"/>
                            <a:gd name="csY199" fmla="*/ 79350 h 354167"/>
                            <a:gd name="csX200" fmla="*/ 1744351 w 2849302"/>
                            <a:gd name="csY200" fmla="*/ 85338 h 354167"/>
                            <a:gd name="csX201" fmla="*/ 1738355 w 2849302"/>
                            <a:gd name="csY201" fmla="*/ 99385 h 354167"/>
                            <a:gd name="csX202" fmla="*/ 1744351 w 2849302"/>
                            <a:gd name="csY202" fmla="*/ 113456 h 354167"/>
                            <a:gd name="csX203" fmla="*/ 1759527 w 2849302"/>
                            <a:gd name="csY203" fmla="*/ 119444 h 354167"/>
                            <a:gd name="csX204" fmla="*/ 1743092 w 2849302"/>
                            <a:gd name="csY204" fmla="*/ 278317 h 354167"/>
                            <a:gd name="csX205" fmla="*/ 1776529 w 2849302"/>
                            <a:gd name="csY205" fmla="*/ 278317 h 354167"/>
                            <a:gd name="csX206" fmla="*/ 1776529 w 2849302"/>
                            <a:gd name="csY206" fmla="*/ 144728 h 354167"/>
                            <a:gd name="csX207" fmla="*/ 1743092 w 2849302"/>
                            <a:gd name="csY207" fmla="*/ 144728 h 354167"/>
                            <a:gd name="csX208" fmla="*/ 1743092 w 2849302"/>
                            <a:gd name="csY208" fmla="*/ 278317 h 354167"/>
                            <a:gd name="csX209" fmla="*/ 660622 w 2849302"/>
                            <a:gd name="csY209" fmla="*/ 196502 h 354167"/>
                            <a:gd name="csX210" fmla="*/ 747558 w 2849302"/>
                            <a:gd name="csY210" fmla="*/ 196502 h 354167"/>
                            <a:gd name="csX211" fmla="*/ 747558 w 2849302"/>
                            <a:gd name="csY211" fmla="*/ 164787 h 354167"/>
                            <a:gd name="csX212" fmla="*/ 660622 w 2849302"/>
                            <a:gd name="csY212" fmla="*/ 164787 h 354167"/>
                            <a:gd name="csX213" fmla="*/ 660622 w 2849302"/>
                            <a:gd name="csY213" fmla="*/ 113037 h 354167"/>
                            <a:gd name="csX214" fmla="*/ 752863 w 2849302"/>
                            <a:gd name="csY214" fmla="*/ 113037 h 354167"/>
                            <a:gd name="csX215" fmla="*/ 752863 w 2849302"/>
                            <a:gd name="csY215" fmla="*/ 81297 h 354167"/>
                            <a:gd name="csX216" fmla="*/ 625507 w 2849302"/>
                            <a:gd name="csY216" fmla="*/ 81297 h 354167"/>
                            <a:gd name="csX217" fmla="*/ 625507 w 2849302"/>
                            <a:gd name="csY217" fmla="*/ 278317 h 354167"/>
                            <a:gd name="csX218" fmla="*/ 660622 w 2849302"/>
                            <a:gd name="csY218" fmla="*/ 278317 h 354167"/>
                            <a:gd name="csX219" fmla="*/ 660622 w 2849302"/>
                            <a:gd name="csY219" fmla="*/ 196502 h 354167"/>
                            <a:gd name="csX220" fmla="*/ 2716912 w 2849302"/>
                            <a:gd name="csY220" fmla="*/ 206384 h 354167"/>
                            <a:gd name="csX221" fmla="*/ 2699490 w 2849302"/>
                            <a:gd name="csY221" fmla="*/ 199977 h 354167"/>
                            <a:gd name="csX222" fmla="*/ 2682068 w 2849302"/>
                            <a:gd name="csY222" fmla="*/ 195935 h 354167"/>
                            <a:gd name="csX223" fmla="*/ 2668693 w 2849302"/>
                            <a:gd name="csY223" fmla="*/ 191204 h 354167"/>
                            <a:gd name="csX224" fmla="*/ 2663412 w 2849302"/>
                            <a:gd name="csY224" fmla="*/ 182308 h 354167"/>
                            <a:gd name="csX225" fmla="*/ 2669828 w 2849302"/>
                            <a:gd name="csY225" fmla="*/ 171440 h 354167"/>
                            <a:gd name="csX226" fmla="*/ 2682932 w 2849302"/>
                            <a:gd name="csY226" fmla="*/ 168089 h 354167"/>
                            <a:gd name="csX227" fmla="*/ 2709114 w 2849302"/>
                            <a:gd name="csY227" fmla="*/ 181741 h 354167"/>
                            <a:gd name="csX228" fmla="*/ 2731397 w 2849302"/>
                            <a:gd name="csY228" fmla="*/ 161706 h 354167"/>
                            <a:gd name="csX229" fmla="*/ 2710224 w 2849302"/>
                            <a:gd name="csY229" fmla="*/ 145984 h 354167"/>
                            <a:gd name="csX230" fmla="*/ 2683746 w 2849302"/>
                            <a:gd name="csY230" fmla="*/ 141376 h 354167"/>
                            <a:gd name="csX231" fmla="*/ 2663955 w 2849302"/>
                            <a:gd name="csY231" fmla="*/ 143890 h 354167"/>
                            <a:gd name="csX232" fmla="*/ 2646682 w 2849302"/>
                            <a:gd name="csY232" fmla="*/ 151677 h 354167"/>
                            <a:gd name="csX233" fmla="*/ 2634565 w 2849302"/>
                            <a:gd name="csY233" fmla="*/ 165181 h 354167"/>
                            <a:gd name="csX234" fmla="*/ 2629975 w 2849302"/>
                            <a:gd name="csY234" fmla="*/ 184526 h 354167"/>
                            <a:gd name="csX235" fmla="*/ 2635256 w 2849302"/>
                            <a:gd name="csY235" fmla="*/ 204560 h 354167"/>
                            <a:gd name="csX236" fmla="*/ 2648631 w 2849302"/>
                            <a:gd name="csY236" fmla="*/ 215822 h 354167"/>
                            <a:gd name="csX237" fmla="*/ 2666053 w 2849302"/>
                            <a:gd name="csY237" fmla="*/ 221663 h 354167"/>
                            <a:gd name="csX238" fmla="*/ 2683474 w 2849302"/>
                            <a:gd name="csY238" fmla="*/ 225556 h 354167"/>
                            <a:gd name="csX239" fmla="*/ 2696849 w 2849302"/>
                            <a:gd name="csY239" fmla="*/ 230978 h 354167"/>
                            <a:gd name="csX240" fmla="*/ 2702130 w 2849302"/>
                            <a:gd name="csY240" fmla="*/ 241278 h 354167"/>
                            <a:gd name="csX241" fmla="*/ 2700057 w 2849302"/>
                            <a:gd name="csY241" fmla="*/ 248104 h 354167"/>
                            <a:gd name="csX242" fmla="*/ 2694604 w 2849302"/>
                            <a:gd name="csY242" fmla="*/ 252984 h 354167"/>
                            <a:gd name="csX243" fmla="*/ 2687349 w 2849302"/>
                            <a:gd name="csY243" fmla="*/ 255768 h 354167"/>
                            <a:gd name="csX244" fmla="*/ 2679822 w 2849302"/>
                            <a:gd name="csY244" fmla="*/ 256606 h 354167"/>
                            <a:gd name="csX245" fmla="*/ 2661858 w 2849302"/>
                            <a:gd name="csY245" fmla="*/ 252023 h 354167"/>
                            <a:gd name="csX246" fmla="*/ 2648063 w 2849302"/>
                            <a:gd name="csY246" fmla="*/ 240194 h 354167"/>
                            <a:gd name="csX247" fmla="*/ 2625756 w 2849302"/>
                            <a:gd name="csY247" fmla="*/ 261067 h 354167"/>
                            <a:gd name="csX248" fmla="*/ 2649174 w 2849302"/>
                            <a:gd name="csY248" fmla="*/ 277208 h 354167"/>
                            <a:gd name="csX249" fmla="*/ 2677873 w 2849302"/>
                            <a:gd name="csY249" fmla="*/ 281643 h 354167"/>
                            <a:gd name="csX250" fmla="*/ 2698503 w 2849302"/>
                            <a:gd name="csY250" fmla="*/ 279425 h 354167"/>
                            <a:gd name="csX251" fmla="*/ 2717035 w 2849302"/>
                            <a:gd name="csY251" fmla="*/ 272180 h 354167"/>
                            <a:gd name="csX252" fmla="*/ 2730410 w 2849302"/>
                            <a:gd name="csY252" fmla="*/ 258972 h 354167"/>
                            <a:gd name="csX253" fmla="*/ 2735567 w 2849302"/>
                            <a:gd name="csY253" fmla="*/ 238789 h 354167"/>
                            <a:gd name="csX254" fmla="*/ 2730262 w 2849302"/>
                            <a:gd name="csY254" fmla="*/ 218213 h 354167"/>
                            <a:gd name="csX255" fmla="*/ 2716887 w 2849302"/>
                            <a:gd name="csY255" fmla="*/ 206384 h 354167"/>
                            <a:gd name="csX256" fmla="*/ 1014215 w 2849302"/>
                            <a:gd name="csY256" fmla="*/ 141401 h 354167"/>
                            <a:gd name="csX257" fmla="*/ 990525 w 2849302"/>
                            <a:gd name="csY257" fmla="*/ 147808 h 354167"/>
                            <a:gd name="csX258" fmla="*/ 974633 w 2849302"/>
                            <a:gd name="csY258" fmla="*/ 165896 h 354167"/>
                            <a:gd name="csX259" fmla="*/ 974066 w 2849302"/>
                            <a:gd name="csY259" fmla="*/ 165896 h 354167"/>
                            <a:gd name="csX260" fmla="*/ 974066 w 2849302"/>
                            <a:gd name="csY260" fmla="*/ 144752 h 354167"/>
                            <a:gd name="csX261" fmla="*/ 940629 w 2849302"/>
                            <a:gd name="csY261" fmla="*/ 144752 h 354167"/>
                            <a:gd name="csX262" fmla="*/ 940629 w 2849302"/>
                            <a:gd name="csY262" fmla="*/ 278341 h 354167"/>
                            <a:gd name="csX263" fmla="*/ 974066 w 2849302"/>
                            <a:gd name="csY263" fmla="*/ 278341 h 354167"/>
                            <a:gd name="csX264" fmla="*/ 974066 w 2849302"/>
                            <a:gd name="csY264" fmla="*/ 206828 h 354167"/>
                            <a:gd name="csX265" fmla="*/ 975324 w 2849302"/>
                            <a:gd name="csY265" fmla="*/ 198474 h 354167"/>
                            <a:gd name="csX266" fmla="*/ 980334 w 2849302"/>
                            <a:gd name="csY266" fmla="*/ 187335 h 354167"/>
                            <a:gd name="csX267" fmla="*/ 991192 w 2849302"/>
                            <a:gd name="csY267" fmla="*/ 177453 h 354167"/>
                            <a:gd name="csX268" fmla="*/ 1009995 w 2849302"/>
                            <a:gd name="csY268" fmla="*/ 173141 h 354167"/>
                            <a:gd name="csX269" fmla="*/ 1017941 w 2849302"/>
                            <a:gd name="csY269" fmla="*/ 173831 h 354167"/>
                            <a:gd name="csX270" fmla="*/ 1026158 w 2849302"/>
                            <a:gd name="csY270" fmla="*/ 175654 h 354167"/>
                            <a:gd name="csX271" fmla="*/ 1026158 w 2849302"/>
                            <a:gd name="csY271" fmla="*/ 143372 h 354167"/>
                            <a:gd name="csX272" fmla="*/ 1020162 w 2849302"/>
                            <a:gd name="csY272" fmla="*/ 141968 h 354167"/>
                            <a:gd name="csX273" fmla="*/ 1014166 w 2849302"/>
                            <a:gd name="csY273" fmla="*/ 141401 h 354167"/>
                            <a:gd name="csX274" fmla="*/ 1099375 w 2849302"/>
                            <a:gd name="csY274" fmla="*/ 281643 h 354167"/>
                            <a:gd name="csX275" fmla="*/ 1125853 w 2849302"/>
                            <a:gd name="csY275" fmla="*/ 274275 h 354167"/>
                            <a:gd name="csX276" fmla="*/ 1140363 w 2849302"/>
                            <a:gd name="csY276" fmla="*/ 256877 h 354167"/>
                            <a:gd name="csX277" fmla="*/ 1140905 w 2849302"/>
                            <a:gd name="csY277" fmla="*/ 256877 h 354167"/>
                            <a:gd name="csX278" fmla="*/ 1140905 w 2849302"/>
                            <a:gd name="csY278" fmla="*/ 278317 h 354167"/>
                            <a:gd name="csX279" fmla="*/ 1172689 w 2849302"/>
                            <a:gd name="csY279" fmla="*/ 278317 h 354167"/>
                            <a:gd name="csX280" fmla="*/ 1172689 w 2849302"/>
                            <a:gd name="csY280" fmla="*/ 144728 h 354167"/>
                            <a:gd name="csX281" fmla="*/ 1139252 w 2849302"/>
                            <a:gd name="csY281" fmla="*/ 144728 h 354167"/>
                            <a:gd name="csX282" fmla="*/ 1139252 w 2849302"/>
                            <a:gd name="csY282" fmla="*/ 217646 h 354167"/>
                            <a:gd name="csX283" fmla="*/ 1137574 w 2849302"/>
                            <a:gd name="csY283" fmla="*/ 230435 h 354167"/>
                            <a:gd name="csX284" fmla="*/ 1132121 w 2849302"/>
                            <a:gd name="csY284" fmla="*/ 241303 h 354167"/>
                            <a:gd name="csX285" fmla="*/ 1122669 w 2849302"/>
                            <a:gd name="csY285" fmla="*/ 248819 h 354167"/>
                            <a:gd name="csX286" fmla="*/ 1108579 w 2849302"/>
                            <a:gd name="csY286" fmla="*/ 251604 h 354167"/>
                            <a:gd name="csX287" fmla="*/ 1094785 w 2849302"/>
                            <a:gd name="csY287" fmla="*/ 247562 h 354167"/>
                            <a:gd name="csX288" fmla="*/ 1087554 w 2849302"/>
                            <a:gd name="csY288" fmla="*/ 237533 h 354167"/>
                            <a:gd name="csX289" fmla="*/ 1084618 w 2849302"/>
                            <a:gd name="csY289" fmla="*/ 224743 h 354167"/>
                            <a:gd name="csX290" fmla="*/ 1084050 w 2849302"/>
                            <a:gd name="csY290" fmla="*/ 212348 h 354167"/>
                            <a:gd name="csX291" fmla="*/ 1084050 w 2849302"/>
                            <a:gd name="csY291" fmla="*/ 144728 h 354167"/>
                            <a:gd name="csX292" fmla="*/ 1050613 w 2849302"/>
                            <a:gd name="csY292" fmla="*/ 144728 h 354167"/>
                            <a:gd name="csX293" fmla="*/ 1050613 w 2849302"/>
                            <a:gd name="csY293" fmla="*/ 229031 h 354167"/>
                            <a:gd name="csX294" fmla="*/ 1053130 w 2849302"/>
                            <a:gd name="csY294" fmla="*/ 248794 h 354167"/>
                            <a:gd name="csX295" fmla="*/ 1061496 w 2849302"/>
                            <a:gd name="csY295" fmla="*/ 265625 h 354167"/>
                            <a:gd name="csX296" fmla="*/ 1076672 w 2849302"/>
                            <a:gd name="csY296" fmla="*/ 277306 h 354167"/>
                            <a:gd name="csX297" fmla="*/ 1099375 w 2849302"/>
                            <a:gd name="csY297" fmla="*/ 281619 h 354167"/>
                            <a:gd name="csX298" fmla="*/ 2503384 w 2849302"/>
                            <a:gd name="csY298" fmla="*/ 198178 h 354167"/>
                            <a:gd name="csX299" fmla="*/ 2514118 w 2849302"/>
                            <a:gd name="csY299" fmla="*/ 175088 h 354167"/>
                            <a:gd name="csX300" fmla="*/ 2537931 w 2849302"/>
                            <a:gd name="csY300" fmla="*/ 166463 h 354167"/>
                            <a:gd name="csX301" fmla="*/ 2562731 w 2849302"/>
                            <a:gd name="csY301" fmla="*/ 174940 h 354167"/>
                            <a:gd name="csX302" fmla="*/ 2571936 w 2849302"/>
                            <a:gd name="csY302" fmla="*/ 198178 h 354167"/>
                            <a:gd name="csX303" fmla="*/ 2503384 w 2849302"/>
                            <a:gd name="csY303" fmla="*/ 198178 h 354167"/>
                            <a:gd name="csX304" fmla="*/ 2587951 w 2849302"/>
                            <a:gd name="csY304" fmla="*/ 160326 h 354167"/>
                            <a:gd name="csX305" fmla="*/ 2568160 w 2849302"/>
                            <a:gd name="csY305" fmla="*/ 146280 h 354167"/>
                            <a:gd name="csX306" fmla="*/ 2542669 w 2849302"/>
                            <a:gd name="csY306" fmla="*/ 141401 h 354167"/>
                            <a:gd name="csX307" fmla="*/ 2514266 w 2849302"/>
                            <a:gd name="csY307" fmla="*/ 146428 h 354167"/>
                            <a:gd name="csX308" fmla="*/ 2491119 w 2849302"/>
                            <a:gd name="csY308" fmla="*/ 160622 h 354167"/>
                            <a:gd name="csX309" fmla="*/ 2475647 w 2849302"/>
                            <a:gd name="csY309" fmla="*/ 182751 h 354167"/>
                            <a:gd name="csX310" fmla="*/ 2469947 w 2849302"/>
                            <a:gd name="csY310" fmla="*/ 211534 h 354167"/>
                            <a:gd name="csX311" fmla="*/ 2475647 w 2849302"/>
                            <a:gd name="csY311" fmla="*/ 240342 h 354167"/>
                            <a:gd name="csX312" fmla="*/ 2491119 w 2849302"/>
                            <a:gd name="csY312" fmla="*/ 262471 h 354167"/>
                            <a:gd name="csX313" fmla="*/ 2514266 w 2849302"/>
                            <a:gd name="csY313" fmla="*/ 276665 h 354167"/>
                            <a:gd name="csX314" fmla="*/ 2542669 w 2849302"/>
                            <a:gd name="csY314" fmla="*/ 281668 h 354167"/>
                            <a:gd name="csX315" fmla="*/ 2573046 w 2849302"/>
                            <a:gd name="csY315" fmla="*/ 275557 h 354167"/>
                            <a:gd name="csX316" fmla="*/ 2599228 w 2849302"/>
                            <a:gd name="csY316" fmla="*/ 254955 h 354167"/>
                            <a:gd name="csX317" fmla="*/ 2575242 w 2849302"/>
                            <a:gd name="csY317" fmla="*/ 236892 h 354167"/>
                            <a:gd name="csX318" fmla="*/ 2560338 w 2849302"/>
                            <a:gd name="csY318" fmla="*/ 249829 h 354167"/>
                            <a:gd name="csX319" fmla="*/ 2539313 w 2849302"/>
                            <a:gd name="csY319" fmla="*/ 254980 h 354167"/>
                            <a:gd name="csX320" fmla="*/ 2515056 w 2849302"/>
                            <a:gd name="csY320" fmla="*/ 246626 h 354167"/>
                            <a:gd name="csX321" fmla="*/ 2503359 w 2849302"/>
                            <a:gd name="csY321" fmla="*/ 223264 h 354167"/>
                            <a:gd name="csX322" fmla="*/ 2605348 w 2849302"/>
                            <a:gd name="csY322" fmla="*/ 223264 h 354167"/>
                            <a:gd name="csX323" fmla="*/ 2605348 w 2849302"/>
                            <a:gd name="csY323" fmla="*/ 214073 h 354167"/>
                            <a:gd name="csX324" fmla="*/ 2600758 w 2849302"/>
                            <a:gd name="csY324" fmla="*/ 183047 h 354167"/>
                            <a:gd name="csX325" fmla="*/ 2587926 w 2849302"/>
                            <a:gd name="csY325" fmla="*/ 160351 h 354167"/>
                            <a:gd name="csX326" fmla="*/ 877555 w 2849302"/>
                            <a:gd name="csY326" fmla="*/ 226566 h 354167"/>
                            <a:gd name="csX327" fmla="*/ 869757 w 2849302"/>
                            <a:gd name="csY327" fmla="*/ 239356 h 354167"/>
                            <a:gd name="csX328" fmla="*/ 857345 w 2849302"/>
                            <a:gd name="csY328" fmla="*/ 248252 h 354167"/>
                            <a:gd name="csX329" fmla="*/ 840910 w 2849302"/>
                            <a:gd name="csY329" fmla="*/ 251604 h 354167"/>
                            <a:gd name="csX330" fmla="*/ 824475 w 2849302"/>
                            <a:gd name="csY330" fmla="*/ 248252 h 354167"/>
                            <a:gd name="csX331" fmla="*/ 812088 w 2849302"/>
                            <a:gd name="csY331" fmla="*/ 239356 h 354167"/>
                            <a:gd name="csX332" fmla="*/ 804265 w 2849302"/>
                            <a:gd name="csY332" fmla="*/ 226566 h 354167"/>
                            <a:gd name="csX333" fmla="*/ 801625 w 2849302"/>
                            <a:gd name="csY333" fmla="*/ 211534 h 354167"/>
                            <a:gd name="csX334" fmla="*/ 804265 w 2849302"/>
                            <a:gd name="csY334" fmla="*/ 196502 h 354167"/>
                            <a:gd name="csX335" fmla="*/ 812088 w 2849302"/>
                            <a:gd name="csY335" fmla="*/ 183713 h 354167"/>
                            <a:gd name="csX336" fmla="*/ 824475 w 2849302"/>
                            <a:gd name="csY336" fmla="*/ 174816 h 354167"/>
                            <a:gd name="csX337" fmla="*/ 840910 w 2849302"/>
                            <a:gd name="csY337" fmla="*/ 171465 h 354167"/>
                            <a:gd name="csX338" fmla="*/ 857345 w 2849302"/>
                            <a:gd name="csY338" fmla="*/ 174816 h 354167"/>
                            <a:gd name="csX339" fmla="*/ 869757 w 2849302"/>
                            <a:gd name="csY339" fmla="*/ 183713 h 354167"/>
                            <a:gd name="csX340" fmla="*/ 877555 w 2849302"/>
                            <a:gd name="csY340" fmla="*/ 196502 h 354167"/>
                            <a:gd name="csX341" fmla="*/ 880195 w 2849302"/>
                            <a:gd name="csY341" fmla="*/ 211534 h 354167"/>
                            <a:gd name="csX342" fmla="*/ 877555 w 2849302"/>
                            <a:gd name="csY342" fmla="*/ 226566 h 354167"/>
                            <a:gd name="csX343" fmla="*/ 892460 w 2849302"/>
                            <a:gd name="csY343" fmla="*/ 160598 h 354167"/>
                            <a:gd name="csX344" fmla="*/ 869338 w 2849302"/>
                            <a:gd name="csY344" fmla="*/ 146403 h 354167"/>
                            <a:gd name="csX345" fmla="*/ 840910 w 2849302"/>
                            <a:gd name="csY345" fmla="*/ 141376 h 354167"/>
                            <a:gd name="csX346" fmla="*/ 812507 w 2849302"/>
                            <a:gd name="csY346" fmla="*/ 146403 h 354167"/>
                            <a:gd name="csX347" fmla="*/ 789360 w 2849302"/>
                            <a:gd name="csY347" fmla="*/ 160598 h 354167"/>
                            <a:gd name="csX348" fmla="*/ 773888 w 2849302"/>
                            <a:gd name="csY348" fmla="*/ 182727 h 354167"/>
                            <a:gd name="csX349" fmla="*/ 768188 w 2849302"/>
                            <a:gd name="csY349" fmla="*/ 211510 h 354167"/>
                            <a:gd name="csX350" fmla="*/ 773888 w 2849302"/>
                            <a:gd name="csY350" fmla="*/ 240317 h 354167"/>
                            <a:gd name="csX351" fmla="*/ 789360 w 2849302"/>
                            <a:gd name="csY351" fmla="*/ 262447 h 354167"/>
                            <a:gd name="csX352" fmla="*/ 812507 w 2849302"/>
                            <a:gd name="csY352" fmla="*/ 276641 h 354167"/>
                            <a:gd name="csX353" fmla="*/ 840910 w 2849302"/>
                            <a:gd name="csY353" fmla="*/ 281643 h 354167"/>
                            <a:gd name="csX354" fmla="*/ 869338 w 2849302"/>
                            <a:gd name="csY354" fmla="*/ 276641 h 354167"/>
                            <a:gd name="csX355" fmla="*/ 892460 w 2849302"/>
                            <a:gd name="csY355" fmla="*/ 262447 h 354167"/>
                            <a:gd name="csX356" fmla="*/ 907932 w 2849302"/>
                            <a:gd name="csY356" fmla="*/ 240317 h 354167"/>
                            <a:gd name="csX357" fmla="*/ 913632 w 2849302"/>
                            <a:gd name="csY357" fmla="*/ 211510 h 354167"/>
                            <a:gd name="csX358" fmla="*/ 907932 w 2849302"/>
                            <a:gd name="csY358" fmla="*/ 182727 h 354167"/>
                            <a:gd name="csX359" fmla="*/ 892460 w 2849302"/>
                            <a:gd name="csY359" fmla="*/ 160598 h 354167"/>
                            <a:gd name="csX360" fmla="*/ 268409 w 2849302"/>
                            <a:gd name="csY360" fmla="*/ 23830 h 354167"/>
                            <a:gd name="csX361" fmla="*/ 172491 w 2849302"/>
                            <a:gd name="csY361" fmla="*/ 23830 h 354167"/>
                            <a:gd name="csX362" fmla="*/ 275886 w 2849302"/>
                            <a:gd name="csY362" fmla="*/ 294211 h 354167"/>
                            <a:gd name="csX363" fmla="*/ 339873 w 2849302"/>
                            <a:gd name="csY363" fmla="*/ 354167 h 354167"/>
                            <a:gd name="csX364" fmla="*/ 396852 w 2849302"/>
                            <a:gd name="csY364" fmla="*/ 278292 h 354167"/>
                            <a:gd name="csX365" fmla="*/ 375901 w 2849302"/>
                            <a:gd name="csY365" fmla="*/ 261091 h 354167"/>
                            <a:gd name="csX366" fmla="*/ 268409 w 2849302"/>
                            <a:gd name="csY366" fmla="*/ 23830 h 354167"/>
                            <a:gd name="csX367" fmla="*/ 95869 w 2849302"/>
                            <a:gd name="csY367" fmla="*/ 23830 h 354167"/>
                            <a:gd name="csX368" fmla="*/ 0 w 2849302"/>
                            <a:gd name="csY368" fmla="*/ 23830 h 354167"/>
                            <a:gd name="csX369" fmla="*/ 68503 w 2849302"/>
                            <a:gd name="csY369" fmla="*/ 271417 h 354167"/>
                            <a:gd name="csX370" fmla="*/ 128739 w 2849302"/>
                            <a:gd name="csY370" fmla="*/ 354167 h 354167"/>
                            <a:gd name="csX371" fmla="*/ 185717 w 2849302"/>
                            <a:gd name="csY371" fmla="*/ 278292 h 354167"/>
                            <a:gd name="csX372" fmla="*/ 98263 w 2849302"/>
                            <a:gd name="csY372" fmla="*/ 59094 h 354167"/>
                            <a:gd name="csX373" fmla="*/ 95869 w 2849302"/>
                            <a:gd name="csY373" fmla="*/ 23830 h 354167"/>
                            <a:gd name="csX374" fmla="*/ 456718 w 2849302"/>
                            <a:gd name="csY374" fmla="*/ 62396 h 354167"/>
                            <a:gd name="csX375" fmla="*/ 455607 w 2849302"/>
                            <a:gd name="csY375" fmla="*/ 59069 h 354167"/>
                            <a:gd name="csX376" fmla="*/ 454645 w 2849302"/>
                            <a:gd name="csY376" fmla="*/ 56186 h 354167"/>
                            <a:gd name="csX377" fmla="*/ 440011 w 2849302"/>
                            <a:gd name="csY377" fmla="*/ 23854 h 354167"/>
                            <a:gd name="csX378" fmla="*/ 422269 w 2849302"/>
                            <a:gd name="csY378" fmla="*/ 41942 h 354167"/>
                            <a:gd name="csX379" fmla="*/ 402083 w 2849302"/>
                            <a:gd name="csY379" fmla="*/ 8034 h 354167"/>
                            <a:gd name="csX380" fmla="*/ 402675 w 2849302"/>
                            <a:gd name="csY380" fmla="*/ 99 h 354167"/>
                            <a:gd name="csX381" fmla="*/ 402577 w 2849302"/>
                            <a:gd name="csY381" fmla="*/ 0 h 354167"/>
                            <a:gd name="csX382" fmla="*/ 361909 w 2849302"/>
                            <a:gd name="csY382" fmla="*/ 40611 h 354167"/>
                            <a:gd name="csX383" fmla="*/ 361909 w 2849302"/>
                            <a:gd name="csY383" fmla="*/ 121834 h 354167"/>
                            <a:gd name="csX384" fmla="*/ 443244 w 2849302"/>
                            <a:gd name="csY384" fmla="*/ 121834 h 354167"/>
                            <a:gd name="csX385" fmla="*/ 456915 w 2849302"/>
                            <a:gd name="csY385" fmla="*/ 63135 h 354167"/>
                            <a:gd name="csX386" fmla="*/ 456693 w 2849302"/>
                            <a:gd name="csY386" fmla="*/ 62371 h 354167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  <a:cxn ang="0">
                              <a:pos x="csX21" y="csY21"/>
                            </a:cxn>
                            <a:cxn ang="0">
                              <a:pos x="csX22" y="csY22"/>
                            </a:cxn>
                            <a:cxn ang="0">
                              <a:pos x="csX23" y="csY23"/>
                            </a:cxn>
                            <a:cxn ang="0">
                              <a:pos x="csX24" y="csY24"/>
                            </a:cxn>
                            <a:cxn ang="0">
                              <a:pos x="csX25" y="csY25"/>
                            </a:cxn>
                            <a:cxn ang="0">
                              <a:pos x="csX26" y="csY26"/>
                            </a:cxn>
                            <a:cxn ang="0">
                              <a:pos x="csX27" y="csY27"/>
                            </a:cxn>
                            <a:cxn ang="0">
                              <a:pos x="csX28" y="csY28"/>
                            </a:cxn>
                            <a:cxn ang="0">
                              <a:pos x="csX29" y="csY29"/>
                            </a:cxn>
                            <a:cxn ang="0">
                              <a:pos x="csX30" y="csY30"/>
                            </a:cxn>
                            <a:cxn ang="0">
                              <a:pos x="csX31" y="csY31"/>
                            </a:cxn>
                            <a:cxn ang="0">
                              <a:pos x="csX32" y="csY32"/>
                            </a:cxn>
                            <a:cxn ang="0">
                              <a:pos x="csX33" y="csY33"/>
                            </a:cxn>
                            <a:cxn ang="0">
                              <a:pos x="csX34" y="csY34"/>
                            </a:cxn>
                            <a:cxn ang="0">
                              <a:pos x="csX35" y="csY35"/>
                            </a:cxn>
                            <a:cxn ang="0">
                              <a:pos x="csX36" y="csY36"/>
                            </a:cxn>
                            <a:cxn ang="0">
                              <a:pos x="csX37" y="csY37"/>
                            </a:cxn>
                            <a:cxn ang="0">
                              <a:pos x="csX38" y="csY38"/>
                            </a:cxn>
                            <a:cxn ang="0">
                              <a:pos x="csX39" y="csY39"/>
                            </a:cxn>
                            <a:cxn ang="0">
                              <a:pos x="csX40" y="csY40"/>
                            </a:cxn>
                            <a:cxn ang="0">
                              <a:pos x="csX41" y="csY41"/>
                            </a:cxn>
                            <a:cxn ang="0">
                              <a:pos x="csX42" y="csY42"/>
                            </a:cxn>
                            <a:cxn ang="0">
                              <a:pos x="csX43" y="csY43"/>
                            </a:cxn>
                            <a:cxn ang="0">
                              <a:pos x="csX44" y="csY44"/>
                            </a:cxn>
                            <a:cxn ang="0">
                              <a:pos x="csX45" y="csY45"/>
                            </a:cxn>
                            <a:cxn ang="0">
                              <a:pos x="csX46" y="csY46"/>
                            </a:cxn>
                            <a:cxn ang="0">
                              <a:pos x="csX47" y="csY47"/>
                            </a:cxn>
                            <a:cxn ang="0">
                              <a:pos x="csX48" y="csY48"/>
                            </a:cxn>
                            <a:cxn ang="0">
                              <a:pos x="csX49" y="csY49"/>
                            </a:cxn>
                            <a:cxn ang="0">
                              <a:pos x="csX50" y="csY50"/>
                            </a:cxn>
                            <a:cxn ang="0">
                              <a:pos x="csX51" y="csY51"/>
                            </a:cxn>
                            <a:cxn ang="0">
                              <a:pos x="csX52" y="csY52"/>
                            </a:cxn>
                            <a:cxn ang="0">
                              <a:pos x="csX53" y="csY53"/>
                            </a:cxn>
                            <a:cxn ang="0">
                              <a:pos x="csX54" y="csY54"/>
                            </a:cxn>
                            <a:cxn ang="0">
                              <a:pos x="csX55" y="csY55"/>
                            </a:cxn>
                            <a:cxn ang="0">
                              <a:pos x="csX56" y="csY56"/>
                            </a:cxn>
                            <a:cxn ang="0">
                              <a:pos x="csX57" y="csY57"/>
                            </a:cxn>
                            <a:cxn ang="0">
                              <a:pos x="csX58" y="csY58"/>
                            </a:cxn>
                            <a:cxn ang="0">
                              <a:pos x="csX59" y="csY59"/>
                            </a:cxn>
                            <a:cxn ang="0">
                              <a:pos x="csX60" y="csY60"/>
                            </a:cxn>
                            <a:cxn ang="0">
                              <a:pos x="csX61" y="csY61"/>
                            </a:cxn>
                            <a:cxn ang="0">
                              <a:pos x="csX62" y="csY62"/>
                            </a:cxn>
                            <a:cxn ang="0">
                              <a:pos x="csX63" y="csY63"/>
                            </a:cxn>
                            <a:cxn ang="0">
                              <a:pos x="csX64" y="csY64"/>
                            </a:cxn>
                            <a:cxn ang="0">
                              <a:pos x="csX65" y="csY65"/>
                            </a:cxn>
                            <a:cxn ang="0">
                              <a:pos x="csX66" y="csY66"/>
                            </a:cxn>
                            <a:cxn ang="0">
                              <a:pos x="csX67" y="csY67"/>
                            </a:cxn>
                            <a:cxn ang="0">
                              <a:pos x="csX68" y="csY68"/>
                            </a:cxn>
                            <a:cxn ang="0">
                              <a:pos x="csX69" y="csY69"/>
                            </a:cxn>
                            <a:cxn ang="0">
                              <a:pos x="csX70" y="csY70"/>
                            </a:cxn>
                            <a:cxn ang="0">
                              <a:pos x="csX71" y="csY71"/>
                            </a:cxn>
                            <a:cxn ang="0">
                              <a:pos x="csX72" y="csY72"/>
                            </a:cxn>
                            <a:cxn ang="0">
                              <a:pos x="csX73" y="csY73"/>
                            </a:cxn>
                            <a:cxn ang="0">
                              <a:pos x="csX74" y="csY74"/>
                            </a:cxn>
                            <a:cxn ang="0">
                              <a:pos x="csX75" y="csY75"/>
                            </a:cxn>
                            <a:cxn ang="0">
                              <a:pos x="csX76" y="csY76"/>
                            </a:cxn>
                            <a:cxn ang="0">
                              <a:pos x="csX77" y="csY77"/>
                            </a:cxn>
                            <a:cxn ang="0">
                              <a:pos x="csX78" y="csY78"/>
                            </a:cxn>
                            <a:cxn ang="0">
                              <a:pos x="csX79" y="csY79"/>
                            </a:cxn>
                            <a:cxn ang="0">
                              <a:pos x="csX80" y="csY80"/>
                            </a:cxn>
                            <a:cxn ang="0">
                              <a:pos x="csX81" y="csY81"/>
                            </a:cxn>
                            <a:cxn ang="0">
                              <a:pos x="csX82" y="csY82"/>
                            </a:cxn>
                            <a:cxn ang="0">
                              <a:pos x="csX83" y="csY83"/>
                            </a:cxn>
                            <a:cxn ang="0">
                              <a:pos x="csX84" y="csY84"/>
                            </a:cxn>
                            <a:cxn ang="0">
                              <a:pos x="csX85" y="csY85"/>
                            </a:cxn>
                            <a:cxn ang="0">
                              <a:pos x="csX86" y="csY86"/>
                            </a:cxn>
                            <a:cxn ang="0">
                              <a:pos x="csX87" y="csY87"/>
                            </a:cxn>
                            <a:cxn ang="0">
                              <a:pos x="csX88" y="csY88"/>
                            </a:cxn>
                            <a:cxn ang="0">
                              <a:pos x="csX89" y="csY89"/>
                            </a:cxn>
                            <a:cxn ang="0">
                              <a:pos x="csX90" y="csY90"/>
                            </a:cxn>
                            <a:cxn ang="0">
                              <a:pos x="csX91" y="csY91"/>
                            </a:cxn>
                            <a:cxn ang="0">
                              <a:pos x="csX92" y="csY92"/>
                            </a:cxn>
                            <a:cxn ang="0">
                              <a:pos x="csX93" y="csY93"/>
                            </a:cxn>
                            <a:cxn ang="0">
                              <a:pos x="csX94" y="csY94"/>
                            </a:cxn>
                            <a:cxn ang="0">
                              <a:pos x="csX95" y="csY95"/>
                            </a:cxn>
                            <a:cxn ang="0">
                              <a:pos x="csX96" y="csY96"/>
                            </a:cxn>
                            <a:cxn ang="0">
                              <a:pos x="csX97" y="csY97"/>
                            </a:cxn>
                            <a:cxn ang="0">
                              <a:pos x="csX98" y="csY98"/>
                            </a:cxn>
                            <a:cxn ang="0">
                              <a:pos x="csX99" y="csY99"/>
                            </a:cxn>
                            <a:cxn ang="0">
                              <a:pos x="csX100" y="csY100"/>
                            </a:cxn>
                            <a:cxn ang="0">
                              <a:pos x="csX101" y="csY101"/>
                            </a:cxn>
                            <a:cxn ang="0">
                              <a:pos x="csX102" y="csY102"/>
                            </a:cxn>
                            <a:cxn ang="0">
                              <a:pos x="csX103" y="csY103"/>
                            </a:cxn>
                            <a:cxn ang="0">
                              <a:pos x="csX104" y="csY104"/>
                            </a:cxn>
                            <a:cxn ang="0">
                              <a:pos x="csX105" y="csY105"/>
                            </a:cxn>
                            <a:cxn ang="0">
                              <a:pos x="csX106" y="csY106"/>
                            </a:cxn>
                            <a:cxn ang="0">
                              <a:pos x="csX107" y="csY107"/>
                            </a:cxn>
                            <a:cxn ang="0">
                              <a:pos x="csX108" y="csY108"/>
                            </a:cxn>
                            <a:cxn ang="0">
                              <a:pos x="csX109" y="csY109"/>
                            </a:cxn>
                            <a:cxn ang="0">
                              <a:pos x="csX110" y="csY110"/>
                            </a:cxn>
                            <a:cxn ang="0">
                              <a:pos x="csX111" y="csY111"/>
                            </a:cxn>
                            <a:cxn ang="0">
                              <a:pos x="csX112" y="csY112"/>
                            </a:cxn>
                            <a:cxn ang="0">
                              <a:pos x="csX113" y="csY113"/>
                            </a:cxn>
                            <a:cxn ang="0">
                              <a:pos x="csX114" y="csY114"/>
                            </a:cxn>
                            <a:cxn ang="0">
                              <a:pos x="csX115" y="csY115"/>
                            </a:cxn>
                            <a:cxn ang="0">
                              <a:pos x="csX116" y="csY116"/>
                            </a:cxn>
                            <a:cxn ang="0">
                              <a:pos x="csX117" y="csY117"/>
                            </a:cxn>
                            <a:cxn ang="0">
                              <a:pos x="csX118" y="csY118"/>
                            </a:cxn>
                            <a:cxn ang="0">
                              <a:pos x="csX119" y="csY119"/>
                            </a:cxn>
                            <a:cxn ang="0">
                              <a:pos x="csX120" y="csY120"/>
                            </a:cxn>
                            <a:cxn ang="0">
                              <a:pos x="csX121" y="csY121"/>
                            </a:cxn>
                            <a:cxn ang="0">
                              <a:pos x="csX122" y="csY122"/>
                            </a:cxn>
                            <a:cxn ang="0">
                              <a:pos x="csX123" y="csY123"/>
                            </a:cxn>
                            <a:cxn ang="0">
                              <a:pos x="csX124" y="csY124"/>
                            </a:cxn>
                            <a:cxn ang="0">
                              <a:pos x="csX125" y="csY125"/>
                            </a:cxn>
                            <a:cxn ang="0">
                              <a:pos x="csX126" y="csY126"/>
                            </a:cxn>
                            <a:cxn ang="0">
                              <a:pos x="csX127" y="csY127"/>
                            </a:cxn>
                            <a:cxn ang="0">
                              <a:pos x="csX128" y="csY128"/>
                            </a:cxn>
                            <a:cxn ang="0">
                              <a:pos x="csX129" y="csY129"/>
                            </a:cxn>
                            <a:cxn ang="0">
                              <a:pos x="csX130" y="csY130"/>
                            </a:cxn>
                            <a:cxn ang="0">
                              <a:pos x="csX131" y="csY131"/>
                            </a:cxn>
                            <a:cxn ang="0">
                              <a:pos x="csX132" y="csY132"/>
                            </a:cxn>
                            <a:cxn ang="0">
                              <a:pos x="csX133" y="csY133"/>
                            </a:cxn>
                            <a:cxn ang="0">
                              <a:pos x="csX134" y="csY134"/>
                            </a:cxn>
                            <a:cxn ang="0">
                              <a:pos x="csX135" y="csY135"/>
                            </a:cxn>
                            <a:cxn ang="0">
                              <a:pos x="csX136" y="csY136"/>
                            </a:cxn>
                            <a:cxn ang="0">
                              <a:pos x="csX137" y="csY137"/>
                            </a:cxn>
                            <a:cxn ang="0">
                              <a:pos x="csX138" y="csY138"/>
                            </a:cxn>
                            <a:cxn ang="0">
                              <a:pos x="csX139" y="csY139"/>
                            </a:cxn>
                            <a:cxn ang="0">
                              <a:pos x="csX140" y="csY140"/>
                            </a:cxn>
                            <a:cxn ang="0">
                              <a:pos x="csX141" y="csY141"/>
                            </a:cxn>
                            <a:cxn ang="0">
                              <a:pos x="csX142" y="csY142"/>
                            </a:cxn>
                            <a:cxn ang="0">
                              <a:pos x="csX143" y="csY143"/>
                            </a:cxn>
                            <a:cxn ang="0">
                              <a:pos x="csX144" y="csY144"/>
                            </a:cxn>
                            <a:cxn ang="0">
                              <a:pos x="csX145" y="csY145"/>
                            </a:cxn>
                            <a:cxn ang="0">
                              <a:pos x="csX146" y="csY146"/>
                            </a:cxn>
                            <a:cxn ang="0">
                              <a:pos x="csX147" y="csY147"/>
                            </a:cxn>
                            <a:cxn ang="0">
                              <a:pos x="csX148" y="csY148"/>
                            </a:cxn>
                            <a:cxn ang="0">
                              <a:pos x="csX149" y="csY149"/>
                            </a:cxn>
                            <a:cxn ang="0">
                              <a:pos x="csX150" y="csY150"/>
                            </a:cxn>
                            <a:cxn ang="0">
                              <a:pos x="csX151" y="csY151"/>
                            </a:cxn>
                            <a:cxn ang="0">
                              <a:pos x="csX152" y="csY152"/>
                            </a:cxn>
                            <a:cxn ang="0">
                              <a:pos x="csX153" y="csY153"/>
                            </a:cxn>
                            <a:cxn ang="0">
                              <a:pos x="csX154" y="csY154"/>
                            </a:cxn>
                            <a:cxn ang="0">
                              <a:pos x="csX155" y="csY155"/>
                            </a:cxn>
                            <a:cxn ang="0">
                              <a:pos x="csX156" y="csY156"/>
                            </a:cxn>
                            <a:cxn ang="0">
                              <a:pos x="csX157" y="csY157"/>
                            </a:cxn>
                            <a:cxn ang="0">
                              <a:pos x="csX158" y="csY158"/>
                            </a:cxn>
                            <a:cxn ang="0">
                              <a:pos x="csX159" y="csY159"/>
                            </a:cxn>
                            <a:cxn ang="0">
                              <a:pos x="csX160" y="csY160"/>
                            </a:cxn>
                            <a:cxn ang="0">
                              <a:pos x="csX161" y="csY161"/>
                            </a:cxn>
                            <a:cxn ang="0">
                              <a:pos x="csX162" y="csY162"/>
                            </a:cxn>
                            <a:cxn ang="0">
                              <a:pos x="csX163" y="csY163"/>
                            </a:cxn>
                            <a:cxn ang="0">
                              <a:pos x="csX164" y="csY164"/>
                            </a:cxn>
                            <a:cxn ang="0">
                              <a:pos x="csX165" y="csY165"/>
                            </a:cxn>
                            <a:cxn ang="0">
                              <a:pos x="csX166" y="csY166"/>
                            </a:cxn>
                            <a:cxn ang="0">
                              <a:pos x="csX167" y="csY167"/>
                            </a:cxn>
                            <a:cxn ang="0">
                              <a:pos x="csX168" y="csY168"/>
                            </a:cxn>
                            <a:cxn ang="0">
                              <a:pos x="csX169" y="csY169"/>
                            </a:cxn>
                            <a:cxn ang="0">
                              <a:pos x="csX170" y="csY170"/>
                            </a:cxn>
                            <a:cxn ang="0">
                              <a:pos x="csX171" y="csY171"/>
                            </a:cxn>
                            <a:cxn ang="0">
                              <a:pos x="csX172" y="csY172"/>
                            </a:cxn>
                            <a:cxn ang="0">
                              <a:pos x="csX173" y="csY173"/>
                            </a:cxn>
                            <a:cxn ang="0">
                              <a:pos x="csX174" y="csY174"/>
                            </a:cxn>
                            <a:cxn ang="0">
                              <a:pos x="csX175" y="csY175"/>
                            </a:cxn>
                            <a:cxn ang="0">
                              <a:pos x="csX176" y="csY176"/>
                            </a:cxn>
                            <a:cxn ang="0">
                              <a:pos x="csX177" y="csY177"/>
                            </a:cxn>
                            <a:cxn ang="0">
                              <a:pos x="csX178" y="csY178"/>
                            </a:cxn>
                            <a:cxn ang="0">
                              <a:pos x="csX179" y="csY179"/>
                            </a:cxn>
                            <a:cxn ang="0">
                              <a:pos x="csX180" y="csY180"/>
                            </a:cxn>
                            <a:cxn ang="0">
                              <a:pos x="csX181" y="csY181"/>
                            </a:cxn>
                            <a:cxn ang="0">
                              <a:pos x="csX182" y="csY182"/>
                            </a:cxn>
                            <a:cxn ang="0">
                              <a:pos x="csX183" y="csY183"/>
                            </a:cxn>
                            <a:cxn ang="0">
                              <a:pos x="csX184" y="csY184"/>
                            </a:cxn>
                            <a:cxn ang="0">
                              <a:pos x="csX185" y="csY185"/>
                            </a:cxn>
                            <a:cxn ang="0">
                              <a:pos x="csX186" y="csY186"/>
                            </a:cxn>
                            <a:cxn ang="0">
                              <a:pos x="csX187" y="csY187"/>
                            </a:cxn>
                            <a:cxn ang="0">
                              <a:pos x="csX188" y="csY188"/>
                            </a:cxn>
                            <a:cxn ang="0">
                              <a:pos x="csX189" y="csY189"/>
                            </a:cxn>
                            <a:cxn ang="0">
                              <a:pos x="csX190" y="csY190"/>
                            </a:cxn>
                            <a:cxn ang="0">
                              <a:pos x="csX191" y="csY191"/>
                            </a:cxn>
                            <a:cxn ang="0">
                              <a:pos x="csX192" y="csY192"/>
                            </a:cxn>
                            <a:cxn ang="0">
                              <a:pos x="csX193" y="csY193"/>
                            </a:cxn>
                            <a:cxn ang="0">
                              <a:pos x="csX194" y="csY194"/>
                            </a:cxn>
                            <a:cxn ang="0">
                              <a:pos x="csX195" y="csY195"/>
                            </a:cxn>
                            <a:cxn ang="0">
                              <a:pos x="csX196" y="csY196"/>
                            </a:cxn>
                            <a:cxn ang="0">
                              <a:pos x="csX197" y="csY197"/>
                            </a:cxn>
                            <a:cxn ang="0">
                              <a:pos x="csX198" y="csY198"/>
                            </a:cxn>
                            <a:cxn ang="0">
                              <a:pos x="csX199" y="csY199"/>
                            </a:cxn>
                            <a:cxn ang="0">
                              <a:pos x="csX200" y="csY200"/>
                            </a:cxn>
                            <a:cxn ang="0">
                              <a:pos x="csX201" y="csY201"/>
                            </a:cxn>
                            <a:cxn ang="0">
                              <a:pos x="csX202" y="csY202"/>
                            </a:cxn>
                            <a:cxn ang="0">
                              <a:pos x="csX203" y="csY203"/>
                            </a:cxn>
                            <a:cxn ang="0">
                              <a:pos x="csX204" y="csY204"/>
                            </a:cxn>
                            <a:cxn ang="0">
                              <a:pos x="csX205" y="csY205"/>
                            </a:cxn>
                            <a:cxn ang="0">
                              <a:pos x="csX206" y="csY206"/>
                            </a:cxn>
                            <a:cxn ang="0">
                              <a:pos x="csX207" y="csY207"/>
                            </a:cxn>
                            <a:cxn ang="0">
                              <a:pos x="csX208" y="csY208"/>
                            </a:cxn>
                            <a:cxn ang="0">
                              <a:pos x="csX209" y="csY209"/>
                            </a:cxn>
                            <a:cxn ang="0">
                              <a:pos x="csX210" y="csY210"/>
                            </a:cxn>
                            <a:cxn ang="0">
                              <a:pos x="csX211" y="csY211"/>
                            </a:cxn>
                            <a:cxn ang="0">
                              <a:pos x="csX212" y="csY212"/>
                            </a:cxn>
                            <a:cxn ang="0">
                              <a:pos x="csX213" y="csY213"/>
                            </a:cxn>
                            <a:cxn ang="0">
                              <a:pos x="csX214" y="csY214"/>
                            </a:cxn>
                            <a:cxn ang="0">
                              <a:pos x="csX215" y="csY215"/>
                            </a:cxn>
                            <a:cxn ang="0">
                              <a:pos x="csX216" y="csY216"/>
                            </a:cxn>
                            <a:cxn ang="0">
                              <a:pos x="csX217" y="csY217"/>
                            </a:cxn>
                            <a:cxn ang="0">
                              <a:pos x="csX218" y="csY218"/>
                            </a:cxn>
                            <a:cxn ang="0">
                              <a:pos x="csX219" y="csY219"/>
                            </a:cxn>
                            <a:cxn ang="0">
                              <a:pos x="csX220" y="csY220"/>
                            </a:cxn>
                            <a:cxn ang="0">
                              <a:pos x="csX221" y="csY221"/>
                            </a:cxn>
                            <a:cxn ang="0">
                              <a:pos x="csX222" y="csY222"/>
                            </a:cxn>
                            <a:cxn ang="0">
                              <a:pos x="csX223" y="csY223"/>
                            </a:cxn>
                            <a:cxn ang="0">
                              <a:pos x="csX224" y="csY224"/>
                            </a:cxn>
                            <a:cxn ang="0">
                              <a:pos x="csX225" y="csY225"/>
                            </a:cxn>
                            <a:cxn ang="0">
                              <a:pos x="csX226" y="csY226"/>
                            </a:cxn>
                            <a:cxn ang="0">
                              <a:pos x="csX227" y="csY227"/>
                            </a:cxn>
                            <a:cxn ang="0">
                              <a:pos x="csX228" y="csY228"/>
                            </a:cxn>
                            <a:cxn ang="0">
                              <a:pos x="csX229" y="csY229"/>
                            </a:cxn>
                            <a:cxn ang="0">
                              <a:pos x="csX230" y="csY230"/>
                            </a:cxn>
                            <a:cxn ang="0">
                              <a:pos x="csX231" y="csY231"/>
                            </a:cxn>
                            <a:cxn ang="0">
                              <a:pos x="csX232" y="csY232"/>
                            </a:cxn>
                            <a:cxn ang="0">
                              <a:pos x="csX233" y="csY233"/>
                            </a:cxn>
                            <a:cxn ang="0">
                              <a:pos x="csX234" y="csY234"/>
                            </a:cxn>
                            <a:cxn ang="0">
                              <a:pos x="csX235" y="csY235"/>
                            </a:cxn>
                            <a:cxn ang="0">
                              <a:pos x="csX236" y="csY236"/>
                            </a:cxn>
                            <a:cxn ang="0">
                              <a:pos x="csX237" y="csY237"/>
                            </a:cxn>
                            <a:cxn ang="0">
                              <a:pos x="csX238" y="csY238"/>
                            </a:cxn>
                            <a:cxn ang="0">
                              <a:pos x="csX239" y="csY239"/>
                            </a:cxn>
                            <a:cxn ang="0">
                              <a:pos x="csX240" y="csY240"/>
                            </a:cxn>
                            <a:cxn ang="0">
                              <a:pos x="csX241" y="csY241"/>
                            </a:cxn>
                            <a:cxn ang="0">
                              <a:pos x="csX242" y="csY242"/>
                            </a:cxn>
                            <a:cxn ang="0">
                              <a:pos x="csX243" y="csY243"/>
                            </a:cxn>
                            <a:cxn ang="0">
                              <a:pos x="csX244" y="csY244"/>
                            </a:cxn>
                            <a:cxn ang="0">
                              <a:pos x="csX245" y="csY245"/>
                            </a:cxn>
                            <a:cxn ang="0">
                              <a:pos x="csX246" y="csY246"/>
                            </a:cxn>
                            <a:cxn ang="0">
                              <a:pos x="csX247" y="csY247"/>
                            </a:cxn>
                            <a:cxn ang="0">
                              <a:pos x="csX248" y="csY248"/>
                            </a:cxn>
                            <a:cxn ang="0">
                              <a:pos x="csX249" y="csY249"/>
                            </a:cxn>
                            <a:cxn ang="0">
                              <a:pos x="csX250" y="csY250"/>
                            </a:cxn>
                            <a:cxn ang="0">
                              <a:pos x="csX251" y="csY251"/>
                            </a:cxn>
                            <a:cxn ang="0">
                              <a:pos x="csX252" y="csY252"/>
                            </a:cxn>
                            <a:cxn ang="0">
                              <a:pos x="csX253" y="csY253"/>
                            </a:cxn>
                            <a:cxn ang="0">
                              <a:pos x="csX254" y="csY254"/>
                            </a:cxn>
                            <a:cxn ang="0">
                              <a:pos x="csX255" y="csY255"/>
                            </a:cxn>
                            <a:cxn ang="0">
                              <a:pos x="csX256" y="csY256"/>
                            </a:cxn>
                            <a:cxn ang="0">
                              <a:pos x="csX257" y="csY257"/>
                            </a:cxn>
                            <a:cxn ang="0">
                              <a:pos x="csX258" y="csY258"/>
                            </a:cxn>
                            <a:cxn ang="0">
                              <a:pos x="csX259" y="csY259"/>
                            </a:cxn>
                            <a:cxn ang="0">
                              <a:pos x="csX260" y="csY260"/>
                            </a:cxn>
                            <a:cxn ang="0">
                              <a:pos x="csX261" y="csY261"/>
                            </a:cxn>
                            <a:cxn ang="0">
                              <a:pos x="csX262" y="csY262"/>
                            </a:cxn>
                            <a:cxn ang="0">
                              <a:pos x="csX263" y="csY263"/>
                            </a:cxn>
                            <a:cxn ang="0">
                              <a:pos x="csX264" y="csY264"/>
                            </a:cxn>
                            <a:cxn ang="0">
                              <a:pos x="csX265" y="csY265"/>
                            </a:cxn>
                            <a:cxn ang="0">
                              <a:pos x="csX266" y="csY266"/>
                            </a:cxn>
                            <a:cxn ang="0">
                              <a:pos x="csX267" y="csY267"/>
                            </a:cxn>
                            <a:cxn ang="0">
                              <a:pos x="csX268" y="csY268"/>
                            </a:cxn>
                            <a:cxn ang="0">
                              <a:pos x="csX269" y="csY269"/>
                            </a:cxn>
                            <a:cxn ang="0">
                              <a:pos x="csX270" y="csY270"/>
                            </a:cxn>
                            <a:cxn ang="0">
                              <a:pos x="csX271" y="csY271"/>
                            </a:cxn>
                            <a:cxn ang="0">
                              <a:pos x="csX272" y="csY272"/>
                            </a:cxn>
                            <a:cxn ang="0">
                              <a:pos x="csX273" y="csY273"/>
                            </a:cxn>
                            <a:cxn ang="0">
                              <a:pos x="csX274" y="csY274"/>
                            </a:cxn>
                            <a:cxn ang="0">
                              <a:pos x="csX275" y="csY275"/>
                            </a:cxn>
                            <a:cxn ang="0">
                              <a:pos x="csX276" y="csY276"/>
                            </a:cxn>
                            <a:cxn ang="0">
                              <a:pos x="csX277" y="csY277"/>
                            </a:cxn>
                            <a:cxn ang="0">
                              <a:pos x="csX278" y="csY278"/>
                            </a:cxn>
                            <a:cxn ang="0">
                              <a:pos x="csX279" y="csY279"/>
                            </a:cxn>
                            <a:cxn ang="0">
                              <a:pos x="csX280" y="csY280"/>
                            </a:cxn>
                            <a:cxn ang="0">
                              <a:pos x="csX281" y="csY281"/>
                            </a:cxn>
                            <a:cxn ang="0">
                              <a:pos x="csX282" y="csY282"/>
                            </a:cxn>
                            <a:cxn ang="0">
                              <a:pos x="csX283" y="csY283"/>
                            </a:cxn>
                            <a:cxn ang="0">
                              <a:pos x="csX284" y="csY284"/>
                            </a:cxn>
                            <a:cxn ang="0">
                              <a:pos x="csX285" y="csY285"/>
                            </a:cxn>
                            <a:cxn ang="0">
                              <a:pos x="csX286" y="csY286"/>
                            </a:cxn>
                            <a:cxn ang="0">
                              <a:pos x="csX287" y="csY287"/>
                            </a:cxn>
                            <a:cxn ang="0">
                              <a:pos x="csX288" y="csY288"/>
                            </a:cxn>
                            <a:cxn ang="0">
                              <a:pos x="csX289" y="csY289"/>
                            </a:cxn>
                            <a:cxn ang="0">
                              <a:pos x="csX290" y="csY290"/>
                            </a:cxn>
                            <a:cxn ang="0">
                              <a:pos x="csX291" y="csY291"/>
                            </a:cxn>
                            <a:cxn ang="0">
                              <a:pos x="csX292" y="csY292"/>
                            </a:cxn>
                            <a:cxn ang="0">
                              <a:pos x="csX293" y="csY293"/>
                            </a:cxn>
                            <a:cxn ang="0">
                              <a:pos x="csX294" y="csY294"/>
                            </a:cxn>
                            <a:cxn ang="0">
                              <a:pos x="csX295" y="csY295"/>
                            </a:cxn>
                            <a:cxn ang="0">
                              <a:pos x="csX296" y="csY296"/>
                            </a:cxn>
                            <a:cxn ang="0">
                              <a:pos x="csX297" y="csY297"/>
                            </a:cxn>
                            <a:cxn ang="0">
                              <a:pos x="csX298" y="csY298"/>
                            </a:cxn>
                            <a:cxn ang="0">
                              <a:pos x="csX299" y="csY299"/>
                            </a:cxn>
                            <a:cxn ang="0">
                              <a:pos x="csX300" y="csY300"/>
                            </a:cxn>
                            <a:cxn ang="0">
                              <a:pos x="csX301" y="csY301"/>
                            </a:cxn>
                            <a:cxn ang="0">
                              <a:pos x="csX302" y="csY302"/>
                            </a:cxn>
                            <a:cxn ang="0">
                              <a:pos x="csX303" y="csY303"/>
                            </a:cxn>
                            <a:cxn ang="0">
                              <a:pos x="csX304" y="csY304"/>
                            </a:cxn>
                            <a:cxn ang="0">
                              <a:pos x="csX305" y="csY305"/>
                            </a:cxn>
                            <a:cxn ang="0">
                              <a:pos x="csX306" y="csY306"/>
                            </a:cxn>
                            <a:cxn ang="0">
                              <a:pos x="csX307" y="csY307"/>
                            </a:cxn>
                            <a:cxn ang="0">
                              <a:pos x="csX308" y="csY308"/>
                            </a:cxn>
                            <a:cxn ang="0">
                              <a:pos x="csX309" y="csY309"/>
                            </a:cxn>
                            <a:cxn ang="0">
                              <a:pos x="csX310" y="csY310"/>
                            </a:cxn>
                            <a:cxn ang="0">
                              <a:pos x="csX311" y="csY311"/>
                            </a:cxn>
                            <a:cxn ang="0">
                              <a:pos x="csX312" y="csY312"/>
                            </a:cxn>
                            <a:cxn ang="0">
                              <a:pos x="csX313" y="csY313"/>
                            </a:cxn>
                            <a:cxn ang="0">
                              <a:pos x="csX314" y="csY314"/>
                            </a:cxn>
                            <a:cxn ang="0">
                              <a:pos x="csX315" y="csY315"/>
                            </a:cxn>
                            <a:cxn ang="0">
                              <a:pos x="csX316" y="csY316"/>
                            </a:cxn>
                            <a:cxn ang="0">
                              <a:pos x="csX317" y="csY317"/>
                            </a:cxn>
                            <a:cxn ang="0">
                              <a:pos x="csX318" y="csY318"/>
                            </a:cxn>
                            <a:cxn ang="0">
                              <a:pos x="csX319" y="csY319"/>
                            </a:cxn>
                            <a:cxn ang="0">
                              <a:pos x="csX320" y="csY320"/>
                            </a:cxn>
                            <a:cxn ang="0">
                              <a:pos x="csX321" y="csY321"/>
                            </a:cxn>
                            <a:cxn ang="0">
                              <a:pos x="csX322" y="csY322"/>
                            </a:cxn>
                            <a:cxn ang="0">
                              <a:pos x="csX323" y="csY323"/>
                            </a:cxn>
                            <a:cxn ang="0">
                              <a:pos x="csX324" y="csY324"/>
                            </a:cxn>
                            <a:cxn ang="0">
                              <a:pos x="csX325" y="csY325"/>
                            </a:cxn>
                            <a:cxn ang="0">
                              <a:pos x="csX326" y="csY326"/>
                            </a:cxn>
                            <a:cxn ang="0">
                              <a:pos x="csX327" y="csY327"/>
                            </a:cxn>
                            <a:cxn ang="0">
                              <a:pos x="csX328" y="csY328"/>
                            </a:cxn>
                            <a:cxn ang="0">
                              <a:pos x="csX329" y="csY329"/>
                            </a:cxn>
                            <a:cxn ang="0">
                              <a:pos x="csX330" y="csY330"/>
                            </a:cxn>
                            <a:cxn ang="0">
                              <a:pos x="csX331" y="csY331"/>
                            </a:cxn>
                            <a:cxn ang="0">
                              <a:pos x="csX332" y="csY332"/>
                            </a:cxn>
                            <a:cxn ang="0">
                              <a:pos x="csX333" y="csY333"/>
                            </a:cxn>
                            <a:cxn ang="0">
                              <a:pos x="csX334" y="csY334"/>
                            </a:cxn>
                            <a:cxn ang="0">
                              <a:pos x="csX335" y="csY335"/>
                            </a:cxn>
                            <a:cxn ang="0">
                              <a:pos x="csX336" y="csY336"/>
                            </a:cxn>
                            <a:cxn ang="0">
                              <a:pos x="csX337" y="csY337"/>
                            </a:cxn>
                            <a:cxn ang="0">
                              <a:pos x="csX338" y="csY338"/>
                            </a:cxn>
                            <a:cxn ang="0">
                              <a:pos x="csX339" y="csY339"/>
                            </a:cxn>
                            <a:cxn ang="0">
                              <a:pos x="csX340" y="csY340"/>
                            </a:cxn>
                            <a:cxn ang="0">
                              <a:pos x="csX341" y="csY341"/>
                            </a:cxn>
                            <a:cxn ang="0">
                              <a:pos x="csX342" y="csY342"/>
                            </a:cxn>
                            <a:cxn ang="0">
                              <a:pos x="csX343" y="csY343"/>
                            </a:cxn>
                            <a:cxn ang="0">
                              <a:pos x="csX344" y="csY344"/>
                            </a:cxn>
                            <a:cxn ang="0">
                              <a:pos x="csX345" y="csY345"/>
                            </a:cxn>
                            <a:cxn ang="0">
                              <a:pos x="csX346" y="csY346"/>
                            </a:cxn>
                            <a:cxn ang="0">
                              <a:pos x="csX347" y="csY347"/>
                            </a:cxn>
                            <a:cxn ang="0">
                              <a:pos x="csX348" y="csY348"/>
                            </a:cxn>
                            <a:cxn ang="0">
                              <a:pos x="csX349" y="csY349"/>
                            </a:cxn>
                            <a:cxn ang="0">
                              <a:pos x="csX350" y="csY350"/>
                            </a:cxn>
                            <a:cxn ang="0">
                              <a:pos x="csX351" y="csY351"/>
                            </a:cxn>
                            <a:cxn ang="0">
                              <a:pos x="csX352" y="csY352"/>
                            </a:cxn>
                            <a:cxn ang="0">
                              <a:pos x="csX353" y="csY353"/>
                            </a:cxn>
                            <a:cxn ang="0">
                              <a:pos x="csX354" y="csY354"/>
                            </a:cxn>
                            <a:cxn ang="0">
                              <a:pos x="csX355" y="csY355"/>
                            </a:cxn>
                            <a:cxn ang="0">
                              <a:pos x="csX356" y="csY356"/>
                            </a:cxn>
                            <a:cxn ang="0">
                              <a:pos x="csX357" y="csY357"/>
                            </a:cxn>
                            <a:cxn ang="0">
                              <a:pos x="csX358" y="csY358"/>
                            </a:cxn>
                            <a:cxn ang="0">
                              <a:pos x="csX359" y="csY359"/>
                            </a:cxn>
                            <a:cxn ang="0">
                              <a:pos x="csX360" y="csY360"/>
                            </a:cxn>
                            <a:cxn ang="0">
                              <a:pos x="csX361" y="csY361"/>
                            </a:cxn>
                            <a:cxn ang="0">
                              <a:pos x="csX362" y="csY362"/>
                            </a:cxn>
                            <a:cxn ang="0">
                              <a:pos x="csX363" y="csY363"/>
                            </a:cxn>
                            <a:cxn ang="0">
                              <a:pos x="csX364" y="csY364"/>
                            </a:cxn>
                            <a:cxn ang="0">
                              <a:pos x="csX365" y="csY365"/>
                            </a:cxn>
                            <a:cxn ang="0">
                              <a:pos x="csX366" y="csY366"/>
                            </a:cxn>
                            <a:cxn ang="0">
                              <a:pos x="csX367" y="csY367"/>
                            </a:cxn>
                            <a:cxn ang="0">
                              <a:pos x="csX368" y="csY368"/>
                            </a:cxn>
                            <a:cxn ang="0">
                              <a:pos x="csX369" y="csY369"/>
                            </a:cxn>
                            <a:cxn ang="0">
                              <a:pos x="csX370" y="csY370"/>
                            </a:cxn>
                            <a:cxn ang="0">
                              <a:pos x="csX371" y="csY371"/>
                            </a:cxn>
                            <a:cxn ang="0">
                              <a:pos x="csX372" y="csY372"/>
                            </a:cxn>
                            <a:cxn ang="0">
                              <a:pos x="csX373" y="csY373"/>
                            </a:cxn>
                            <a:cxn ang="0">
                              <a:pos x="csX374" y="csY374"/>
                            </a:cxn>
                            <a:cxn ang="0">
                              <a:pos x="csX375" y="csY375"/>
                            </a:cxn>
                            <a:cxn ang="0">
                              <a:pos x="csX376" y="csY376"/>
                            </a:cxn>
                            <a:cxn ang="0">
                              <a:pos x="csX377" y="csY377"/>
                            </a:cxn>
                            <a:cxn ang="0">
                              <a:pos x="csX378" y="csY378"/>
                            </a:cxn>
                            <a:cxn ang="0">
                              <a:pos x="csX379" y="csY379"/>
                            </a:cxn>
                            <a:cxn ang="0">
                              <a:pos x="csX380" y="csY380"/>
                            </a:cxn>
                            <a:cxn ang="0">
                              <a:pos x="csX381" y="csY381"/>
                            </a:cxn>
                            <a:cxn ang="0">
                              <a:pos x="csX382" y="csY382"/>
                            </a:cxn>
                            <a:cxn ang="0">
                              <a:pos x="csX383" y="csY383"/>
                            </a:cxn>
                            <a:cxn ang="0">
                              <a:pos x="csX384" y="csY384"/>
                            </a:cxn>
                            <a:cxn ang="0">
                              <a:pos x="csX385" y="csY385"/>
                            </a:cxn>
                            <a:cxn ang="0">
                              <a:pos x="csX386" y="csY386"/>
                            </a:cxn>
                          </a:cxnLst>
                          <a:rect l="l" t="t" r="r" b="b"/>
                          <a:pathLst>
                            <a:path w="2849302" h="354167">
                              <a:moveTo>
                                <a:pt x="1684263" y="81297"/>
                              </a:moveTo>
                              <a:lnTo>
                                <a:pt x="1645521" y="223215"/>
                              </a:lnTo>
                              <a:lnTo>
                                <a:pt x="1644953" y="223215"/>
                              </a:lnTo>
                              <a:lnTo>
                                <a:pt x="1601473" y="81297"/>
                              </a:lnTo>
                              <a:lnTo>
                                <a:pt x="1566925" y="81297"/>
                              </a:lnTo>
                              <a:lnTo>
                                <a:pt x="1522630" y="223215"/>
                              </a:lnTo>
                              <a:lnTo>
                                <a:pt x="1522063" y="223215"/>
                              </a:lnTo>
                              <a:lnTo>
                                <a:pt x="1485023" y="81297"/>
                              </a:lnTo>
                              <a:lnTo>
                                <a:pt x="1446552" y="81297"/>
                              </a:lnTo>
                              <a:lnTo>
                                <a:pt x="1504789" y="278317"/>
                              </a:lnTo>
                              <a:lnTo>
                                <a:pt x="1537116" y="278317"/>
                              </a:lnTo>
                              <a:lnTo>
                                <a:pt x="1582817" y="128315"/>
                              </a:lnTo>
                              <a:lnTo>
                                <a:pt x="1583385" y="128315"/>
                              </a:lnTo>
                              <a:lnTo>
                                <a:pt x="1629086" y="278317"/>
                              </a:lnTo>
                              <a:lnTo>
                                <a:pt x="1662523" y="278317"/>
                              </a:lnTo>
                              <a:lnTo>
                                <a:pt x="1719946" y="81297"/>
                              </a:lnTo>
                              <a:lnTo>
                                <a:pt x="1684263" y="81297"/>
                              </a:lnTo>
                              <a:close/>
                              <a:moveTo>
                                <a:pt x="1386390" y="180780"/>
                              </a:moveTo>
                              <a:cubicBezTo>
                                <a:pt x="1388241" y="183663"/>
                                <a:pt x="1389548" y="186990"/>
                                <a:pt x="1390289" y="190810"/>
                              </a:cubicBezTo>
                              <a:cubicBezTo>
                                <a:pt x="1391029" y="194605"/>
                                <a:pt x="1391399" y="198548"/>
                                <a:pt x="1391399" y="202638"/>
                              </a:cubicBezTo>
                              <a:lnTo>
                                <a:pt x="1391399" y="278341"/>
                              </a:lnTo>
                              <a:lnTo>
                                <a:pt x="1424836" y="278341"/>
                              </a:lnTo>
                              <a:lnTo>
                                <a:pt x="1424836" y="198745"/>
                              </a:lnTo>
                              <a:cubicBezTo>
                                <a:pt x="1424836" y="190785"/>
                                <a:pt x="1423997" y="183294"/>
                                <a:pt x="1422319" y="176344"/>
                              </a:cubicBezTo>
                              <a:cubicBezTo>
                                <a:pt x="1420666" y="169395"/>
                                <a:pt x="1417902" y="163308"/>
                                <a:pt x="1414102" y="158133"/>
                              </a:cubicBezTo>
                              <a:cubicBezTo>
                                <a:pt x="1410302" y="152934"/>
                                <a:pt x="1405317" y="148843"/>
                                <a:pt x="1399197" y="145886"/>
                              </a:cubicBezTo>
                              <a:cubicBezTo>
                                <a:pt x="1393077" y="142929"/>
                                <a:pt x="1385551" y="141425"/>
                                <a:pt x="1376643" y="141425"/>
                              </a:cubicBezTo>
                              <a:cubicBezTo>
                                <a:pt x="1366599" y="141425"/>
                                <a:pt x="1357962" y="143421"/>
                                <a:pt x="1350732" y="147414"/>
                              </a:cubicBezTo>
                              <a:cubicBezTo>
                                <a:pt x="1343477" y="151406"/>
                                <a:pt x="1337456" y="157665"/>
                                <a:pt x="1332619" y="166191"/>
                              </a:cubicBezTo>
                              <a:cubicBezTo>
                                <a:pt x="1325734" y="149681"/>
                                <a:pt x="1311817" y="141401"/>
                                <a:pt x="1290817" y="141401"/>
                              </a:cubicBezTo>
                              <a:cubicBezTo>
                                <a:pt x="1279663" y="141401"/>
                                <a:pt x="1270779" y="143865"/>
                                <a:pt x="1264215" y="148794"/>
                              </a:cubicBezTo>
                              <a:cubicBezTo>
                                <a:pt x="1257602" y="153722"/>
                                <a:pt x="1252839" y="159316"/>
                                <a:pt x="1249853" y="165625"/>
                              </a:cubicBezTo>
                              <a:lnTo>
                                <a:pt x="1249286" y="165625"/>
                              </a:lnTo>
                              <a:lnTo>
                                <a:pt x="1249286" y="144752"/>
                              </a:lnTo>
                              <a:lnTo>
                                <a:pt x="1217527" y="144752"/>
                              </a:lnTo>
                              <a:lnTo>
                                <a:pt x="1217527" y="278341"/>
                              </a:lnTo>
                              <a:lnTo>
                                <a:pt x="1250964" y="278341"/>
                              </a:lnTo>
                              <a:lnTo>
                                <a:pt x="1250964" y="205423"/>
                              </a:lnTo>
                              <a:cubicBezTo>
                                <a:pt x="1250964" y="200987"/>
                                <a:pt x="1251531" y="196724"/>
                                <a:pt x="1252642" y="192633"/>
                              </a:cubicBezTo>
                              <a:cubicBezTo>
                                <a:pt x="1253752" y="188543"/>
                                <a:pt x="1255578" y="184920"/>
                                <a:pt x="1258071" y="181766"/>
                              </a:cubicBezTo>
                              <a:cubicBezTo>
                                <a:pt x="1260588" y="178611"/>
                                <a:pt x="1263746" y="176098"/>
                                <a:pt x="1267547" y="174250"/>
                              </a:cubicBezTo>
                              <a:cubicBezTo>
                                <a:pt x="1271347" y="172401"/>
                                <a:pt x="1276035" y="171465"/>
                                <a:pt x="1281637" y="171465"/>
                              </a:cubicBezTo>
                              <a:cubicBezTo>
                                <a:pt x="1289805" y="171465"/>
                                <a:pt x="1295653" y="173929"/>
                                <a:pt x="1299182" y="178833"/>
                              </a:cubicBezTo>
                              <a:cubicBezTo>
                                <a:pt x="1302686" y="183762"/>
                                <a:pt x="1304463" y="190391"/>
                                <a:pt x="1304463" y="198745"/>
                              </a:cubicBezTo>
                              <a:lnTo>
                                <a:pt x="1304463" y="278341"/>
                              </a:lnTo>
                              <a:lnTo>
                                <a:pt x="1337900" y="278341"/>
                              </a:lnTo>
                              <a:lnTo>
                                <a:pt x="1337900" y="205990"/>
                              </a:lnTo>
                              <a:cubicBezTo>
                                <a:pt x="1337900" y="201726"/>
                                <a:pt x="1338418" y="197513"/>
                                <a:pt x="1339430" y="193348"/>
                              </a:cubicBezTo>
                              <a:cubicBezTo>
                                <a:pt x="1340442" y="189159"/>
                                <a:pt x="1342120" y="185462"/>
                                <a:pt x="1344439" y="182209"/>
                              </a:cubicBezTo>
                              <a:cubicBezTo>
                                <a:pt x="1346759" y="178956"/>
                                <a:pt x="1349745" y="176344"/>
                                <a:pt x="1353348" y="174422"/>
                              </a:cubicBezTo>
                              <a:cubicBezTo>
                                <a:pt x="1356975" y="172475"/>
                                <a:pt x="1361392" y="171490"/>
                                <a:pt x="1366599" y="171490"/>
                              </a:cubicBezTo>
                              <a:cubicBezTo>
                                <a:pt x="1371806" y="171490"/>
                                <a:pt x="1375705" y="172328"/>
                                <a:pt x="1378839" y="174003"/>
                              </a:cubicBezTo>
                              <a:cubicBezTo>
                                <a:pt x="1381997" y="175679"/>
                                <a:pt x="1384514" y="177946"/>
                                <a:pt x="1386365" y="180829"/>
                              </a:cubicBezTo>
                              <a:moveTo>
                                <a:pt x="2191494" y="175088"/>
                              </a:moveTo>
                              <a:cubicBezTo>
                                <a:pt x="2197342" y="169321"/>
                                <a:pt x="2205288" y="166463"/>
                                <a:pt x="2215307" y="166463"/>
                              </a:cubicBezTo>
                              <a:cubicBezTo>
                                <a:pt x="2225893" y="166463"/>
                                <a:pt x="2234160" y="169296"/>
                                <a:pt x="2240107" y="174940"/>
                              </a:cubicBezTo>
                              <a:cubicBezTo>
                                <a:pt x="2246054" y="180608"/>
                                <a:pt x="2249114" y="188345"/>
                                <a:pt x="2249312" y="198178"/>
                              </a:cubicBezTo>
                              <a:lnTo>
                                <a:pt x="2180760" y="198178"/>
                              </a:lnTo>
                              <a:cubicBezTo>
                                <a:pt x="2182067" y="188543"/>
                                <a:pt x="2185621" y="180829"/>
                                <a:pt x="2191494" y="175088"/>
                              </a:cubicBezTo>
                              <a:moveTo>
                                <a:pt x="2250447" y="275532"/>
                              </a:moveTo>
                              <a:cubicBezTo>
                                <a:pt x="2260095" y="271441"/>
                                <a:pt x="2268831" y="264590"/>
                                <a:pt x="2276629" y="254930"/>
                              </a:cubicBezTo>
                              <a:lnTo>
                                <a:pt x="2252643" y="236867"/>
                              </a:lnTo>
                              <a:cubicBezTo>
                                <a:pt x="2248374" y="242042"/>
                                <a:pt x="2243414" y="246379"/>
                                <a:pt x="2237738" y="249805"/>
                              </a:cubicBezTo>
                              <a:cubicBezTo>
                                <a:pt x="2232063" y="253255"/>
                                <a:pt x="2225079" y="254955"/>
                                <a:pt x="2216714" y="254955"/>
                              </a:cubicBezTo>
                              <a:cubicBezTo>
                                <a:pt x="2207238" y="254955"/>
                                <a:pt x="2199168" y="252170"/>
                                <a:pt x="2192456" y="246601"/>
                              </a:cubicBezTo>
                              <a:cubicBezTo>
                                <a:pt x="2185769" y="241032"/>
                                <a:pt x="2181870" y="233245"/>
                                <a:pt x="2180760" y="223240"/>
                              </a:cubicBezTo>
                              <a:lnTo>
                                <a:pt x="2282749" y="223240"/>
                              </a:lnTo>
                              <a:lnTo>
                                <a:pt x="2282749" y="214048"/>
                              </a:lnTo>
                              <a:cubicBezTo>
                                <a:pt x="2282749" y="202367"/>
                                <a:pt x="2281219" y="192042"/>
                                <a:pt x="2278159" y="183023"/>
                              </a:cubicBezTo>
                              <a:cubicBezTo>
                                <a:pt x="2275099" y="174028"/>
                                <a:pt x="2270830" y="166463"/>
                                <a:pt x="2265327" y="160326"/>
                              </a:cubicBezTo>
                              <a:cubicBezTo>
                                <a:pt x="2259849" y="154215"/>
                                <a:pt x="2253260" y="149533"/>
                                <a:pt x="2245536" y="146280"/>
                              </a:cubicBezTo>
                              <a:cubicBezTo>
                                <a:pt x="2237837" y="143027"/>
                                <a:pt x="2229323" y="141401"/>
                                <a:pt x="2220045" y="141401"/>
                              </a:cubicBezTo>
                              <a:cubicBezTo>
                                <a:pt x="2210002" y="141401"/>
                                <a:pt x="2200526" y="143076"/>
                                <a:pt x="2191642" y="146428"/>
                              </a:cubicBezTo>
                              <a:cubicBezTo>
                                <a:pt x="2182734" y="149779"/>
                                <a:pt x="2175010" y="154486"/>
                                <a:pt x="2168495" y="160622"/>
                              </a:cubicBezTo>
                              <a:cubicBezTo>
                                <a:pt x="2161981" y="166758"/>
                                <a:pt x="2156848" y="174126"/>
                                <a:pt x="2153023" y="182751"/>
                              </a:cubicBezTo>
                              <a:cubicBezTo>
                                <a:pt x="2149223" y="191376"/>
                                <a:pt x="2147323" y="200987"/>
                                <a:pt x="2147323" y="211534"/>
                              </a:cubicBezTo>
                              <a:cubicBezTo>
                                <a:pt x="2147323" y="222081"/>
                                <a:pt x="2149223" y="231717"/>
                                <a:pt x="2153023" y="240342"/>
                              </a:cubicBezTo>
                              <a:cubicBezTo>
                                <a:pt x="2156823" y="248967"/>
                                <a:pt x="2161981" y="256335"/>
                                <a:pt x="2168495" y="262471"/>
                              </a:cubicBezTo>
                              <a:cubicBezTo>
                                <a:pt x="2175010" y="268583"/>
                                <a:pt x="2182709" y="273314"/>
                                <a:pt x="2191642" y="276665"/>
                              </a:cubicBezTo>
                              <a:cubicBezTo>
                                <a:pt x="2200550" y="280017"/>
                                <a:pt x="2210026" y="281668"/>
                                <a:pt x="2220045" y="281668"/>
                              </a:cubicBezTo>
                              <a:cubicBezTo>
                                <a:pt x="2230631" y="281668"/>
                                <a:pt x="2240749" y="279623"/>
                                <a:pt x="2250422" y="275557"/>
                              </a:cubicBezTo>
                              <a:moveTo>
                                <a:pt x="2079758" y="226566"/>
                              </a:moveTo>
                              <a:cubicBezTo>
                                <a:pt x="2077981" y="231396"/>
                                <a:pt x="2075390" y="235660"/>
                                <a:pt x="2071960" y="239356"/>
                              </a:cubicBezTo>
                              <a:cubicBezTo>
                                <a:pt x="2068505" y="243077"/>
                                <a:pt x="2064384" y="246034"/>
                                <a:pt x="2059547" y="248252"/>
                              </a:cubicBezTo>
                              <a:cubicBezTo>
                                <a:pt x="2054711" y="250495"/>
                                <a:pt x="2049257" y="251604"/>
                                <a:pt x="2043113" y="251604"/>
                              </a:cubicBezTo>
                              <a:cubicBezTo>
                                <a:pt x="2036968" y="251604"/>
                                <a:pt x="2031490" y="250495"/>
                                <a:pt x="2026678" y="248252"/>
                              </a:cubicBezTo>
                              <a:cubicBezTo>
                                <a:pt x="2021841" y="246034"/>
                                <a:pt x="2017720" y="243077"/>
                                <a:pt x="2014290" y="239356"/>
                              </a:cubicBezTo>
                              <a:cubicBezTo>
                                <a:pt x="2010835" y="235660"/>
                                <a:pt x="2008244" y="231372"/>
                                <a:pt x="2006468" y="226566"/>
                              </a:cubicBezTo>
                              <a:cubicBezTo>
                                <a:pt x="2004716" y="221736"/>
                                <a:pt x="2003827" y="216734"/>
                                <a:pt x="2003827" y="211534"/>
                              </a:cubicBezTo>
                              <a:cubicBezTo>
                                <a:pt x="2003827" y="206335"/>
                                <a:pt x="2004716" y="201332"/>
                                <a:pt x="2006468" y="196502"/>
                              </a:cubicBezTo>
                              <a:cubicBezTo>
                                <a:pt x="2008244" y="191672"/>
                                <a:pt x="2010835" y="187409"/>
                                <a:pt x="2014290" y="183713"/>
                              </a:cubicBezTo>
                              <a:cubicBezTo>
                                <a:pt x="2017720" y="179991"/>
                                <a:pt x="2021866" y="177034"/>
                                <a:pt x="2026678" y="174816"/>
                              </a:cubicBezTo>
                              <a:cubicBezTo>
                                <a:pt x="2031514" y="172599"/>
                                <a:pt x="2036993" y="171465"/>
                                <a:pt x="2043113" y="171465"/>
                              </a:cubicBezTo>
                              <a:cubicBezTo>
                                <a:pt x="2049232" y="171465"/>
                                <a:pt x="2054735" y="172574"/>
                                <a:pt x="2059547" y="174816"/>
                              </a:cubicBezTo>
                              <a:cubicBezTo>
                                <a:pt x="2064384" y="177034"/>
                                <a:pt x="2068505" y="179991"/>
                                <a:pt x="2071960" y="183713"/>
                              </a:cubicBezTo>
                              <a:cubicBezTo>
                                <a:pt x="2075390" y="187409"/>
                                <a:pt x="2077981" y="191672"/>
                                <a:pt x="2079758" y="196502"/>
                              </a:cubicBezTo>
                              <a:cubicBezTo>
                                <a:pt x="2081510" y="201332"/>
                                <a:pt x="2082398" y="206335"/>
                                <a:pt x="2082398" y="211534"/>
                              </a:cubicBezTo>
                              <a:cubicBezTo>
                                <a:pt x="2082398" y="216734"/>
                                <a:pt x="2081510" y="221736"/>
                                <a:pt x="2079758" y="226566"/>
                              </a:cubicBezTo>
                              <a:moveTo>
                                <a:pt x="2114725" y="278317"/>
                              </a:moveTo>
                              <a:lnTo>
                                <a:pt x="2114725" y="67940"/>
                              </a:lnTo>
                              <a:lnTo>
                                <a:pt x="2081287" y="67940"/>
                              </a:lnTo>
                              <a:lnTo>
                                <a:pt x="2081287" y="161731"/>
                              </a:lnTo>
                              <a:lnTo>
                                <a:pt x="2080449" y="161731"/>
                              </a:lnTo>
                              <a:cubicBezTo>
                                <a:pt x="2078771" y="159513"/>
                                <a:pt x="2076648" y="157246"/>
                                <a:pt x="2074032" y="154905"/>
                              </a:cubicBezTo>
                              <a:cubicBezTo>
                                <a:pt x="2071417" y="152589"/>
                                <a:pt x="2068258" y="150395"/>
                                <a:pt x="2064557" y="148375"/>
                              </a:cubicBezTo>
                              <a:cubicBezTo>
                                <a:pt x="2060830" y="146329"/>
                                <a:pt x="2056561" y="144678"/>
                                <a:pt x="2051725" y="143348"/>
                              </a:cubicBezTo>
                              <a:cubicBezTo>
                                <a:pt x="2046888" y="142041"/>
                                <a:pt x="2041336" y="141401"/>
                                <a:pt x="2035019" y="141401"/>
                              </a:cubicBezTo>
                              <a:cubicBezTo>
                                <a:pt x="2025543" y="141401"/>
                                <a:pt x="2016807" y="143224"/>
                                <a:pt x="2008837" y="146847"/>
                              </a:cubicBezTo>
                              <a:cubicBezTo>
                                <a:pt x="2000866" y="150445"/>
                                <a:pt x="1994006" y="155423"/>
                                <a:pt x="1988355" y="161731"/>
                              </a:cubicBezTo>
                              <a:cubicBezTo>
                                <a:pt x="1982679" y="168040"/>
                                <a:pt x="1978262" y="175457"/>
                                <a:pt x="1975103" y="184008"/>
                              </a:cubicBezTo>
                              <a:cubicBezTo>
                                <a:pt x="1971945" y="192535"/>
                                <a:pt x="1970365" y="201726"/>
                                <a:pt x="1970365" y="211559"/>
                              </a:cubicBezTo>
                              <a:cubicBezTo>
                                <a:pt x="1970365" y="221391"/>
                                <a:pt x="1971846" y="230583"/>
                                <a:pt x="1974807" y="239110"/>
                              </a:cubicBezTo>
                              <a:cubicBezTo>
                                <a:pt x="1977768" y="247661"/>
                                <a:pt x="1982136" y="255078"/>
                                <a:pt x="1987911" y="261387"/>
                              </a:cubicBezTo>
                              <a:cubicBezTo>
                                <a:pt x="1993660" y="267695"/>
                                <a:pt x="2000570" y="272649"/>
                                <a:pt x="2008664" y="276271"/>
                              </a:cubicBezTo>
                              <a:cubicBezTo>
                                <a:pt x="2016733" y="279894"/>
                                <a:pt x="2025987" y="281693"/>
                                <a:pt x="2036400" y="281693"/>
                              </a:cubicBezTo>
                              <a:cubicBezTo>
                                <a:pt x="2045876" y="281693"/>
                                <a:pt x="2054686" y="279844"/>
                                <a:pt x="2062879" y="276123"/>
                              </a:cubicBezTo>
                              <a:cubicBezTo>
                                <a:pt x="2071047" y="272427"/>
                                <a:pt x="2077537" y="266488"/>
                                <a:pt x="2082398" y="258306"/>
                              </a:cubicBezTo>
                              <a:lnTo>
                                <a:pt x="2082965" y="258306"/>
                              </a:lnTo>
                              <a:lnTo>
                                <a:pt x="2082965" y="278341"/>
                              </a:lnTo>
                              <a:lnTo>
                                <a:pt x="2114725" y="278341"/>
                              </a:lnTo>
                              <a:close/>
                              <a:moveTo>
                                <a:pt x="1853225" y="175088"/>
                              </a:moveTo>
                              <a:cubicBezTo>
                                <a:pt x="1859073" y="169321"/>
                                <a:pt x="1867019" y="166463"/>
                                <a:pt x="1877038" y="166463"/>
                              </a:cubicBezTo>
                              <a:cubicBezTo>
                                <a:pt x="1887624" y="166463"/>
                                <a:pt x="1895891" y="169296"/>
                                <a:pt x="1901838" y="174940"/>
                              </a:cubicBezTo>
                              <a:cubicBezTo>
                                <a:pt x="1907785" y="180608"/>
                                <a:pt x="1910845" y="188345"/>
                                <a:pt x="1911043" y="198178"/>
                              </a:cubicBezTo>
                              <a:lnTo>
                                <a:pt x="1842491" y="198178"/>
                              </a:lnTo>
                              <a:cubicBezTo>
                                <a:pt x="1843798" y="188543"/>
                                <a:pt x="1847352" y="180829"/>
                                <a:pt x="1853225" y="175088"/>
                              </a:cubicBezTo>
                              <a:moveTo>
                                <a:pt x="1853348" y="276641"/>
                              </a:moveTo>
                              <a:cubicBezTo>
                                <a:pt x="1862257" y="279992"/>
                                <a:pt x="1871732" y="281643"/>
                                <a:pt x="1881751" y="281643"/>
                              </a:cubicBezTo>
                              <a:cubicBezTo>
                                <a:pt x="1892337" y="281643"/>
                                <a:pt x="1902455" y="279598"/>
                                <a:pt x="1912128" y="275532"/>
                              </a:cubicBezTo>
                              <a:cubicBezTo>
                                <a:pt x="1921777" y="271441"/>
                                <a:pt x="1930513" y="264590"/>
                                <a:pt x="1938310" y="254930"/>
                              </a:cubicBezTo>
                              <a:lnTo>
                                <a:pt x="1914325" y="236867"/>
                              </a:lnTo>
                              <a:cubicBezTo>
                                <a:pt x="1910056" y="242042"/>
                                <a:pt x="1905095" y="246379"/>
                                <a:pt x="1899420" y="249805"/>
                              </a:cubicBezTo>
                              <a:cubicBezTo>
                                <a:pt x="1893744" y="253255"/>
                                <a:pt x="1886761" y="254955"/>
                                <a:pt x="1878395" y="254955"/>
                              </a:cubicBezTo>
                              <a:cubicBezTo>
                                <a:pt x="1868919" y="254955"/>
                                <a:pt x="1860850" y="252170"/>
                                <a:pt x="1854138" y="246601"/>
                              </a:cubicBezTo>
                              <a:cubicBezTo>
                                <a:pt x="1847450" y="241032"/>
                                <a:pt x="1843552" y="233245"/>
                                <a:pt x="1842441" y="223240"/>
                              </a:cubicBezTo>
                              <a:lnTo>
                                <a:pt x="1944430" y="223240"/>
                              </a:lnTo>
                              <a:lnTo>
                                <a:pt x="1944430" y="214048"/>
                              </a:lnTo>
                              <a:cubicBezTo>
                                <a:pt x="1944430" y="202367"/>
                                <a:pt x="1942900" y="192042"/>
                                <a:pt x="1939840" y="183023"/>
                              </a:cubicBezTo>
                              <a:cubicBezTo>
                                <a:pt x="1936780" y="174028"/>
                                <a:pt x="1932511" y="166463"/>
                                <a:pt x="1927008" y="160326"/>
                              </a:cubicBezTo>
                              <a:cubicBezTo>
                                <a:pt x="1921530" y="154215"/>
                                <a:pt x="1914941" y="149533"/>
                                <a:pt x="1907218" y="146280"/>
                              </a:cubicBezTo>
                              <a:cubicBezTo>
                                <a:pt x="1899519" y="143027"/>
                                <a:pt x="1891005" y="141401"/>
                                <a:pt x="1881727" y="141401"/>
                              </a:cubicBezTo>
                              <a:cubicBezTo>
                                <a:pt x="1871683" y="141401"/>
                                <a:pt x="1862207" y="143076"/>
                                <a:pt x="1853324" y="146428"/>
                              </a:cubicBezTo>
                              <a:cubicBezTo>
                                <a:pt x="1844415" y="149779"/>
                                <a:pt x="1836691" y="154486"/>
                                <a:pt x="1830177" y="160622"/>
                              </a:cubicBezTo>
                              <a:cubicBezTo>
                                <a:pt x="1823662" y="166758"/>
                                <a:pt x="1818529" y="174126"/>
                                <a:pt x="1814704" y="182751"/>
                              </a:cubicBezTo>
                              <a:cubicBezTo>
                                <a:pt x="1810904" y="191376"/>
                                <a:pt x="1809004" y="200987"/>
                                <a:pt x="1809004" y="211534"/>
                              </a:cubicBezTo>
                              <a:cubicBezTo>
                                <a:pt x="1809004" y="222081"/>
                                <a:pt x="1810904" y="231717"/>
                                <a:pt x="1814704" y="240342"/>
                              </a:cubicBezTo>
                              <a:cubicBezTo>
                                <a:pt x="1818505" y="248967"/>
                                <a:pt x="1823662" y="256335"/>
                                <a:pt x="1830177" y="262471"/>
                              </a:cubicBezTo>
                              <a:cubicBezTo>
                                <a:pt x="1836691" y="268583"/>
                                <a:pt x="1844391" y="273314"/>
                                <a:pt x="1853324" y="276665"/>
                              </a:cubicBezTo>
                              <a:moveTo>
                                <a:pt x="2400926" y="185511"/>
                              </a:moveTo>
                              <a:cubicBezTo>
                                <a:pt x="2402505" y="189504"/>
                                <a:pt x="2403467" y="193767"/>
                                <a:pt x="2403862" y="198326"/>
                              </a:cubicBezTo>
                              <a:cubicBezTo>
                                <a:pt x="2404232" y="202860"/>
                                <a:pt x="2404430" y="207000"/>
                                <a:pt x="2404430" y="210721"/>
                              </a:cubicBezTo>
                              <a:lnTo>
                                <a:pt x="2404430" y="278341"/>
                              </a:lnTo>
                              <a:lnTo>
                                <a:pt x="2437867" y="278341"/>
                              </a:lnTo>
                              <a:lnTo>
                                <a:pt x="2437867" y="194013"/>
                              </a:lnTo>
                              <a:cubicBezTo>
                                <a:pt x="2437867" y="187163"/>
                                <a:pt x="2437028" y="180558"/>
                                <a:pt x="2435350" y="174274"/>
                              </a:cubicBezTo>
                              <a:cubicBezTo>
                                <a:pt x="2433672" y="167966"/>
                                <a:pt x="2430908" y="162396"/>
                                <a:pt x="2426984" y="157566"/>
                              </a:cubicBezTo>
                              <a:cubicBezTo>
                                <a:pt x="2423085" y="152736"/>
                                <a:pt x="2418027" y="148843"/>
                                <a:pt x="2411808" y="145886"/>
                              </a:cubicBezTo>
                              <a:cubicBezTo>
                                <a:pt x="2405590" y="142929"/>
                                <a:pt x="2398014" y="141425"/>
                                <a:pt x="2389081" y="141425"/>
                              </a:cubicBezTo>
                              <a:cubicBezTo>
                                <a:pt x="2377952" y="141425"/>
                                <a:pt x="2369117" y="143890"/>
                                <a:pt x="2362603" y="148818"/>
                              </a:cubicBezTo>
                              <a:cubicBezTo>
                                <a:pt x="2356113" y="153747"/>
                                <a:pt x="2351276" y="159513"/>
                                <a:pt x="2348117" y="166216"/>
                              </a:cubicBezTo>
                              <a:lnTo>
                                <a:pt x="2347550" y="166216"/>
                              </a:lnTo>
                              <a:lnTo>
                                <a:pt x="2347550" y="144777"/>
                              </a:lnTo>
                              <a:lnTo>
                                <a:pt x="2315791" y="144777"/>
                              </a:lnTo>
                              <a:lnTo>
                                <a:pt x="2315791" y="278366"/>
                              </a:lnTo>
                              <a:lnTo>
                                <a:pt x="2349228" y="278366"/>
                              </a:lnTo>
                              <a:lnTo>
                                <a:pt x="2349228" y="205448"/>
                              </a:lnTo>
                              <a:cubicBezTo>
                                <a:pt x="2349228" y="201012"/>
                                <a:pt x="2349795" y="196749"/>
                                <a:pt x="2350906" y="192658"/>
                              </a:cubicBezTo>
                              <a:cubicBezTo>
                                <a:pt x="2352016" y="188567"/>
                                <a:pt x="2353818" y="184945"/>
                                <a:pt x="2356335" y="181790"/>
                              </a:cubicBezTo>
                              <a:cubicBezTo>
                                <a:pt x="2358852" y="178636"/>
                                <a:pt x="2362010" y="176123"/>
                                <a:pt x="2365811" y="174274"/>
                              </a:cubicBezTo>
                              <a:cubicBezTo>
                                <a:pt x="2369611" y="172426"/>
                                <a:pt x="2374299" y="171490"/>
                                <a:pt x="2379876" y="171490"/>
                              </a:cubicBezTo>
                              <a:cubicBezTo>
                                <a:pt x="2385453" y="171490"/>
                                <a:pt x="2390191" y="172845"/>
                                <a:pt x="2393547" y="175531"/>
                              </a:cubicBezTo>
                              <a:cubicBezTo>
                                <a:pt x="2396903" y="178217"/>
                                <a:pt x="2399346" y="181544"/>
                                <a:pt x="2400926" y="185536"/>
                              </a:cubicBezTo>
                              <a:moveTo>
                                <a:pt x="2849302" y="173141"/>
                              </a:moveTo>
                              <a:lnTo>
                                <a:pt x="2849302" y="144752"/>
                              </a:lnTo>
                              <a:lnTo>
                                <a:pt x="2812534" y="144752"/>
                              </a:lnTo>
                              <a:lnTo>
                                <a:pt x="2812534" y="106088"/>
                              </a:lnTo>
                              <a:lnTo>
                                <a:pt x="2779072" y="106088"/>
                              </a:lnTo>
                              <a:lnTo>
                                <a:pt x="2779072" y="144752"/>
                              </a:lnTo>
                              <a:lnTo>
                                <a:pt x="2751508" y="144752"/>
                              </a:lnTo>
                              <a:lnTo>
                                <a:pt x="2751508" y="173141"/>
                              </a:lnTo>
                              <a:lnTo>
                                <a:pt x="2779072" y="173141"/>
                              </a:lnTo>
                              <a:lnTo>
                                <a:pt x="2779072" y="234354"/>
                              </a:lnTo>
                              <a:cubicBezTo>
                                <a:pt x="2779072" y="242141"/>
                                <a:pt x="2779689" y="249016"/>
                                <a:pt x="2780874" y="254930"/>
                              </a:cubicBezTo>
                              <a:cubicBezTo>
                                <a:pt x="2782083" y="260869"/>
                                <a:pt x="2784304" y="265847"/>
                                <a:pt x="2787561" y="269839"/>
                              </a:cubicBezTo>
                              <a:cubicBezTo>
                                <a:pt x="2790818" y="273832"/>
                                <a:pt x="2795285" y="276789"/>
                                <a:pt x="2800936" y="278735"/>
                              </a:cubicBezTo>
                              <a:cubicBezTo>
                                <a:pt x="2806612" y="280682"/>
                                <a:pt x="2813891" y="281643"/>
                                <a:pt x="2822800" y="281643"/>
                              </a:cubicBezTo>
                              <a:cubicBezTo>
                                <a:pt x="2826699" y="281643"/>
                                <a:pt x="2831214" y="281323"/>
                                <a:pt x="2836322" y="280658"/>
                              </a:cubicBezTo>
                              <a:cubicBezTo>
                                <a:pt x="2841430" y="280017"/>
                                <a:pt x="2845749" y="278859"/>
                                <a:pt x="2849278" y="277183"/>
                              </a:cubicBezTo>
                              <a:lnTo>
                                <a:pt x="2849278" y="249065"/>
                              </a:lnTo>
                              <a:cubicBezTo>
                                <a:pt x="2847230" y="250569"/>
                                <a:pt x="2844441" y="251628"/>
                                <a:pt x="2840912" y="252269"/>
                              </a:cubicBezTo>
                              <a:cubicBezTo>
                                <a:pt x="2837383" y="252934"/>
                                <a:pt x="2834126" y="253255"/>
                                <a:pt x="2831165" y="253255"/>
                              </a:cubicBezTo>
                              <a:cubicBezTo>
                                <a:pt x="2823737" y="253255"/>
                                <a:pt x="2818777" y="251308"/>
                                <a:pt x="2816260" y="247390"/>
                              </a:cubicBezTo>
                              <a:cubicBezTo>
                                <a:pt x="2813743" y="243496"/>
                                <a:pt x="2812509" y="238198"/>
                                <a:pt x="2812509" y="231520"/>
                              </a:cubicBezTo>
                              <a:lnTo>
                                <a:pt x="2812509" y="173091"/>
                              </a:lnTo>
                              <a:lnTo>
                                <a:pt x="2849278" y="173091"/>
                              </a:lnTo>
                              <a:close/>
                              <a:moveTo>
                                <a:pt x="1759527" y="119419"/>
                              </a:moveTo>
                              <a:cubicBezTo>
                                <a:pt x="1765647" y="119419"/>
                                <a:pt x="1770829" y="117522"/>
                                <a:pt x="1775000" y="113727"/>
                              </a:cubicBezTo>
                              <a:cubicBezTo>
                                <a:pt x="1779195" y="109932"/>
                                <a:pt x="1781268" y="105151"/>
                                <a:pt x="1781268" y="99385"/>
                              </a:cubicBezTo>
                              <a:cubicBezTo>
                                <a:pt x="1781268" y="93618"/>
                                <a:pt x="1779195" y="88862"/>
                                <a:pt x="1775000" y="85043"/>
                              </a:cubicBezTo>
                              <a:cubicBezTo>
                                <a:pt x="1770829" y="81248"/>
                                <a:pt x="1765672" y="79350"/>
                                <a:pt x="1759527" y="79350"/>
                              </a:cubicBezTo>
                              <a:cubicBezTo>
                                <a:pt x="1753383" y="79350"/>
                                <a:pt x="1748324" y="81346"/>
                                <a:pt x="1744351" y="85338"/>
                              </a:cubicBezTo>
                              <a:cubicBezTo>
                                <a:pt x="1740353" y="89330"/>
                                <a:pt x="1738355" y="94013"/>
                                <a:pt x="1738355" y="99385"/>
                              </a:cubicBezTo>
                              <a:cubicBezTo>
                                <a:pt x="1738355" y="104757"/>
                                <a:pt x="1740353" y="109464"/>
                                <a:pt x="1744351" y="113456"/>
                              </a:cubicBezTo>
                              <a:cubicBezTo>
                                <a:pt x="1748349" y="117448"/>
                                <a:pt x="1753407" y="119444"/>
                                <a:pt x="1759527" y="119444"/>
                              </a:cubicBezTo>
                              <a:moveTo>
                                <a:pt x="1743092" y="278317"/>
                              </a:moveTo>
                              <a:lnTo>
                                <a:pt x="1776529" y="278317"/>
                              </a:lnTo>
                              <a:lnTo>
                                <a:pt x="1776529" y="144728"/>
                              </a:lnTo>
                              <a:lnTo>
                                <a:pt x="1743092" y="144728"/>
                              </a:lnTo>
                              <a:lnTo>
                                <a:pt x="1743092" y="278317"/>
                              </a:lnTo>
                              <a:close/>
                              <a:moveTo>
                                <a:pt x="660622" y="196502"/>
                              </a:moveTo>
                              <a:lnTo>
                                <a:pt x="747558" y="196502"/>
                              </a:lnTo>
                              <a:lnTo>
                                <a:pt x="747558" y="164787"/>
                              </a:lnTo>
                              <a:lnTo>
                                <a:pt x="660622" y="164787"/>
                              </a:lnTo>
                              <a:lnTo>
                                <a:pt x="660622" y="113037"/>
                              </a:lnTo>
                              <a:lnTo>
                                <a:pt x="752863" y="113037"/>
                              </a:lnTo>
                              <a:lnTo>
                                <a:pt x="752863" y="81297"/>
                              </a:lnTo>
                              <a:lnTo>
                                <a:pt x="625507" y="81297"/>
                              </a:lnTo>
                              <a:lnTo>
                                <a:pt x="625507" y="278317"/>
                              </a:lnTo>
                              <a:lnTo>
                                <a:pt x="660622" y="278317"/>
                              </a:lnTo>
                              <a:lnTo>
                                <a:pt x="660622" y="196502"/>
                              </a:lnTo>
                              <a:close/>
                              <a:moveTo>
                                <a:pt x="2716912" y="206384"/>
                              </a:moveTo>
                              <a:cubicBezTo>
                                <a:pt x="2711508" y="203501"/>
                                <a:pt x="2705708" y="201381"/>
                                <a:pt x="2699490" y="199977"/>
                              </a:cubicBezTo>
                              <a:cubicBezTo>
                                <a:pt x="2693271" y="198572"/>
                                <a:pt x="2687448" y="197241"/>
                                <a:pt x="2682068" y="195935"/>
                              </a:cubicBezTo>
                              <a:cubicBezTo>
                                <a:pt x="2676664" y="194629"/>
                                <a:pt x="2672222" y="193052"/>
                                <a:pt x="2668693" y="191204"/>
                              </a:cubicBezTo>
                              <a:cubicBezTo>
                                <a:pt x="2665165" y="189356"/>
                                <a:pt x="2663412" y="186374"/>
                                <a:pt x="2663412" y="182308"/>
                              </a:cubicBezTo>
                              <a:cubicBezTo>
                                <a:pt x="2663412" y="177281"/>
                                <a:pt x="2665535" y="173683"/>
                                <a:pt x="2669828" y="171440"/>
                              </a:cubicBezTo>
                              <a:cubicBezTo>
                                <a:pt x="2674097" y="169223"/>
                                <a:pt x="2678465" y="168089"/>
                                <a:pt x="2682932" y="168089"/>
                              </a:cubicBezTo>
                              <a:cubicBezTo>
                                <a:pt x="2693888" y="168089"/>
                                <a:pt x="2702624" y="172648"/>
                                <a:pt x="2709114" y="181741"/>
                              </a:cubicBezTo>
                              <a:lnTo>
                                <a:pt x="2731397" y="161706"/>
                              </a:lnTo>
                              <a:cubicBezTo>
                                <a:pt x="2726017" y="154289"/>
                                <a:pt x="2718935" y="149065"/>
                                <a:pt x="2710224" y="145984"/>
                              </a:cubicBezTo>
                              <a:cubicBezTo>
                                <a:pt x="2701489" y="142929"/>
                                <a:pt x="2692679" y="141376"/>
                                <a:pt x="2683746" y="141376"/>
                              </a:cubicBezTo>
                              <a:cubicBezTo>
                                <a:pt x="2677059" y="141376"/>
                                <a:pt x="2670470" y="142214"/>
                                <a:pt x="2663955" y="143890"/>
                              </a:cubicBezTo>
                              <a:cubicBezTo>
                                <a:pt x="2657441" y="145565"/>
                                <a:pt x="2651691" y="148178"/>
                                <a:pt x="2646682" y="151677"/>
                              </a:cubicBezTo>
                              <a:cubicBezTo>
                                <a:pt x="2641647" y="155201"/>
                                <a:pt x="2637625" y="159710"/>
                                <a:pt x="2634565" y="165181"/>
                              </a:cubicBezTo>
                              <a:cubicBezTo>
                                <a:pt x="2631505" y="170652"/>
                                <a:pt x="2629975" y="177108"/>
                                <a:pt x="2629975" y="184526"/>
                              </a:cubicBezTo>
                              <a:cubicBezTo>
                                <a:pt x="2629975" y="193052"/>
                                <a:pt x="2631727" y="199730"/>
                                <a:pt x="2635256" y="204560"/>
                              </a:cubicBezTo>
                              <a:cubicBezTo>
                                <a:pt x="2638785" y="209390"/>
                                <a:pt x="2643227" y="213136"/>
                                <a:pt x="2648631" y="215822"/>
                              </a:cubicBezTo>
                              <a:cubicBezTo>
                                <a:pt x="2654011" y="218508"/>
                                <a:pt x="2659810" y="220455"/>
                                <a:pt x="2666053" y="221663"/>
                              </a:cubicBezTo>
                              <a:cubicBezTo>
                                <a:pt x="2672271" y="222870"/>
                                <a:pt x="2678070" y="224176"/>
                                <a:pt x="2683474" y="225556"/>
                              </a:cubicBezTo>
                              <a:cubicBezTo>
                                <a:pt x="2688854" y="226961"/>
                                <a:pt x="2693320" y="228735"/>
                                <a:pt x="2696849" y="230978"/>
                              </a:cubicBezTo>
                              <a:cubicBezTo>
                                <a:pt x="2700378" y="233220"/>
                                <a:pt x="2702130" y="236645"/>
                                <a:pt x="2702130" y="241278"/>
                              </a:cubicBezTo>
                              <a:cubicBezTo>
                                <a:pt x="2702130" y="243890"/>
                                <a:pt x="2701439" y="246133"/>
                                <a:pt x="2700057" y="248104"/>
                              </a:cubicBezTo>
                              <a:cubicBezTo>
                                <a:pt x="2698651" y="250051"/>
                                <a:pt x="2696849" y="251678"/>
                                <a:pt x="2694604" y="252984"/>
                              </a:cubicBezTo>
                              <a:cubicBezTo>
                                <a:pt x="2692383" y="254290"/>
                                <a:pt x="2689964" y="255202"/>
                                <a:pt x="2687349" y="255768"/>
                              </a:cubicBezTo>
                              <a:cubicBezTo>
                                <a:pt x="2684758" y="256335"/>
                                <a:pt x="2682241" y="256606"/>
                                <a:pt x="2679822" y="256606"/>
                              </a:cubicBezTo>
                              <a:cubicBezTo>
                                <a:pt x="2672765" y="256606"/>
                                <a:pt x="2666769" y="255078"/>
                                <a:pt x="2661858" y="252023"/>
                              </a:cubicBezTo>
                              <a:cubicBezTo>
                                <a:pt x="2656922" y="248967"/>
                                <a:pt x="2652332" y="245024"/>
                                <a:pt x="2648063" y="240194"/>
                              </a:cubicBezTo>
                              <a:lnTo>
                                <a:pt x="2625756" y="261067"/>
                              </a:lnTo>
                              <a:cubicBezTo>
                                <a:pt x="2632640" y="268854"/>
                                <a:pt x="2640438" y="274226"/>
                                <a:pt x="2649174" y="277208"/>
                              </a:cubicBezTo>
                              <a:cubicBezTo>
                                <a:pt x="2657885" y="280165"/>
                                <a:pt x="2667459" y="281643"/>
                                <a:pt x="2677873" y="281643"/>
                              </a:cubicBezTo>
                              <a:cubicBezTo>
                                <a:pt x="2684758" y="281643"/>
                                <a:pt x="2691618" y="280904"/>
                                <a:pt x="2698503" y="279425"/>
                              </a:cubicBezTo>
                              <a:cubicBezTo>
                                <a:pt x="2705363" y="277947"/>
                                <a:pt x="2711557" y="275532"/>
                                <a:pt x="2717035" y="272180"/>
                              </a:cubicBezTo>
                              <a:cubicBezTo>
                                <a:pt x="2722513" y="268854"/>
                                <a:pt x="2726980" y="264443"/>
                                <a:pt x="2730410" y="258972"/>
                              </a:cubicBezTo>
                              <a:cubicBezTo>
                                <a:pt x="2733840" y="253501"/>
                                <a:pt x="2735567" y="246774"/>
                                <a:pt x="2735567" y="238789"/>
                              </a:cubicBezTo>
                              <a:cubicBezTo>
                                <a:pt x="2735567" y="230090"/>
                                <a:pt x="2733790" y="223215"/>
                                <a:pt x="2730262" y="218213"/>
                              </a:cubicBezTo>
                              <a:cubicBezTo>
                                <a:pt x="2726733" y="213185"/>
                                <a:pt x="2722267" y="209267"/>
                                <a:pt x="2716887" y="206384"/>
                              </a:cubicBezTo>
                              <a:moveTo>
                                <a:pt x="1014215" y="141401"/>
                              </a:moveTo>
                              <a:cubicBezTo>
                                <a:pt x="1005307" y="141401"/>
                                <a:pt x="997410" y="143545"/>
                                <a:pt x="990525" y="147808"/>
                              </a:cubicBezTo>
                              <a:cubicBezTo>
                                <a:pt x="983640" y="152071"/>
                                <a:pt x="978360" y="158109"/>
                                <a:pt x="974633" y="165896"/>
                              </a:cubicBezTo>
                              <a:lnTo>
                                <a:pt x="974066" y="165896"/>
                              </a:lnTo>
                              <a:lnTo>
                                <a:pt x="974066" y="144752"/>
                              </a:lnTo>
                              <a:lnTo>
                                <a:pt x="940629" y="144752"/>
                              </a:lnTo>
                              <a:lnTo>
                                <a:pt x="940629" y="278341"/>
                              </a:lnTo>
                              <a:lnTo>
                                <a:pt x="974066" y="278341"/>
                              </a:lnTo>
                              <a:lnTo>
                                <a:pt x="974066" y="206828"/>
                              </a:lnTo>
                              <a:cubicBezTo>
                                <a:pt x="974066" y="204979"/>
                                <a:pt x="974485" y="202195"/>
                                <a:pt x="975324" y="198474"/>
                              </a:cubicBezTo>
                              <a:cubicBezTo>
                                <a:pt x="976163" y="194777"/>
                                <a:pt x="977841" y="191056"/>
                                <a:pt x="980334" y="187335"/>
                              </a:cubicBezTo>
                              <a:cubicBezTo>
                                <a:pt x="982851" y="183639"/>
                                <a:pt x="986478" y="180336"/>
                                <a:pt x="991192" y="177453"/>
                              </a:cubicBezTo>
                              <a:cubicBezTo>
                                <a:pt x="995929" y="174570"/>
                                <a:pt x="1002197" y="173141"/>
                                <a:pt x="1009995" y="173141"/>
                              </a:cubicBezTo>
                              <a:cubicBezTo>
                                <a:pt x="1012586" y="173141"/>
                                <a:pt x="1015251" y="173387"/>
                                <a:pt x="1017941" y="173831"/>
                              </a:cubicBezTo>
                              <a:cubicBezTo>
                                <a:pt x="1020631" y="174299"/>
                                <a:pt x="1023370" y="174915"/>
                                <a:pt x="1026158" y="175654"/>
                              </a:cubicBezTo>
                              <a:lnTo>
                                <a:pt x="1026158" y="143372"/>
                              </a:lnTo>
                              <a:cubicBezTo>
                                <a:pt x="1024110" y="142805"/>
                                <a:pt x="1022112" y="142362"/>
                                <a:pt x="1020162" y="141968"/>
                              </a:cubicBezTo>
                              <a:cubicBezTo>
                                <a:pt x="1018213" y="141598"/>
                                <a:pt x="1016214" y="141401"/>
                                <a:pt x="1014166" y="141401"/>
                              </a:cubicBezTo>
                              <a:moveTo>
                                <a:pt x="1099375" y="281643"/>
                              </a:moveTo>
                              <a:cubicBezTo>
                                <a:pt x="1110528" y="281643"/>
                                <a:pt x="1119338" y="279179"/>
                                <a:pt x="1125853" y="274275"/>
                              </a:cubicBezTo>
                              <a:cubicBezTo>
                                <a:pt x="1132343" y="269371"/>
                                <a:pt x="1137179" y="263555"/>
                                <a:pt x="1140363" y="256877"/>
                              </a:cubicBezTo>
                              <a:lnTo>
                                <a:pt x="1140905" y="256877"/>
                              </a:lnTo>
                              <a:lnTo>
                                <a:pt x="1140905" y="278317"/>
                              </a:lnTo>
                              <a:lnTo>
                                <a:pt x="1172689" y="278317"/>
                              </a:lnTo>
                              <a:lnTo>
                                <a:pt x="1172689" y="144728"/>
                              </a:lnTo>
                              <a:lnTo>
                                <a:pt x="1139252" y="144728"/>
                              </a:lnTo>
                              <a:lnTo>
                                <a:pt x="1139252" y="217646"/>
                              </a:lnTo>
                              <a:cubicBezTo>
                                <a:pt x="1139252" y="222081"/>
                                <a:pt x="1138685" y="226369"/>
                                <a:pt x="1137574" y="230435"/>
                              </a:cubicBezTo>
                              <a:cubicBezTo>
                                <a:pt x="1136464" y="234526"/>
                                <a:pt x="1134638" y="238149"/>
                                <a:pt x="1132121" y="241303"/>
                              </a:cubicBezTo>
                              <a:cubicBezTo>
                                <a:pt x="1129628" y="244457"/>
                                <a:pt x="1126445" y="246971"/>
                                <a:pt x="1122669" y="248819"/>
                              </a:cubicBezTo>
                              <a:cubicBezTo>
                                <a:pt x="1118869" y="250667"/>
                                <a:pt x="1114181" y="251604"/>
                                <a:pt x="1108579" y="251604"/>
                              </a:cubicBezTo>
                              <a:cubicBezTo>
                                <a:pt x="1102632" y="251604"/>
                                <a:pt x="1098042" y="250248"/>
                                <a:pt x="1094785" y="247562"/>
                              </a:cubicBezTo>
                              <a:cubicBezTo>
                                <a:pt x="1091527" y="244876"/>
                                <a:pt x="1089109" y="241549"/>
                                <a:pt x="1087554" y="237533"/>
                              </a:cubicBezTo>
                              <a:cubicBezTo>
                                <a:pt x="1085975" y="233540"/>
                                <a:pt x="1084988" y="229277"/>
                                <a:pt x="1084618" y="224743"/>
                              </a:cubicBezTo>
                              <a:cubicBezTo>
                                <a:pt x="1084248" y="220209"/>
                                <a:pt x="1084050" y="216069"/>
                                <a:pt x="1084050" y="212348"/>
                              </a:cubicBezTo>
                              <a:lnTo>
                                <a:pt x="1084050" y="144728"/>
                              </a:lnTo>
                              <a:lnTo>
                                <a:pt x="1050613" y="144728"/>
                              </a:lnTo>
                              <a:lnTo>
                                <a:pt x="1050613" y="229031"/>
                              </a:lnTo>
                              <a:cubicBezTo>
                                <a:pt x="1050613" y="235906"/>
                                <a:pt x="1051452" y="242486"/>
                                <a:pt x="1053130" y="248794"/>
                              </a:cubicBezTo>
                              <a:cubicBezTo>
                                <a:pt x="1054784" y="255103"/>
                                <a:pt x="1057572" y="260722"/>
                                <a:pt x="1061496" y="265625"/>
                              </a:cubicBezTo>
                              <a:cubicBezTo>
                                <a:pt x="1065395" y="270554"/>
                                <a:pt x="1070453" y="274448"/>
                                <a:pt x="1076672" y="277306"/>
                              </a:cubicBezTo>
                              <a:cubicBezTo>
                                <a:pt x="1082890" y="280189"/>
                                <a:pt x="1090466" y="281619"/>
                                <a:pt x="1099375" y="281619"/>
                              </a:cubicBezTo>
                              <a:moveTo>
                                <a:pt x="2503384" y="198178"/>
                              </a:moveTo>
                              <a:cubicBezTo>
                                <a:pt x="2504691" y="188543"/>
                                <a:pt x="2508245" y="180829"/>
                                <a:pt x="2514118" y="175088"/>
                              </a:cubicBezTo>
                              <a:cubicBezTo>
                                <a:pt x="2519966" y="169321"/>
                                <a:pt x="2527912" y="166463"/>
                                <a:pt x="2537931" y="166463"/>
                              </a:cubicBezTo>
                              <a:cubicBezTo>
                                <a:pt x="2548517" y="166463"/>
                                <a:pt x="2556784" y="169296"/>
                                <a:pt x="2562731" y="174940"/>
                              </a:cubicBezTo>
                              <a:cubicBezTo>
                                <a:pt x="2568678" y="180608"/>
                                <a:pt x="2571738" y="188345"/>
                                <a:pt x="2571936" y="198178"/>
                              </a:cubicBezTo>
                              <a:lnTo>
                                <a:pt x="2503384" y="198178"/>
                              </a:lnTo>
                              <a:close/>
                              <a:moveTo>
                                <a:pt x="2587951" y="160326"/>
                              </a:moveTo>
                              <a:cubicBezTo>
                                <a:pt x="2582473" y="154215"/>
                                <a:pt x="2575884" y="149533"/>
                                <a:pt x="2568160" y="146280"/>
                              </a:cubicBezTo>
                              <a:cubicBezTo>
                                <a:pt x="2560461" y="143027"/>
                                <a:pt x="2551948" y="141401"/>
                                <a:pt x="2542669" y="141401"/>
                              </a:cubicBezTo>
                              <a:cubicBezTo>
                                <a:pt x="2532625" y="141401"/>
                                <a:pt x="2523150" y="143076"/>
                                <a:pt x="2514266" y="146428"/>
                              </a:cubicBezTo>
                              <a:cubicBezTo>
                                <a:pt x="2505358" y="149779"/>
                                <a:pt x="2497634" y="154486"/>
                                <a:pt x="2491119" y="160622"/>
                              </a:cubicBezTo>
                              <a:cubicBezTo>
                                <a:pt x="2484629" y="166758"/>
                                <a:pt x="2479472" y="174126"/>
                                <a:pt x="2475647" y="182751"/>
                              </a:cubicBezTo>
                              <a:cubicBezTo>
                                <a:pt x="2471847" y="191376"/>
                                <a:pt x="2469947" y="200987"/>
                                <a:pt x="2469947" y="211534"/>
                              </a:cubicBezTo>
                              <a:cubicBezTo>
                                <a:pt x="2469947" y="222081"/>
                                <a:pt x="2471847" y="231717"/>
                                <a:pt x="2475647" y="240342"/>
                              </a:cubicBezTo>
                              <a:cubicBezTo>
                                <a:pt x="2479447" y="248967"/>
                                <a:pt x="2484605" y="256335"/>
                                <a:pt x="2491119" y="262471"/>
                              </a:cubicBezTo>
                              <a:cubicBezTo>
                                <a:pt x="2497634" y="268583"/>
                                <a:pt x="2505333" y="273314"/>
                                <a:pt x="2514266" y="276665"/>
                              </a:cubicBezTo>
                              <a:cubicBezTo>
                                <a:pt x="2523174" y="280017"/>
                                <a:pt x="2532650" y="281668"/>
                                <a:pt x="2542669" y="281668"/>
                              </a:cubicBezTo>
                              <a:cubicBezTo>
                                <a:pt x="2553255" y="281668"/>
                                <a:pt x="2563373" y="279623"/>
                                <a:pt x="2573046" y="275557"/>
                              </a:cubicBezTo>
                              <a:cubicBezTo>
                                <a:pt x="2582695" y="271466"/>
                                <a:pt x="2591430" y="264615"/>
                                <a:pt x="2599228" y="254955"/>
                              </a:cubicBezTo>
                              <a:lnTo>
                                <a:pt x="2575242" y="236892"/>
                              </a:lnTo>
                              <a:cubicBezTo>
                                <a:pt x="2570973" y="242067"/>
                                <a:pt x="2566013" y="246404"/>
                                <a:pt x="2560338" y="249829"/>
                              </a:cubicBezTo>
                              <a:cubicBezTo>
                                <a:pt x="2554662" y="253279"/>
                                <a:pt x="2547654" y="254980"/>
                                <a:pt x="2539313" y="254980"/>
                              </a:cubicBezTo>
                              <a:cubicBezTo>
                                <a:pt x="2529837" y="254980"/>
                                <a:pt x="2521768" y="252195"/>
                                <a:pt x="2515056" y="246626"/>
                              </a:cubicBezTo>
                              <a:cubicBezTo>
                                <a:pt x="2508368" y="241056"/>
                                <a:pt x="2504469" y="233269"/>
                                <a:pt x="2503359" y="223264"/>
                              </a:cubicBezTo>
                              <a:lnTo>
                                <a:pt x="2605348" y="223264"/>
                              </a:lnTo>
                              <a:lnTo>
                                <a:pt x="2605348" y="214073"/>
                              </a:lnTo>
                              <a:cubicBezTo>
                                <a:pt x="2605348" y="202392"/>
                                <a:pt x="2603818" y="192066"/>
                                <a:pt x="2600758" y="183047"/>
                              </a:cubicBezTo>
                              <a:cubicBezTo>
                                <a:pt x="2597698" y="174053"/>
                                <a:pt x="2593429" y="166487"/>
                                <a:pt x="2587926" y="160351"/>
                              </a:cubicBezTo>
                              <a:moveTo>
                                <a:pt x="877555" y="226566"/>
                              </a:moveTo>
                              <a:cubicBezTo>
                                <a:pt x="875778" y="231396"/>
                                <a:pt x="873187" y="235660"/>
                                <a:pt x="869757" y="239356"/>
                              </a:cubicBezTo>
                              <a:cubicBezTo>
                                <a:pt x="866302" y="243077"/>
                                <a:pt x="862181" y="246034"/>
                                <a:pt x="857345" y="248252"/>
                              </a:cubicBezTo>
                              <a:cubicBezTo>
                                <a:pt x="852508" y="250495"/>
                                <a:pt x="847055" y="251604"/>
                                <a:pt x="840910" y="251604"/>
                              </a:cubicBezTo>
                              <a:cubicBezTo>
                                <a:pt x="834766" y="251604"/>
                                <a:pt x="829287" y="250495"/>
                                <a:pt x="824475" y="248252"/>
                              </a:cubicBezTo>
                              <a:cubicBezTo>
                                <a:pt x="819639" y="246034"/>
                                <a:pt x="815518" y="243077"/>
                                <a:pt x="812088" y="239356"/>
                              </a:cubicBezTo>
                              <a:cubicBezTo>
                                <a:pt x="808633" y="235660"/>
                                <a:pt x="806042" y="231372"/>
                                <a:pt x="804265" y="226566"/>
                              </a:cubicBezTo>
                              <a:cubicBezTo>
                                <a:pt x="802513" y="221736"/>
                                <a:pt x="801625" y="216734"/>
                                <a:pt x="801625" y="211534"/>
                              </a:cubicBezTo>
                              <a:cubicBezTo>
                                <a:pt x="801625" y="206335"/>
                                <a:pt x="802513" y="201332"/>
                                <a:pt x="804265" y="196502"/>
                              </a:cubicBezTo>
                              <a:cubicBezTo>
                                <a:pt x="806042" y="191672"/>
                                <a:pt x="808633" y="187409"/>
                                <a:pt x="812088" y="183713"/>
                              </a:cubicBezTo>
                              <a:cubicBezTo>
                                <a:pt x="815518" y="179991"/>
                                <a:pt x="819663" y="177034"/>
                                <a:pt x="824475" y="174816"/>
                              </a:cubicBezTo>
                              <a:cubicBezTo>
                                <a:pt x="829312" y="172599"/>
                                <a:pt x="834790" y="171465"/>
                                <a:pt x="840910" y="171465"/>
                              </a:cubicBezTo>
                              <a:cubicBezTo>
                                <a:pt x="847030" y="171465"/>
                                <a:pt x="852533" y="172574"/>
                                <a:pt x="857345" y="174816"/>
                              </a:cubicBezTo>
                              <a:cubicBezTo>
                                <a:pt x="862181" y="177034"/>
                                <a:pt x="866302" y="179991"/>
                                <a:pt x="869757" y="183713"/>
                              </a:cubicBezTo>
                              <a:cubicBezTo>
                                <a:pt x="873187" y="187409"/>
                                <a:pt x="875778" y="191672"/>
                                <a:pt x="877555" y="196502"/>
                              </a:cubicBezTo>
                              <a:cubicBezTo>
                                <a:pt x="879307" y="201332"/>
                                <a:pt x="880195" y="206335"/>
                                <a:pt x="880195" y="211534"/>
                              </a:cubicBezTo>
                              <a:cubicBezTo>
                                <a:pt x="880195" y="216734"/>
                                <a:pt x="879307" y="221736"/>
                                <a:pt x="877555" y="226566"/>
                              </a:cubicBezTo>
                              <a:moveTo>
                                <a:pt x="892460" y="160598"/>
                              </a:moveTo>
                              <a:cubicBezTo>
                                <a:pt x="885970" y="154486"/>
                                <a:pt x="878246" y="149755"/>
                                <a:pt x="869338" y="146403"/>
                              </a:cubicBezTo>
                              <a:cubicBezTo>
                                <a:pt x="860429" y="143052"/>
                                <a:pt x="850953" y="141376"/>
                                <a:pt x="840910" y="141376"/>
                              </a:cubicBezTo>
                              <a:cubicBezTo>
                                <a:pt x="830867" y="141376"/>
                                <a:pt x="821391" y="143052"/>
                                <a:pt x="812507" y="146403"/>
                              </a:cubicBezTo>
                              <a:cubicBezTo>
                                <a:pt x="803599" y="149755"/>
                                <a:pt x="795875" y="154461"/>
                                <a:pt x="789360" y="160598"/>
                              </a:cubicBezTo>
                              <a:cubicBezTo>
                                <a:pt x="782846" y="166734"/>
                                <a:pt x="777713" y="174102"/>
                                <a:pt x="773888" y="182727"/>
                              </a:cubicBezTo>
                              <a:cubicBezTo>
                                <a:pt x="770088" y="191352"/>
                                <a:pt x="768188" y="200963"/>
                                <a:pt x="768188" y="211510"/>
                              </a:cubicBezTo>
                              <a:cubicBezTo>
                                <a:pt x="768188" y="222057"/>
                                <a:pt x="770088" y="231692"/>
                                <a:pt x="773888" y="240317"/>
                              </a:cubicBezTo>
                              <a:cubicBezTo>
                                <a:pt x="777688" y="248942"/>
                                <a:pt x="782846" y="256310"/>
                                <a:pt x="789360" y="262447"/>
                              </a:cubicBezTo>
                              <a:cubicBezTo>
                                <a:pt x="795850" y="268558"/>
                                <a:pt x="803574" y="273289"/>
                                <a:pt x="812507" y="276641"/>
                              </a:cubicBezTo>
                              <a:cubicBezTo>
                                <a:pt x="821415" y="279992"/>
                                <a:pt x="830891" y="281643"/>
                                <a:pt x="840910" y="281643"/>
                              </a:cubicBezTo>
                              <a:cubicBezTo>
                                <a:pt x="850929" y="281643"/>
                                <a:pt x="860429" y="279992"/>
                                <a:pt x="869338" y="276641"/>
                              </a:cubicBezTo>
                              <a:cubicBezTo>
                                <a:pt x="878246" y="273289"/>
                                <a:pt x="885970" y="268583"/>
                                <a:pt x="892460" y="262447"/>
                              </a:cubicBezTo>
                              <a:cubicBezTo>
                                <a:pt x="898974" y="256310"/>
                                <a:pt x="904132" y="248942"/>
                                <a:pt x="907932" y="240317"/>
                              </a:cubicBezTo>
                              <a:cubicBezTo>
                                <a:pt x="911732" y="231692"/>
                                <a:pt x="913632" y="222081"/>
                                <a:pt x="913632" y="211510"/>
                              </a:cubicBezTo>
                              <a:cubicBezTo>
                                <a:pt x="913632" y="200938"/>
                                <a:pt x="911732" y="191352"/>
                                <a:pt x="907932" y="182727"/>
                              </a:cubicBezTo>
                              <a:cubicBezTo>
                                <a:pt x="904132" y="174102"/>
                                <a:pt x="898950" y="166734"/>
                                <a:pt x="892460" y="160598"/>
                              </a:cubicBezTo>
                              <a:moveTo>
                                <a:pt x="268409" y="23830"/>
                              </a:moveTo>
                              <a:lnTo>
                                <a:pt x="172491" y="23830"/>
                              </a:lnTo>
                              <a:cubicBezTo>
                                <a:pt x="172737" y="126098"/>
                                <a:pt x="212566" y="227059"/>
                                <a:pt x="275886" y="294211"/>
                              </a:cubicBezTo>
                              <a:cubicBezTo>
                                <a:pt x="315937" y="336695"/>
                                <a:pt x="339873" y="354167"/>
                                <a:pt x="339873" y="354167"/>
                              </a:cubicBezTo>
                              <a:lnTo>
                                <a:pt x="396852" y="278292"/>
                              </a:lnTo>
                              <a:cubicBezTo>
                                <a:pt x="396852" y="278292"/>
                                <a:pt x="381083" y="265773"/>
                                <a:pt x="375901" y="261091"/>
                              </a:cubicBezTo>
                              <a:cubicBezTo>
                                <a:pt x="305548" y="197685"/>
                                <a:pt x="268656" y="113480"/>
                                <a:pt x="268409" y="23830"/>
                              </a:cubicBezTo>
                              <a:moveTo>
                                <a:pt x="95869" y="23830"/>
                              </a:moveTo>
                              <a:lnTo>
                                <a:pt x="0" y="23830"/>
                              </a:lnTo>
                              <a:cubicBezTo>
                                <a:pt x="888" y="115797"/>
                                <a:pt x="35041" y="214713"/>
                                <a:pt x="68503" y="271417"/>
                              </a:cubicBezTo>
                              <a:cubicBezTo>
                                <a:pt x="88812" y="305892"/>
                                <a:pt x="118251" y="341797"/>
                                <a:pt x="128739" y="354167"/>
                              </a:cubicBezTo>
                              <a:lnTo>
                                <a:pt x="185717" y="278292"/>
                              </a:lnTo>
                              <a:cubicBezTo>
                                <a:pt x="136265" y="215847"/>
                                <a:pt x="105172" y="139429"/>
                                <a:pt x="98263" y="59094"/>
                              </a:cubicBezTo>
                              <a:cubicBezTo>
                                <a:pt x="96832" y="47191"/>
                                <a:pt x="95993" y="35683"/>
                                <a:pt x="95869" y="23830"/>
                              </a:cubicBezTo>
                              <a:moveTo>
                                <a:pt x="456718" y="62396"/>
                              </a:moveTo>
                              <a:cubicBezTo>
                                <a:pt x="456323" y="61287"/>
                                <a:pt x="456051" y="60153"/>
                                <a:pt x="455607" y="59069"/>
                              </a:cubicBezTo>
                              <a:cubicBezTo>
                                <a:pt x="455286" y="58108"/>
                                <a:pt x="455064" y="57122"/>
                                <a:pt x="454645" y="56186"/>
                              </a:cubicBezTo>
                              <a:lnTo>
                                <a:pt x="440011" y="23854"/>
                              </a:lnTo>
                              <a:cubicBezTo>
                                <a:pt x="436606" y="34574"/>
                                <a:pt x="429993" y="41942"/>
                                <a:pt x="422269" y="41942"/>
                              </a:cubicBezTo>
                              <a:cubicBezTo>
                                <a:pt x="411115" y="41942"/>
                                <a:pt x="402083" y="26762"/>
                                <a:pt x="402083" y="8034"/>
                              </a:cubicBezTo>
                              <a:cubicBezTo>
                                <a:pt x="402083" y="5298"/>
                                <a:pt x="402330" y="2661"/>
                                <a:pt x="402675" y="99"/>
                              </a:cubicBezTo>
                              <a:lnTo>
                                <a:pt x="402577" y="0"/>
                              </a:lnTo>
                              <a:lnTo>
                                <a:pt x="361909" y="40611"/>
                              </a:lnTo>
                              <a:cubicBezTo>
                                <a:pt x="339454" y="63036"/>
                                <a:pt x="339454" y="99409"/>
                                <a:pt x="361909" y="121834"/>
                              </a:cubicBezTo>
                              <a:cubicBezTo>
                                <a:pt x="384365" y="144259"/>
                                <a:pt x="420788" y="144259"/>
                                <a:pt x="443244" y="121834"/>
                              </a:cubicBezTo>
                              <a:cubicBezTo>
                                <a:pt x="459161" y="105940"/>
                                <a:pt x="463553" y="83120"/>
                                <a:pt x="456915" y="63135"/>
                              </a:cubicBezTo>
                              <a:cubicBezTo>
                                <a:pt x="456866" y="62889"/>
                                <a:pt x="456742" y="62618"/>
                                <a:pt x="456693" y="62371"/>
                              </a:cubicBezTo>
                            </a:path>
                          </a:pathLst>
                        </a:custGeom>
                        <a:solidFill>
                          <a:schemeClr val="bg2"/>
                        </a:solidFill>
                        <a:ln w="2466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g:grpSp>
                      <wpg:cNvPr id="196447811" name="Grafik 3"/>
                      <wpg:cNvGrpSpPr/>
                      <wpg:grpSpPr>
                        <a:xfrm>
                          <a:off x="625679" y="395615"/>
                          <a:ext cx="1377925" cy="164269"/>
                          <a:chOff x="625679" y="395615"/>
                          <a:chExt cx="1377925" cy="164269"/>
                        </a:xfrm>
                        <a:solidFill>
                          <a:schemeClr val="bg2"/>
                        </a:solidFill>
                      </wpg:grpSpPr>
                      <wps:wsp>
                        <wps:cNvPr id="1101102211" name="Freihandform 1101102211"/>
                        <wps:cNvSpPr/>
                        <wps:spPr>
                          <a:xfrm>
                            <a:off x="625679" y="398696"/>
                            <a:ext cx="102507" cy="120380"/>
                          </a:xfrm>
                          <a:custGeom>
                            <a:avLst/>
                            <a:gdLst>
                              <a:gd name="csX0" fmla="*/ 15324 w 102507"/>
                              <a:gd name="csY0" fmla="*/ 0 h 120380"/>
                              <a:gd name="csX1" fmla="*/ 51254 w 102507"/>
                              <a:gd name="csY1" fmla="*/ 56802 h 120380"/>
                              <a:gd name="csX2" fmla="*/ 87183 w 102507"/>
                              <a:gd name="csY2" fmla="*/ 0 h 120380"/>
                              <a:gd name="csX3" fmla="*/ 102507 w 102507"/>
                              <a:gd name="csY3" fmla="*/ 0 h 120380"/>
                              <a:gd name="csX4" fmla="*/ 57373 w 102507"/>
                              <a:gd name="csY4" fmla="*/ 68532 h 120380"/>
                              <a:gd name="csX5" fmla="*/ 57373 w 102507"/>
                              <a:gd name="csY5" fmla="*/ 120380 h 120380"/>
                              <a:gd name="csX6" fmla="*/ 45109 w 102507"/>
                              <a:gd name="csY6" fmla="*/ 120380 h 120380"/>
                              <a:gd name="csX7" fmla="*/ 45109 w 102507"/>
                              <a:gd name="csY7" fmla="*/ 68532 h 120380"/>
                              <a:gd name="csX8" fmla="*/ 0 w 102507"/>
                              <a:gd name="csY8" fmla="*/ 0 h 120380"/>
                              <a:gd name="csX9" fmla="*/ 15324 w 102507"/>
                              <a:gd name="csY9" fmla="*/ 0 h 12038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102507" h="120380">
                                <a:moveTo>
                                  <a:pt x="15324" y="0"/>
                                </a:moveTo>
                                <a:lnTo>
                                  <a:pt x="51254" y="56802"/>
                                </a:lnTo>
                                <a:lnTo>
                                  <a:pt x="87183" y="0"/>
                                </a:lnTo>
                                <a:lnTo>
                                  <a:pt x="102507" y="0"/>
                                </a:lnTo>
                                <a:lnTo>
                                  <a:pt x="57373" y="68532"/>
                                </a:lnTo>
                                <a:lnTo>
                                  <a:pt x="57373" y="120380"/>
                                </a:lnTo>
                                <a:lnTo>
                                  <a:pt x="45109" y="120380"/>
                                </a:lnTo>
                                <a:lnTo>
                                  <a:pt x="45109" y="68532"/>
                                </a:lnTo>
                                <a:lnTo>
                                  <a:pt x="0" y="0"/>
                                </a:lnTo>
                                <a:lnTo>
                                  <a:pt x="15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897804070" name="Freihandform 1897804070"/>
                        <wps:cNvSpPr/>
                        <wps:spPr>
                          <a:xfrm>
                            <a:off x="720314" y="437459"/>
                            <a:ext cx="84616" cy="83637"/>
                          </a:xfrm>
                          <a:custGeom>
                            <a:avLst/>
                            <a:gdLst>
                              <a:gd name="csX0" fmla="*/ 84617 w 84616"/>
                              <a:gd name="csY0" fmla="*/ 41819 h 83637"/>
                              <a:gd name="csX1" fmla="*/ 42222 w 84616"/>
                              <a:gd name="csY1" fmla="*/ 83638 h 83637"/>
                              <a:gd name="csX2" fmla="*/ 0 w 84616"/>
                              <a:gd name="csY2" fmla="*/ 41819 h 83637"/>
                              <a:gd name="csX3" fmla="*/ 42222 w 84616"/>
                              <a:gd name="csY3" fmla="*/ 0 h 83637"/>
                              <a:gd name="csX4" fmla="*/ 84617 w 84616"/>
                              <a:gd name="csY4" fmla="*/ 41819 h 83637"/>
                              <a:gd name="csX5" fmla="*/ 42222 w 84616"/>
                              <a:gd name="csY5" fmla="*/ 73460 h 83637"/>
                              <a:gd name="csX6" fmla="*/ 72352 w 84616"/>
                              <a:gd name="csY6" fmla="*/ 41844 h 83637"/>
                              <a:gd name="csX7" fmla="*/ 42049 w 84616"/>
                              <a:gd name="csY7" fmla="*/ 10227 h 83637"/>
                              <a:gd name="csX8" fmla="*/ 12240 w 84616"/>
                              <a:gd name="csY8" fmla="*/ 41844 h 83637"/>
                              <a:gd name="csX9" fmla="*/ 42197 w 84616"/>
                              <a:gd name="csY9" fmla="*/ 73460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84616" h="83637">
                                <a:moveTo>
                                  <a:pt x="84617" y="41819"/>
                                </a:moveTo>
                                <a:cubicBezTo>
                                  <a:pt x="84617" y="65796"/>
                                  <a:pt x="66899" y="83638"/>
                                  <a:pt x="42222" y="83638"/>
                                </a:cubicBezTo>
                                <a:cubicBezTo>
                                  <a:pt x="17545" y="83638"/>
                                  <a:pt x="0" y="65944"/>
                                  <a:pt x="0" y="41819"/>
                                </a:cubicBezTo>
                                <a:cubicBezTo>
                                  <a:pt x="0" y="17694"/>
                                  <a:pt x="18039" y="0"/>
                                  <a:pt x="42222" y="0"/>
                                </a:cubicBezTo>
                                <a:cubicBezTo>
                                  <a:pt x="66405" y="0"/>
                                  <a:pt x="84617" y="16831"/>
                                  <a:pt x="84617" y="41819"/>
                                </a:cubicBezTo>
                                <a:close/>
                                <a:moveTo>
                                  <a:pt x="42222" y="73460"/>
                                </a:moveTo>
                                <a:cubicBezTo>
                                  <a:pt x="60261" y="73460"/>
                                  <a:pt x="72352" y="60030"/>
                                  <a:pt x="72352" y="41844"/>
                                </a:cubicBezTo>
                                <a:cubicBezTo>
                                  <a:pt x="72352" y="23657"/>
                                  <a:pt x="60433" y="10227"/>
                                  <a:pt x="42049" y="10227"/>
                                </a:cubicBezTo>
                                <a:cubicBezTo>
                                  <a:pt x="24677" y="10227"/>
                                  <a:pt x="12240" y="23312"/>
                                  <a:pt x="12240" y="41844"/>
                                </a:cubicBezTo>
                                <a:cubicBezTo>
                                  <a:pt x="12240" y="60375"/>
                                  <a:pt x="24850" y="73460"/>
                                  <a:pt x="42197" y="73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23484224" name="Freihandform 1323484224"/>
                        <wps:cNvSpPr/>
                        <wps:spPr>
                          <a:xfrm>
                            <a:off x="825955" y="439504"/>
                            <a:ext cx="69119" cy="81617"/>
                          </a:xfrm>
                          <a:custGeom>
                            <a:avLst/>
                            <a:gdLst>
                              <a:gd name="csX0" fmla="*/ 25 w 69119"/>
                              <a:gd name="csY0" fmla="*/ 0 h 81617"/>
                              <a:gd name="csX1" fmla="*/ 11253 w 69119"/>
                              <a:gd name="csY1" fmla="*/ 0 h 81617"/>
                              <a:gd name="csX2" fmla="*/ 11253 w 69119"/>
                              <a:gd name="csY2" fmla="*/ 44899 h 81617"/>
                              <a:gd name="csX3" fmla="*/ 32697 w 69119"/>
                              <a:gd name="csY3" fmla="*/ 71415 h 81617"/>
                              <a:gd name="csX4" fmla="*/ 57053 w 69119"/>
                              <a:gd name="csY4" fmla="*/ 41499 h 81617"/>
                              <a:gd name="csX5" fmla="*/ 57053 w 69119"/>
                              <a:gd name="csY5" fmla="*/ 0 h 81617"/>
                              <a:gd name="csX6" fmla="*/ 68281 w 69119"/>
                              <a:gd name="csY6" fmla="*/ 0 h 81617"/>
                              <a:gd name="csX7" fmla="*/ 68281 w 69119"/>
                              <a:gd name="csY7" fmla="*/ 62741 h 81617"/>
                              <a:gd name="csX8" fmla="*/ 69120 w 69119"/>
                              <a:gd name="csY8" fmla="*/ 79572 h 81617"/>
                              <a:gd name="csX9" fmla="*/ 57546 w 69119"/>
                              <a:gd name="csY9" fmla="*/ 79572 h 81617"/>
                              <a:gd name="csX10" fmla="*/ 57028 w 69119"/>
                              <a:gd name="csY10" fmla="*/ 73115 h 81617"/>
                              <a:gd name="csX11" fmla="*/ 57028 w 69119"/>
                              <a:gd name="csY11" fmla="*/ 66831 h 81617"/>
                              <a:gd name="csX12" fmla="*/ 56683 w 69119"/>
                              <a:gd name="csY12" fmla="*/ 66831 h 81617"/>
                              <a:gd name="csX13" fmla="*/ 29958 w 69119"/>
                              <a:gd name="csY13" fmla="*/ 81617 h 81617"/>
                              <a:gd name="csX14" fmla="*/ 0 w 69119"/>
                              <a:gd name="csY14" fmla="*/ 51183 h 81617"/>
                              <a:gd name="csX15" fmla="*/ 0 w 69119"/>
                              <a:gd name="csY15" fmla="*/ 0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25" y="0"/>
                                </a:moveTo>
                                <a:lnTo>
                                  <a:pt x="11253" y="0"/>
                                </a:lnTo>
                                <a:lnTo>
                                  <a:pt x="11253" y="44899"/>
                                </a:lnTo>
                                <a:cubicBezTo>
                                  <a:pt x="11253" y="63086"/>
                                  <a:pt x="17545" y="71415"/>
                                  <a:pt x="32697" y="71415"/>
                                </a:cubicBezTo>
                                <a:cubicBezTo>
                                  <a:pt x="45307" y="71415"/>
                                  <a:pt x="57053" y="60695"/>
                                  <a:pt x="57053" y="41499"/>
                                </a:cubicBezTo>
                                <a:lnTo>
                                  <a:pt x="57053" y="0"/>
                                </a:lnTo>
                                <a:lnTo>
                                  <a:pt x="68281" y="0"/>
                                </a:lnTo>
                                <a:lnTo>
                                  <a:pt x="68281" y="62741"/>
                                </a:lnTo>
                                <a:cubicBezTo>
                                  <a:pt x="68281" y="64269"/>
                                  <a:pt x="68972" y="77871"/>
                                  <a:pt x="69120" y="79572"/>
                                </a:cubicBezTo>
                                <a:lnTo>
                                  <a:pt x="57546" y="79572"/>
                                </a:lnTo>
                                <a:cubicBezTo>
                                  <a:pt x="57201" y="77354"/>
                                  <a:pt x="57028" y="75333"/>
                                  <a:pt x="57028" y="73115"/>
                                </a:cubicBezTo>
                                <a:lnTo>
                                  <a:pt x="57028" y="66831"/>
                                </a:lnTo>
                                <a:lnTo>
                                  <a:pt x="56683" y="66831"/>
                                </a:lnTo>
                                <a:cubicBezTo>
                                  <a:pt x="51402" y="75678"/>
                                  <a:pt x="40347" y="81617"/>
                                  <a:pt x="29958" y="81617"/>
                                </a:cubicBezTo>
                                <a:cubicBezTo>
                                  <a:pt x="9353" y="81617"/>
                                  <a:pt x="0" y="69542"/>
                                  <a:pt x="0" y="5118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311097910" name="Freihandform 311097910"/>
                        <wps:cNvSpPr/>
                        <wps:spPr>
                          <a:xfrm>
                            <a:off x="920023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61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030701538" name="Freihandform 2030701538"/>
                        <wps:cNvSpPr/>
                        <wps:spPr>
                          <a:xfrm>
                            <a:off x="1010686" y="437434"/>
                            <a:ext cx="82963" cy="122450"/>
                          </a:xfrm>
                          <a:custGeom>
                            <a:avLst/>
                            <a:gdLst>
                              <a:gd name="csX0" fmla="*/ 40569 w 82963"/>
                              <a:gd name="csY0" fmla="*/ 25 h 122450"/>
                              <a:gd name="csX1" fmla="*/ 71217 w 82963"/>
                              <a:gd name="csY1" fmla="*/ 15155 h 122450"/>
                              <a:gd name="csX2" fmla="*/ 71735 w 82963"/>
                              <a:gd name="csY2" fmla="*/ 15155 h 122450"/>
                              <a:gd name="csX3" fmla="*/ 71735 w 82963"/>
                              <a:gd name="csY3" fmla="*/ 2070 h 122450"/>
                              <a:gd name="csX4" fmla="*/ 82963 w 82963"/>
                              <a:gd name="csY4" fmla="*/ 2070 h 122450"/>
                              <a:gd name="csX5" fmla="*/ 82963 w 82963"/>
                              <a:gd name="csY5" fmla="*/ 81642 h 122450"/>
                              <a:gd name="csX6" fmla="*/ 40223 w 82963"/>
                              <a:gd name="csY6" fmla="*/ 122450 h 122450"/>
                              <a:gd name="csX7" fmla="*/ 1900 w 82963"/>
                              <a:gd name="csY7" fmla="*/ 106457 h 122450"/>
                              <a:gd name="csX8" fmla="*/ 10241 w 82963"/>
                              <a:gd name="csY8" fmla="*/ 97610 h 122450"/>
                              <a:gd name="csX9" fmla="*/ 40889 w 82963"/>
                              <a:gd name="csY9" fmla="*/ 112224 h 122450"/>
                              <a:gd name="csX10" fmla="*/ 71711 w 82963"/>
                              <a:gd name="csY10" fmla="*/ 81617 h 122450"/>
                              <a:gd name="csX11" fmla="*/ 71711 w 82963"/>
                              <a:gd name="csY11" fmla="*/ 66659 h 122450"/>
                              <a:gd name="csX12" fmla="*/ 71365 w 82963"/>
                              <a:gd name="csY12" fmla="*/ 66659 h 122450"/>
                              <a:gd name="csX13" fmla="*/ 41556 w 82963"/>
                              <a:gd name="csY13" fmla="*/ 81617 h 122450"/>
                              <a:gd name="csX14" fmla="*/ 0 w 82963"/>
                              <a:gd name="csY14" fmla="*/ 41154 h 122450"/>
                              <a:gd name="csX15" fmla="*/ 40519 w 82963"/>
                              <a:gd name="csY15" fmla="*/ 0 h 122450"/>
                              <a:gd name="csX16" fmla="*/ 12289 w 82963"/>
                              <a:gd name="csY16" fmla="*/ 40833 h 122450"/>
                              <a:gd name="csX17" fmla="*/ 41926 w 82963"/>
                              <a:gd name="csY17" fmla="*/ 71440 h 122450"/>
                              <a:gd name="csX18" fmla="*/ 72056 w 82963"/>
                              <a:gd name="csY18" fmla="*/ 41844 h 122450"/>
                              <a:gd name="csX19" fmla="*/ 41753 w 82963"/>
                              <a:gd name="csY19" fmla="*/ 10227 h 122450"/>
                              <a:gd name="csX20" fmla="*/ 12289 w 82963"/>
                              <a:gd name="csY20" fmla="*/ 40833 h 12245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</a:cxnLst>
                            <a:rect l="l" t="t" r="r" b="b"/>
                            <a:pathLst>
                              <a:path w="82963" h="122450">
                                <a:moveTo>
                                  <a:pt x="40569" y="25"/>
                                </a:moveTo>
                                <a:cubicBezTo>
                                  <a:pt x="53351" y="25"/>
                                  <a:pt x="64406" y="5471"/>
                                  <a:pt x="71217" y="15155"/>
                                </a:cubicBezTo>
                                <a:lnTo>
                                  <a:pt x="71735" y="15155"/>
                                </a:lnTo>
                                <a:lnTo>
                                  <a:pt x="71735" y="2070"/>
                                </a:lnTo>
                                <a:lnTo>
                                  <a:pt x="82963" y="2070"/>
                                </a:lnTo>
                                <a:lnTo>
                                  <a:pt x="82963" y="81642"/>
                                </a:lnTo>
                                <a:cubicBezTo>
                                  <a:pt x="82963" y="106630"/>
                                  <a:pt x="68330" y="122450"/>
                                  <a:pt x="40223" y="122450"/>
                                </a:cubicBezTo>
                                <a:cubicBezTo>
                                  <a:pt x="24381" y="122450"/>
                                  <a:pt x="12116" y="117349"/>
                                  <a:pt x="1900" y="106457"/>
                                </a:cubicBezTo>
                                <a:lnTo>
                                  <a:pt x="10241" y="97610"/>
                                </a:lnTo>
                                <a:cubicBezTo>
                                  <a:pt x="16879" y="106457"/>
                                  <a:pt x="27786" y="112224"/>
                                  <a:pt x="40889" y="112224"/>
                                </a:cubicBezTo>
                                <a:cubicBezTo>
                                  <a:pt x="60804" y="112224"/>
                                  <a:pt x="71711" y="100494"/>
                                  <a:pt x="71711" y="81617"/>
                                </a:cubicBezTo>
                                <a:lnTo>
                                  <a:pt x="71711" y="66659"/>
                                </a:lnTo>
                                <a:lnTo>
                                  <a:pt x="71365" y="66659"/>
                                </a:lnTo>
                                <a:cubicBezTo>
                                  <a:pt x="64727" y="76689"/>
                                  <a:pt x="54338" y="81617"/>
                                  <a:pt x="41556" y="81617"/>
                                </a:cubicBezTo>
                                <a:cubicBezTo>
                                  <a:pt x="18063" y="81617"/>
                                  <a:pt x="0" y="63431"/>
                                  <a:pt x="0" y="41154"/>
                                </a:cubicBezTo>
                                <a:cubicBezTo>
                                  <a:pt x="0" y="18876"/>
                                  <a:pt x="17372" y="0"/>
                                  <a:pt x="40519" y="0"/>
                                </a:cubicBezTo>
                                <a:close/>
                                <a:moveTo>
                                  <a:pt x="12289" y="40833"/>
                                </a:moveTo>
                                <a:cubicBezTo>
                                  <a:pt x="12289" y="57319"/>
                                  <a:pt x="25220" y="71440"/>
                                  <a:pt x="41926" y="71440"/>
                                </a:cubicBezTo>
                                <a:cubicBezTo>
                                  <a:pt x="58632" y="71440"/>
                                  <a:pt x="72056" y="58675"/>
                                  <a:pt x="72056" y="41844"/>
                                </a:cubicBezTo>
                                <a:cubicBezTo>
                                  <a:pt x="72056" y="24002"/>
                                  <a:pt x="60310" y="10227"/>
                                  <a:pt x="41753" y="10227"/>
                                </a:cubicBezTo>
                                <a:cubicBezTo>
                                  <a:pt x="25738" y="10227"/>
                                  <a:pt x="12289" y="24002"/>
                                  <a:pt x="12289" y="408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938098317" name="Freihandform 938098317"/>
                        <wps:cNvSpPr/>
                        <wps:spPr>
                          <a:xfrm>
                            <a:off x="1169579" y="395615"/>
                            <a:ext cx="108454" cy="126516"/>
                          </a:xfrm>
                          <a:custGeom>
                            <a:avLst/>
                            <a:gdLst>
                              <a:gd name="csX0" fmla="*/ 106431 w 108454"/>
                              <a:gd name="csY0" fmla="*/ 16166 h 126516"/>
                              <a:gd name="csX1" fmla="*/ 97226 w 108454"/>
                              <a:gd name="csY1" fmla="*/ 25185 h 126516"/>
                              <a:gd name="csX2" fmla="*/ 62827 w 108454"/>
                              <a:gd name="csY2" fmla="*/ 11237 h 126516"/>
                              <a:gd name="csX3" fmla="*/ 13276 w 108454"/>
                              <a:gd name="csY3" fmla="*/ 63258 h 126516"/>
                              <a:gd name="csX4" fmla="*/ 62827 w 108454"/>
                              <a:gd name="csY4" fmla="*/ 115279 h 126516"/>
                              <a:gd name="csX5" fmla="*/ 96190 w 108454"/>
                              <a:gd name="csY5" fmla="*/ 106778 h 126516"/>
                              <a:gd name="csX6" fmla="*/ 96190 w 108454"/>
                              <a:gd name="csY6" fmla="*/ 66486 h 126516"/>
                              <a:gd name="csX7" fmla="*/ 67417 w 108454"/>
                              <a:gd name="csY7" fmla="*/ 66486 h 126516"/>
                              <a:gd name="csX8" fmla="*/ 67417 w 108454"/>
                              <a:gd name="csY8" fmla="*/ 55274 h 126516"/>
                              <a:gd name="csX9" fmla="*/ 108454 w 108454"/>
                              <a:gd name="csY9" fmla="*/ 55274 h 126516"/>
                              <a:gd name="csX10" fmla="*/ 108454 w 108454"/>
                              <a:gd name="csY10" fmla="*/ 114269 h 126516"/>
                              <a:gd name="csX11" fmla="*/ 62827 w 108454"/>
                              <a:gd name="csY11" fmla="*/ 126516 h 126516"/>
                              <a:gd name="csX12" fmla="*/ 0 w 108454"/>
                              <a:gd name="csY12" fmla="*/ 63258 h 126516"/>
                              <a:gd name="csX13" fmla="*/ 62827 w 108454"/>
                              <a:gd name="csY13" fmla="*/ 0 h 126516"/>
                              <a:gd name="csX14" fmla="*/ 106406 w 108454"/>
                              <a:gd name="csY14" fmla="*/ 16141 h 12651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108454" h="126516">
                                <a:moveTo>
                                  <a:pt x="106431" y="16166"/>
                                </a:moveTo>
                                <a:lnTo>
                                  <a:pt x="97226" y="25185"/>
                                </a:lnTo>
                                <a:cubicBezTo>
                                  <a:pt x="88886" y="16338"/>
                                  <a:pt x="77633" y="11237"/>
                                  <a:pt x="62827" y="11237"/>
                                </a:cubicBezTo>
                                <a:cubicBezTo>
                                  <a:pt x="33708" y="11237"/>
                                  <a:pt x="13276" y="33859"/>
                                  <a:pt x="13276" y="63258"/>
                                </a:cubicBezTo>
                                <a:cubicBezTo>
                                  <a:pt x="13276" y="92657"/>
                                  <a:pt x="33708" y="115279"/>
                                  <a:pt x="62827" y="115279"/>
                                </a:cubicBezTo>
                                <a:cubicBezTo>
                                  <a:pt x="75264" y="115279"/>
                                  <a:pt x="87183" y="112051"/>
                                  <a:pt x="96190" y="106778"/>
                                </a:cubicBezTo>
                                <a:lnTo>
                                  <a:pt x="96190" y="66486"/>
                                </a:lnTo>
                                <a:lnTo>
                                  <a:pt x="67417" y="66486"/>
                                </a:lnTo>
                                <a:lnTo>
                                  <a:pt x="67417" y="55274"/>
                                </a:lnTo>
                                <a:lnTo>
                                  <a:pt x="108454" y="55274"/>
                                </a:lnTo>
                                <a:lnTo>
                                  <a:pt x="108454" y="114269"/>
                                </a:lnTo>
                                <a:cubicBezTo>
                                  <a:pt x="94660" y="122426"/>
                                  <a:pt x="77633" y="126516"/>
                                  <a:pt x="62827" y="126516"/>
                                </a:cubicBezTo>
                                <a:cubicBezTo>
                                  <a:pt x="26552" y="126516"/>
                                  <a:pt x="0" y="99138"/>
                                  <a:pt x="0" y="63258"/>
                                </a:cubicBezTo>
                                <a:cubicBezTo>
                                  <a:pt x="0" y="27378"/>
                                  <a:pt x="26725" y="0"/>
                                  <a:pt x="62827" y="0"/>
                                </a:cubicBezTo>
                                <a:cubicBezTo>
                                  <a:pt x="81902" y="0"/>
                                  <a:pt x="95696" y="5446"/>
                                  <a:pt x="106406" y="161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868795407" name="Freihandform 1868795407"/>
                        <wps:cNvSpPr/>
                        <wps:spPr>
                          <a:xfrm>
                            <a:off x="1301921" y="437459"/>
                            <a:ext cx="78324" cy="83637"/>
                          </a:xfrm>
                          <a:custGeom>
                            <a:avLst/>
                            <a:gdLst>
                              <a:gd name="csX0" fmla="*/ 78324 w 78324"/>
                              <a:gd name="csY0" fmla="*/ 41474 h 83637"/>
                              <a:gd name="csX1" fmla="*/ 78324 w 78324"/>
                              <a:gd name="csY1" fmla="*/ 44875 h 83637"/>
                              <a:gd name="csX2" fmla="*/ 11919 w 78324"/>
                              <a:gd name="csY2" fmla="*/ 44875 h 83637"/>
                              <a:gd name="csX3" fmla="*/ 41210 w 78324"/>
                              <a:gd name="csY3" fmla="*/ 73436 h 83637"/>
                              <a:gd name="csX4" fmla="*/ 66751 w 78324"/>
                              <a:gd name="csY4" fmla="*/ 59660 h 83637"/>
                              <a:gd name="csX5" fmla="*/ 75437 w 78324"/>
                              <a:gd name="csY5" fmla="*/ 66807 h 83637"/>
                              <a:gd name="csX6" fmla="*/ 41210 w 78324"/>
                              <a:gd name="csY6" fmla="*/ 83638 h 83637"/>
                              <a:gd name="csX7" fmla="*/ 0 w 78324"/>
                              <a:gd name="csY7" fmla="*/ 41819 h 83637"/>
                              <a:gd name="csX8" fmla="*/ 40001 w 78324"/>
                              <a:gd name="csY8" fmla="*/ 0 h 83637"/>
                              <a:gd name="csX9" fmla="*/ 78324 w 78324"/>
                              <a:gd name="csY9" fmla="*/ 41499 h 83637"/>
                              <a:gd name="csX10" fmla="*/ 40174 w 78324"/>
                              <a:gd name="csY10" fmla="*/ 10202 h 83637"/>
                              <a:gd name="csX11" fmla="*/ 12240 w 78324"/>
                              <a:gd name="csY11" fmla="*/ 35708 h 83637"/>
                              <a:gd name="csX12" fmla="*/ 66035 w 78324"/>
                              <a:gd name="csY12" fmla="*/ 35708 h 83637"/>
                              <a:gd name="csX13" fmla="*/ 40149 w 78324"/>
                              <a:gd name="csY13" fmla="*/ 10202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</a:cxnLst>
                            <a:rect l="l" t="t" r="r" b="b"/>
                            <a:pathLst>
                              <a:path w="78324" h="83637">
                                <a:moveTo>
                                  <a:pt x="78324" y="41474"/>
                                </a:moveTo>
                                <a:lnTo>
                                  <a:pt x="78324" y="44875"/>
                                </a:lnTo>
                                <a:lnTo>
                                  <a:pt x="11919" y="44875"/>
                                </a:lnTo>
                                <a:cubicBezTo>
                                  <a:pt x="13621" y="61533"/>
                                  <a:pt x="26059" y="73436"/>
                                  <a:pt x="41210" y="73436"/>
                                </a:cubicBezTo>
                                <a:cubicBezTo>
                                  <a:pt x="51426" y="73436"/>
                                  <a:pt x="61297" y="68335"/>
                                  <a:pt x="66751" y="59660"/>
                                </a:cubicBezTo>
                                <a:lnTo>
                                  <a:pt x="75437" y="66807"/>
                                </a:lnTo>
                                <a:cubicBezTo>
                                  <a:pt x="66084" y="78537"/>
                                  <a:pt x="54313" y="83638"/>
                                  <a:pt x="41210" y="83638"/>
                                </a:cubicBezTo>
                                <a:cubicBezTo>
                                  <a:pt x="17200" y="83638"/>
                                  <a:pt x="0" y="65451"/>
                                  <a:pt x="0" y="41819"/>
                                </a:cubicBezTo>
                                <a:cubicBezTo>
                                  <a:pt x="0" y="18186"/>
                                  <a:pt x="17718" y="0"/>
                                  <a:pt x="40001" y="0"/>
                                </a:cubicBezTo>
                                <a:cubicBezTo>
                                  <a:pt x="62284" y="0"/>
                                  <a:pt x="78324" y="14613"/>
                                  <a:pt x="78324" y="41499"/>
                                </a:cubicBezTo>
                                <a:close/>
                                <a:moveTo>
                                  <a:pt x="40174" y="10202"/>
                                </a:moveTo>
                                <a:cubicBezTo>
                                  <a:pt x="26552" y="10202"/>
                                  <a:pt x="12585" y="21587"/>
                                  <a:pt x="12240" y="35708"/>
                                </a:cubicBezTo>
                                <a:lnTo>
                                  <a:pt x="66035" y="35708"/>
                                </a:lnTo>
                                <a:cubicBezTo>
                                  <a:pt x="66035" y="20232"/>
                                  <a:pt x="55819" y="10202"/>
                                  <a:pt x="40149" y="10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014875816" name="Freihandform 1014875816"/>
                        <wps:cNvSpPr/>
                        <wps:spPr>
                          <a:xfrm>
                            <a:off x="1400578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86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344637026" name="Freihandform 344637026"/>
                        <wps:cNvSpPr/>
                        <wps:spPr>
                          <a:xfrm>
                            <a:off x="1491586" y="437459"/>
                            <a:ext cx="78324" cy="83637"/>
                          </a:xfrm>
                          <a:custGeom>
                            <a:avLst/>
                            <a:gdLst>
                              <a:gd name="csX0" fmla="*/ 78324 w 78324"/>
                              <a:gd name="csY0" fmla="*/ 41474 h 83637"/>
                              <a:gd name="csX1" fmla="*/ 78324 w 78324"/>
                              <a:gd name="csY1" fmla="*/ 44875 h 83637"/>
                              <a:gd name="csX2" fmla="*/ 11919 w 78324"/>
                              <a:gd name="csY2" fmla="*/ 44875 h 83637"/>
                              <a:gd name="csX3" fmla="*/ 41210 w 78324"/>
                              <a:gd name="csY3" fmla="*/ 73436 h 83637"/>
                              <a:gd name="csX4" fmla="*/ 66751 w 78324"/>
                              <a:gd name="csY4" fmla="*/ 59660 h 83637"/>
                              <a:gd name="csX5" fmla="*/ 75437 w 78324"/>
                              <a:gd name="csY5" fmla="*/ 66807 h 83637"/>
                              <a:gd name="csX6" fmla="*/ 41210 w 78324"/>
                              <a:gd name="csY6" fmla="*/ 83638 h 83637"/>
                              <a:gd name="csX7" fmla="*/ 0 w 78324"/>
                              <a:gd name="csY7" fmla="*/ 41819 h 83637"/>
                              <a:gd name="csX8" fmla="*/ 40001 w 78324"/>
                              <a:gd name="csY8" fmla="*/ 0 h 83637"/>
                              <a:gd name="csX9" fmla="*/ 78299 w 78324"/>
                              <a:gd name="csY9" fmla="*/ 41499 h 83637"/>
                              <a:gd name="csX10" fmla="*/ 40198 w 78324"/>
                              <a:gd name="csY10" fmla="*/ 10202 h 83637"/>
                              <a:gd name="csX11" fmla="*/ 12264 w 78324"/>
                              <a:gd name="csY11" fmla="*/ 35708 h 83637"/>
                              <a:gd name="csX12" fmla="*/ 66060 w 78324"/>
                              <a:gd name="csY12" fmla="*/ 35708 h 83637"/>
                              <a:gd name="csX13" fmla="*/ 40174 w 78324"/>
                              <a:gd name="csY13" fmla="*/ 10202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</a:cxnLst>
                            <a:rect l="l" t="t" r="r" b="b"/>
                            <a:pathLst>
                              <a:path w="78324" h="83637">
                                <a:moveTo>
                                  <a:pt x="78324" y="41474"/>
                                </a:moveTo>
                                <a:lnTo>
                                  <a:pt x="78324" y="44875"/>
                                </a:lnTo>
                                <a:lnTo>
                                  <a:pt x="11919" y="44875"/>
                                </a:lnTo>
                                <a:cubicBezTo>
                                  <a:pt x="13621" y="61533"/>
                                  <a:pt x="26059" y="73436"/>
                                  <a:pt x="41210" y="73436"/>
                                </a:cubicBezTo>
                                <a:cubicBezTo>
                                  <a:pt x="51426" y="73436"/>
                                  <a:pt x="61297" y="68335"/>
                                  <a:pt x="66751" y="59660"/>
                                </a:cubicBezTo>
                                <a:lnTo>
                                  <a:pt x="75437" y="66807"/>
                                </a:lnTo>
                                <a:cubicBezTo>
                                  <a:pt x="66084" y="78537"/>
                                  <a:pt x="54314" y="83638"/>
                                  <a:pt x="41210" y="83638"/>
                                </a:cubicBezTo>
                                <a:cubicBezTo>
                                  <a:pt x="17200" y="83638"/>
                                  <a:pt x="0" y="65451"/>
                                  <a:pt x="0" y="41819"/>
                                </a:cubicBezTo>
                                <a:cubicBezTo>
                                  <a:pt x="0" y="18186"/>
                                  <a:pt x="17718" y="0"/>
                                  <a:pt x="40001" y="0"/>
                                </a:cubicBezTo>
                                <a:cubicBezTo>
                                  <a:pt x="62284" y="0"/>
                                  <a:pt x="78299" y="14613"/>
                                  <a:pt x="78299" y="41499"/>
                                </a:cubicBezTo>
                                <a:close/>
                                <a:moveTo>
                                  <a:pt x="40198" y="10202"/>
                                </a:moveTo>
                                <a:cubicBezTo>
                                  <a:pt x="26577" y="10202"/>
                                  <a:pt x="12610" y="21587"/>
                                  <a:pt x="12264" y="35708"/>
                                </a:cubicBezTo>
                                <a:lnTo>
                                  <a:pt x="66060" y="35708"/>
                                </a:lnTo>
                                <a:cubicBezTo>
                                  <a:pt x="66060" y="20232"/>
                                  <a:pt x="55844" y="10202"/>
                                  <a:pt x="40174" y="10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2918168" name="Freihandform 62918168"/>
                        <wps:cNvSpPr/>
                        <wps:spPr>
                          <a:xfrm>
                            <a:off x="1590886" y="437459"/>
                            <a:ext cx="45306" cy="81617"/>
                          </a:xfrm>
                          <a:custGeom>
                            <a:avLst/>
                            <a:gdLst>
                              <a:gd name="csX0" fmla="*/ 45282 w 45306"/>
                              <a:gd name="csY0" fmla="*/ 1010 h 81617"/>
                              <a:gd name="csX1" fmla="*/ 43061 w 45306"/>
                              <a:gd name="csY1" fmla="*/ 12075 h 81617"/>
                              <a:gd name="csX2" fmla="*/ 36768 w 45306"/>
                              <a:gd name="csY2" fmla="*/ 11213 h 81617"/>
                              <a:gd name="csX3" fmla="*/ 11919 w 45306"/>
                              <a:gd name="csY3" fmla="*/ 37408 h 81617"/>
                              <a:gd name="csX4" fmla="*/ 11919 w 45306"/>
                              <a:gd name="csY4" fmla="*/ 81617 h 81617"/>
                              <a:gd name="csX5" fmla="*/ 691 w 45306"/>
                              <a:gd name="csY5" fmla="*/ 81617 h 81617"/>
                              <a:gd name="csX6" fmla="*/ 691 w 45306"/>
                              <a:gd name="csY6" fmla="*/ 26368 h 81617"/>
                              <a:gd name="csX7" fmla="*/ 0 w 45306"/>
                              <a:gd name="csY7" fmla="*/ 2045 h 81617"/>
                              <a:gd name="csX8" fmla="*/ 11080 w 45306"/>
                              <a:gd name="csY8" fmla="*/ 2045 h 81617"/>
                              <a:gd name="csX9" fmla="*/ 11080 w 45306"/>
                              <a:gd name="csY9" fmla="*/ 16831 h 81617"/>
                              <a:gd name="csX10" fmla="*/ 11425 w 45306"/>
                              <a:gd name="csY10" fmla="*/ 16831 h 81617"/>
                              <a:gd name="csX11" fmla="*/ 36966 w 45306"/>
                              <a:gd name="csY11" fmla="*/ 0 h 81617"/>
                              <a:gd name="csX12" fmla="*/ 45307 w 45306"/>
                              <a:gd name="csY12" fmla="*/ 1010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</a:cxnLst>
                            <a:rect l="l" t="t" r="r" b="b"/>
                            <a:pathLst>
                              <a:path w="45306" h="81617">
                                <a:moveTo>
                                  <a:pt x="45282" y="1010"/>
                                </a:moveTo>
                                <a:lnTo>
                                  <a:pt x="43061" y="12075"/>
                                </a:lnTo>
                                <a:cubicBezTo>
                                  <a:pt x="41531" y="11385"/>
                                  <a:pt x="39483" y="11213"/>
                                  <a:pt x="36768" y="11213"/>
                                </a:cubicBezTo>
                                <a:cubicBezTo>
                                  <a:pt x="21444" y="11213"/>
                                  <a:pt x="11919" y="23460"/>
                                  <a:pt x="11919" y="37408"/>
                                </a:cubicBezTo>
                                <a:lnTo>
                                  <a:pt x="11919" y="81617"/>
                                </a:lnTo>
                                <a:lnTo>
                                  <a:pt x="691" y="81617"/>
                                </a:lnTo>
                                <a:lnTo>
                                  <a:pt x="691" y="26368"/>
                                </a:lnTo>
                                <a:cubicBezTo>
                                  <a:pt x="691" y="14810"/>
                                  <a:pt x="173" y="12248"/>
                                  <a:pt x="0" y="2045"/>
                                </a:cubicBezTo>
                                <a:lnTo>
                                  <a:pt x="11080" y="2045"/>
                                </a:lnTo>
                                <a:lnTo>
                                  <a:pt x="11080" y="16831"/>
                                </a:lnTo>
                                <a:lnTo>
                                  <a:pt x="11425" y="16831"/>
                                </a:lnTo>
                                <a:cubicBezTo>
                                  <a:pt x="15694" y="6111"/>
                                  <a:pt x="24874" y="0"/>
                                  <a:pt x="36966" y="0"/>
                                </a:cubicBezTo>
                                <a:cubicBezTo>
                                  <a:pt x="40198" y="0"/>
                                  <a:pt x="42765" y="345"/>
                                  <a:pt x="45307" y="1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44560287" name="Freihandform 1244560287"/>
                        <wps:cNvSpPr/>
                        <wps:spPr>
                          <a:xfrm>
                            <a:off x="1645767" y="437434"/>
                            <a:ext cx="67762" cy="83662"/>
                          </a:xfrm>
                          <a:custGeom>
                            <a:avLst/>
                            <a:gdLst>
                              <a:gd name="csX0" fmla="*/ 0 w 67762"/>
                              <a:gd name="csY0" fmla="*/ 60375 h 83662"/>
                              <a:gd name="csX1" fmla="*/ 50069 w 67762"/>
                              <a:gd name="csY1" fmla="*/ 32824 h 83662"/>
                              <a:gd name="csX2" fmla="*/ 55177 w 67762"/>
                              <a:gd name="csY2" fmla="*/ 32824 h 83662"/>
                              <a:gd name="csX3" fmla="*/ 55177 w 67762"/>
                              <a:gd name="csY3" fmla="*/ 31124 h 83662"/>
                              <a:gd name="csX4" fmla="*/ 34745 w 67762"/>
                              <a:gd name="csY4" fmla="*/ 10202 h 83662"/>
                              <a:gd name="csX5" fmla="*/ 10389 w 67762"/>
                              <a:gd name="csY5" fmla="*/ 19542 h 83662"/>
                              <a:gd name="csX6" fmla="*/ 3578 w 67762"/>
                              <a:gd name="csY6" fmla="*/ 11558 h 83662"/>
                              <a:gd name="csX7" fmla="*/ 37114 w 67762"/>
                              <a:gd name="csY7" fmla="*/ 0 h 83662"/>
                              <a:gd name="csX8" fmla="*/ 66405 w 67762"/>
                              <a:gd name="csY8" fmla="*/ 27723 h 83662"/>
                              <a:gd name="csX9" fmla="*/ 66405 w 67762"/>
                              <a:gd name="csY9" fmla="*/ 64614 h 83662"/>
                              <a:gd name="csX10" fmla="*/ 67762 w 67762"/>
                              <a:gd name="csY10" fmla="*/ 81617 h 83662"/>
                              <a:gd name="csX11" fmla="*/ 56855 w 67762"/>
                              <a:gd name="csY11" fmla="*/ 81617 h 83662"/>
                              <a:gd name="csX12" fmla="*/ 55844 w 67762"/>
                              <a:gd name="csY12" fmla="*/ 68704 h 83662"/>
                              <a:gd name="csX13" fmla="*/ 55498 w 67762"/>
                              <a:gd name="csY13" fmla="*/ 68704 h 83662"/>
                              <a:gd name="csX14" fmla="*/ 27416 w 67762"/>
                              <a:gd name="csY14" fmla="*/ 83663 h 83662"/>
                              <a:gd name="csX15" fmla="*/ 0 w 67762"/>
                              <a:gd name="csY15" fmla="*/ 60375 h 83662"/>
                              <a:gd name="csX16" fmla="*/ 12240 w 67762"/>
                              <a:gd name="csY16" fmla="*/ 58847 h 83662"/>
                              <a:gd name="csX17" fmla="*/ 30969 w 67762"/>
                              <a:gd name="csY17" fmla="*/ 73460 h 83662"/>
                              <a:gd name="csX18" fmla="*/ 55153 w 67762"/>
                              <a:gd name="csY18" fmla="*/ 46255 h 83662"/>
                              <a:gd name="csX19" fmla="*/ 55153 w 67762"/>
                              <a:gd name="csY19" fmla="*/ 41991 h 83662"/>
                              <a:gd name="csX20" fmla="*/ 47330 w 67762"/>
                              <a:gd name="csY20" fmla="*/ 41991 h 83662"/>
                              <a:gd name="csX21" fmla="*/ 12264 w 67762"/>
                              <a:gd name="csY21" fmla="*/ 58823 h 83662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  <a:cxn ang="0">
                                <a:pos x="csX21" y="csY21"/>
                              </a:cxn>
                            </a:cxnLst>
                            <a:rect l="l" t="t" r="r" b="b"/>
                            <a:pathLst>
                              <a:path w="67762" h="83662">
                                <a:moveTo>
                                  <a:pt x="0" y="60375"/>
                                </a:moveTo>
                                <a:cubicBezTo>
                                  <a:pt x="0" y="42016"/>
                                  <a:pt x="13967" y="32824"/>
                                  <a:pt x="50069" y="32824"/>
                                </a:cubicBezTo>
                                <a:lnTo>
                                  <a:pt x="55177" y="32824"/>
                                </a:lnTo>
                                <a:lnTo>
                                  <a:pt x="55177" y="31124"/>
                                </a:lnTo>
                                <a:cubicBezTo>
                                  <a:pt x="55177" y="16659"/>
                                  <a:pt x="48539" y="10202"/>
                                  <a:pt x="34745" y="10202"/>
                                </a:cubicBezTo>
                                <a:cubicBezTo>
                                  <a:pt x="25220" y="10202"/>
                                  <a:pt x="17200" y="13430"/>
                                  <a:pt x="10389" y="19542"/>
                                </a:cubicBezTo>
                                <a:lnTo>
                                  <a:pt x="3578" y="11558"/>
                                </a:lnTo>
                                <a:cubicBezTo>
                                  <a:pt x="11080" y="3894"/>
                                  <a:pt x="22308" y="0"/>
                                  <a:pt x="37114" y="0"/>
                                </a:cubicBezTo>
                                <a:cubicBezTo>
                                  <a:pt x="55325" y="0"/>
                                  <a:pt x="66405" y="11213"/>
                                  <a:pt x="66405" y="27723"/>
                                </a:cubicBezTo>
                                <a:lnTo>
                                  <a:pt x="66405" y="64614"/>
                                </a:lnTo>
                                <a:cubicBezTo>
                                  <a:pt x="66405" y="67497"/>
                                  <a:pt x="66923" y="75506"/>
                                  <a:pt x="67762" y="81617"/>
                                </a:cubicBezTo>
                                <a:lnTo>
                                  <a:pt x="56855" y="81617"/>
                                </a:lnTo>
                                <a:cubicBezTo>
                                  <a:pt x="56164" y="78044"/>
                                  <a:pt x="55844" y="73633"/>
                                  <a:pt x="55844" y="68704"/>
                                </a:cubicBezTo>
                                <a:lnTo>
                                  <a:pt x="55498" y="68704"/>
                                </a:lnTo>
                                <a:cubicBezTo>
                                  <a:pt x="48860" y="79079"/>
                                  <a:pt x="40174" y="83663"/>
                                  <a:pt x="27416" y="83663"/>
                                </a:cubicBezTo>
                                <a:cubicBezTo>
                                  <a:pt x="11573" y="83663"/>
                                  <a:pt x="0" y="74471"/>
                                  <a:pt x="0" y="60375"/>
                                </a:cubicBezTo>
                                <a:close/>
                                <a:moveTo>
                                  <a:pt x="12240" y="58847"/>
                                </a:moveTo>
                                <a:cubicBezTo>
                                  <a:pt x="12240" y="67866"/>
                                  <a:pt x="19889" y="73460"/>
                                  <a:pt x="30969" y="73460"/>
                                </a:cubicBezTo>
                                <a:cubicBezTo>
                                  <a:pt x="45455" y="73460"/>
                                  <a:pt x="55153" y="64614"/>
                                  <a:pt x="55153" y="46255"/>
                                </a:cubicBezTo>
                                <a:lnTo>
                                  <a:pt x="55153" y="41991"/>
                                </a:lnTo>
                                <a:lnTo>
                                  <a:pt x="47330" y="41991"/>
                                </a:lnTo>
                                <a:cubicBezTo>
                                  <a:pt x="26059" y="41991"/>
                                  <a:pt x="12264" y="47438"/>
                                  <a:pt x="12264" y="588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978778328" name="Freihandform 1978778328"/>
                        <wps:cNvSpPr/>
                        <wps:spPr>
                          <a:xfrm>
                            <a:off x="1727274" y="417055"/>
                            <a:ext cx="51747" cy="104066"/>
                          </a:xfrm>
                          <a:custGeom>
                            <a:avLst/>
                            <a:gdLst>
                              <a:gd name="csX0" fmla="*/ 0 w 51747"/>
                              <a:gd name="csY0" fmla="*/ 32652 h 104066"/>
                              <a:gd name="csX1" fmla="*/ 0 w 51747"/>
                              <a:gd name="csY1" fmla="*/ 22450 h 104066"/>
                              <a:gd name="csX2" fmla="*/ 16854 w 51747"/>
                              <a:gd name="csY2" fmla="*/ 22450 h 104066"/>
                              <a:gd name="csX3" fmla="*/ 16854 w 51747"/>
                              <a:gd name="csY3" fmla="*/ 0 h 104066"/>
                              <a:gd name="csX4" fmla="*/ 28082 w 51747"/>
                              <a:gd name="csY4" fmla="*/ 0 h 104066"/>
                              <a:gd name="csX5" fmla="*/ 28082 w 51747"/>
                              <a:gd name="csY5" fmla="*/ 22450 h 104066"/>
                              <a:gd name="csX6" fmla="*/ 51081 w 51747"/>
                              <a:gd name="csY6" fmla="*/ 22450 h 104066"/>
                              <a:gd name="csX7" fmla="*/ 51081 w 51747"/>
                              <a:gd name="csY7" fmla="*/ 32652 h 104066"/>
                              <a:gd name="csX8" fmla="*/ 28082 w 51747"/>
                              <a:gd name="csY8" fmla="*/ 32652 h 104066"/>
                              <a:gd name="csX9" fmla="*/ 28082 w 51747"/>
                              <a:gd name="csY9" fmla="*/ 80262 h 104066"/>
                              <a:gd name="csX10" fmla="*/ 39656 w 51747"/>
                              <a:gd name="csY10" fmla="*/ 93865 h 104066"/>
                              <a:gd name="csX11" fmla="*/ 51229 w 51747"/>
                              <a:gd name="csY11" fmla="*/ 90809 h 104066"/>
                              <a:gd name="csX12" fmla="*/ 51747 w 51747"/>
                              <a:gd name="csY12" fmla="*/ 101184 h 104066"/>
                              <a:gd name="csX13" fmla="*/ 36596 w 51747"/>
                              <a:gd name="csY13" fmla="*/ 104067 h 104066"/>
                              <a:gd name="csX14" fmla="*/ 16854 w 51747"/>
                              <a:gd name="csY14" fmla="*/ 83490 h 104066"/>
                              <a:gd name="csX15" fmla="*/ 16854 w 51747"/>
                              <a:gd name="csY15" fmla="*/ 32652 h 104066"/>
                              <a:gd name="csX16" fmla="*/ 0 w 51747"/>
                              <a:gd name="csY16" fmla="*/ 32652 h 10406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</a:cxnLst>
                            <a:rect l="l" t="t" r="r" b="b"/>
                            <a:pathLst>
                              <a:path w="51747" h="104066">
                                <a:moveTo>
                                  <a:pt x="0" y="32652"/>
                                </a:moveTo>
                                <a:lnTo>
                                  <a:pt x="0" y="22450"/>
                                </a:lnTo>
                                <a:lnTo>
                                  <a:pt x="16854" y="22450"/>
                                </a:lnTo>
                                <a:lnTo>
                                  <a:pt x="16854" y="0"/>
                                </a:lnTo>
                                <a:lnTo>
                                  <a:pt x="28082" y="0"/>
                                </a:lnTo>
                                <a:lnTo>
                                  <a:pt x="28082" y="22450"/>
                                </a:lnTo>
                                <a:lnTo>
                                  <a:pt x="51081" y="22450"/>
                                </a:lnTo>
                                <a:lnTo>
                                  <a:pt x="51081" y="32652"/>
                                </a:lnTo>
                                <a:lnTo>
                                  <a:pt x="28082" y="32652"/>
                                </a:lnTo>
                                <a:lnTo>
                                  <a:pt x="28082" y="80262"/>
                                </a:lnTo>
                                <a:cubicBezTo>
                                  <a:pt x="28082" y="88936"/>
                                  <a:pt x="30797" y="93865"/>
                                  <a:pt x="39656" y="93865"/>
                                </a:cubicBezTo>
                                <a:cubicBezTo>
                                  <a:pt x="43579" y="93865"/>
                                  <a:pt x="47824" y="92682"/>
                                  <a:pt x="51229" y="90809"/>
                                </a:cubicBezTo>
                                <a:lnTo>
                                  <a:pt x="51747" y="101184"/>
                                </a:lnTo>
                                <a:cubicBezTo>
                                  <a:pt x="47478" y="103056"/>
                                  <a:pt x="42049" y="104067"/>
                                  <a:pt x="36596" y="104067"/>
                                </a:cubicBezTo>
                                <a:cubicBezTo>
                                  <a:pt x="24158" y="104067"/>
                                  <a:pt x="16854" y="96403"/>
                                  <a:pt x="16854" y="83490"/>
                                </a:cubicBezTo>
                                <a:lnTo>
                                  <a:pt x="16854" y="32652"/>
                                </a:lnTo>
                                <a:lnTo>
                                  <a:pt x="0" y="32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33619057" name="Freihandform 1233619057"/>
                        <wps:cNvSpPr/>
                        <wps:spPr>
                          <a:xfrm>
                            <a:off x="1793753" y="400741"/>
                            <a:ext cx="16336" cy="118335"/>
                          </a:xfrm>
                          <a:custGeom>
                            <a:avLst/>
                            <a:gdLst>
                              <a:gd name="csX0" fmla="*/ 16336 w 16336"/>
                              <a:gd name="csY0" fmla="*/ 8157 h 118335"/>
                              <a:gd name="csX1" fmla="*/ 8168 w 16336"/>
                              <a:gd name="csY1" fmla="*/ 16314 h 118335"/>
                              <a:gd name="csX2" fmla="*/ 0 w 16336"/>
                              <a:gd name="csY2" fmla="*/ 8157 h 118335"/>
                              <a:gd name="csX3" fmla="*/ 8168 w 16336"/>
                              <a:gd name="csY3" fmla="*/ 0 h 118335"/>
                              <a:gd name="csX4" fmla="*/ 16336 w 16336"/>
                              <a:gd name="csY4" fmla="*/ 8157 h 118335"/>
                              <a:gd name="csX5" fmla="*/ 13794 w 16336"/>
                              <a:gd name="csY5" fmla="*/ 118335 h 118335"/>
                              <a:gd name="csX6" fmla="*/ 2566 w 16336"/>
                              <a:gd name="csY6" fmla="*/ 118335 h 118335"/>
                              <a:gd name="csX7" fmla="*/ 2566 w 16336"/>
                              <a:gd name="csY7" fmla="*/ 38763 h 118335"/>
                              <a:gd name="csX8" fmla="*/ 13794 w 16336"/>
                              <a:gd name="csY8" fmla="*/ 38763 h 118335"/>
                              <a:gd name="csX9" fmla="*/ 13794 w 16336"/>
                              <a:gd name="csY9" fmla="*/ 118335 h 11833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16336" h="118335">
                                <a:moveTo>
                                  <a:pt x="16336" y="8157"/>
                                </a:moveTo>
                                <a:cubicBezTo>
                                  <a:pt x="16336" y="12740"/>
                                  <a:pt x="12412" y="16314"/>
                                  <a:pt x="8168" y="16314"/>
                                </a:cubicBezTo>
                                <a:cubicBezTo>
                                  <a:pt x="3924" y="16314"/>
                                  <a:pt x="0" y="12740"/>
                                  <a:pt x="0" y="8157"/>
                                </a:cubicBezTo>
                                <a:cubicBezTo>
                                  <a:pt x="0" y="3573"/>
                                  <a:pt x="4096" y="0"/>
                                  <a:pt x="8168" y="0"/>
                                </a:cubicBezTo>
                                <a:cubicBezTo>
                                  <a:pt x="12240" y="0"/>
                                  <a:pt x="16336" y="3918"/>
                                  <a:pt x="16336" y="8157"/>
                                </a:cubicBezTo>
                                <a:close/>
                                <a:moveTo>
                                  <a:pt x="13794" y="118335"/>
                                </a:moveTo>
                                <a:lnTo>
                                  <a:pt x="2566" y="118335"/>
                                </a:lnTo>
                                <a:lnTo>
                                  <a:pt x="2566" y="38763"/>
                                </a:lnTo>
                                <a:lnTo>
                                  <a:pt x="13794" y="38763"/>
                                </a:lnTo>
                                <a:lnTo>
                                  <a:pt x="13794" y="118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90494236" name="Freihandform 1590494236"/>
                        <wps:cNvSpPr/>
                        <wps:spPr>
                          <a:xfrm>
                            <a:off x="1829559" y="437459"/>
                            <a:ext cx="84616" cy="83637"/>
                          </a:xfrm>
                          <a:custGeom>
                            <a:avLst/>
                            <a:gdLst>
                              <a:gd name="csX0" fmla="*/ 84617 w 84616"/>
                              <a:gd name="csY0" fmla="*/ 41819 h 83637"/>
                              <a:gd name="csX1" fmla="*/ 42222 w 84616"/>
                              <a:gd name="csY1" fmla="*/ 83638 h 83637"/>
                              <a:gd name="csX2" fmla="*/ 0 w 84616"/>
                              <a:gd name="csY2" fmla="*/ 41819 h 83637"/>
                              <a:gd name="csX3" fmla="*/ 42222 w 84616"/>
                              <a:gd name="csY3" fmla="*/ 0 h 83637"/>
                              <a:gd name="csX4" fmla="*/ 84617 w 84616"/>
                              <a:gd name="csY4" fmla="*/ 41819 h 83637"/>
                              <a:gd name="csX5" fmla="*/ 42197 w 84616"/>
                              <a:gd name="csY5" fmla="*/ 73460 h 83637"/>
                              <a:gd name="csX6" fmla="*/ 72328 w 84616"/>
                              <a:gd name="csY6" fmla="*/ 41844 h 83637"/>
                              <a:gd name="csX7" fmla="*/ 42025 w 84616"/>
                              <a:gd name="csY7" fmla="*/ 10227 h 83637"/>
                              <a:gd name="csX8" fmla="*/ 12215 w 84616"/>
                              <a:gd name="csY8" fmla="*/ 41844 h 83637"/>
                              <a:gd name="csX9" fmla="*/ 42173 w 84616"/>
                              <a:gd name="csY9" fmla="*/ 73460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84616" h="83637">
                                <a:moveTo>
                                  <a:pt x="84617" y="41819"/>
                                </a:moveTo>
                                <a:cubicBezTo>
                                  <a:pt x="84617" y="65796"/>
                                  <a:pt x="66899" y="83638"/>
                                  <a:pt x="42222" y="83638"/>
                                </a:cubicBezTo>
                                <a:cubicBezTo>
                                  <a:pt x="17545" y="83638"/>
                                  <a:pt x="0" y="65944"/>
                                  <a:pt x="0" y="41819"/>
                                </a:cubicBezTo>
                                <a:cubicBezTo>
                                  <a:pt x="0" y="17694"/>
                                  <a:pt x="18039" y="0"/>
                                  <a:pt x="42222" y="0"/>
                                </a:cubicBezTo>
                                <a:cubicBezTo>
                                  <a:pt x="66405" y="0"/>
                                  <a:pt x="84617" y="16831"/>
                                  <a:pt x="84617" y="41819"/>
                                </a:cubicBezTo>
                                <a:close/>
                                <a:moveTo>
                                  <a:pt x="42197" y="73460"/>
                                </a:moveTo>
                                <a:cubicBezTo>
                                  <a:pt x="60236" y="73460"/>
                                  <a:pt x="72328" y="60030"/>
                                  <a:pt x="72328" y="41844"/>
                                </a:cubicBezTo>
                                <a:cubicBezTo>
                                  <a:pt x="72328" y="23657"/>
                                  <a:pt x="60409" y="10227"/>
                                  <a:pt x="42025" y="10227"/>
                                </a:cubicBezTo>
                                <a:cubicBezTo>
                                  <a:pt x="24652" y="10227"/>
                                  <a:pt x="12215" y="23312"/>
                                  <a:pt x="12215" y="41844"/>
                                </a:cubicBezTo>
                                <a:cubicBezTo>
                                  <a:pt x="12215" y="60375"/>
                                  <a:pt x="24825" y="73460"/>
                                  <a:pt x="42173" y="73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98753667" name="Freihandform 698753667"/>
                        <wps:cNvSpPr/>
                        <wps:spPr>
                          <a:xfrm>
                            <a:off x="1934485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86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DC357D" id="Grafik 3" o:spid="_x0000_s1026" style="position:absolute;margin-left:-49.25pt;margin-top:6.4pt;width:224.35pt;height:44.05pt;z-index:251657728" coordsize="28493,55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">
              <v:shape id="Freihandform 471780114" o:spid="_x0000_s1027" style="position:absolute;width:28493;height:3541;visibility:visible;mso-wrap-style:square;v-text-anchor:top" coordsize="2849302,354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" path="m1684263,81297r-38742,141918l1644953,223215,1601473,81297r-34548,l1522630,223215r-567,l1485023,81297r-38471,l1504789,278317r32327,l1582817,128315r568,l1629086,278317r33437,l1719946,81297r-35683,xm1386390,180780v1851,2883,3158,6210,3899,10030c1391029,194605,1391399,198548,1391399,202638r,75703l1424836,278341r,-79596c1424836,190785,1423997,183294,1422319,176344v-1653,-6949,-4417,-13036,-8217,-18211c1410302,152934,1405317,148843,1399197,145886v-6120,-2957,-13646,-4461,-22554,-4461c1366599,141425,1357962,143421,1350732,147414v-7255,3992,-13276,10251,-18113,18777c1325734,149681,1311817,141401,1290817,141401v-11154,,-20038,2464,-26602,7393c1257602,153722,1252839,159316,1249853,165625r-567,l1249286,144752r-31759,l1217527,278341r33437,l1250964,205423v,-4436,567,-8699,1678,-12790c1253752,188543,1255578,184920,1258071,181766v2517,-3155,5675,-5668,9476,-7516c1271347,172401,1276035,171465,1281637,171465v8168,,14016,2464,17545,7368c1302686,183762,1304463,190391,1304463,198745r,79596l1337900,278341r,-72351c1337900,201726,1338418,197513,1339430,193348v1012,-4189,2690,-7886,5009,-11139c1346759,178956,1349745,176344,1353348,174422v3627,-1947,8044,-2932,13251,-2932c1371806,171490,1375705,172328,1378839,174003v3158,1676,5675,3943,7526,6826m2191494,175088v5848,-5767,13794,-8625,23813,-8625c2225893,166463,2234160,169296,2240107,174940v5947,5668,9007,13405,9205,23238l2180760,198178v1307,-9635,4861,-17349,10734,-23090m2250447,275532v9648,-4091,18384,-10942,26182,-20602l2252643,236867v-4269,5175,-9229,9512,-14905,12938c2232063,253255,2225079,254955,2216714,254955v-9476,,-17546,-2785,-24258,-8354c2185769,241032,2181870,233245,2180760,223240r101989,l2282749,214048v,-11681,-1530,-22006,-4590,-31025c2275099,174028,2270830,166463,2265327,160326v-5478,-6111,-12067,-10793,-19791,-14046c2237837,143027,2229323,141401,2220045,141401v-10043,,-19519,1675,-28403,5027c2182734,149779,2175010,154486,2168495,160622v-6514,6136,-11647,13504,-15472,22129c2149223,191376,2147323,200987,2147323,211534v,10547,1900,20183,5700,28808c2156823,248967,2161981,256335,2168495,262471v6515,6112,14214,10843,23147,14194c2200550,280017,2210026,281668,2220045,281668v10586,,20704,-2045,30377,-6111m2079758,226566v-1777,4830,-4368,9094,-7798,12790c2068505,243077,2064384,246034,2059547,248252v-4836,2243,-10290,3352,-16434,3352c2036968,251604,2031490,250495,2026678,248252v-4837,-2218,-8958,-5175,-12388,-8896c2010835,235660,2008244,231372,2006468,226566v-1752,-4830,-2641,-9832,-2641,-15032c2003827,206335,2004716,201332,2006468,196502v1776,-4830,4367,-9093,7822,-12789c2017720,179991,2021866,177034,2026678,174816v4836,-2217,10315,-3351,16435,-3351c2049232,171465,2054735,172574,2059547,174816v4837,2218,8958,5175,12413,8897c2075390,187409,2077981,191672,2079758,196502v1752,4830,2640,9833,2640,15032c2082398,216734,2081510,221736,2079758,226566t34967,51751l2114725,67940r-33438,l2081287,161731r-838,c2078771,159513,2076648,157246,2074032,154905v-2615,-2316,-5774,-4510,-9475,-6530c2060830,146329,2056561,144678,2051725,143348v-4837,-1307,-10389,-1947,-16706,-1947c2025543,141401,2016807,143224,2008837,146847v-7971,3598,-14831,8576,-20482,14884c1982679,168040,1978262,175457,1975103,184008v-3158,8527,-4738,17718,-4738,27551c1970365,221391,1971846,230583,1974807,239110v2961,8551,7329,15968,13104,22277c1993660,267695,2000570,272649,2008664,276271v8069,3623,17323,5422,27736,5422c2045876,281693,2054686,279844,2062879,276123v8168,-3696,14658,-9635,19519,-17817l2082965,258306r,20035l2114725,278341r,-24xm1853225,175088v5848,-5767,13794,-8625,23813,-8625c1887624,166463,1895891,169296,1901838,174940v5947,5668,9007,13405,9205,23238l1842491,198178v1307,-9635,4861,-17349,10734,-23090m1853348,276641v8909,3351,18384,5002,28403,5002c1892337,281643,1902455,279598,1912128,275532v9649,-4091,18385,-10942,26182,-20602l1914325,236867v-4269,5175,-9230,9512,-14905,12938c1893744,253255,1886761,254955,1878395,254955v-9476,,-17545,-2785,-24257,-8354c1847450,241032,1843552,233245,1842441,223240r101989,l1944430,214048v,-11681,-1530,-22006,-4590,-31025c1936780,174028,1932511,166463,1927008,160326v-5478,-6111,-12067,-10793,-19790,-14046c1899519,143027,1891005,141401,1881727,141401v-10044,,-19520,1675,-28403,5027c1844415,149779,1836691,154486,1830177,160622v-6515,6136,-11648,13504,-15473,22129c1810904,191376,1809004,200987,1809004,211534v,10547,1900,20183,5700,28808c1818505,248967,1823662,256335,1830177,262471v6514,6112,14214,10843,23147,14194m2400926,185511v1579,3993,2541,8256,2936,12815c2404232,202860,2404430,207000,2404430,210721r,67620l2437867,278341r,-84328c2437867,187163,2437028,180558,2435350,174274v-1678,-6308,-4442,-11878,-8366,-16708c2423085,152736,2418027,148843,2411808,145886v-6218,-2957,-13794,-4461,-22727,-4461c2377952,141425,2369117,143890,2362603,148818v-6490,4929,-11327,10695,-14486,17398l2347550,166216r,-21439l2315791,144777r,133589l2349228,278366r,-72918c2349228,201012,2349795,196749,2350906,192658v1110,-4091,2912,-7713,5429,-10868c2358852,178636,2362010,176123,2365811,174274v3800,-1848,8488,-2784,14065,-2784c2385453,171490,2390191,172845,2393547,175531v3356,2686,5799,6013,7379,10005m2849302,173141r,-28389l2812534,144752r,-38664l2779072,106088r,38664l2751508,144752r,28389l2779072,173141r,61213c2779072,242141,2779689,249016,2780874,254930v1209,5939,3430,10917,6687,14909c2790818,273832,2795285,276789,2800936,278735v5676,1947,12955,2908,21864,2908c2826699,281643,2831214,281323,2836322,280658v5108,-641,9427,-1799,12956,-3475l2849278,249065v-2048,1504,-4837,2563,-8366,3204c2837383,252934,2834126,253255,2831165,253255v-7428,,-12388,-1947,-14905,-5865c2813743,243496,2812509,238198,2812509,231520r,-58429l2849278,173091r24,50xm1759527,119419v6120,,11302,-1897,15473,-5692c1779195,109932,1781268,105151,1781268,99385v,-5767,-2073,-10523,-6268,-14342c1770829,81248,1765672,79350,1759527,79350v-6144,,-11203,1996,-15176,5988c1740353,89330,1738355,94013,1738355,99385v,5372,1998,10079,5996,14071c1748349,117448,1753407,119444,1759527,119444t-16435,158873l1776529,278317r,-133589l1743092,144728r,133589xm660622,196502r86936,l747558,164787r-86936,l660622,113037r92241,l752863,81297r-127356,l625507,278317r35115,l660622,196502xm2716912,206384v-5404,-2883,-11204,-5003,-17422,-6407c2693271,198572,2687448,197241,2682068,195935v-5404,-1306,-9846,-2883,-13375,-4731c2665165,189356,2663412,186374,2663412,182308v,-5027,2123,-8625,6416,-10868c2674097,169223,2678465,168089,2682932,168089v10956,,19692,4559,26182,13652l2731397,161706v-5380,-7417,-12462,-12641,-21173,-15722c2701489,142929,2692679,141376,2683746,141376v-6687,,-13276,838,-19791,2514c2657441,145565,2651691,148178,2646682,151677v-5035,3524,-9057,8033,-12117,13504c2631505,170652,2629975,177108,2629975,184526v,8526,1752,15204,5281,20034c2638785,209390,2643227,213136,2648631,215822v5380,2686,11179,4633,17422,5841c2672271,222870,2678070,224176,2683474,225556v5380,1405,9846,3179,13375,5422c2700378,233220,2702130,236645,2702130,241278v,2612,-691,4855,-2073,6826c2698651,250051,2696849,251678,2694604,252984v-2221,1306,-4640,2218,-7255,2784c2684758,256335,2682241,256606,2679822,256606v-7057,,-13053,-1528,-17964,-4583c2656922,248967,2652332,245024,2648063,240194r-22307,20873c2632640,268854,2640438,274226,2649174,277208v8711,2957,18285,4435,28699,4435c2684758,281643,2691618,280904,2698503,279425v6860,-1478,13054,-3893,18532,-7245c2722513,268854,2726980,264443,2730410,258972v3430,-5471,5157,-12198,5157,-20183c2735567,230090,2733790,223215,2730262,218213v-3529,-5028,-7995,-8946,-13375,-11829m1014215,141401v-8908,,-16805,2144,-23690,6407c983640,152071,978360,158109,974633,165896r-567,l974066,144752r-33437,l940629,278341r33437,l974066,206828v,-1849,419,-4633,1258,-8354c976163,194777,977841,191056,980334,187335v2517,-3696,6144,-6999,10858,-9882c995929,174570,1002197,173141,1009995,173141v2591,,5256,246,7946,690c1020631,174299,1023370,174915,1026158,175654r,-32282c1024110,142805,1022112,142362,1020162,141968v-1949,-370,-3948,-567,-5996,-567m1099375,281643v11153,,19963,-2464,26478,-7368c1132343,269371,1137179,263555,1140363,256877r542,l1140905,278317r31784,l1172689,144728r-33437,l1139252,217646v,4435,-567,8723,-1678,12789c1136464,234526,1134638,238149,1132121,241303v-2493,3154,-5676,5668,-9452,7516c1118869,250667,1114181,251604,1108579,251604v-5947,,-10537,-1356,-13794,-4042c1091527,244876,1089109,241549,1087554,237533v-1579,-3993,-2566,-8256,-2936,-12790c1084248,220209,1084050,216069,1084050,212348r,-67620l1050613,144728r,84303c1050613,235906,1051452,242486,1053130,248794v1654,6309,4442,11928,8366,16831c1065395,270554,1070453,274448,1076672,277306v6218,2883,13794,4313,22703,4313m2503384,198178v1307,-9635,4861,-17349,10734,-23090c2519966,169321,2527912,166463,2537931,166463v10586,,18853,2833,24800,8477c2568678,180608,2571738,188345,2571936,198178r-68552,xm2587951,160326v-5478,-6111,-12067,-10793,-19791,-14046c2560461,143027,2551948,141401,2542669,141401v-10044,,-19519,1675,-28403,5027c2505358,149779,2497634,154486,2491119,160622v-6490,6136,-11647,13504,-15472,22129c2471847,191376,2469947,200987,2469947,211534v,10547,1900,20183,5700,28808c2479447,248967,2484605,256335,2491119,262471v6515,6112,14214,10843,23147,14194c2523174,280017,2532650,281668,2542669,281668v10586,,20704,-2045,30377,-6111c2582695,271466,2591430,264615,2599228,254955r-23986,-18063c2570973,242067,2566013,246404,2560338,249829v-5676,3450,-12684,5151,-21025,5151c2529837,254980,2521768,252195,2515056,246626v-6688,-5570,-10587,-13357,-11697,-23362l2605348,223264r,-9191c2605348,202392,2603818,192066,2600758,183047v-3060,-8994,-7329,-16560,-12832,-22696m877555,226566v-1777,4830,-4368,9094,-7798,12790c866302,243077,862181,246034,857345,248252v-4837,2243,-10290,3352,-16435,3352c834766,251604,829287,250495,824475,248252v-4836,-2218,-8957,-5175,-12387,-8896c808633,235660,806042,231372,804265,226566v-1752,-4830,-2640,-9832,-2640,-15032c801625,206335,802513,201332,804265,196502v1777,-4830,4368,-9093,7823,-12789c815518,179991,819663,177034,824475,174816v4837,-2217,10315,-3351,16435,-3351c847030,171465,852533,172574,857345,174816v4836,2218,8957,5175,12412,8897c873187,187409,875778,191672,877555,196502v1752,4830,2640,9833,2640,15032c880195,216734,879307,221736,877555,226566t14905,-65968c885970,154486,878246,149755,869338,146403v-8909,-3351,-18385,-5027,-28428,-5027c830867,141376,821391,143052,812507,146403v-8908,3352,-16632,8058,-23147,14195c782846,166734,777713,174102,773888,182727v-3800,8625,-5700,18236,-5700,28783c768188,222057,770088,231692,773888,240317v3800,8625,8958,15993,15472,22130c795850,268558,803574,273289,812507,276641v8908,3351,18384,5002,28403,5002c850929,281643,860429,279992,869338,276641v8908,-3352,16632,-8058,23122,-14194c898974,256310,904132,248942,907932,240317v3800,-8625,5700,-18236,5700,-28807c913632,200938,911732,191352,907932,182727v-3800,-8625,-8982,-15993,-15472,-22129m268409,23830r-95918,c172737,126098,212566,227059,275886,294211v40051,42484,63987,59956,63987,59956l396852,278292v,,-15769,-12519,-20951,-17201c305548,197685,268656,113480,268409,23830t-172540,l,23830v888,91967,35041,190883,68503,247587c88812,305892,118251,341797,128739,354167r56978,-75875c136265,215847,105172,139429,98263,59094,96832,47191,95993,35683,95869,23830m456718,62396v-395,-1109,-667,-2243,-1111,-3327c455286,58108,455064,57122,454645,56186l440011,23854v-3405,10720,-10018,18088,-17742,18088c411115,41942,402083,26762,402083,8034v,-2736,247,-5373,592,-7935l402577,,361909,40611v-22455,22425,-22455,58798,,81223c384365,144259,420788,144259,443244,121834v15917,-15894,20309,-38714,13671,-58699c456866,62889,456742,62618,456693,62371e" fillcolor="white [3214]" stroked="f" strokeweight=".0685mm">
                <v:stroke joinstyle="miter"/>
                <v:path arrowok="t" o:connecttype="custom" o:connectlocs="1684263,81297;1645521,223215;1644953,223215;1601473,81297;1566925,81297;1522630,223215;1522063,223215;1485023,81297;1446552,81297;1504789,278317;1537116,278317;1582817,128315;1583385,128315;1629086,278317;1662523,278317;1719946,81297;1684263,81297;1386390,180780;1390289,190810;1391399,202638;1391399,278341;1424836,278341;1424836,198745;1422319,176344;1414102,158133;1399197,145886;1376643,141425;1350732,147414;1332619,166191;1290817,141401;1264215,148794;1249853,165625;1249286,165625;1249286,144752;1217527,144752;1217527,278341;1250964,278341;1250964,205423;1252642,192633;1258071,181766;1267547,174250;1281637,171465;1299182,178833;1304463,198745;1304463,278341;1337900,278341;1337900,205990;1339430,193348;1344439,182209;1353348,174422;1366599,171490;1378839,174003;1386365,180829;2191494,175088;2215307,166463;2240107,174940;2249312,198178;2180760,198178;2191494,175088;2250447,275532;2276629,254930;2252643,236867;2237738,249805;2216714,254955;2192456,246601;2180760,223240;2282749,223240;2282749,214048;2278159,183023;2265327,160326;2245536,146280;2220045,141401;2191642,146428;2168495,160622;2153023,182751;2147323,211534;2153023,240342;2168495,262471;2191642,276665;2220045,281668;2250422,275557;2079758,226566;2071960,239356;2059547,248252;2043113,251604;2026678,248252;2014290,239356;2006468,226566;2003827,211534;2006468,196502;2014290,183713;2026678,174816;2043113,171465;2059547,174816;2071960,183713;2079758,196502;2082398,211534;2079758,226566;2114725,278317;2114725,67940;2081287,67940;2081287,161731;2080449,161731;2074032,154905;2064557,148375;2051725,143348;2035019,141401;2008837,146847;1988355,161731;1975103,184008;1970365,211559;1974807,239110;1987911,261387;2008664,276271;2036400,281693;2062879,276123;2082398,258306;2082965,258306;2082965,278341;2114725,278341;1853225,175088;1877038,166463;1901838,174940;1911043,198178;1842491,198178;1853225,175088;1853348,276641;1881751,281643;1912128,275532;1938310,254930;1914325,236867;1899420,249805;1878395,254955;1854138,246601;1842441,223240;1944430,223240;1944430,214048;1939840,183023;1927008,160326;1907218,146280;1881727,141401;1853324,146428;1830177,160622;1814704,182751;1809004,211534;1814704,240342;1830177,262471;1853324,276665;2400926,185511;2403862,198326;2404430,210721;2404430,278341;2437867,278341;2437867,194013;2435350,174274;2426984,157566;2411808,145886;2389081,141425;2362603,148818;2348117,166216;2347550,166216;2347550,144777;2315791,144777;2315791,278366;2349228,278366;2349228,205448;2350906,192658;2356335,181790;2365811,174274;2379876,171490;2393547,175531;2400926,185536;2849302,173141;2849302,144752;2812534,144752;2812534,106088;2779072,106088;2779072,144752;2751508,144752;2751508,173141;2779072,173141;2779072,234354;2780874,254930;2787561,269839;2800936,278735;2822800,281643;2836322,280658;2849278,277183;2849278,249065;2840912,252269;2831165,253255;2816260,247390;2812509,231520;2812509,173091;2849278,173091;1759527,119419;1775000,113727;1781268,99385;1775000,85043;1759527,79350;1744351,85338;1738355,99385;1744351,113456;1759527,119444;1743092,278317;1776529,278317;1776529,144728;1743092,144728;1743092,278317;660622,196502;747558,196502;747558,164787;660622,164787;660622,113037;752863,113037;752863,81297;625507,81297;625507,278317;660622,278317;660622,196502;2716912,206384;2699490,199977;2682068,195935;2668693,191204;2663412,182308;2669828,171440;2682932,168089;2709114,181741;2731397,161706;2710224,145984;2683746,141376;2663955,143890;2646682,151677;2634565,165181;2629975,184526;2635256,204560;2648631,215822;2666053,221663;2683474,225556;2696849,230978;2702130,241278;2700057,248104;2694604,252984;2687349,255768;2679822,256606;2661858,252023;2648063,240194;2625756,261067;2649174,277208;2677873,281643;2698503,279425;2717035,272180;2730410,258972;2735567,238789;2730262,218213;2716887,206384;1014215,141401;990525,147808;974633,165896;974066,165896;974066,144752;940629,144752;940629,278341;974066,278341;974066,206828;975324,198474;980334,187335;991192,177453;1009995,173141;1017941,173831;1026158,175654;1026158,143372;1020162,141968;1014166,141401;1099375,281643;1125853,274275;1140363,256877;1140905,256877;1140905,278317;1172689,278317;1172689,144728;1139252,144728;1139252,217646;1137574,230435;1132121,241303;1122669,248819;1108579,251604;1094785,247562;1087554,237533;1084618,224743;1084050,212348;1084050,144728;1050613,144728;1050613,229031;1053130,248794;1061496,265625;1076672,277306;1099375,281619;2503384,198178;2514118,175088;2537931,166463;2562731,174940;2571936,198178;2503384,198178;2587951,160326;2568160,146280;2542669,141401;2514266,146428;2491119,160622;2475647,182751;2469947,211534;2475647,240342;2491119,262471;2514266,276665;2542669,281668;2573046,275557;2599228,254955;2575242,236892;2560338,249829;2539313,254980;2515056,246626;2503359,223264;2605348,223264;2605348,214073;2600758,183047;2587926,160351;877555,226566;869757,239356;857345,248252;840910,251604;824475,248252;812088,239356;804265,226566;801625,211534;804265,196502;812088,183713;824475,174816;840910,171465;857345,174816;869757,183713;877555,196502;880195,211534;877555,226566;892460,160598;869338,146403;840910,141376;812507,146403;789360,160598;773888,182727;768188,211510;773888,240317;789360,262447;812507,276641;840910,281643;869338,276641;892460,262447;907932,240317;913632,211510;907932,182727;892460,160598;268409,23830;172491,23830;275886,294211;339873,354167;396852,278292;375901,261091;268409,23830;95869,23830;0,23830;68503,271417;128739,354167;185717,278292;98263,59094;95869,23830;456718,62396;455607,59069;454645,56186;440011,23854;422269,41942;402083,8034;402675,99;402577,0;361909,40611;361909,121834;443244,121834;456915,63135;456693,6237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group id="_x0000_s1028" style="position:absolute;left:6256;top:3956;width:13780;height:1642" coordorigin="6256,3956" coordsize="13779,16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">
                <v:shape id="Freihandform 1101102211" o:spid="_x0000_s1029" style="position:absolute;left:6256;top:3986;width:1025;height:1204;visibility:visible;mso-wrap-style:square;v-text-anchor:top" coordsize="102507,120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" path="m15324,l51254,56802,87183,r15324,l57373,68532r,51848l45109,120380r,-51848l,,15324,xe" fillcolor="white [3214]" stroked="f" strokeweight=".0685mm">
                  <v:stroke joinstyle="miter"/>
                  <v:path arrowok="t" o:connecttype="custom" o:connectlocs="15324,0;51254,56802;87183,0;102507,0;57373,68532;57373,120380;45109,120380;45109,68532;0,0;15324,0" o:connectangles="0,0,0,0,0,0,0,0,0,0"/>
                </v:shape>
                <v:shape id="Freihandform 1897804070" o:spid="_x0000_s1030" style="position:absolute;left:7203;top:4374;width:846;height:836;visibility:visible;mso-wrap-style:square;v-text-anchor:top" coordsize="84616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" path="m84617,41819v,23977,-17718,41819,-42395,41819c17545,83638,,65944,,41819,,17694,18039,,42222,,66405,,84617,16831,84617,41819xm42222,73460v18039,,30130,-13430,30130,-31616c72352,23657,60433,10227,42049,10227v-17372,,-29809,13085,-29809,31617c12240,60375,24850,73460,42197,73460r25,xe" fillcolor="white [3214]" stroked="f" strokeweight=".0685mm">
                  <v:stroke joinstyle="miter"/>
                  <v:path arrowok="t" o:connecttype="custom" o:connectlocs="84617,41819;42222,83638;0,41819;42222,0;84617,41819;42222,73460;72352,41844;42049,10227;12240,41844;42197,73460" o:connectangles="0,0,0,0,0,0,0,0,0,0"/>
                </v:shape>
                <v:shape id="Freihandform 1323484224" o:spid="_x0000_s1031" style="position:absolute;left:8259;top:4395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" path="m25,l11253,r,44899c11253,63086,17545,71415,32697,71415v12610,,24356,-10720,24356,-29916l57053,,68281,r,62741c68281,64269,68972,77871,69120,79572r-11574,c57201,77354,57028,75333,57028,73115r,-6284l56683,66831c51402,75678,40347,81617,29958,81617,9353,81617,,69542,,51183l,,25,xe" fillcolor="white [3214]" stroked="f" strokeweight=".0685mm">
                  <v:stroke joinstyle="miter"/>
                  <v:path arrowok="t" o:connecttype="custom" o:connectlocs="25,0;11253,0;11253,44899;32697,71415;57053,41499;57053,0;68281,0;68281,62741;69120,79572;57546,79572;57028,73115;57028,66831;56683,66831;29958,81617;0,51183;0,0" o:connectangles="0,0,0,0,0,0,0,0,0,0,0,0,0,0,0,0"/>
                </v:shape>
                <v:shape id="Freihandform 311097910" o:spid="_x0000_s1032" style="position:absolute;left:9200;top:4374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" path="m,2045r11573,c12092,6284,12092,9192,12092,14786r345,c17372,6111,28452,,39162,,58903,,69120,11213,69120,30434r,51183l57892,81617r,-44899c57892,18852,51599,10202,36941,10202v-11080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  <v:shape id="Freihandform 2030701538" o:spid="_x0000_s1033" style="position:absolute;left:10106;top:4374;width:830;height:1224;visibility:visible;mso-wrap-style:square;v-text-anchor:top" coordsize="82963,122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" path="m40569,25v12782,,23837,5446,30648,15130l71735,15155r,-13085l82963,2070r,79572c82963,106630,68330,122450,40223,122450v-15842,,-28107,-5101,-38323,-15993l10241,97610v6638,8847,17545,14614,30648,14614c60804,112224,71711,100494,71711,81617r,-14958l71365,66659c64727,76689,54338,81617,41556,81617,18063,81617,,63431,,41154,,18876,17372,,40519,r50,25xm12289,40833v,16486,12931,30607,29637,30607c58632,71440,72056,58675,72056,41844,72056,24002,60310,10227,41753,10227v-16015,,-29464,13775,-29464,30606xe" fillcolor="white [3214]" stroked="f" strokeweight=".0685mm">
                  <v:stroke joinstyle="miter"/>
                  <v:path arrowok="t" o:connecttype="custom" o:connectlocs="40569,25;71217,15155;71735,15155;71735,2070;82963,2070;82963,81642;40223,122450;1900,106457;10241,97610;40889,112224;71711,81617;71711,66659;71365,66659;41556,81617;0,41154;40519,0;12289,40833;41926,71440;72056,41844;41753,10227;12289,40833" o:connectangles="0,0,0,0,0,0,0,0,0,0,0,0,0,0,0,0,0,0,0,0,0"/>
                </v:shape>
                <v:shape id="Freihandform 938098317" o:spid="_x0000_s1034" style="position:absolute;left:11695;top:3956;width:1085;height:1265;visibility:visible;mso-wrap-style:square;v-text-anchor:top" coordsize="108454,1265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" path="m106431,16166r-9205,9019c88886,16338,77633,11237,62827,11237v-29119,,-49551,22622,-49551,52021c13276,92657,33708,115279,62827,115279v12437,,24356,-3228,33363,-8501l96190,66486r-28773,l67417,55274r41037,l108454,114269v-13794,8157,-30821,12247,-45627,12247c26552,126516,,99138,,63258,,27378,26725,,62827,v19075,,32869,5446,43579,16141l106431,16166xe" fillcolor="white [3214]" stroked="f" strokeweight=".0685mm">
                  <v:stroke joinstyle="miter"/>
                  <v:path arrowok="t" o:connecttype="custom" o:connectlocs="106431,16166;97226,25185;62827,11237;13276,63258;62827,115279;96190,106778;96190,66486;67417,66486;67417,55274;108454,55274;108454,114269;62827,126516;0,63258;62827,0;106406,16141" o:connectangles="0,0,0,0,0,0,0,0,0,0,0,0,0,0,0"/>
                </v:shape>
                <v:shape id="Freihandform 1868795407" o:spid="_x0000_s1035" style="position:absolute;left:13019;top:4374;width:783;height:836;visibility:visible;mso-wrap-style:square;v-text-anchor:top" coordsize="78324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" path="m78324,41474r,3401l11919,44875v1702,16658,14140,28561,29291,28561c51426,73436,61297,68335,66751,59660r8686,7147c66084,78537,54313,83638,41210,83638,17200,83638,,65451,,41819,,18186,17718,,40001,,62284,,78324,14613,78324,41499r,-25xm40174,10202v-13622,,-27589,11385,-27934,25506l66035,35708c66035,20232,55819,10202,40149,10202r25,xe" fillcolor="white [3214]" stroked="f" strokeweight=".0685mm">
                  <v:stroke joinstyle="miter"/>
                  <v:path arrowok="t" o:connecttype="custom" o:connectlocs="78324,41474;78324,44875;11919,44875;41210,73436;66751,59660;75437,66807;41210,83638;0,41819;40001,0;78324,41499;40174,10202;12240,35708;66035,35708;40149,10202" o:connectangles="0,0,0,0,0,0,0,0,0,0,0,0,0,0"/>
                </v:shape>
                <v:shape id="Freihandform 1014875816" o:spid="_x0000_s1036" style="position:absolute;left:14005;top:4374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" path="m,2045r11573,c12092,6284,12092,9192,12092,14786r345,c17372,6111,28452,,39162,,58903,,69120,11213,69120,30434r,51183l57892,81617r,-44899c57892,18852,51599,10202,36941,10202v-11055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  <v:shape id="Freihandform 344637026" o:spid="_x0000_s1037" style="position:absolute;left:14915;top:4374;width:784;height:836;visibility:visible;mso-wrap-style:square;v-text-anchor:top" coordsize="78324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" path="m78324,41474r,3401l11919,44875v1702,16658,14140,28561,29291,28561c51426,73436,61297,68335,66751,59660r8686,7147c66084,78537,54314,83638,41210,83638,17200,83638,,65451,,41819,,18186,17718,,40001,,62284,,78299,14613,78299,41499r25,-25xm40198,10202v-13621,,-27588,11385,-27934,25506l66060,35708c66060,20232,55844,10202,40174,10202r24,xe" fillcolor="white [3214]" stroked="f" strokeweight=".0685mm">
                  <v:stroke joinstyle="miter"/>
                  <v:path arrowok="t" o:connecttype="custom" o:connectlocs="78324,41474;78324,44875;11919,44875;41210,73436;66751,59660;75437,66807;41210,83638;0,41819;40001,0;78299,41499;40198,10202;12264,35708;66060,35708;40174,10202" o:connectangles="0,0,0,0,0,0,0,0,0,0,0,0,0,0"/>
                </v:shape>
                <v:shape id="Freihandform 62918168" o:spid="_x0000_s1038" style="position:absolute;left:15908;top:4374;width:453;height:816;visibility:visible;mso-wrap-style:square;v-text-anchor:top" coordsize="45306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" path="m45282,1010l43061,12075v-1530,-690,-3578,-862,-6293,-862c21444,11213,11919,23460,11919,37408r,44209l691,81617r,-55249c691,14810,173,12248,,2045r11080,l11080,16831r345,c15694,6111,24874,,36966,v3232,,5799,345,8341,1010l45282,1010xe" fillcolor="white [3214]" stroked="f" strokeweight=".0685mm">
                  <v:stroke joinstyle="miter"/>
                  <v:path arrowok="t" o:connecttype="custom" o:connectlocs="45282,1010;43061,12075;36768,11213;11919,37408;11919,81617;691,81617;691,26368;0,2045;11080,2045;11080,16831;11425,16831;36966,0;45307,1010" o:connectangles="0,0,0,0,0,0,0,0,0,0,0,0,0"/>
                </v:shape>
                <v:shape id="Freihandform 1244560287" o:spid="_x0000_s1039" style="position:absolute;left:16457;top:4374;width:678;height:836;visibility:visible;mso-wrap-style:square;v-text-anchor:top" coordsize="67762,836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" path="m,60375c,42016,13967,32824,50069,32824r5108,l55177,31124v,-14465,-6638,-20922,-20432,-20922c25220,10202,17200,13430,10389,19542l3578,11558c11080,3894,22308,,37114,,55325,,66405,11213,66405,27723r,36891c66405,67497,66923,75506,67762,81617r-10907,c56164,78044,55844,73633,55844,68704r-346,c48860,79079,40174,83663,27416,83663,11573,83663,,74471,,60375xm12240,58847v,9019,7649,14613,18729,14613c45455,73460,55153,64614,55153,46255r,-4264l47330,41991v-21271,,-35066,5447,-35066,16832l12240,58847xe" fillcolor="white [3214]" stroked="f" strokeweight=".0685mm">
                  <v:stroke joinstyle="miter"/>
                  <v:path arrowok="t" o:connecttype="custom" o:connectlocs="0,60375;50069,32824;55177,32824;55177,31124;34745,10202;10389,19542;3578,11558;37114,0;66405,27723;66405,64614;67762,81617;56855,81617;55844,68704;55498,68704;27416,83663;0,60375;12240,58847;30969,73460;55153,46255;55153,41991;47330,41991;12264,58823" o:connectangles="0,0,0,0,0,0,0,0,0,0,0,0,0,0,0,0,0,0,0,0,0,0"/>
                </v:shape>
                <v:shape id="Freihandform 1978778328" o:spid="_x0000_s1040" style="position:absolute;left:17272;top:4170;width:518;height:1041;visibility:visible;mso-wrap-style:square;v-text-anchor:top" coordsize="51747,1040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" path="m,32652l,22450r16854,l16854,,28082,r,22450l51081,22450r,10202l28082,32652r,47610c28082,88936,30797,93865,39656,93865v3923,,8168,-1183,11573,-3056l51747,101184v-4269,1872,-9698,2883,-15151,2883c24158,104067,16854,96403,16854,83490r,-50838l,32652xe" fillcolor="white [3214]" stroked="f" strokeweight=".0685mm">
                  <v:stroke joinstyle="miter"/>
                  <v:path arrowok="t" o:connecttype="custom" o:connectlocs="0,32652;0,22450;16854,22450;16854,0;28082,0;28082,22450;51081,22450;51081,32652;28082,32652;28082,80262;39656,93865;51229,90809;51747,101184;36596,104067;16854,83490;16854,32652;0,32652" o:connectangles="0,0,0,0,0,0,0,0,0,0,0,0,0,0,0,0,0"/>
                </v:shape>
                <v:shape id="Freihandform 1233619057" o:spid="_x0000_s1041" style="position:absolute;left:17937;top:4007;width:163;height:1183;visibility:visible;mso-wrap-style:square;v-text-anchor:top" coordsize="16336,118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" path="m16336,8157v,4583,-3924,8157,-8168,8157c3924,16314,,12740,,8157,,3573,4096,,8168,v4072,,8168,3918,8168,8157xm13794,118335r-11228,l2566,38763r11228,l13794,118335xe" fillcolor="white [3214]" stroked="f" strokeweight=".0685mm">
                  <v:stroke joinstyle="miter"/>
                  <v:path arrowok="t" o:connecttype="custom" o:connectlocs="16336,8157;8168,16314;0,8157;8168,0;16336,8157;13794,118335;2566,118335;2566,38763;13794,38763;13794,118335" o:connectangles="0,0,0,0,0,0,0,0,0,0"/>
                </v:shape>
                <v:shape id="Freihandform 1590494236" o:spid="_x0000_s1042" style="position:absolute;left:18295;top:4374;width:846;height:836;visibility:visible;mso-wrap-style:square;v-text-anchor:top" coordsize="84616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" path="m84617,41819v,23977,-17718,41819,-42395,41819c17545,83638,,65944,,41819,,17694,18039,,42222,,66405,,84617,16831,84617,41819xm42197,73460v18039,,30131,-13430,30131,-31616c72328,23657,60409,10227,42025,10227v-17373,,-29810,13085,-29810,31617c12215,60375,24825,73460,42173,73460r24,xe" fillcolor="white [3214]" stroked="f" strokeweight=".0685mm">
                  <v:stroke joinstyle="miter"/>
                  <v:path arrowok="t" o:connecttype="custom" o:connectlocs="84617,41819;42222,83638;0,41819;42222,0;84617,41819;42197,73460;72328,41844;42025,10227;12215,41844;42173,73460" o:connectangles="0,0,0,0,0,0,0,0,0,0"/>
                </v:shape>
                <v:shape id="Freihandform 698753667" o:spid="_x0000_s1043" style="position:absolute;left:19344;top:4374;width:692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" path="m,2045r11573,c12092,6284,12092,9192,12092,14786r345,c17372,6111,28452,,39162,,58903,,69120,11213,69120,30434r,51183l57892,81617r,-44899c57892,18852,51599,10202,36941,10202v-11055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</v:group>
            </v:group>
          </w:pict>
        </mc:Fallback>
      </mc:AlternateContent>
    </w:r>
    <w:r>
      <w:rPr>
        <w:sz w:val="56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1791E991" wp14:editId="53BA27FB">
              <wp:simplePos x="0" y="0"/>
              <wp:positionH relativeFrom="margin">
                <wp:posOffset>-1240155</wp:posOffset>
              </wp:positionH>
              <wp:positionV relativeFrom="margin">
                <wp:posOffset>-902113</wp:posOffset>
              </wp:positionV>
              <wp:extent cx="8142605" cy="10996930"/>
              <wp:effectExtent l="0" t="0" r="10795" b="13970"/>
              <wp:wrapNone/>
              <wp:docPr id="1594619332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42605" cy="1099693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3C327A" id="Rechteck 1" o:spid="_x0000_s1026" style="position:absolute;margin-left:-97.65pt;margin-top:-71.05pt;width:641.15pt;height:865.9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" fillcolor="#ee7375 [3215]" strokecolor="#312100 [484]" strokeweight="1pt">
              <w10:wrap anchorx="margin" anchory="margin"/>
            </v:rect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AB43E" w14:textId="77777777" w:rsidR="00AC1B06" w:rsidRPr="00E80E96" w:rsidRDefault="00AC1B06" w:rsidP="004155DE">
    <w:pPr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</w:pP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begin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instrText xml:space="preserve"> STYLEREF  "Thesis Section" \n </w:instrTex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separate"/>
    </w:r>
    <w:r w:rsidR="00D7757E">
      <w:rPr>
        <w:rFonts w:asciiTheme="majorHAnsi" w:hAnsiTheme="majorHAnsi" w:cstheme="majorHAnsi"/>
        <w:b/>
        <w:bCs/>
        <w:smallCaps/>
        <w:noProof/>
        <w:color w:val="004D6C" w:themeColor="accent3"/>
        <w:spacing w:val="20"/>
        <w:sz w:val="20"/>
      </w:rPr>
      <w:t>Fehler! Verwenden Sie die Registerkarte 'Start', um Thesis Section dem Text zuzuweisen, der hier angezeigt werden soll.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end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t xml:space="preserve">  |  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begin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instrText xml:space="preserve"> STYLEREF  "Thesis Section"  \* MERGEFORMAT </w:instrTex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separate"/>
    </w:r>
    <w:r w:rsidR="00D7757E">
      <w:rPr>
        <w:rFonts w:asciiTheme="majorHAnsi" w:hAnsiTheme="majorHAnsi" w:cstheme="majorHAnsi"/>
        <w:b/>
        <w:bCs/>
        <w:smallCaps/>
        <w:noProof/>
        <w:color w:val="004D6C" w:themeColor="accent3"/>
        <w:spacing w:val="20"/>
        <w:sz w:val="20"/>
      </w:rPr>
      <w:t>Fehler! Verwenden Sie die Registerkarte 'Start', um Thesis Section dem Text zuzuweisen, der hier angezeigt werden soll.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end"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52B77" w14:textId="77777777" w:rsidR="00AC1B06" w:rsidRPr="00E80E96" w:rsidRDefault="00204BAF" w:rsidP="00B067F7">
    <w:pPr>
      <w:pStyle w:val="Fuzeile"/>
    </w:pPr>
    <w:fldSimple w:instr=" STYLEREF  &quot;Überschrift 1&quot;  \* MERGEFORMAT ">
      <w:r w:rsidR="00D7757E">
        <w:t>Verwendung der Vorlage</w:t>
      </w:r>
    </w:fldSimple>
    <w:r w:rsidR="00AC1B06" w:rsidRPr="00E80E96">
      <w:ptab w:relativeTo="margin" w:alignment="right" w:leader="none"/>
    </w:r>
    <w:r w:rsidR="00AC1B06" w:rsidRPr="00E80E96">
      <w:rPr>
        <w:sz w:val="22"/>
        <w:szCs w:val="22"/>
      </w:rPr>
      <w:fldChar w:fldCharType="begin"/>
    </w:r>
    <w:r w:rsidR="00AC1B06" w:rsidRPr="00E80E96">
      <w:rPr>
        <w:sz w:val="22"/>
        <w:szCs w:val="22"/>
      </w:rPr>
      <w:instrText xml:space="preserve"> PAGE  \* Arabic  \* MERGEFORMAT </w:instrText>
    </w:r>
    <w:r w:rsidR="00AC1B06" w:rsidRPr="00E80E96">
      <w:rPr>
        <w:sz w:val="22"/>
        <w:szCs w:val="22"/>
      </w:rPr>
      <w:fldChar w:fldCharType="separate"/>
    </w:r>
    <w:r w:rsidR="00AC1B06">
      <w:rPr>
        <w:sz w:val="22"/>
        <w:szCs w:val="22"/>
      </w:rPr>
      <w:t>1</w:t>
    </w:r>
    <w:r w:rsidR="00AC1B06" w:rsidRPr="00E80E96">
      <w:rPr>
        <w:sz w:val="22"/>
        <w:szCs w:val="22"/>
      </w:rPr>
      <w:fldChar w:fldCharType="end"/>
    </w:r>
    <w:r w:rsidR="00AC1B06" w:rsidRPr="00E80E96">
      <w:ptab w:relativeTo="margin" w:alignment="right" w:leader="none"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2C2B6" w14:textId="77777777" w:rsidR="00AC1B06" w:rsidRDefault="00D66108" w:rsidP="00B067F7">
    <w:pPr>
      <w:pStyle w:val="Kopfzeile"/>
    </w:pPr>
    <w:r>
      <w:drawing>
        <wp:anchor distT="0" distB="0" distL="114300" distR="114300" simplePos="0" relativeHeight="251647488" behindDoc="1" locked="0" layoutInCell="1" allowOverlap="1" wp14:anchorId="3A40BC5B" wp14:editId="4D0E2737">
          <wp:simplePos x="0" y="0"/>
          <wp:positionH relativeFrom="column">
            <wp:posOffset>-3941180</wp:posOffset>
          </wp:positionH>
          <wp:positionV relativeFrom="paragraph">
            <wp:posOffset>-701153</wp:posOffset>
          </wp:positionV>
          <wp:extent cx="11637703" cy="11981305"/>
          <wp:effectExtent l="0" t="0" r="0" b="0"/>
          <wp:wrapNone/>
          <wp:docPr id="252692644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309716" name="Grafik 439309716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37703" cy="11981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1B06">
      <w:rPr>
        <w:sz w:val="56"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3A1EF7CD" wp14:editId="2F17FEAD">
              <wp:simplePos x="0" y="0"/>
              <wp:positionH relativeFrom="margin">
                <wp:posOffset>-1139190</wp:posOffset>
              </wp:positionH>
              <wp:positionV relativeFrom="margin">
                <wp:posOffset>-876902</wp:posOffset>
              </wp:positionV>
              <wp:extent cx="8142605" cy="10996930"/>
              <wp:effectExtent l="0" t="0" r="10795" b="13970"/>
              <wp:wrapNone/>
              <wp:docPr id="1283147918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42605" cy="10996930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1F6554" id="Rechteck 1" o:spid="_x0000_s1026" style="position:absolute;margin-left:-89.7pt;margin-top:-69.05pt;width:641.15pt;height:865.9pt;z-index:-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" fillcolor="#004d6c [3206]" strokecolor="#312100 [484]" strokeweight="1pt">
              <w10:wrap anchorx="margin" anchory="margin"/>
            </v:rect>
          </w:pict>
        </mc:Fallback>
      </mc:AlternateContent>
    </w:r>
    <w:r w:rsidR="00AC1B06">
      <mc:AlternateContent>
        <mc:Choice Requires="wpg">
          <w:drawing>
            <wp:anchor distT="0" distB="0" distL="114300" distR="114300" simplePos="0" relativeHeight="251641344" behindDoc="0" locked="0" layoutInCell="1" allowOverlap="1" wp14:anchorId="640CA091" wp14:editId="32A644C1">
              <wp:simplePos x="0" y="0"/>
              <wp:positionH relativeFrom="column">
                <wp:posOffset>-625475</wp:posOffset>
              </wp:positionH>
              <wp:positionV relativeFrom="paragraph">
                <wp:posOffset>81068</wp:posOffset>
              </wp:positionV>
              <wp:extent cx="2849245" cy="559435"/>
              <wp:effectExtent l="0" t="0" r="0" b="0"/>
              <wp:wrapNone/>
              <wp:docPr id="441133323" name="Grafik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49245" cy="559435"/>
                        <a:chOff x="0" y="0"/>
                        <a:chExt cx="2849302" cy="559885"/>
                      </a:xfrm>
                      <a:solidFill>
                        <a:schemeClr val="bg2"/>
                      </a:solidFill>
                    </wpg:grpSpPr>
                    <wps:wsp>
                      <wps:cNvPr id="241453223" name="Freihandform 241453223"/>
                      <wps:cNvSpPr/>
                      <wps:spPr>
                        <a:xfrm>
                          <a:off x="0" y="0"/>
                          <a:ext cx="2849302" cy="354167"/>
                        </a:xfrm>
                        <a:custGeom>
                          <a:avLst/>
                          <a:gdLst>
                            <a:gd name="csX0" fmla="*/ 1684263 w 2849302"/>
                            <a:gd name="csY0" fmla="*/ 81297 h 354167"/>
                            <a:gd name="csX1" fmla="*/ 1645521 w 2849302"/>
                            <a:gd name="csY1" fmla="*/ 223215 h 354167"/>
                            <a:gd name="csX2" fmla="*/ 1644953 w 2849302"/>
                            <a:gd name="csY2" fmla="*/ 223215 h 354167"/>
                            <a:gd name="csX3" fmla="*/ 1601473 w 2849302"/>
                            <a:gd name="csY3" fmla="*/ 81297 h 354167"/>
                            <a:gd name="csX4" fmla="*/ 1566925 w 2849302"/>
                            <a:gd name="csY4" fmla="*/ 81297 h 354167"/>
                            <a:gd name="csX5" fmla="*/ 1522630 w 2849302"/>
                            <a:gd name="csY5" fmla="*/ 223215 h 354167"/>
                            <a:gd name="csX6" fmla="*/ 1522063 w 2849302"/>
                            <a:gd name="csY6" fmla="*/ 223215 h 354167"/>
                            <a:gd name="csX7" fmla="*/ 1485023 w 2849302"/>
                            <a:gd name="csY7" fmla="*/ 81297 h 354167"/>
                            <a:gd name="csX8" fmla="*/ 1446552 w 2849302"/>
                            <a:gd name="csY8" fmla="*/ 81297 h 354167"/>
                            <a:gd name="csX9" fmla="*/ 1504789 w 2849302"/>
                            <a:gd name="csY9" fmla="*/ 278317 h 354167"/>
                            <a:gd name="csX10" fmla="*/ 1537116 w 2849302"/>
                            <a:gd name="csY10" fmla="*/ 278317 h 354167"/>
                            <a:gd name="csX11" fmla="*/ 1582817 w 2849302"/>
                            <a:gd name="csY11" fmla="*/ 128315 h 354167"/>
                            <a:gd name="csX12" fmla="*/ 1583385 w 2849302"/>
                            <a:gd name="csY12" fmla="*/ 128315 h 354167"/>
                            <a:gd name="csX13" fmla="*/ 1629086 w 2849302"/>
                            <a:gd name="csY13" fmla="*/ 278317 h 354167"/>
                            <a:gd name="csX14" fmla="*/ 1662523 w 2849302"/>
                            <a:gd name="csY14" fmla="*/ 278317 h 354167"/>
                            <a:gd name="csX15" fmla="*/ 1719946 w 2849302"/>
                            <a:gd name="csY15" fmla="*/ 81297 h 354167"/>
                            <a:gd name="csX16" fmla="*/ 1684263 w 2849302"/>
                            <a:gd name="csY16" fmla="*/ 81297 h 354167"/>
                            <a:gd name="csX17" fmla="*/ 1386390 w 2849302"/>
                            <a:gd name="csY17" fmla="*/ 180780 h 354167"/>
                            <a:gd name="csX18" fmla="*/ 1390289 w 2849302"/>
                            <a:gd name="csY18" fmla="*/ 190810 h 354167"/>
                            <a:gd name="csX19" fmla="*/ 1391399 w 2849302"/>
                            <a:gd name="csY19" fmla="*/ 202638 h 354167"/>
                            <a:gd name="csX20" fmla="*/ 1391399 w 2849302"/>
                            <a:gd name="csY20" fmla="*/ 278341 h 354167"/>
                            <a:gd name="csX21" fmla="*/ 1424836 w 2849302"/>
                            <a:gd name="csY21" fmla="*/ 278341 h 354167"/>
                            <a:gd name="csX22" fmla="*/ 1424836 w 2849302"/>
                            <a:gd name="csY22" fmla="*/ 198745 h 354167"/>
                            <a:gd name="csX23" fmla="*/ 1422319 w 2849302"/>
                            <a:gd name="csY23" fmla="*/ 176344 h 354167"/>
                            <a:gd name="csX24" fmla="*/ 1414102 w 2849302"/>
                            <a:gd name="csY24" fmla="*/ 158133 h 354167"/>
                            <a:gd name="csX25" fmla="*/ 1399197 w 2849302"/>
                            <a:gd name="csY25" fmla="*/ 145886 h 354167"/>
                            <a:gd name="csX26" fmla="*/ 1376643 w 2849302"/>
                            <a:gd name="csY26" fmla="*/ 141425 h 354167"/>
                            <a:gd name="csX27" fmla="*/ 1350732 w 2849302"/>
                            <a:gd name="csY27" fmla="*/ 147414 h 354167"/>
                            <a:gd name="csX28" fmla="*/ 1332619 w 2849302"/>
                            <a:gd name="csY28" fmla="*/ 166191 h 354167"/>
                            <a:gd name="csX29" fmla="*/ 1290817 w 2849302"/>
                            <a:gd name="csY29" fmla="*/ 141401 h 354167"/>
                            <a:gd name="csX30" fmla="*/ 1264215 w 2849302"/>
                            <a:gd name="csY30" fmla="*/ 148794 h 354167"/>
                            <a:gd name="csX31" fmla="*/ 1249853 w 2849302"/>
                            <a:gd name="csY31" fmla="*/ 165625 h 354167"/>
                            <a:gd name="csX32" fmla="*/ 1249286 w 2849302"/>
                            <a:gd name="csY32" fmla="*/ 165625 h 354167"/>
                            <a:gd name="csX33" fmla="*/ 1249286 w 2849302"/>
                            <a:gd name="csY33" fmla="*/ 144752 h 354167"/>
                            <a:gd name="csX34" fmla="*/ 1217527 w 2849302"/>
                            <a:gd name="csY34" fmla="*/ 144752 h 354167"/>
                            <a:gd name="csX35" fmla="*/ 1217527 w 2849302"/>
                            <a:gd name="csY35" fmla="*/ 278341 h 354167"/>
                            <a:gd name="csX36" fmla="*/ 1250964 w 2849302"/>
                            <a:gd name="csY36" fmla="*/ 278341 h 354167"/>
                            <a:gd name="csX37" fmla="*/ 1250964 w 2849302"/>
                            <a:gd name="csY37" fmla="*/ 205423 h 354167"/>
                            <a:gd name="csX38" fmla="*/ 1252642 w 2849302"/>
                            <a:gd name="csY38" fmla="*/ 192633 h 354167"/>
                            <a:gd name="csX39" fmla="*/ 1258071 w 2849302"/>
                            <a:gd name="csY39" fmla="*/ 181766 h 354167"/>
                            <a:gd name="csX40" fmla="*/ 1267547 w 2849302"/>
                            <a:gd name="csY40" fmla="*/ 174250 h 354167"/>
                            <a:gd name="csX41" fmla="*/ 1281637 w 2849302"/>
                            <a:gd name="csY41" fmla="*/ 171465 h 354167"/>
                            <a:gd name="csX42" fmla="*/ 1299182 w 2849302"/>
                            <a:gd name="csY42" fmla="*/ 178833 h 354167"/>
                            <a:gd name="csX43" fmla="*/ 1304463 w 2849302"/>
                            <a:gd name="csY43" fmla="*/ 198745 h 354167"/>
                            <a:gd name="csX44" fmla="*/ 1304463 w 2849302"/>
                            <a:gd name="csY44" fmla="*/ 278341 h 354167"/>
                            <a:gd name="csX45" fmla="*/ 1337900 w 2849302"/>
                            <a:gd name="csY45" fmla="*/ 278341 h 354167"/>
                            <a:gd name="csX46" fmla="*/ 1337900 w 2849302"/>
                            <a:gd name="csY46" fmla="*/ 205990 h 354167"/>
                            <a:gd name="csX47" fmla="*/ 1339430 w 2849302"/>
                            <a:gd name="csY47" fmla="*/ 193348 h 354167"/>
                            <a:gd name="csX48" fmla="*/ 1344439 w 2849302"/>
                            <a:gd name="csY48" fmla="*/ 182209 h 354167"/>
                            <a:gd name="csX49" fmla="*/ 1353348 w 2849302"/>
                            <a:gd name="csY49" fmla="*/ 174422 h 354167"/>
                            <a:gd name="csX50" fmla="*/ 1366599 w 2849302"/>
                            <a:gd name="csY50" fmla="*/ 171490 h 354167"/>
                            <a:gd name="csX51" fmla="*/ 1378839 w 2849302"/>
                            <a:gd name="csY51" fmla="*/ 174003 h 354167"/>
                            <a:gd name="csX52" fmla="*/ 1386365 w 2849302"/>
                            <a:gd name="csY52" fmla="*/ 180829 h 354167"/>
                            <a:gd name="csX53" fmla="*/ 2191494 w 2849302"/>
                            <a:gd name="csY53" fmla="*/ 175088 h 354167"/>
                            <a:gd name="csX54" fmla="*/ 2215307 w 2849302"/>
                            <a:gd name="csY54" fmla="*/ 166463 h 354167"/>
                            <a:gd name="csX55" fmla="*/ 2240107 w 2849302"/>
                            <a:gd name="csY55" fmla="*/ 174940 h 354167"/>
                            <a:gd name="csX56" fmla="*/ 2249312 w 2849302"/>
                            <a:gd name="csY56" fmla="*/ 198178 h 354167"/>
                            <a:gd name="csX57" fmla="*/ 2180760 w 2849302"/>
                            <a:gd name="csY57" fmla="*/ 198178 h 354167"/>
                            <a:gd name="csX58" fmla="*/ 2191494 w 2849302"/>
                            <a:gd name="csY58" fmla="*/ 175088 h 354167"/>
                            <a:gd name="csX59" fmla="*/ 2250447 w 2849302"/>
                            <a:gd name="csY59" fmla="*/ 275532 h 354167"/>
                            <a:gd name="csX60" fmla="*/ 2276629 w 2849302"/>
                            <a:gd name="csY60" fmla="*/ 254930 h 354167"/>
                            <a:gd name="csX61" fmla="*/ 2252643 w 2849302"/>
                            <a:gd name="csY61" fmla="*/ 236867 h 354167"/>
                            <a:gd name="csX62" fmla="*/ 2237738 w 2849302"/>
                            <a:gd name="csY62" fmla="*/ 249805 h 354167"/>
                            <a:gd name="csX63" fmla="*/ 2216714 w 2849302"/>
                            <a:gd name="csY63" fmla="*/ 254955 h 354167"/>
                            <a:gd name="csX64" fmla="*/ 2192456 w 2849302"/>
                            <a:gd name="csY64" fmla="*/ 246601 h 354167"/>
                            <a:gd name="csX65" fmla="*/ 2180760 w 2849302"/>
                            <a:gd name="csY65" fmla="*/ 223240 h 354167"/>
                            <a:gd name="csX66" fmla="*/ 2282749 w 2849302"/>
                            <a:gd name="csY66" fmla="*/ 223240 h 354167"/>
                            <a:gd name="csX67" fmla="*/ 2282749 w 2849302"/>
                            <a:gd name="csY67" fmla="*/ 214048 h 354167"/>
                            <a:gd name="csX68" fmla="*/ 2278159 w 2849302"/>
                            <a:gd name="csY68" fmla="*/ 183023 h 354167"/>
                            <a:gd name="csX69" fmla="*/ 2265327 w 2849302"/>
                            <a:gd name="csY69" fmla="*/ 160326 h 354167"/>
                            <a:gd name="csX70" fmla="*/ 2245536 w 2849302"/>
                            <a:gd name="csY70" fmla="*/ 146280 h 354167"/>
                            <a:gd name="csX71" fmla="*/ 2220045 w 2849302"/>
                            <a:gd name="csY71" fmla="*/ 141401 h 354167"/>
                            <a:gd name="csX72" fmla="*/ 2191642 w 2849302"/>
                            <a:gd name="csY72" fmla="*/ 146428 h 354167"/>
                            <a:gd name="csX73" fmla="*/ 2168495 w 2849302"/>
                            <a:gd name="csY73" fmla="*/ 160622 h 354167"/>
                            <a:gd name="csX74" fmla="*/ 2153023 w 2849302"/>
                            <a:gd name="csY74" fmla="*/ 182751 h 354167"/>
                            <a:gd name="csX75" fmla="*/ 2147323 w 2849302"/>
                            <a:gd name="csY75" fmla="*/ 211534 h 354167"/>
                            <a:gd name="csX76" fmla="*/ 2153023 w 2849302"/>
                            <a:gd name="csY76" fmla="*/ 240342 h 354167"/>
                            <a:gd name="csX77" fmla="*/ 2168495 w 2849302"/>
                            <a:gd name="csY77" fmla="*/ 262471 h 354167"/>
                            <a:gd name="csX78" fmla="*/ 2191642 w 2849302"/>
                            <a:gd name="csY78" fmla="*/ 276665 h 354167"/>
                            <a:gd name="csX79" fmla="*/ 2220045 w 2849302"/>
                            <a:gd name="csY79" fmla="*/ 281668 h 354167"/>
                            <a:gd name="csX80" fmla="*/ 2250422 w 2849302"/>
                            <a:gd name="csY80" fmla="*/ 275557 h 354167"/>
                            <a:gd name="csX81" fmla="*/ 2079758 w 2849302"/>
                            <a:gd name="csY81" fmla="*/ 226566 h 354167"/>
                            <a:gd name="csX82" fmla="*/ 2071960 w 2849302"/>
                            <a:gd name="csY82" fmla="*/ 239356 h 354167"/>
                            <a:gd name="csX83" fmla="*/ 2059547 w 2849302"/>
                            <a:gd name="csY83" fmla="*/ 248252 h 354167"/>
                            <a:gd name="csX84" fmla="*/ 2043113 w 2849302"/>
                            <a:gd name="csY84" fmla="*/ 251604 h 354167"/>
                            <a:gd name="csX85" fmla="*/ 2026678 w 2849302"/>
                            <a:gd name="csY85" fmla="*/ 248252 h 354167"/>
                            <a:gd name="csX86" fmla="*/ 2014290 w 2849302"/>
                            <a:gd name="csY86" fmla="*/ 239356 h 354167"/>
                            <a:gd name="csX87" fmla="*/ 2006468 w 2849302"/>
                            <a:gd name="csY87" fmla="*/ 226566 h 354167"/>
                            <a:gd name="csX88" fmla="*/ 2003827 w 2849302"/>
                            <a:gd name="csY88" fmla="*/ 211534 h 354167"/>
                            <a:gd name="csX89" fmla="*/ 2006468 w 2849302"/>
                            <a:gd name="csY89" fmla="*/ 196502 h 354167"/>
                            <a:gd name="csX90" fmla="*/ 2014290 w 2849302"/>
                            <a:gd name="csY90" fmla="*/ 183713 h 354167"/>
                            <a:gd name="csX91" fmla="*/ 2026678 w 2849302"/>
                            <a:gd name="csY91" fmla="*/ 174816 h 354167"/>
                            <a:gd name="csX92" fmla="*/ 2043113 w 2849302"/>
                            <a:gd name="csY92" fmla="*/ 171465 h 354167"/>
                            <a:gd name="csX93" fmla="*/ 2059547 w 2849302"/>
                            <a:gd name="csY93" fmla="*/ 174816 h 354167"/>
                            <a:gd name="csX94" fmla="*/ 2071960 w 2849302"/>
                            <a:gd name="csY94" fmla="*/ 183713 h 354167"/>
                            <a:gd name="csX95" fmla="*/ 2079758 w 2849302"/>
                            <a:gd name="csY95" fmla="*/ 196502 h 354167"/>
                            <a:gd name="csX96" fmla="*/ 2082398 w 2849302"/>
                            <a:gd name="csY96" fmla="*/ 211534 h 354167"/>
                            <a:gd name="csX97" fmla="*/ 2079758 w 2849302"/>
                            <a:gd name="csY97" fmla="*/ 226566 h 354167"/>
                            <a:gd name="csX98" fmla="*/ 2114725 w 2849302"/>
                            <a:gd name="csY98" fmla="*/ 278317 h 354167"/>
                            <a:gd name="csX99" fmla="*/ 2114725 w 2849302"/>
                            <a:gd name="csY99" fmla="*/ 67940 h 354167"/>
                            <a:gd name="csX100" fmla="*/ 2081287 w 2849302"/>
                            <a:gd name="csY100" fmla="*/ 67940 h 354167"/>
                            <a:gd name="csX101" fmla="*/ 2081287 w 2849302"/>
                            <a:gd name="csY101" fmla="*/ 161731 h 354167"/>
                            <a:gd name="csX102" fmla="*/ 2080449 w 2849302"/>
                            <a:gd name="csY102" fmla="*/ 161731 h 354167"/>
                            <a:gd name="csX103" fmla="*/ 2074032 w 2849302"/>
                            <a:gd name="csY103" fmla="*/ 154905 h 354167"/>
                            <a:gd name="csX104" fmla="*/ 2064557 w 2849302"/>
                            <a:gd name="csY104" fmla="*/ 148375 h 354167"/>
                            <a:gd name="csX105" fmla="*/ 2051725 w 2849302"/>
                            <a:gd name="csY105" fmla="*/ 143348 h 354167"/>
                            <a:gd name="csX106" fmla="*/ 2035019 w 2849302"/>
                            <a:gd name="csY106" fmla="*/ 141401 h 354167"/>
                            <a:gd name="csX107" fmla="*/ 2008837 w 2849302"/>
                            <a:gd name="csY107" fmla="*/ 146847 h 354167"/>
                            <a:gd name="csX108" fmla="*/ 1988355 w 2849302"/>
                            <a:gd name="csY108" fmla="*/ 161731 h 354167"/>
                            <a:gd name="csX109" fmla="*/ 1975103 w 2849302"/>
                            <a:gd name="csY109" fmla="*/ 184008 h 354167"/>
                            <a:gd name="csX110" fmla="*/ 1970365 w 2849302"/>
                            <a:gd name="csY110" fmla="*/ 211559 h 354167"/>
                            <a:gd name="csX111" fmla="*/ 1974807 w 2849302"/>
                            <a:gd name="csY111" fmla="*/ 239110 h 354167"/>
                            <a:gd name="csX112" fmla="*/ 1987911 w 2849302"/>
                            <a:gd name="csY112" fmla="*/ 261387 h 354167"/>
                            <a:gd name="csX113" fmla="*/ 2008664 w 2849302"/>
                            <a:gd name="csY113" fmla="*/ 276271 h 354167"/>
                            <a:gd name="csX114" fmla="*/ 2036400 w 2849302"/>
                            <a:gd name="csY114" fmla="*/ 281693 h 354167"/>
                            <a:gd name="csX115" fmla="*/ 2062879 w 2849302"/>
                            <a:gd name="csY115" fmla="*/ 276123 h 354167"/>
                            <a:gd name="csX116" fmla="*/ 2082398 w 2849302"/>
                            <a:gd name="csY116" fmla="*/ 258306 h 354167"/>
                            <a:gd name="csX117" fmla="*/ 2082965 w 2849302"/>
                            <a:gd name="csY117" fmla="*/ 258306 h 354167"/>
                            <a:gd name="csX118" fmla="*/ 2082965 w 2849302"/>
                            <a:gd name="csY118" fmla="*/ 278341 h 354167"/>
                            <a:gd name="csX119" fmla="*/ 2114725 w 2849302"/>
                            <a:gd name="csY119" fmla="*/ 278341 h 354167"/>
                            <a:gd name="csX120" fmla="*/ 1853225 w 2849302"/>
                            <a:gd name="csY120" fmla="*/ 175088 h 354167"/>
                            <a:gd name="csX121" fmla="*/ 1877038 w 2849302"/>
                            <a:gd name="csY121" fmla="*/ 166463 h 354167"/>
                            <a:gd name="csX122" fmla="*/ 1901838 w 2849302"/>
                            <a:gd name="csY122" fmla="*/ 174940 h 354167"/>
                            <a:gd name="csX123" fmla="*/ 1911043 w 2849302"/>
                            <a:gd name="csY123" fmla="*/ 198178 h 354167"/>
                            <a:gd name="csX124" fmla="*/ 1842491 w 2849302"/>
                            <a:gd name="csY124" fmla="*/ 198178 h 354167"/>
                            <a:gd name="csX125" fmla="*/ 1853225 w 2849302"/>
                            <a:gd name="csY125" fmla="*/ 175088 h 354167"/>
                            <a:gd name="csX126" fmla="*/ 1853348 w 2849302"/>
                            <a:gd name="csY126" fmla="*/ 276641 h 354167"/>
                            <a:gd name="csX127" fmla="*/ 1881751 w 2849302"/>
                            <a:gd name="csY127" fmla="*/ 281643 h 354167"/>
                            <a:gd name="csX128" fmla="*/ 1912128 w 2849302"/>
                            <a:gd name="csY128" fmla="*/ 275532 h 354167"/>
                            <a:gd name="csX129" fmla="*/ 1938310 w 2849302"/>
                            <a:gd name="csY129" fmla="*/ 254930 h 354167"/>
                            <a:gd name="csX130" fmla="*/ 1914325 w 2849302"/>
                            <a:gd name="csY130" fmla="*/ 236867 h 354167"/>
                            <a:gd name="csX131" fmla="*/ 1899420 w 2849302"/>
                            <a:gd name="csY131" fmla="*/ 249805 h 354167"/>
                            <a:gd name="csX132" fmla="*/ 1878395 w 2849302"/>
                            <a:gd name="csY132" fmla="*/ 254955 h 354167"/>
                            <a:gd name="csX133" fmla="*/ 1854138 w 2849302"/>
                            <a:gd name="csY133" fmla="*/ 246601 h 354167"/>
                            <a:gd name="csX134" fmla="*/ 1842441 w 2849302"/>
                            <a:gd name="csY134" fmla="*/ 223240 h 354167"/>
                            <a:gd name="csX135" fmla="*/ 1944430 w 2849302"/>
                            <a:gd name="csY135" fmla="*/ 223240 h 354167"/>
                            <a:gd name="csX136" fmla="*/ 1944430 w 2849302"/>
                            <a:gd name="csY136" fmla="*/ 214048 h 354167"/>
                            <a:gd name="csX137" fmla="*/ 1939840 w 2849302"/>
                            <a:gd name="csY137" fmla="*/ 183023 h 354167"/>
                            <a:gd name="csX138" fmla="*/ 1927008 w 2849302"/>
                            <a:gd name="csY138" fmla="*/ 160326 h 354167"/>
                            <a:gd name="csX139" fmla="*/ 1907218 w 2849302"/>
                            <a:gd name="csY139" fmla="*/ 146280 h 354167"/>
                            <a:gd name="csX140" fmla="*/ 1881727 w 2849302"/>
                            <a:gd name="csY140" fmla="*/ 141401 h 354167"/>
                            <a:gd name="csX141" fmla="*/ 1853324 w 2849302"/>
                            <a:gd name="csY141" fmla="*/ 146428 h 354167"/>
                            <a:gd name="csX142" fmla="*/ 1830177 w 2849302"/>
                            <a:gd name="csY142" fmla="*/ 160622 h 354167"/>
                            <a:gd name="csX143" fmla="*/ 1814704 w 2849302"/>
                            <a:gd name="csY143" fmla="*/ 182751 h 354167"/>
                            <a:gd name="csX144" fmla="*/ 1809004 w 2849302"/>
                            <a:gd name="csY144" fmla="*/ 211534 h 354167"/>
                            <a:gd name="csX145" fmla="*/ 1814704 w 2849302"/>
                            <a:gd name="csY145" fmla="*/ 240342 h 354167"/>
                            <a:gd name="csX146" fmla="*/ 1830177 w 2849302"/>
                            <a:gd name="csY146" fmla="*/ 262471 h 354167"/>
                            <a:gd name="csX147" fmla="*/ 1853324 w 2849302"/>
                            <a:gd name="csY147" fmla="*/ 276665 h 354167"/>
                            <a:gd name="csX148" fmla="*/ 2400926 w 2849302"/>
                            <a:gd name="csY148" fmla="*/ 185511 h 354167"/>
                            <a:gd name="csX149" fmla="*/ 2403862 w 2849302"/>
                            <a:gd name="csY149" fmla="*/ 198326 h 354167"/>
                            <a:gd name="csX150" fmla="*/ 2404430 w 2849302"/>
                            <a:gd name="csY150" fmla="*/ 210721 h 354167"/>
                            <a:gd name="csX151" fmla="*/ 2404430 w 2849302"/>
                            <a:gd name="csY151" fmla="*/ 278341 h 354167"/>
                            <a:gd name="csX152" fmla="*/ 2437867 w 2849302"/>
                            <a:gd name="csY152" fmla="*/ 278341 h 354167"/>
                            <a:gd name="csX153" fmla="*/ 2437867 w 2849302"/>
                            <a:gd name="csY153" fmla="*/ 194013 h 354167"/>
                            <a:gd name="csX154" fmla="*/ 2435350 w 2849302"/>
                            <a:gd name="csY154" fmla="*/ 174274 h 354167"/>
                            <a:gd name="csX155" fmla="*/ 2426984 w 2849302"/>
                            <a:gd name="csY155" fmla="*/ 157566 h 354167"/>
                            <a:gd name="csX156" fmla="*/ 2411808 w 2849302"/>
                            <a:gd name="csY156" fmla="*/ 145886 h 354167"/>
                            <a:gd name="csX157" fmla="*/ 2389081 w 2849302"/>
                            <a:gd name="csY157" fmla="*/ 141425 h 354167"/>
                            <a:gd name="csX158" fmla="*/ 2362603 w 2849302"/>
                            <a:gd name="csY158" fmla="*/ 148818 h 354167"/>
                            <a:gd name="csX159" fmla="*/ 2348117 w 2849302"/>
                            <a:gd name="csY159" fmla="*/ 166216 h 354167"/>
                            <a:gd name="csX160" fmla="*/ 2347550 w 2849302"/>
                            <a:gd name="csY160" fmla="*/ 166216 h 354167"/>
                            <a:gd name="csX161" fmla="*/ 2347550 w 2849302"/>
                            <a:gd name="csY161" fmla="*/ 144777 h 354167"/>
                            <a:gd name="csX162" fmla="*/ 2315791 w 2849302"/>
                            <a:gd name="csY162" fmla="*/ 144777 h 354167"/>
                            <a:gd name="csX163" fmla="*/ 2315791 w 2849302"/>
                            <a:gd name="csY163" fmla="*/ 278366 h 354167"/>
                            <a:gd name="csX164" fmla="*/ 2349228 w 2849302"/>
                            <a:gd name="csY164" fmla="*/ 278366 h 354167"/>
                            <a:gd name="csX165" fmla="*/ 2349228 w 2849302"/>
                            <a:gd name="csY165" fmla="*/ 205448 h 354167"/>
                            <a:gd name="csX166" fmla="*/ 2350906 w 2849302"/>
                            <a:gd name="csY166" fmla="*/ 192658 h 354167"/>
                            <a:gd name="csX167" fmla="*/ 2356335 w 2849302"/>
                            <a:gd name="csY167" fmla="*/ 181790 h 354167"/>
                            <a:gd name="csX168" fmla="*/ 2365811 w 2849302"/>
                            <a:gd name="csY168" fmla="*/ 174274 h 354167"/>
                            <a:gd name="csX169" fmla="*/ 2379876 w 2849302"/>
                            <a:gd name="csY169" fmla="*/ 171490 h 354167"/>
                            <a:gd name="csX170" fmla="*/ 2393547 w 2849302"/>
                            <a:gd name="csY170" fmla="*/ 175531 h 354167"/>
                            <a:gd name="csX171" fmla="*/ 2400926 w 2849302"/>
                            <a:gd name="csY171" fmla="*/ 185536 h 354167"/>
                            <a:gd name="csX172" fmla="*/ 2849302 w 2849302"/>
                            <a:gd name="csY172" fmla="*/ 173141 h 354167"/>
                            <a:gd name="csX173" fmla="*/ 2849302 w 2849302"/>
                            <a:gd name="csY173" fmla="*/ 144752 h 354167"/>
                            <a:gd name="csX174" fmla="*/ 2812534 w 2849302"/>
                            <a:gd name="csY174" fmla="*/ 144752 h 354167"/>
                            <a:gd name="csX175" fmla="*/ 2812534 w 2849302"/>
                            <a:gd name="csY175" fmla="*/ 106088 h 354167"/>
                            <a:gd name="csX176" fmla="*/ 2779072 w 2849302"/>
                            <a:gd name="csY176" fmla="*/ 106088 h 354167"/>
                            <a:gd name="csX177" fmla="*/ 2779072 w 2849302"/>
                            <a:gd name="csY177" fmla="*/ 144752 h 354167"/>
                            <a:gd name="csX178" fmla="*/ 2751508 w 2849302"/>
                            <a:gd name="csY178" fmla="*/ 144752 h 354167"/>
                            <a:gd name="csX179" fmla="*/ 2751508 w 2849302"/>
                            <a:gd name="csY179" fmla="*/ 173141 h 354167"/>
                            <a:gd name="csX180" fmla="*/ 2779072 w 2849302"/>
                            <a:gd name="csY180" fmla="*/ 173141 h 354167"/>
                            <a:gd name="csX181" fmla="*/ 2779072 w 2849302"/>
                            <a:gd name="csY181" fmla="*/ 234354 h 354167"/>
                            <a:gd name="csX182" fmla="*/ 2780874 w 2849302"/>
                            <a:gd name="csY182" fmla="*/ 254930 h 354167"/>
                            <a:gd name="csX183" fmla="*/ 2787561 w 2849302"/>
                            <a:gd name="csY183" fmla="*/ 269839 h 354167"/>
                            <a:gd name="csX184" fmla="*/ 2800936 w 2849302"/>
                            <a:gd name="csY184" fmla="*/ 278735 h 354167"/>
                            <a:gd name="csX185" fmla="*/ 2822800 w 2849302"/>
                            <a:gd name="csY185" fmla="*/ 281643 h 354167"/>
                            <a:gd name="csX186" fmla="*/ 2836322 w 2849302"/>
                            <a:gd name="csY186" fmla="*/ 280658 h 354167"/>
                            <a:gd name="csX187" fmla="*/ 2849278 w 2849302"/>
                            <a:gd name="csY187" fmla="*/ 277183 h 354167"/>
                            <a:gd name="csX188" fmla="*/ 2849278 w 2849302"/>
                            <a:gd name="csY188" fmla="*/ 249065 h 354167"/>
                            <a:gd name="csX189" fmla="*/ 2840912 w 2849302"/>
                            <a:gd name="csY189" fmla="*/ 252269 h 354167"/>
                            <a:gd name="csX190" fmla="*/ 2831165 w 2849302"/>
                            <a:gd name="csY190" fmla="*/ 253255 h 354167"/>
                            <a:gd name="csX191" fmla="*/ 2816260 w 2849302"/>
                            <a:gd name="csY191" fmla="*/ 247390 h 354167"/>
                            <a:gd name="csX192" fmla="*/ 2812509 w 2849302"/>
                            <a:gd name="csY192" fmla="*/ 231520 h 354167"/>
                            <a:gd name="csX193" fmla="*/ 2812509 w 2849302"/>
                            <a:gd name="csY193" fmla="*/ 173091 h 354167"/>
                            <a:gd name="csX194" fmla="*/ 2849278 w 2849302"/>
                            <a:gd name="csY194" fmla="*/ 173091 h 354167"/>
                            <a:gd name="csX195" fmla="*/ 1759527 w 2849302"/>
                            <a:gd name="csY195" fmla="*/ 119419 h 354167"/>
                            <a:gd name="csX196" fmla="*/ 1775000 w 2849302"/>
                            <a:gd name="csY196" fmla="*/ 113727 h 354167"/>
                            <a:gd name="csX197" fmla="*/ 1781268 w 2849302"/>
                            <a:gd name="csY197" fmla="*/ 99385 h 354167"/>
                            <a:gd name="csX198" fmla="*/ 1775000 w 2849302"/>
                            <a:gd name="csY198" fmla="*/ 85043 h 354167"/>
                            <a:gd name="csX199" fmla="*/ 1759527 w 2849302"/>
                            <a:gd name="csY199" fmla="*/ 79350 h 354167"/>
                            <a:gd name="csX200" fmla="*/ 1744351 w 2849302"/>
                            <a:gd name="csY200" fmla="*/ 85338 h 354167"/>
                            <a:gd name="csX201" fmla="*/ 1738355 w 2849302"/>
                            <a:gd name="csY201" fmla="*/ 99385 h 354167"/>
                            <a:gd name="csX202" fmla="*/ 1744351 w 2849302"/>
                            <a:gd name="csY202" fmla="*/ 113456 h 354167"/>
                            <a:gd name="csX203" fmla="*/ 1759527 w 2849302"/>
                            <a:gd name="csY203" fmla="*/ 119444 h 354167"/>
                            <a:gd name="csX204" fmla="*/ 1743092 w 2849302"/>
                            <a:gd name="csY204" fmla="*/ 278317 h 354167"/>
                            <a:gd name="csX205" fmla="*/ 1776529 w 2849302"/>
                            <a:gd name="csY205" fmla="*/ 278317 h 354167"/>
                            <a:gd name="csX206" fmla="*/ 1776529 w 2849302"/>
                            <a:gd name="csY206" fmla="*/ 144728 h 354167"/>
                            <a:gd name="csX207" fmla="*/ 1743092 w 2849302"/>
                            <a:gd name="csY207" fmla="*/ 144728 h 354167"/>
                            <a:gd name="csX208" fmla="*/ 1743092 w 2849302"/>
                            <a:gd name="csY208" fmla="*/ 278317 h 354167"/>
                            <a:gd name="csX209" fmla="*/ 660622 w 2849302"/>
                            <a:gd name="csY209" fmla="*/ 196502 h 354167"/>
                            <a:gd name="csX210" fmla="*/ 747558 w 2849302"/>
                            <a:gd name="csY210" fmla="*/ 196502 h 354167"/>
                            <a:gd name="csX211" fmla="*/ 747558 w 2849302"/>
                            <a:gd name="csY211" fmla="*/ 164787 h 354167"/>
                            <a:gd name="csX212" fmla="*/ 660622 w 2849302"/>
                            <a:gd name="csY212" fmla="*/ 164787 h 354167"/>
                            <a:gd name="csX213" fmla="*/ 660622 w 2849302"/>
                            <a:gd name="csY213" fmla="*/ 113037 h 354167"/>
                            <a:gd name="csX214" fmla="*/ 752863 w 2849302"/>
                            <a:gd name="csY214" fmla="*/ 113037 h 354167"/>
                            <a:gd name="csX215" fmla="*/ 752863 w 2849302"/>
                            <a:gd name="csY215" fmla="*/ 81297 h 354167"/>
                            <a:gd name="csX216" fmla="*/ 625507 w 2849302"/>
                            <a:gd name="csY216" fmla="*/ 81297 h 354167"/>
                            <a:gd name="csX217" fmla="*/ 625507 w 2849302"/>
                            <a:gd name="csY217" fmla="*/ 278317 h 354167"/>
                            <a:gd name="csX218" fmla="*/ 660622 w 2849302"/>
                            <a:gd name="csY218" fmla="*/ 278317 h 354167"/>
                            <a:gd name="csX219" fmla="*/ 660622 w 2849302"/>
                            <a:gd name="csY219" fmla="*/ 196502 h 354167"/>
                            <a:gd name="csX220" fmla="*/ 2716912 w 2849302"/>
                            <a:gd name="csY220" fmla="*/ 206384 h 354167"/>
                            <a:gd name="csX221" fmla="*/ 2699490 w 2849302"/>
                            <a:gd name="csY221" fmla="*/ 199977 h 354167"/>
                            <a:gd name="csX222" fmla="*/ 2682068 w 2849302"/>
                            <a:gd name="csY222" fmla="*/ 195935 h 354167"/>
                            <a:gd name="csX223" fmla="*/ 2668693 w 2849302"/>
                            <a:gd name="csY223" fmla="*/ 191204 h 354167"/>
                            <a:gd name="csX224" fmla="*/ 2663412 w 2849302"/>
                            <a:gd name="csY224" fmla="*/ 182308 h 354167"/>
                            <a:gd name="csX225" fmla="*/ 2669828 w 2849302"/>
                            <a:gd name="csY225" fmla="*/ 171440 h 354167"/>
                            <a:gd name="csX226" fmla="*/ 2682932 w 2849302"/>
                            <a:gd name="csY226" fmla="*/ 168089 h 354167"/>
                            <a:gd name="csX227" fmla="*/ 2709114 w 2849302"/>
                            <a:gd name="csY227" fmla="*/ 181741 h 354167"/>
                            <a:gd name="csX228" fmla="*/ 2731397 w 2849302"/>
                            <a:gd name="csY228" fmla="*/ 161706 h 354167"/>
                            <a:gd name="csX229" fmla="*/ 2710224 w 2849302"/>
                            <a:gd name="csY229" fmla="*/ 145984 h 354167"/>
                            <a:gd name="csX230" fmla="*/ 2683746 w 2849302"/>
                            <a:gd name="csY230" fmla="*/ 141376 h 354167"/>
                            <a:gd name="csX231" fmla="*/ 2663955 w 2849302"/>
                            <a:gd name="csY231" fmla="*/ 143890 h 354167"/>
                            <a:gd name="csX232" fmla="*/ 2646682 w 2849302"/>
                            <a:gd name="csY232" fmla="*/ 151677 h 354167"/>
                            <a:gd name="csX233" fmla="*/ 2634565 w 2849302"/>
                            <a:gd name="csY233" fmla="*/ 165181 h 354167"/>
                            <a:gd name="csX234" fmla="*/ 2629975 w 2849302"/>
                            <a:gd name="csY234" fmla="*/ 184526 h 354167"/>
                            <a:gd name="csX235" fmla="*/ 2635256 w 2849302"/>
                            <a:gd name="csY235" fmla="*/ 204560 h 354167"/>
                            <a:gd name="csX236" fmla="*/ 2648631 w 2849302"/>
                            <a:gd name="csY236" fmla="*/ 215822 h 354167"/>
                            <a:gd name="csX237" fmla="*/ 2666053 w 2849302"/>
                            <a:gd name="csY237" fmla="*/ 221663 h 354167"/>
                            <a:gd name="csX238" fmla="*/ 2683474 w 2849302"/>
                            <a:gd name="csY238" fmla="*/ 225556 h 354167"/>
                            <a:gd name="csX239" fmla="*/ 2696849 w 2849302"/>
                            <a:gd name="csY239" fmla="*/ 230978 h 354167"/>
                            <a:gd name="csX240" fmla="*/ 2702130 w 2849302"/>
                            <a:gd name="csY240" fmla="*/ 241278 h 354167"/>
                            <a:gd name="csX241" fmla="*/ 2700057 w 2849302"/>
                            <a:gd name="csY241" fmla="*/ 248104 h 354167"/>
                            <a:gd name="csX242" fmla="*/ 2694604 w 2849302"/>
                            <a:gd name="csY242" fmla="*/ 252984 h 354167"/>
                            <a:gd name="csX243" fmla="*/ 2687349 w 2849302"/>
                            <a:gd name="csY243" fmla="*/ 255768 h 354167"/>
                            <a:gd name="csX244" fmla="*/ 2679822 w 2849302"/>
                            <a:gd name="csY244" fmla="*/ 256606 h 354167"/>
                            <a:gd name="csX245" fmla="*/ 2661858 w 2849302"/>
                            <a:gd name="csY245" fmla="*/ 252023 h 354167"/>
                            <a:gd name="csX246" fmla="*/ 2648063 w 2849302"/>
                            <a:gd name="csY246" fmla="*/ 240194 h 354167"/>
                            <a:gd name="csX247" fmla="*/ 2625756 w 2849302"/>
                            <a:gd name="csY247" fmla="*/ 261067 h 354167"/>
                            <a:gd name="csX248" fmla="*/ 2649174 w 2849302"/>
                            <a:gd name="csY248" fmla="*/ 277208 h 354167"/>
                            <a:gd name="csX249" fmla="*/ 2677873 w 2849302"/>
                            <a:gd name="csY249" fmla="*/ 281643 h 354167"/>
                            <a:gd name="csX250" fmla="*/ 2698503 w 2849302"/>
                            <a:gd name="csY250" fmla="*/ 279425 h 354167"/>
                            <a:gd name="csX251" fmla="*/ 2717035 w 2849302"/>
                            <a:gd name="csY251" fmla="*/ 272180 h 354167"/>
                            <a:gd name="csX252" fmla="*/ 2730410 w 2849302"/>
                            <a:gd name="csY252" fmla="*/ 258972 h 354167"/>
                            <a:gd name="csX253" fmla="*/ 2735567 w 2849302"/>
                            <a:gd name="csY253" fmla="*/ 238789 h 354167"/>
                            <a:gd name="csX254" fmla="*/ 2730262 w 2849302"/>
                            <a:gd name="csY254" fmla="*/ 218213 h 354167"/>
                            <a:gd name="csX255" fmla="*/ 2716887 w 2849302"/>
                            <a:gd name="csY255" fmla="*/ 206384 h 354167"/>
                            <a:gd name="csX256" fmla="*/ 1014215 w 2849302"/>
                            <a:gd name="csY256" fmla="*/ 141401 h 354167"/>
                            <a:gd name="csX257" fmla="*/ 990525 w 2849302"/>
                            <a:gd name="csY257" fmla="*/ 147808 h 354167"/>
                            <a:gd name="csX258" fmla="*/ 974633 w 2849302"/>
                            <a:gd name="csY258" fmla="*/ 165896 h 354167"/>
                            <a:gd name="csX259" fmla="*/ 974066 w 2849302"/>
                            <a:gd name="csY259" fmla="*/ 165896 h 354167"/>
                            <a:gd name="csX260" fmla="*/ 974066 w 2849302"/>
                            <a:gd name="csY260" fmla="*/ 144752 h 354167"/>
                            <a:gd name="csX261" fmla="*/ 940629 w 2849302"/>
                            <a:gd name="csY261" fmla="*/ 144752 h 354167"/>
                            <a:gd name="csX262" fmla="*/ 940629 w 2849302"/>
                            <a:gd name="csY262" fmla="*/ 278341 h 354167"/>
                            <a:gd name="csX263" fmla="*/ 974066 w 2849302"/>
                            <a:gd name="csY263" fmla="*/ 278341 h 354167"/>
                            <a:gd name="csX264" fmla="*/ 974066 w 2849302"/>
                            <a:gd name="csY264" fmla="*/ 206828 h 354167"/>
                            <a:gd name="csX265" fmla="*/ 975324 w 2849302"/>
                            <a:gd name="csY265" fmla="*/ 198474 h 354167"/>
                            <a:gd name="csX266" fmla="*/ 980334 w 2849302"/>
                            <a:gd name="csY266" fmla="*/ 187335 h 354167"/>
                            <a:gd name="csX267" fmla="*/ 991192 w 2849302"/>
                            <a:gd name="csY267" fmla="*/ 177453 h 354167"/>
                            <a:gd name="csX268" fmla="*/ 1009995 w 2849302"/>
                            <a:gd name="csY268" fmla="*/ 173141 h 354167"/>
                            <a:gd name="csX269" fmla="*/ 1017941 w 2849302"/>
                            <a:gd name="csY269" fmla="*/ 173831 h 354167"/>
                            <a:gd name="csX270" fmla="*/ 1026158 w 2849302"/>
                            <a:gd name="csY270" fmla="*/ 175654 h 354167"/>
                            <a:gd name="csX271" fmla="*/ 1026158 w 2849302"/>
                            <a:gd name="csY271" fmla="*/ 143372 h 354167"/>
                            <a:gd name="csX272" fmla="*/ 1020162 w 2849302"/>
                            <a:gd name="csY272" fmla="*/ 141968 h 354167"/>
                            <a:gd name="csX273" fmla="*/ 1014166 w 2849302"/>
                            <a:gd name="csY273" fmla="*/ 141401 h 354167"/>
                            <a:gd name="csX274" fmla="*/ 1099375 w 2849302"/>
                            <a:gd name="csY274" fmla="*/ 281643 h 354167"/>
                            <a:gd name="csX275" fmla="*/ 1125853 w 2849302"/>
                            <a:gd name="csY275" fmla="*/ 274275 h 354167"/>
                            <a:gd name="csX276" fmla="*/ 1140363 w 2849302"/>
                            <a:gd name="csY276" fmla="*/ 256877 h 354167"/>
                            <a:gd name="csX277" fmla="*/ 1140905 w 2849302"/>
                            <a:gd name="csY277" fmla="*/ 256877 h 354167"/>
                            <a:gd name="csX278" fmla="*/ 1140905 w 2849302"/>
                            <a:gd name="csY278" fmla="*/ 278317 h 354167"/>
                            <a:gd name="csX279" fmla="*/ 1172689 w 2849302"/>
                            <a:gd name="csY279" fmla="*/ 278317 h 354167"/>
                            <a:gd name="csX280" fmla="*/ 1172689 w 2849302"/>
                            <a:gd name="csY280" fmla="*/ 144728 h 354167"/>
                            <a:gd name="csX281" fmla="*/ 1139252 w 2849302"/>
                            <a:gd name="csY281" fmla="*/ 144728 h 354167"/>
                            <a:gd name="csX282" fmla="*/ 1139252 w 2849302"/>
                            <a:gd name="csY282" fmla="*/ 217646 h 354167"/>
                            <a:gd name="csX283" fmla="*/ 1137574 w 2849302"/>
                            <a:gd name="csY283" fmla="*/ 230435 h 354167"/>
                            <a:gd name="csX284" fmla="*/ 1132121 w 2849302"/>
                            <a:gd name="csY284" fmla="*/ 241303 h 354167"/>
                            <a:gd name="csX285" fmla="*/ 1122669 w 2849302"/>
                            <a:gd name="csY285" fmla="*/ 248819 h 354167"/>
                            <a:gd name="csX286" fmla="*/ 1108579 w 2849302"/>
                            <a:gd name="csY286" fmla="*/ 251604 h 354167"/>
                            <a:gd name="csX287" fmla="*/ 1094785 w 2849302"/>
                            <a:gd name="csY287" fmla="*/ 247562 h 354167"/>
                            <a:gd name="csX288" fmla="*/ 1087554 w 2849302"/>
                            <a:gd name="csY288" fmla="*/ 237533 h 354167"/>
                            <a:gd name="csX289" fmla="*/ 1084618 w 2849302"/>
                            <a:gd name="csY289" fmla="*/ 224743 h 354167"/>
                            <a:gd name="csX290" fmla="*/ 1084050 w 2849302"/>
                            <a:gd name="csY290" fmla="*/ 212348 h 354167"/>
                            <a:gd name="csX291" fmla="*/ 1084050 w 2849302"/>
                            <a:gd name="csY291" fmla="*/ 144728 h 354167"/>
                            <a:gd name="csX292" fmla="*/ 1050613 w 2849302"/>
                            <a:gd name="csY292" fmla="*/ 144728 h 354167"/>
                            <a:gd name="csX293" fmla="*/ 1050613 w 2849302"/>
                            <a:gd name="csY293" fmla="*/ 229031 h 354167"/>
                            <a:gd name="csX294" fmla="*/ 1053130 w 2849302"/>
                            <a:gd name="csY294" fmla="*/ 248794 h 354167"/>
                            <a:gd name="csX295" fmla="*/ 1061496 w 2849302"/>
                            <a:gd name="csY295" fmla="*/ 265625 h 354167"/>
                            <a:gd name="csX296" fmla="*/ 1076672 w 2849302"/>
                            <a:gd name="csY296" fmla="*/ 277306 h 354167"/>
                            <a:gd name="csX297" fmla="*/ 1099375 w 2849302"/>
                            <a:gd name="csY297" fmla="*/ 281619 h 354167"/>
                            <a:gd name="csX298" fmla="*/ 2503384 w 2849302"/>
                            <a:gd name="csY298" fmla="*/ 198178 h 354167"/>
                            <a:gd name="csX299" fmla="*/ 2514118 w 2849302"/>
                            <a:gd name="csY299" fmla="*/ 175088 h 354167"/>
                            <a:gd name="csX300" fmla="*/ 2537931 w 2849302"/>
                            <a:gd name="csY300" fmla="*/ 166463 h 354167"/>
                            <a:gd name="csX301" fmla="*/ 2562731 w 2849302"/>
                            <a:gd name="csY301" fmla="*/ 174940 h 354167"/>
                            <a:gd name="csX302" fmla="*/ 2571936 w 2849302"/>
                            <a:gd name="csY302" fmla="*/ 198178 h 354167"/>
                            <a:gd name="csX303" fmla="*/ 2503384 w 2849302"/>
                            <a:gd name="csY303" fmla="*/ 198178 h 354167"/>
                            <a:gd name="csX304" fmla="*/ 2587951 w 2849302"/>
                            <a:gd name="csY304" fmla="*/ 160326 h 354167"/>
                            <a:gd name="csX305" fmla="*/ 2568160 w 2849302"/>
                            <a:gd name="csY305" fmla="*/ 146280 h 354167"/>
                            <a:gd name="csX306" fmla="*/ 2542669 w 2849302"/>
                            <a:gd name="csY306" fmla="*/ 141401 h 354167"/>
                            <a:gd name="csX307" fmla="*/ 2514266 w 2849302"/>
                            <a:gd name="csY307" fmla="*/ 146428 h 354167"/>
                            <a:gd name="csX308" fmla="*/ 2491119 w 2849302"/>
                            <a:gd name="csY308" fmla="*/ 160622 h 354167"/>
                            <a:gd name="csX309" fmla="*/ 2475647 w 2849302"/>
                            <a:gd name="csY309" fmla="*/ 182751 h 354167"/>
                            <a:gd name="csX310" fmla="*/ 2469947 w 2849302"/>
                            <a:gd name="csY310" fmla="*/ 211534 h 354167"/>
                            <a:gd name="csX311" fmla="*/ 2475647 w 2849302"/>
                            <a:gd name="csY311" fmla="*/ 240342 h 354167"/>
                            <a:gd name="csX312" fmla="*/ 2491119 w 2849302"/>
                            <a:gd name="csY312" fmla="*/ 262471 h 354167"/>
                            <a:gd name="csX313" fmla="*/ 2514266 w 2849302"/>
                            <a:gd name="csY313" fmla="*/ 276665 h 354167"/>
                            <a:gd name="csX314" fmla="*/ 2542669 w 2849302"/>
                            <a:gd name="csY314" fmla="*/ 281668 h 354167"/>
                            <a:gd name="csX315" fmla="*/ 2573046 w 2849302"/>
                            <a:gd name="csY315" fmla="*/ 275557 h 354167"/>
                            <a:gd name="csX316" fmla="*/ 2599228 w 2849302"/>
                            <a:gd name="csY316" fmla="*/ 254955 h 354167"/>
                            <a:gd name="csX317" fmla="*/ 2575242 w 2849302"/>
                            <a:gd name="csY317" fmla="*/ 236892 h 354167"/>
                            <a:gd name="csX318" fmla="*/ 2560338 w 2849302"/>
                            <a:gd name="csY318" fmla="*/ 249829 h 354167"/>
                            <a:gd name="csX319" fmla="*/ 2539313 w 2849302"/>
                            <a:gd name="csY319" fmla="*/ 254980 h 354167"/>
                            <a:gd name="csX320" fmla="*/ 2515056 w 2849302"/>
                            <a:gd name="csY320" fmla="*/ 246626 h 354167"/>
                            <a:gd name="csX321" fmla="*/ 2503359 w 2849302"/>
                            <a:gd name="csY321" fmla="*/ 223264 h 354167"/>
                            <a:gd name="csX322" fmla="*/ 2605348 w 2849302"/>
                            <a:gd name="csY322" fmla="*/ 223264 h 354167"/>
                            <a:gd name="csX323" fmla="*/ 2605348 w 2849302"/>
                            <a:gd name="csY323" fmla="*/ 214073 h 354167"/>
                            <a:gd name="csX324" fmla="*/ 2600758 w 2849302"/>
                            <a:gd name="csY324" fmla="*/ 183047 h 354167"/>
                            <a:gd name="csX325" fmla="*/ 2587926 w 2849302"/>
                            <a:gd name="csY325" fmla="*/ 160351 h 354167"/>
                            <a:gd name="csX326" fmla="*/ 877555 w 2849302"/>
                            <a:gd name="csY326" fmla="*/ 226566 h 354167"/>
                            <a:gd name="csX327" fmla="*/ 869757 w 2849302"/>
                            <a:gd name="csY327" fmla="*/ 239356 h 354167"/>
                            <a:gd name="csX328" fmla="*/ 857345 w 2849302"/>
                            <a:gd name="csY328" fmla="*/ 248252 h 354167"/>
                            <a:gd name="csX329" fmla="*/ 840910 w 2849302"/>
                            <a:gd name="csY329" fmla="*/ 251604 h 354167"/>
                            <a:gd name="csX330" fmla="*/ 824475 w 2849302"/>
                            <a:gd name="csY330" fmla="*/ 248252 h 354167"/>
                            <a:gd name="csX331" fmla="*/ 812088 w 2849302"/>
                            <a:gd name="csY331" fmla="*/ 239356 h 354167"/>
                            <a:gd name="csX332" fmla="*/ 804265 w 2849302"/>
                            <a:gd name="csY332" fmla="*/ 226566 h 354167"/>
                            <a:gd name="csX333" fmla="*/ 801625 w 2849302"/>
                            <a:gd name="csY333" fmla="*/ 211534 h 354167"/>
                            <a:gd name="csX334" fmla="*/ 804265 w 2849302"/>
                            <a:gd name="csY334" fmla="*/ 196502 h 354167"/>
                            <a:gd name="csX335" fmla="*/ 812088 w 2849302"/>
                            <a:gd name="csY335" fmla="*/ 183713 h 354167"/>
                            <a:gd name="csX336" fmla="*/ 824475 w 2849302"/>
                            <a:gd name="csY336" fmla="*/ 174816 h 354167"/>
                            <a:gd name="csX337" fmla="*/ 840910 w 2849302"/>
                            <a:gd name="csY337" fmla="*/ 171465 h 354167"/>
                            <a:gd name="csX338" fmla="*/ 857345 w 2849302"/>
                            <a:gd name="csY338" fmla="*/ 174816 h 354167"/>
                            <a:gd name="csX339" fmla="*/ 869757 w 2849302"/>
                            <a:gd name="csY339" fmla="*/ 183713 h 354167"/>
                            <a:gd name="csX340" fmla="*/ 877555 w 2849302"/>
                            <a:gd name="csY340" fmla="*/ 196502 h 354167"/>
                            <a:gd name="csX341" fmla="*/ 880195 w 2849302"/>
                            <a:gd name="csY341" fmla="*/ 211534 h 354167"/>
                            <a:gd name="csX342" fmla="*/ 877555 w 2849302"/>
                            <a:gd name="csY342" fmla="*/ 226566 h 354167"/>
                            <a:gd name="csX343" fmla="*/ 892460 w 2849302"/>
                            <a:gd name="csY343" fmla="*/ 160598 h 354167"/>
                            <a:gd name="csX344" fmla="*/ 869338 w 2849302"/>
                            <a:gd name="csY344" fmla="*/ 146403 h 354167"/>
                            <a:gd name="csX345" fmla="*/ 840910 w 2849302"/>
                            <a:gd name="csY345" fmla="*/ 141376 h 354167"/>
                            <a:gd name="csX346" fmla="*/ 812507 w 2849302"/>
                            <a:gd name="csY346" fmla="*/ 146403 h 354167"/>
                            <a:gd name="csX347" fmla="*/ 789360 w 2849302"/>
                            <a:gd name="csY347" fmla="*/ 160598 h 354167"/>
                            <a:gd name="csX348" fmla="*/ 773888 w 2849302"/>
                            <a:gd name="csY348" fmla="*/ 182727 h 354167"/>
                            <a:gd name="csX349" fmla="*/ 768188 w 2849302"/>
                            <a:gd name="csY349" fmla="*/ 211510 h 354167"/>
                            <a:gd name="csX350" fmla="*/ 773888 w 2849302"/>
                            <a:gd name="csY350" fmla="*/ 240317 h 354167"/>
                            <a:gd name="csX351" fmla="*/ 789360 w 2849302"/>
                            <a:gd name="csY351" fmla="*/ 262447 h 354167"/>
                            <a:gd name="csX352" fmla="*/ 812507 w 2849302"/>
                            <a:gd name="csY352" fmla="*/ 276641 h 354167"/>
                            <a:gd name="csX353" fmla="*/ 840910 w 2849302"/>
                            <a:gd name="csY353" fmla="*/ 281643 h 354167"/>
                            <a:gd name="csX354" fmla="*/ 869338 w 2849302"/>
                            <a:gd name="csY354" fmla="*/ 276641 h 354167"/>
                            <a:gd name="csX355" fmla="*/ 892460 w 2849302"/>
                            <a:gd name="csY355" fmla="*/ 262447 h 354167"/>
                            <a:gd name="csX356" fmla="*/ 907932 w 2849302"/>
                            <a:gd name="csY356" fmla="*/ 240317 h 354167"/>
                            <a:gd name="csX357" fmla="*/ 913632 w 2849302"/>
                            <a:gd name="csY357" fmla="*/ 211510 h 354167"/>
                            <a:gd name="csX358" fmla="*/ 907932 w 2849302"/>
                            <a:gd name="csY358" fmla="*/ 182727 h 354167"/>
                            <a:gd name="csX359" fmla="*/ 892460 w 2849302"/>
                            <a:gd name="csY359" fmla="*/ 160598 h 354167"/>
                            <a:gd name="csX360" fmla="*/ 268409 w 2849302"/>
                            <a:gd name="csY360" fmla="*/ 23830 h 354167"/>
                            <a:gd name="csX361" fmla="*/ 172491 w 2849302"/>
                            <a:gd name="csY361" fmla="*/ 23830 h 354167"/>
                            <a:gd name="csX362" fmla="*/ 275886 w 2849302"/>
                            <a:gd name="csY362" fmla="*/ 294211 h 354167"/>
                            <a:gd name="csX363" fmla="*/ 339873 w 2849302"/>
                            <a:gd name="csY363" fmla="*/ 354167 h 354167"/>
                            <a:gd name="csX364" fmla="*/ 396852 w 2849302"/>
                            <a:gd name="csY364" fmla="*/ 278292 h 354167"/>
                            <a:gd name="csX365" fmla="*/ 375901 w 2849302"/>
                            <a:gd name="csY365" fmla="*/ 261091 h 354167"/>
                            <a:gd name="csX366" fmla="*/ 268409 w 2849302"/>
                            <a:gd name="csY366" fmla="*/ 23830 h 354167"/>
                            <a:gd name="csX367" fmla="*/ 95869 w 2849302"/>
                            <a:gd name="csY367" fmla="*/ 23830 h 354167"/>
                            <a:gd name="csX368" fmla="*/ 0 w 2849302"/>
                            <a:gd name="csY368" fmla="*/ 23830 h 354167"/>
                            <a:gd name="csX369" fmla="*/ 68503 w 2849302"/>
                            <a:gd name="csY369" fmla="*/ 271417 h 354167"/>
                            <a:gd name="csX370" fmla="*/ 128739 w 2849302"/>
                            <a:gd name="csY370" fmla="*/ 354167 h 354167"/>
                            <a:gd name="csX371" fmla="*/ 185717 w 2849302"/>
                            <a:gd name="csY371" fmla="*/ 278292 h 354167"/>
                            <a:gd name="csX372" fmla="*/ 98263 w 2849302"/>
                            <a:gd name="csY372" fmla="*/ 59094 h 354167"/>
                            <a:gd name="csX373" fmla="*/ 95869 w 2849302"/>
                            <a:gd name="csY373" fmla="*/ 23830 h 354167"/>
                            <a:gd name="csX374" fmla="*/ 456718 w 2849302"/>
                            <a:gd name="csY374" fmla="*/ 62396 h 354167"/>
                            <a:gd name="csX375" fmla="*/ 455607 w 2849302"/>
                            <a:gd name="csY375" fmla="*/ 59069 h 354167"/>
                            <a:gd name="csX376" fmla="*/ 454645 w 2849302"/>
                            <a:gd name="csY376" fmla="*/ 56186 h 354167"/>
                            <a:gd name="csX377" fmla="*/ 440011 w 2849302"/>
                            <a:gd name="csY377" fmla="*/ 23854 h 354167"/>
                            <a:gd name="csX378" fmla="*/ 422269 w 2849302"/>
                            <a:gd name="csY378" fmla="*/ 41942 h 354167"/>
                            <a:gd name="csX379" fmla="*/ 402083 w 2849302"/>
                            <a:gd name="csY379" fmla="*/ 8034 h 354167"/>
                            <a:gd name="csX380" fmla="*/ 402675 w 2849302"/>
                            <a:gd name="csY380" fmla="*/ 99 h 354167"/>
                            <a:gd name="csX381" fmla="*/ 402577 w 2849302"/>
                            <a:gd name="csY381" fmla="*/ 0 h 354167"/>
                            <a:gd name="csX382" fmla="*/ 361909 w 2849302"/>
                            <a:gd name="csY382" fmla="*/ 40611 h 354167"/>
                            <a:gd name="csX383" fmla="*/ 361909 w 2849302"/>
                            <a:gd name="csY383" fmla="*/ 121834 h 354167"/>
                            <a:gd name="csX384" fmla="*/ 443244 w 2849302"/>
                            <a:gd name="csY384" fmla="*/ 121834 h 354167"/>
                            <a:gd name="csX385" fmla="*/ 456915 w 2849302"/>
                            <a:gd name="csY385" fmla="*/ 63135 h 354167"/>
                            <a:gd name="csX386" fmla="*/ 456693 w 2849302"/>
                            <a:gd name="csY386" fmla="*/ 62371 h 354167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  <a:cxn ang="0">
                              <a:pos x="csX21" y="csY21"/>
                            </a:cxn>
                            <a:cxn ang="0">
                              <a:pos x="csX22" y="csY22"/>
                            </a:cxn>
                            <a:cxn ang="0">
                              <a:pos x="csX23" y="csY23"/>
                            </a:cxn>
                            <a:cxn ang="0">
                              <a:pos x="csX24" y="csY24"/>
                            </a:cxn>
                            <a:cxn ang="0">
                              <a:pos x="csX25" y="csY25"/>
                            </a:cxn>
                            <a:cxn ang="0">
                              <a:pos x="csX26" y="csY26"/>
                            </a:cxn>
                            <a:cxn ang="0">
                              <a:pos x="csX27" y="csY27"/>
                            </a:cxn>
                            <a:cxn ang="0">
                              <a:pos x="csX28" y="csY28"/>
                            </a:cxn>
                            <a:cxn ang="0">
                              <a:pos x="csX29" y="csY29"/>
                            </a:cxn>
                            <a:cxn ang="0">
                              <a:pos x="csX30" y="csY30"/>
                            </a:cxn>
                            <a:cxn ang="0">
                              <a:pos x="csX31" y="csY31"/>
                            </a:cxn>
                            <a:cxn ang="0">
                              <a:pos x="csX32" y="csY32"/>
                            </a:cxn>
                            <a:cxn ang="0">
                              <a:pos x="csX33" y="csY33"/>
                            </a:cxn>
                            <a:cxn ang="0">
                              <a:pos x="csX34" y="csY34"/>
                            </a:cxn>
                            <a:cxn ang="0">
                              <a:pos x="csX35" y="csY35"/>
                            </a:cxn>
                            <a:cxn ang="0">
                              <a:pos x="csX36" y="csY36"/>
                            </a:cxn>
                            <a:cxn ang="0">
                              <a:pos x="csX37" y="csY37"/>
                            </a:cxn>
                            <a:cxn ang="0">
                              <a:pos x="csX38" y="csY38"/>
                            </a:cxn>
                            <a:cxn ang="0">
                              <a:pos x="csX39" y="csY39"/>
                            </a:cxn>
                            <a:cxn ang="0">
                              <a:pos x="csX40" y="csY40"/>
                            </a:cxn>
                            <a:cxn ang="0">
                              <a:pos x="csX41" y="csY41"/>
                            </a:cxn>
                            <a:cxn ang="0">
                              <a:pos x="csX42" y="csY42"/>
                            </a:cxn>
                            <a:cxn ang="0">
                              <a:pos x="csX43" y="csY43"/>
                            </a:cxn>
                            <a:cxn ang="0">
                              <a:pos x="csX44" y="csY44"/>
                            </a:cxn>
                            <a:cxn ang="0">
                              <a:pos x="csX45" y="csY45"/>
                            </a:cxn>
                            <a:cxn ang="0">
                              <a:pos x="csX46" y="csY46"/>
                            </a:cxn>
                            <a:cxn ang="0">
                              <a:pos x="csX47" y="csY47"/>
                            </a:cxn>
                            <a:cxn ang="0">
                              <a:pos x="csX48" y="csY48"/>
                            </a:cxn>
                            <a:cxn ang="0">
                              <a:pos x="csX49" y="csY49"/>
                            </a:cxn>
                            <a:cxn ang="0">
                              <a:pos x="csX50" y="csY50"/>
                            </a:cxn>
                            <a:cxn ang="0">
                              <a:pos x="csX51" y="csY51"/>
                            </a:cxn>
                            <a:cxn ang="0">
                              <a:pos x="csX52" y="csY52"/>
                            </a:cxn>
                            <a:cxn ang="0">
                              <a:pos x="csX53" y="csY53"/>
                            </a:cxn>
                            <a:cxn ang="0">
                              <a:pos x="csX54" y="csY54"/>
                            </a:cxn>
                            <a:cxn ang="0">
                              <a:pos x="csX55" y="csY55"/>
                            </a:cxn>
                            <a:cxn ang="0">
                              <a:pos x="csX56" y="csY56"/>
                            </a:cxn>
                            <a:cxn ang="0">
                              <a:pos x="csX57" y="csY57"/>
                            </a:cxn>
                            <a:cxn ang="0">
                              <a:pos x="csX58" y="csY58"/>
                            </a:cxn>
                            <a:cxn ang="0">
                              <a:pos x="csX59" y="csY59"/>
                            </a:cxn>
                            <a:cxn ang="0">
                              <a:pos x="csX60" y="csY60"/>
                            </a:cxn>
                            <a:cxn ang="0">
                              <a:pos x="csX61" y="csY61"/>
                            </a:cxn>
                            <a:cxn ang="0">
                              <a:pos x="csX62" y="csY62"/>
                            </a:cxn>
                            <a:cxn ang="0">
                              <a:pos x="csX63" y="csY63"/>
                            </a:cxn>
                            <a:cxn ang="0">
                              <a:pos x="csX64" y="csY64"/>
                            </a:cxn>
                            <a:cxn ang="0">
                              <a:pos x="csX65" y="csY65"/>
                            </a:cxn>
                            <a:cxn ang="0">
                              <a:pos x="csX66" y="csY66"/>
                            </a:cxn>
                            <a:cxn ang="0">
                              <a:pos x="csX67" y="csY67"/>
                            </a:cxn>
                            <a:cxn ang="0">
                              <a:pos x="csX68" y="csY68"/>
                            </a:cxn>
                            <a:cxn ang="0">
                              <a:pos x="csX69" y="csY69"/>
                            </a:cxn>
                            <a:cxn ang="0">
                              <a:pos x="csX70" y="csY70"/>
                            </a:cxn>
                            <a:cxn ang="0">
                              <a:pos x="csX71" y="csY71"/>
                            </a:cxn>
                            <a:cxn ang="0">
                              <a:pos x="csX72" y="csY72"/>
                            </a:cxn>
                            <a:cxn ang="0">
                              <a:pos x="csX73" y="csY73"/>
                            </a:cxn>
                            <a:cxn ang="0">
                              <a:pos x="csX74" y="csY74"/>
                            </a:cxn>
                            <a:cxn ang="0">
                              <a:pos x="csX75" y="csY75"/>
                            </a:cxn>
                            <a:cxn ang="0">
                              <a:pos x="csX76" y="csY76"/>
                            </a:cxn>
                            <a:cxn ang="0">
                              <a:pos x="csX77" y="csY77"/>
                            </a:cxn>
                            <a:cxn ang="0">
                              <a:pos x="csX78" y="csY78"/>
                            </a:cxn>
                            <a:cxn ang="0">
                              <a:pos x="csX79" y="csY79"/>
                            </a:cxn>
                            <a:cxn ang="0">
                              <a:pos x="csX80" y="csY80"/>
                            </a:cxn>
                            <a:cxn ang="0">
                              <a:pos x="csX81" y="csY81"/>
                            </a:cxn>
                            <a:cxn ang="0">
                              <a:pos x="csX82" y="csY82"/>
                            </a:cxn>
                            <a:cxn ang="0">
                              <a:pos x="csX83" y="csY83"/>
                            </a:cxn>
                            <a:cxn ang="0">
                              <a:pos x="csX84" y="csY84"/>
                            </a:cxn>
                            <a:cxn ang="0">
                              <a:pos x="csX85" y="csY85"/>
                            </a:cxn>
                            <a:cxn ang="0">
                              <a:pos x="csX86" y="csY86"/>
                            </a:cxn>
                            <a:cxn ang="0">
                              <a:pos x="csX87" y="csY87"/>
                            </a:cxn>
                            <a:cxn ang="0">
                              <a:pos x="csX88" y="csY88"/>
                            </a:cxn>
                            <a:cxn ang="0">
                              <a:pos x="csX89" y="csY89"/>
                            </a:cxn>
                            <a:cxn ang="0">
                              <a:pos x="csX90" y="csY90"/>
                            </a:cxn>
                            <a:cxn ang="0">
                              <a:pos x="csX91" y="csY91"/>
                            </a:cxn>
                            <a:cxn ang="0">
                              <a:pos x="csX92" y="csY92"/>
                            </a:cxn>
                            <a:cxn ang="0">
                              <a:pos x="csX93" y="csY93"/>
                            </a:cxn>
                            <a:cxn ang="0">
                              <a:pos x="csX94" y="csY94"/>
                            </a:cxn>
                            <a:cxn ang="0">
                              <a:pos x="csX95" y="csY95"/>
                            </a:cxn>
                            <a:cxn ang="0">
                              <a:pos x="csX96" y="csY96"/>
                            </a:cxn>
                            <a:cxn ang="0">
                              <a:pos x="csX97" y="csY97"/>
                            </a:cxn>
                            <a:cxn ang="0">
                              <a:pos x="csX98" y="csY98"/>
                            </a:cxn>
                            <a:cxn ang="0">
                              <a:pos x="csX99" y="csY99"/>
                            </a:cxn>
                            <a:cxn ang="0">
                              <a:pos x="csX100" y="csY100"/>
                            </a:cxn>
                            <a:cxn ang="0">
                              <a:pos x="csX101" y="csY101"/>
                            </a:cxn>
                            <a:cxn ang="0">
                              <a:pos x="csX102" y="csY102"/>
                            </a:cxn>
                            <a:cxn ang="0">
                              <a:pos x="csX103" y="csY103"/>
                            </a:cxn>
                            <a:cxn ang="0">
                              <a:pos x="csX104" y="csY104"/>
                            </a:cxn>
                            <a:cxn ang="0">
                              <a:pos x="csX105" y="csY105"/>
                            </a:cxn>
                            <a:cxn ang="0">
                              <a:pos x="csX106" y="csY106"/>
                            </a:cxn>
                            <a:cxn ang="0">
                              <a:pos x="csX107" y="csY107"/>
                            </a:cxn>
                            <a:cxn ang="0">
                              <a:pos x="csX108" y="csY108"/>
                            </a:cxn>
                            <a:cxn ang="0">
                              <a:pos x="csX109" y="csY109"/>
                            </a:cxn>
                            <a:cxn ang="0">
                              <a:pos x="csX110" y="csY110"/>
                            </a:cxn>
                            <a:cxn ang="0">
                              <a:pos x="csX111" y="csY111"/>
                            </a:cxn>
                            <a:cxn ang="0">
                              <a:pos x="csX112" y="csY112"/>
                            </a:cxn>
                            <a:cxn ang="0">
                              <a:pos x="csX113" y="csY113"/>
                            </a:cxn>
                            <a:cxn ang="0">
                              <a:pos x="csX114" y="csY114"/>
                            </a:cxn>
                            <a:cxn ang="0">
                              <a:pos x="csX115" y="csY115"/>
                            </a:cxn>
                            <a:cxn ang="0">
                              <a:pos x="csX116" y="csY116"/>
                            </a:cxn>
                            <a:cxn ang="0">
                              <a:pos x="csX117" y="csY117"/>
                            </a:cxn>
                            <a:cxn ang="0">
                              <a:pos x="csX118" y="csY118"/>
                            </a:cxn>
                            <a:cxn ang="0">
                              <a:pos x="csX119" y="csY119"/>
                            </a:cxn>
                            <a:cxn ang="0">
                              <a:pos x="csX120" y="csY120"/>
                            </a:cxn>
                            <a:cxn ang="0">
                              <a:pos x="csX121" y="csY121"/>
                            </a:cxn>
                            <a:cxn ang="0">
                              <a:pos x="csX122" y="csY122"/>
                            </a:cxn>
                            <a:cxn ang="0">
                              <a:pos x="csX123" y="csY123"/>
                            </a:cxn>
                            <a:cxn ang="0">
                              <a:pos x="csX124" y="csY124"/>
                            </a:cxn>
                            <a:cxn ang="0">
                              <a:pos x="csX125" y="csY125"/>
                            </a:cxn>
                            <a:cxn ang="0">
                              <a:pos x="csX126" y="csY126"/>
                            </a:cxn>
                            <a:cxn ang="0">
                              <a:pos x="csX127" y="csY127"/>
                            </a:cxn>
                            <a:cxn ang="0">
                              <a:pos x="csX128" y="csY128"/>
                            </a:cxn>
                            <a:cxn ang="0">
                              <a:pos x="csX129" y="csY129"/>
                            </a:cxn>
                            <a:cxn ang="0">
                              <a:pos x="csX130" y="csY130"/>
                            </a:cxn>
                            <a:cxn ang="0">
                              <a:pos x="csX131" y="csY131"/>
                            </a:cxn>
                            <a:cxn ang="0">
                              <a:pos x="csX132" y="csY132"/>
                            </a:cxn>
                            <a:cxn ang="0">
                              <a:pos x="csX133" y="csY133"/>
                            </a:cxn>
                            <a:cxn ang="0">
                              <a:pos x="csX134" y="csY134"/>
                            </a:cxn>
                            <a:cxn ang="0">
                              <a:pos x="csX135" y="csY135"/>
                            </a:cxn>
                            <a:cxn ang="0">
                              <a:pos x="csX136" y="csY136"/>
                            </a:cxn>
                            <a:cxn ang="0">
                              <a:pos x="csX137" y="csY137"/>
                            </a:cxn>
                            <a:cxn ang="0">
                              <a:pos x="csX138" y="csY138"/>
                            </a:cxn>
                            <a:cxn ang="0">
                              <a:pos x="csX139" y="csY139"/>
                            </a:cxn>
                            <a:cxn ang="0">
                              <a:pos x="csX140" y="csY140"/>
                            </a:cxn>
                            <a:cxn ang="0">
                              <a:pos x="csX141" y="csY141"/>
                            </a:cxn>
                            <a:cxn ang="0">
                              <a:pos x="csX142" y="csY142"/>
                            </a:cxn>
                            <a:cxn ang="0">
                              <a:pos x="csX143" y="csY143"/>
                            </a:cxn>
                            <a:cxn ang="0">
                              <a:pos x="csX144" y="csY144"/>
                            </a:cxn>
                            <a:cxn ang="0">
                              <a:pos x="csX145" y="csY145"/>
                            </a:cxn>
                            <a:cxn ang="0">
                              <a:pos x="csX146" y="csY146"/>
                            </a:cxn>
                            <a:cxn ang="0">
                              <a:pos x="csX147" y="csY147"/>
                            </a:cxn>
                            <a:cxn ang="0">
                              <a:pos x="csX148" y="csY148"/>
                            </a:cxn>
                            <a:cxn ang="0">
                              <a:pos x="csX149" y="csY149"/>
                            </a:cxn>
                            <a:cxn ang="0">
                              <a:pos x="csX150" y="csY150"/>
                            </a:cxn>
                            <a:cxn ang="0">
                              <a:pos x="csX151" y="csY151"/>
                            </a:cxn>
                            <a:cxn ang="0">
                              <a:pos x="csX152" y="csY152"/>
                            </a:cxn>
                            <a:cxn ang="0">
                              <a:pos x="csX153" y="csY153"/>
                            </a:cxn>
                            <a:cxn ang="0">
                              <a:pos x="csX154" y="csY154"/>
                            </a:cxn>
                            <a:cxn ang="0">
                              <a:pos x="csX155" y="csY155"/>
                            </a:cxn>
                            <a:cxn ang="0">
                              <a:pos x="csX156" y="csY156"/>
                            </a:cxn>
                            <a:cxn ang="0">
                              <a:pos x="csX157" y="csY157"/>
                            </a:cxn>
                            <a:cxn ang="0">
                              <a:pos x="csX158" y="csY158"/>
                            </a:cxn>
                            <a:cxn ang="0">
                              <a:pos x="csX159" y="csY159"/>
                            </a:cxn>
                            <a:cxn ang="0">
                              <a:pos x="csX160" y="csY160"/>
                            </a:cxn>
                            <a:cxn ang="0">
                              <a:pos x="csX161" y="csY161"/>
                            </a:cxn>
                            <a:cxn ang="0">
                              <a:pos x="csX162" y="csY162"/>
                            </a:cxn>
                            <a:cxn ang="0">
                              <a:pos x="csX163" y="csY163"/>
                            </a:cxn>
                            <a:cxn ang="0">
                              <a:pos x="csX164" y="csY164"/>
                            </a:cxn>
                            <a:cxn ang="0">
                              <a:pos x="csX165" y="csY165"/>
                            </a:cxn>
                            <a:cxn ang="0">
                              <a:pos x="csX166" y="csY166"/>
                            </a:cxn>
                            <a:cxn ang="0">
                              <a:pos x="csX167" y="csY167"/>
                            </a:cxn>
                            <a:cxn ang="0">
                              <a:pos x="csX168" y="csY168"/>
                            </a:cxn>
                            <a:cxn ang="0">
                              <a:pos x="csX169" y="csY169"/>
                            </a:cxn>
                            <a:cxn ang="0">
                              <a:pos x="csX170" y="csY170"/>
                            </a:cxn>
                            <a:cxn ang="0">
                              <a:pos x="csX171" y="csY171"/>
                            </a:cxn>
                            <a:cxn ang="0">
                              <a:pos x="csX172" y="csY172"/>
                            </a:cxn>
                            <a:cxn ang="0">
                              <a:pos x="csX173" y="csY173"/>
                            </a:cxn>
                            <a:cxn ang="0">
                              <a:pos x="csX174" y="csY174"/>
                            </a:cxn>
                            <a:cxn ang="0">
                              <a:pos x="csX175" y="csY175"/>
                            </a:cxn>
                            <a:cxn ang="0">
                              <a:pos x="csX176" y="csY176"/>
                            </a:cxn>
                            <a:cxn ang="0">
                              <a:pos x="csX177" y="csY177"/>
                            </a:cxn>
                            <a:cxn ang="0">
                              <a:pos x="csX178" y="csY178"/>
                            </a:cxn>
                            <a:cxn ang="0">
                              <a:pos x="csX179" y="csY179"/>
                            </a:cxn>
                            <a:cxn ang="0">
                              <a:pos x="csX180" y="csY180"/>
                            </a:cxn>
                            <a:cxn ang="0">
                              <a:pos x="csX181" y="csY181"/>
                            </a:cxn>
                            <a:cxn ang="0">
                              <a:pos x="csX182" y="csY182"/>
                            </a:cxn>
                            <a:cxn ang="0">
                              <a:pos x="csX183" y="csY183"/>
                            </a:cxn>
                            <a:cxn ang="0">
                              <a:pos x="csX184" y="csY184"/>
                            </a:cxn>
                            <a:cxn ang="0">
                              <a:pos x="csX185" y="csY185"/>
                            </a:cxn>
                            <a:cxn ang="0">
                              <a:pos x="csX186" y="csY186"/>
                            </a:cxn>
                            <a:cxn ang="0">
                              <a:pos x="csX187" y="csY187"/>
                            </a:cxn>
                            <a:cxn ang="0">
                              <a:pos x="csX188" y="csY188"/>
                            </a:cxn>
                            <a:cxn ang="0">
                              <a:pos x="csX189" y="csY189"/>
                            </a:cxn>
                            <a:cxn ang="0">
                              <a:pos x="csX190" y="csY190"/>
                            </a:cxn>
                            <a:cxn ang="0">
                              <a:pos x="csX191" y="csY191"/>
                            </a:cxn>
                            <a:cxn ang="0">
                              <a:pos x="csX192" y="csY192"/>
                            </a:cxn>
                            <a:cxn ang="0">
                              <a:pos x="csX193" y="csY193"/>
                            </a:cxn>
                            <a:cxn ang="0">
                              <a:pos x="csX194" y="csY194"/>
                            </a:cxn>
                            <a:cxn ang="0">
                              <a:pos x="csX195" y="csY195"/>
                            </a:cxn>
                            <a:cxn ang="0">
                              <a:pos x="csX196" y="csY196"/>
                            </a:cxn>
                            <a:cxn ang="0">
                              <a:pos x="csX197" y="csY197"/>
                            </a:cxn>
                            <a:cxn ang="0">
                              <a:pos x="csX198" y="csY198"/>
                            </a:cxn>
                            <a:cxn ang="0">
                              <a:pos x="csX199" y="csY199"/>
                            </a:cxn>
                            <a:cxn ang="0">
                              <a:pos x="csX200" y="csY200"/>
                            </a:cxn>
                            <a:cxn ang="0">
                              <a:pos x="csX201" y="csY201"/>
                            </a:cxn>
                            <a:cxn ang="0">
                              <a:pos x="csX202" y="csY202"/>
                            </a:cxn>
                            <a:cxn ang="0">
                              <a:pos x="csX203" y="csY203"/>
                            </a:cxn>
                            <a:cxn ang="0">
                              <a:pos x="csX204" y="csY204"/>
                            </a:cxn>
                            <a:cxn ang="0">
                              <a:pos x="csX205" y="csY205"/>
                            </a:cxn>
                            <a:cxn ang="0">
                              <a:pos x="csX206" y="csY206"/>
                            </a:cxn>
                            <a:cxn ang="0">
                              <a:pos x="csX207" y="csY207"/>
                            </a:cxn>
                            <a:cxn ang="0">
                              <a:pos x="csX208" y="csY208"/>
                            </a:cxn>
                            <a:cxn ang="0">
                              <a:pos x="csX209" y="csY209"/>
                            </a:cxn>
                            <a:cxn ang="0">
                              <a:pos x="csX210" y="csY210"/>
                            </a:cxn>
                            <a:cxn ang="0">
                              <a:pos x="csX211" y="csY211"/>
                            </a:cxn>
                            <a:cxn ang="0">
                              <a:pos x="csX212" y="csY212"/>
                            </a:cxn>
                            <a:cxn ang="0">
                              <a:pos x="csX213" y="csY213"/>
                            </a:cxn>
                            <a:cxn ang="0">
                              <a:pos x="csX214" y="csY214"/>
                            </a:cxn>
                            <a:cxn ang="0">
                              <a:pos x="csX215" y="csY215"/>
                            </a:cxn>
                            <a:cxn ang="0">
                              <a:pos x="csX216" y="csY216"/>
                            </a:cxn>
                            <a:cxn ang="0">
                              <a:pos x="csX217" y="csY217"/>
                            </a:cxn>
                            <a:cxn ang="0">
                              <a:pos x="csX218" y="csY218"/>
                            </a:cxn>
                            <a:cxn ang="0">
                              <a:pos x="csX219" y="csY219"/>
                            </a:cxn>
                            <a:cxn ang="0">
                              <a:pos x="csX220" y="csY220"/>
                            </a:cxn>
                            <a:cxn ang="0">
                              <a:pos x="csX221" y="csY221"/>
                            </a:cxn>
                            <a:cxn ang="0">
                              <a:pos x="csX222" y="csY222"/>
                            </a:cxn>
                            <a:cxn ang="0">
                              <a:pos x="csX223" y="csY223"/>
                            </a:cxn>
                            <a:cxn ang="0">
                              <a:pos x="csX224" y="csY224"/>
                            </a:cxn>
                            <a:cxn ang="0">
                              <a:pos x="csX225" y="csY225"/>
                            </a:cxn>
                            <a:cxn ang="0">
                              <a:pos x="csX226" y="csY226"/>
                            </a:cxn>
                            <a:cxn ang="0">
                              <a:pos x="csX227" y="csY227"/>
                            </a:cxn>
                            <a:cxn ang="0">
                              <a:pos x="csX228" y="csY228"/>
                            </a:cxn>
                            <a:cxn ang="0">
                              <a:pos x="csX229" y="csY229"/>
                            </a:cxn>
                            <a:cxn ang="0">
                              <a:pos x="csX230" y="csY230"/>
                            </a:cxn>
                            <a:cxn ang="0">
                              <a:pos x="csX231" y="csY231"/>
                            </a:cxn>
                            <a:cxn ang="0">
                              <a:pos x="csX232" y="csY232"/>
                            </a:cxn>
                            <a:cxn ang="0">
                              <a:pos x="csX233" y="csY233"/>
                            </a:cxn>
                            <a:cxn ang="0">
                              <a:pos x="csX234" y="csY234"/>
                            </a:cxn>
                            <a:cxn ang="0">
                              <a:pos x="csX235" y="csY235"/>
                            </a:cxn>
                            <a:cxn ang="0">
                              <a:pos x="csX236" y="csY236"/>
                            </a:cxn>
                            <a:cxn ang="0">
                              <a:pos x="csX237" y="csY237"/>
                            </a:cxn>
                            <a:cxn ang="0">
                              <a:pos x="csX238" y="csY238"/>
                            </a:cxn>
                            <a:cxn ang="0">
                              <a:pos x="csX239" y="csY239"/>
                            </a:cxn>
                            <a:cxn ang="0">
                              <a:pos x="csX240" y="csY240"/>
                            </a:cxn>
                            <a:cxn ang="0">
                              <a:pos x="csX241" y="csY241"/>
                            </a:cxn>
                            <a:cxn ang="0">
                              <a:pos x="csX242" y="csY242"/>
                            </a:cxn>
                            <a:cxn ang="0">
                              <a:pos x="csX243" y="csY243"/>
                            </a:cxn>
                            <a:cxn ang="0">
                              <a:pos x="csX244" y="csY244"/>
                            </a:cxn>
                            <a:cxn ang="0">
                              <a:pos x="csX245" y="csY245"/>
                            </a:cxn>
                            <a:cxn ang="0">
                              <a:pos x="csX246" y="csY246"/>
                            </a:cxn>
                            <a:cxn ang="0">
                              <a:pos x="csX247" y="csY247"/>
                            </a:cxn>
                            <a:cxn ang="0">
                              <a:pos x="csX248" y="csY248"/>
                            </a:cxn>
                            <a:cxn ang="0">
                              <a:pos x="csX249" y="csY249"/>
                            </a:cxn>
                            <a:cxn ang="0">
                              <a:pos x="csX250" y="csY250"/>
                            </a:cxn>
                            <a:cxn ang="0">
                              <a:pos x="csX251" y="csY251"/>
                            </a:cxn>
                            <a:cxn ang="0">
                              <a:pos x="csX252" y="csY252"/>
                            </a:cxn>
                            <a:cxn ang="0">
                              <a:pos x="csX253" y="csY253"/>
                            </a:cxn>
                            <a:cxn ang="0">
                              <a:pos x="csX254" y="csY254"/>
                            </a:cxn>
                            <a:cxn ang="0">
                              <a:pos x="csX255" y="csY255"/>
                            </a:cxn>
                            <a:cxn ang="0">
                              <a:pos x="csX256" y="csY256"/>
                            </a:cxn>
                            <a:cxn ang="0">
                              <a:pos x="csX257" y="csY257"/>
                            </a:cxn>
                            <a:cxn ang="0">
                              <a:pos x="csX258" y="csY258"/>
                            </a:cxn>
                            <a:cxn ang="0">
                              <a:pos x="csX259" y="csY259"/>
                            </a:cxn>
                            <a:cxn ang="0">
                              <a:pos x="csX260" y="csY260"/>
                            </a:cxn>
                            <a:cxn ang="0">
                              <a:pos x="csX261" y="csY261"/>
                            </a:cxn>
                            <a:cxn ang="0">
                              <a:pos x="csX262" y="csY262"/>
                            </a:cxn>
                            <a:cxn ang="0">
                              <a:pos x="csX263" y="csY263"/>
                            </a:cxn>
                            <a:cxn ang="0">
                              <a:pos x="csX264" y="csY264"/>
                            </a:cxn>
                            <a:cxn ang="0">
                              <a:pos x="csX265" y="csY265"/>
                            </a:cxn>
                            <a:cxn ang="0">
                              <a:pos x="csX266" y="csY266"/>
                            </a:cxn>
                            <a:cxn ang="0">
                              <a:pos x="csX267" y="csY267"/>
                            </a:cxn>
                            <a:cxn ang="0">
                              <a:pos x="csX268" y="csY268"/>
                            </a:cxn>
                            <a:cxn ang="0">
                              <a:pos x="csX269" y="csY269"/>
                            </a:cxn>
                            <a:cxn ang="0">
                              <a:pos x="csX270" y="csY270"/>
                            </a:cxn>
                            <a:cxn ang="0">
                              <a:pos x="csX271" y="csY271"/>
                            </a:cxn>
                            <a:cxn ang="0">
                              <a:pos x="csX272" y="csY272"/>
                            </a:cxn>
                            <a:cxn ang="0">
                              <a:pos x="csX273" y="csY273"/>
                            </a:cxn>
                            <a:cxn ang="0">
                              <a:pos x="csX274" y="csY274"/>
                            </a:cxn>
                            <a:cxn ang="0">
                              <a:pos x="csX275" y="csY275"/>
                            </a:cxn>
                            <a:cxn ang="0">
                              <a:pos x="csX276" y="csY276"/>
                            </a:cxn>
                            <a:cxn ang="0">
                              <a:pos x="csX277" y="csY277"/>
                            </a:cxn>
                            <a:cxn ang="0">
                              <a:pos x="csX278" y="csY278"/>
                            </a:cxn>
                            <a:cxn ang="0">
                              <a:pos x="csX279" y="csY279"/>
                            </a:cxn>
                            <a:cxn ang="0">
                              <a:pos x="csX280" y="csY280"/>
                            </a:cxn>
                            <a:cxn ang="0">
                              <a:pos x="csX281" y="csY281"/>
                            </a:cxn>
                            <a:cxn ang="0">
                              <a:pos x="csX282" y="csY282"/>
                            </a:cxn>
                            <a:cxn ang="0">
                              <a:pos x="csX283" y="csY283"/>
                            </a:cxn>
                            <a:cxn ang="0">
                              <a:pos x="csX284" y="csY284"/>
                            </a:cxn>
                            <a:cxn ang="0">
                              <a:pos x="csX285" y="csY285"/>
                            </a:cxn>
                            <a:cxn ang="0">
                              <a:pos x="csX286" y="csY286"/>
                            </a:cxn>
                            <a:cxn ang="0">
                              <a:pos x="csX287" y="csY287"/>
                            </a:cxn>
                            <a:cxn ang="0">
                              <a:pos x="csX288" y="csY288"/>
                            </a:cxn>
                            <a:cxn ang="0">
                              <a:pos x="csX289" y="csY289"/>
                            </a:cxn>
                            <a:cxn ang="0">
                              <a:pos x="csX290" y="csY290"/>
                            </a:cxn>
                            <a:cxn ang="0">
                              <a:pos x="csX291" y="csY291"/>
                            </a:cxn>
                            <a:cxn ang="0">
                              <a:pos x="csX292" y="csY292"/>
                            </a:cxn>
                            <a:cxn ang="0">
                              <a:pos x="csX293" y="csY293"/>
                            </a:cxn>
                            <a:cxn ang="0">
                              <a:pos x="csX294" y="csY294"/>
                            </a:cxn>
                            <a:cxn ang="0">
                              <a:pos x="csX295" y="csY295"/>
                            </a:cxn>
                            <a:cxn ang="0">
                              <a:pos x="csX296" y="csY296"/>
                            </a:cxn>
                            <a:cxn ang="0">
                              <a:pos x="csX297" y="csY297"/>
                            </a:cxn>
                            <a:cxn ang="0">
                              <a:pos x="csX298" y="csY298"/>
                            </a:cxn>
                            <a:cxn ang="0">
                              <a:pos x="csX299" y="csY299"/>
                            </a:cxn>
                            <a:cxn ang="0">
                              <a:pos x="csX300" y="csY300"/>
                            </a:cxn>
                            <a:cxn ang="0">
                              <a:pos x="csX301" y="csY301"/>
                            </a:cxn>
                            <a:cxn ang="0">
                              <a:pos x="csX302" y="csY302"/>
                            </a:cxn>
                            <a:cxn ang="0">
                              <a:pos x="csX303" y="csY303"/>
                            </a:cxn>
                            <a:cxn ang="0">
                              <a:pos x="csX304" y="csY304"/>
                            </a:cxn>
                            <a:cxn ang="0">
                              <a:pos x="csX305" y="csY305"/>
                            </a:cxn>
                            <a:cxn ang="0">
                              <a:pos x="csX306" y="csY306"/>
                            </a:cxn>
                            <a:cxn ang="0">
                              <a:pos x="csX307" y="csY307"/>
                            </a:cxn>
                            <a:cxn ang="0">
                              <a:pos x="csX308" y="csY308"/>
                            </a:cxn>
                            <a:cxn ang="0">
                              <a:pos x="csX309" y="csY309"/>
                            </a:cxn>
                            <a:cxn ang="0">
                              <a:pos x="csX310" y="csY310"/>
                            </a:cxn>
                            <a:cxn ang="0">
                              <a:pos x="csX311" y="csY311"/>
                            </a:cxn>
                            <a:cxn ang="0">
                              <a:pos x="csX312" y="csY312"/>
                            </a:cxn>
                            <a:cxn ang="0">
                              <a:pos x="csX313" y="csY313"/>
                            </a:cxn>
                            <a:cxn ang="0">
                              <a:pos x="csX314" y="csY314"/>
                            </a:cxn>
                            <a:cxn ang="0">
                              <a:pos x="csX315" y="csY315"/>
                            </a:cxn>
                            <a:cxn ang="0">
                              <a:pos x="csX316" y="csY316"/>
                            </a:cxn>
                            <a:cxn ang="0">
                              <a:pos x="csX317" y="csY317"/>
                            </a:cxn>
                            <a:cxn ang="0">
                              <a:pos x="csX318" y="csY318"/>
                            </a:cxn>
                            <a:cxn ang="0">
                              <a:pos x="csX319" y="csY319"/>
                            </a:cxn>
                            <a:cxn ang="0">
                              <a:pos x="csX320" y="csY320"/>
                            </a:cxn>
                            <a:cxn ang="0">
                              <a:pos x="csX321" y="csY321"/>
                            </a:cxn>
                            <a:cxn ang="0">
                              <a:pos x="csX322" y="csY322"/>
                            </a:cxn>
                            <a:cxn ang="0">
                              <a:pos x="csX323" y="csY323"/>
                            </a:cxn>
                            <a:cxn ang="0">
                              <a:pos x="csX324" y="csY324"/>
                            </a:cxn>
                            <a:cxn ang="0">
                              <a:pos x="csX325" y="csY325"/>
                            </a:cxn>
                            <a:cxn ang="0">
                              <a:pos x="csX326" y="csY326"/>
                            </a:cxn>
                            <a:cxn ang="0">
                              <a:pos x="csX327" y="csY327"/>
                            </a:cxn>
                            <a:cxn ang="0">
                              <a:pos x="csX328" y="csY328"/>
                            </a:cxn>
                            <a:cxn ang="0">
                              <a:pos x="csX329" y="csY329"/>
                            </a:cxn>
                            <a:cxn ang="0">
                              <a:pos x="csX330" y="csY330"/>
                            </a:cxn>
                            <a:cxn ang="0">
                              <a:pos x="csX331" y="csY331"/>
                            </a:cxn>
                            <a:cxn ang="0">
                              <a:pos x="csX332" y="csY332"/>
                            </a:cxn>
                            <a:cxn ang="0">
                              <a:pos x="csX333" y="csY333"/>
                            </a:cxn>
                            <a:cxn ang="0">
                              <a:pos x="csX334" y="csY334"/>
                            </a:cxn>
                            <a:cxn ang="0">
                              <a:pos x="csX335" y="csY335"/>
                            </a:cxn>
                            <a:cxn ang="0">
                              <a:pos x="csX336" y="csY336"/>
                            </a:cxn>
                            <a:cxn ang="0">
                              <a:pos x="csX337" y="csY337"/>
                            </a:cxn>
                            <a:cxn ang="0">
                              <a:pos x="csX338" y="csY338"/>
                            </a:cxn>
                            <a:cxn ang="0">
                              <a:pos x="csX339" y="csY339"/>
                            </a:cxn>
                            <a:cxn ang="0">
                              <a:pos x="csX340" y="csY340"/>
                            </a:cxn>
                            <a:cxn ang="0">
                              <a:pos x="csX341" y="csY341"/>
                            </a:cxn>
                            <a:cxn ang="0">
                              <a:pos x="csX342" y="csY342"/>
                            </a:cxn>
                            <a:cxn ang="0">
                              <a:pos x="csX343" y="csY343"/>
                            </a:cxn>
                            <a:cxn ang="0">
                              <a:pos x="csX344" y="csY344"/>
                            </a:cxn>
                            <a:cxn ang="0">
                              <a:pos x="csX345" y="csY345"/>
                            </a:cxn>
                            <a:cxn ang="0">
                              <a:pos x="csX346" y="csY346"/>
                            </a:cxn>
                            <a:cxn ang="0">
                              <a:pos x="csX347" y="csY347"/>
                            </a:cxn>
                            <a:cxn ang="0">
                              <a:pos x="csX348" y="csY348"/>
                            </a:cxn>
                            <a:cxn ang="0">
                              <a:pos x="csX349" y="csY349"/>
                            </a:cxn>
                            <a:cxn ang="0">
                              <a:pos x="csX350" y="csY350"/>
                            </a:cxn>
                            <a:cxn ang="0">
                              <a:pos x="csX351" y="csY351"/>
                            </a:cxn>
                            <a:cxn ang="0">
                              <a:pos x="csX352" y="csY352"/>
                            </a:cxn>
                            <a:cxn ang="0">
                              <a:pos x="csX353" y="csY353"/>
                            </a:cxn>
                            <a:cxn ang="0">
                              <a:pos x="csX354" y="csY354"/>
                            </a:cxn>
                            <a:cxn ang="0">
                              <a:pos x="csX355" y="csY355"/>
                            </a:cxn>
                            <a:cxn ang="0">
                              <a:pos x="csX356" y="csY356"/>
                            </a:cxn>
                            <a:cxn ang="0">
                              <a:pos x="csX357" y="csY357"/>
                            </a:cxn>
                            <a:cxn ang="0">
                              <a:pos x="csX358" y="csY358"/>
                            </a:cxn>
                            <a:cxn ang="0">
                              <a:pos x="csX359" y="csY359"/>
                            </a:cxn>
                            <a:cxn ang="0">
                              <a:pos x="csX360" y="csY360"/>
                            </a:cxn>
                            <a:cxn ang="0">
                              <a:pos x="csX361" y="csY361"/>
                            </a:cxn>
                            <a:cxn ang="0">
                              <a:pos x="csX362" y="csY362"/>
                            </a:cxn>
                            <a:cxn ang="0">
                              <a:pos x="csX363" y="csY363"/>
                            </a:cxn>
                            <a:cxn ang="0">
                              <a:pos x="csX364" y="csY364"/>
                            </a:cxn>
                            <a:cxn ang="0">
                              <a:pos x="csX365" y="csY365"/>
                            </a:cxn>
                            <a:cxn ang="0">
                              <a:pos x="csX366" y="csY366"/>
                            </a:cxn>
                            <a:cxn ang="0">
                              <a:pos x="csX367" y="csY367"/>
                            </a:cxn>
                            <a:cxn ang="0">
                              <a:pos x="csX368" y="csY368"/>
                            </a:cxn>
                            <a:cxn ang="0">
                              <a:pos x="csX369" y="csY369"/>
                            </a:cxn>
                            <a:cxn ang="0">
                              <a:pos x="csX370" y="csY370"/>
                            </a:cxn>
                            <a:cxn ang="0">
                              <a:pos x="csX371" y="csY371"/>
                            </a:cxn>
                            <a:cxn ang="0">
                              <a:pos x="csX372" y="csY372"/>
                            </a:cxn>
                            <a:cxn ang="0">
                              <a:pos x="csX373" y="csY373"/>
                            </a:cxn>
                            <a:cxn ang="0">
                              <a:pos x="csX374" y="csY374"/>
                            </a:cxn>
                            <a:cxn ang="0">
                              <a:pos x="csX375" y="csY375"/>
                            </a:cxn>
                            <a:cxn ang="0">
                              <a:pos x="csX376" y="csY376"/>
                            </a:cxn>
                            <a:cxn ang="0">
                              <a:pos x="csX377" y="csY377"/>
                            </a:cxn>
                            <a:cxn ang="0">
                              <a:pos x="csX378" y="csY378"/>
                            </a:cxn>
                            <a:cxn ang="0">
                              <a:pos x="csX379" y="csY379"/>
                            </a:cxn>
                            <a:cxn ang="0">
                              <a:pos x="csX380" y="csY380"/>
                            </a:cxn>
                            <a:cxn ang="0">
                              <a:pos x="csX381" y="csY381"/>
                            </a:cxn>
                            <a:cxn ang="0">
                              <a:pos x="csX382" y="csY382"/>
                            </a:cxn>
                            <a:cxn ang="0">
                              <a:pos x="csX383" y="csY383"/>
                            </a:cxn>
                            <a:cxn ang="0">
                              <a:pos x="csX384" y="csY384"/>
                            </a:cxn>
                            <a:cxn ang="0">
                              <a:pos x="csX385" y="csY385"/>
                            </a:cxn>
                            <a:cxn ang="0">
                              <a:pos x="csX386" y="csY386"/>
                            </a:cxn>
                          </a:cxnLst>
                          <a:rect l="l" t="t" r="r" b="b"/>
                          <a:pathLst>
                            <a:path w="2849302" h="354167">
                              <a:moveTo>
                                <a:pt x="1684263" y="81297"/>
                              </a:moveTo>
                              <a:lnTo>
                                <a:pt x="1645521" y="223215"/>
                              </a:lnTo>
                              <a:lnTo>
                                <a:pt x="1644953" y="223215"/>
                              </a:lnTo>
                              <a:lnTo>
                                <a:pt x="1601473" y="81297"/>
                              </a:lnTo>
                              <a:lnTo>
                                <a:pt x="1566925" y="81297"/>
                              </a:lnTo>
                              <a:lnTo>
                                <a:pt x="1522630" y="223215"/>
                              </a:lnTo>
                              <a:lnTo>
                                <a:pt x="1522063" y="223215"/>
                              </a:lnTo>
                              <a:lnTo>
                                <a:pt x="1485023" y="81297"/>
                              </a:lnTo>
                              <a:lnTo>
                                <a:pt x="1446552" y="81297"/>
                              </a:lnTo>
                              <a:lnTo>
                                <a:pt x="1504789" y="278317"/>
                              </a:lnTo>
                              <a:lnTo>
                                <a:pt x="1537116" y="278317"/>
                              </a:lnTo>
                              <a:lnTo>
                                <a:pt x="1582817" y="128315"/>
                              </a:lnTo>
                              <a:lnTo>
                                <a:pt x="1583385" y="128315"/>
                              </a:lnTo>
                              <a:lnTo>
                                <a:pt x="1629086" y="278317"/>
                              </a:lnTo>
                              <a:lnTo>
                                <a:pt x="1662523" y="278317"/>
                              </a:lnTo>
                              <a:lnTo>
                                <a:pt x="1719946" y="81297"/>
                              </a:lnTo>
                              <a:lnTo>
                                <a:pt x="1684263" y="81297"/>
                              </a:lnTo>
                              <a:close/>
                              <a:moveTo>
                                <a:pt x="1386390" y="180780"/>
                              </a:moveTo>
                              <a:cubicBezTo>
                                <a:pt x="1388241" y="183663"/>
                                <a:pt x="1389548" y="186990"/>
                                <a:pt x="1390289" y="190810"/>
                              </a:cubicBezTo>
                              <a:cubicBezTo>
                                <a:pt x="1391029" y="194605"/>
                                <a:pt x="1391399" y="198548"/>
                                <a:pt x="1391399" y="202638"/>
                              </a:cubicBezTo>
                              <a:lnTo>
                                <a:pt x="1391399" y="278341"/>
                              </a:lnTo>
                              <a:lnTo>
                                <a:pt x="1424836" y="278341"/>
                              </a:lnTo>
                              <a:lnTo>
                                <a:pt x="1424836" y="198745"/>
                              </a:lnTo>
                              <a:cubicBezTo>
                                <a:pt x="1424836" y="190785"/>
                                <a:pt x="1423997" y="183294"/>
                                <a:pt x="1422319" y="176344"/>
                              </a:cubicBezTo>
                              <a:cubicBezTo>
                                <a:pt x="1420666" y="169395"/>
                                <a:pt x="1417902" y="163308"/>
                                <a:pt x="1414102" y="158133"/>
                              </a:cubicBezTo>
                              <a:cubicBezTo>
                                <a:pt x="1410302" y="152934"/>
                                <a:pt x="1405317" y="148843"/>
                                <a:pt x="1399197" y="145886"/>
                              </a:cubicBezTo>
                              <a:cubicBezTo>
                                <a:pt x="1393077" y="142929"/>
                                <a:pt x="1385551" y="141425"/>
                                <a:pt x="1376643" y="141425"/>
                              </a:cubicBezTo>
                              <a:cubicBezTo>
                                <a:pt x="1366599" y="141425"/>
                                <a:pt x="1357962" y="143421"/>
                                <a:pt x="1350732" y="147414"/>
                              </a:cubicBezTo>
                              <a:cubicBezTo>
                                <a:pt x="1343477" y="151406"/>
                                <a:pt x="1337456" y="157665"/>
                                <a:pt x="1332619" y="166191"/>
                              </a:cubicBezTo>
                              <a:cubicBezTo>
                                <a:pt x="1325734" y="149681"/>
                                <a:pt x="1311817" y="141401"/>
                                <a:pt x="1290817" y="141401"/>
                              </a:cubicBezTo>
                              <a:cubicBezTo>
                                <a:pt x="1279663" y="141401"/>
                                <a:pt x="1270779" y="143865"/>
                                <a:pt x="1264215" y="148794"/>
                              </a:cubicBezTo>
                              <a:cubicBezTo>
                                <a:pt x="1257602" y="153722"/>
                                <a:pt x="1252839" y="159316"/>
                                <a:pt x="1249853" y="165625"/>
                              </a:cubicBezTo>
                              <a:lnTo>
                                <a:pt x="1249286" y="165625"/>
                              </a:lnTo>
                              <a:lnTo>
                                <a:pt x="1249286" y="144752"/>
                              </a:lnTo>
                              <a:lnTo>
                                <a:pt x="1217527" y="144752"/>
                              </a:lnTo>
                              <a:lnTo>
                                <a:pt x="1217527" y="278341"/>
                              </a:lnTo>
                              <a:lnTo>
                                <a:pt x="1250964" y="278341"/>
                              </a:lnTo>
                              <a:lnTo>
                                <a:pt x="1250964" y="205423"/>
                              </a:lnTo>
                              <a:cubicBezTo>
                                <a:pt x="1250964" y="200987"/>
                                <a:pt x="1251531" y="196724"/>
                                <a:pt x="1252642" y="192633"/>
                              </a:cubicBezTo>
                              <a:cubicBezTo>
                                <a:pt x="1253752" y="188543"/>
                                <a:pt x="1255578" y="184920"/>
                                <a:pt x="1258071" y="181766"/>
                              </a:cubicBezTo>
                              <a:cubicBezTo>
                                <a:pt x="1260588" y="178611"/>
                                <a:pt x="1263746" y="176098"/>
                                <a:pt x="1267547" y="174250"/>
                              </a:cubicBezTo>
                              <a:cubicBezTo>
                                <a:pt x="1271347" y="172401"/>
                                <a:pt x="1276035" y="171465"/>
                                <a:pt x="1281637" y="171465"/>
                              </a:cubicBezTo>
                              <a:cubicBezTo>
                                <a:pt x="1289805" y="171465"/>
                                <a:pt x="1295653" y="173929"/>
                                <a:pt x="1299182" y="178833"/>
                              </a:cubicBezTo>
                              <a:cubicBezTo>
                                <a:pt x="1302686" y="183762"/>
                                <a:pt x="1304463" y="190391"/>
                                <a:pt x="1304463" y="198745"/>
                              </a:cubicBezTo>
                              <a:lnTo>
                                <a:pt x="1304463" y="278341"/>
                              </a:lnTo>
                              <a:lnTo>
                                <a:pt x="1337900" y="278341"/>
                              </a:lnTo>
                              <a:lnTo>
                                <a:pt x="1337900" y="205990"/>
                              </a:lnTo>
                              <a:cubicBezTo>
                                <a:pt x="1337900" y="201726"/>
                                <a:pt x="1338418" y="197513"/>
                                <a:pt x="1339430" y="193348"/>
                              </a:cubicBezTo>
                              <a:cubicBezTo>
                                <a:pt x="1340442" y="189159"/>
                                <a:pt x="1342120" y="185462"/>
                                <a:pt x="1344439" y="182209"/>
                              </a:cubicBezTo>
                              <a:cubicBezTo>
                                <a:pt x="1346759" y="178956"/>
                                <a:pt x="1349745" y="176344"/>
                                <a:pt x="1353348" y="174422"/>
                              </a:cubicBezTo>
                              <a:cubicBezTo>
                                <a:pt x="1356975" y="172475"/>
                                <a:pt x="1361392" y="171490"/>
                                <a:pt x="1366599" y="171490"/>
                              </a:cubicBezTo>
                              <a:cubicBezTo>
                                <a:pt x="1371806" y="171490"/>
                                <a:pt x="1375705" y="172328"/>
                                <a:pt x="1378839" y="174003"/>
                              </a:cubicBezTo>
                              <a:cubicBezTo>
                                <a:pt x="1381997" y="175679"/>
                                <a:pt x="1384514" y="177946"/>
                                <a:pt x="1386365" y="180829"/>
                              </a:cubicBezTo>
                              <a:moveTo>
                                <a:pt x="2191494" y="175088"/>
                              </a:moveTo>
                              <a:cubicBezTo>
                                <a:pt x="2197342" y="169321"/>
                                <a:pt x="2205288" y="166463"/>
                                <a:pt x="2215307" y="166463"/>
                              </a:cubicBezTo>
                              <a:cubicBezTo>
                                <a:pt x="2225893" y="166463"/>
                                <a:pt x="2234160" y="169296"/>
                                <a:pt x="2240107" y="174940"/>
                              </a:cubicBezTo>
                              <a:cubicBezTo>
                                <a:pt x="2246054" y="180608"/>
                                <a:pt x="2249114" y="188345"/>
                                <a:pt x="2249312" y="198178"/>
                              </a:cubicBezTo>
                              <a:lnTo>
                                <a:pt x="2180760" y="198178"/>
                              </a:lnTo>
                              <a:cubicBezTo>
                                <a:pt x="2182067" y="188543"/>
                                <a:pt x="2185621" y="180829"/>
                                <a:pt x="2191494" y="175088"/>
                              </a:cubicBezTo>
                              <a:moveTo>
                                <a:pt x="2250447" y="275532"/>
                              </a:moveTo>
                              <a:cubicBezTo>
                                <a:pt x="2260095" y="271441"/>
                                <a:pt x="2268831" y="264590"/>
                                <a:pt x="2276629" y="254930"/>
                              </a:cubicBezTo>
                              <a:lnTo>
                                <a:pt x="2252643" y="236867"/>
                              </a:lnTo>
                              <a:cubicBezTo>
                                <a:pt x="2248374" y="242042"/>
                                <a:pt x="2243414" y="246379"/>
                                <a:pt x="2237738" y="249805"/>
                              </a:cubicBezTo>
                              <a:cubicBezTo>
                                <a:pt x="2232063" y="253255"/>
                                <a:pt x="2225079" y="254955"/>
                                <a:pt x="2216714" y="254955"/>
                              </a:cubicBezTo>
                              <a:cubicBezTo>
                                <a:pt x="2207238" y="254955"/>
                                <a:pt x="2199168" y="252170"/>
                                <a:pt x="2192456" y="246601"/>
                              </a:cubicBezTo>
                              <a:cubicBezTo>
                                <a:pt x="2185769" y="241032"/>
                                <a:pt x="2181870" y="233245"/>
                                <a:pt x="2180760" y="223240"/>
                              </a:cubicBezTo>
                              <a:lnTo>
                                <a:pt x="2282749" y="223240"/>
                              </a:lnTo>
                              <a:lnTo>
                                <a:pt x="2282749" y="214048"/>
                              </a:lnTo>
                              <a:cubicBezTo>
                                <a:pt x="2282749" y="202367"/>
                                <a:pt x="2281219" y="192042"/>
                                <a:pt x="2278159" y="183023"/>
                              </a:cubicBezTo>
                              <a:cubicBezTo>
                                <a:pt x="2275099" y="174028"/>
                                <a:pt x="2270830" y="166463"/>
                                <a:pt x="2265327" y="160326"/>
                              </a:cubicBezTo>
                              <a:cubicBezTo>
                                <a:pt x="2259849" y="154215"/>
                                <a:pt x="2253260" y="149533"/>
                                <a:pt x="2245536" y="146280"/>
                              </a:cubicBezTo>
                              <a:cubicBezTo>
                                <a:pt x="2237837" y="143027"/>
                                <a:pt x="2229323" y="141401"/>
                                <a:pt x="2220045" y="141401"/>
                              </a:cubicBezTo>
                              <a:cubicBezTo>
                                <a:pt x="2210002" y="141401"/>
                                <a:pt x="2200526" y="143076"/>
                                <a:pt x="2191642" y="146428"/>
                              </a:cubicBezTo>
                              <a:cubicBezTo>
                                <a:pt x="2182734" y="149779"/>
                                <a:pt x="2175010" y="154486"/>
                                <a:pt x="2168495" y="160622"/>
                              </a:cubicBezTo>
                              <a:cubicBezTo>
                                <a:pt x="2161981" y="166758"/>
                                <a:pt x="2156848" y="174126"/>
                                <a:pt x="2153023" y="182751"/>
                              </a:cubicBezTo>
                              <a:cubicBezTo>
                                <a:pt x="2149223" y="191376"/>
                                <a:pt x="2147323" y="200987"/>
                                <a:pt x="2147323" y="211534"/>
                              </a:cubicBezTo>
                              <a:cubicBezTo>
                                <a:pt x="2147323" y="222081"/>
                                <a:pt x="2149223" y="231717"/>
                                <a:pt x="2153023" y="240342"/>
                              </a:cubicBezTo>
                              <a:cubicBezTo>
                                <a:pt x="2156823" y="248967"/>
                                <a:pt x="2161981" y="256335"/>
                                <a:pt x="2168495" y="262471"/>
                              </a:cubicBezTo>
                              <a:cubicBezTo>
                                <a:pt x="2175010" y="268583"/>
                                <a:pt x="2182709" y="273314"/>
                                <a:pt x="2191642" y="276665"/>
                              </a:cubicBezTo>
                              <a:cubicBezTo>
                                <a:pt x="2200550" y="280017"/>
                                <a:pt x="2210026" y="281668"/>
                                <a:pt x="2220045" y="281668"/>
                              </a:cubicBezTo>
                              <a:cubicBezTo>
                                <a:pt x="2230631" y="281668"/>
                                <a:pt x="2240749" y="279623"/>
                                <a:pt x="2250422" y="275557"/>
                              </a:cubicBezTo>
                              <a:moveTo>
                                <a:pt x="2079758" y="226566"/>
                              </a:moveTo>
                              <a:cubicBezTo>
                                <a:pt x="2077981" y="231396"/>
                                <a:pt x="2075390" y="235660"/>
                                <a:pt x="2071960" y="239356"/>
                              </a:cubicBezTo>
                              <a:cubicBezTo>
                                <a:pt x="2068505" y="243077"/>
                                <a:pt x="2064384" y="246034"/>
                                <a:pt x="2059547" y="248252"/>
                              </a:cubicBezTo>
                              <a:cubicBezTo>
                                <a:pt x="2054711" y="250495"/>
                                <a:pt x="2049257" y="251604"/>
                                <a:pt x="2043113" y="251604"/>
                              </a:cubicBezTo>
                              <a:cubicBezTo>
                                <a:pt x="2036968" y="251604"/>
                                <a:pt x="2031490" y="250495"/>
                                <a:pt x="2026678" y="248252"/>
                              </a:cubicBezTo>
                              <a:cubicBezTo>
                                <a:pt x="2021841" y="246034"/>
                                <a:pt x="2017720" y="243077"/>
                                <a:pt x="2014290" y="239356"/>
                              </a:cubicBezTo>
                              <a:cubicBezTo>
                                <a:pt x="2010835" y="235660"/>
                                <a:pt x="2008244" y="231372"/>
                                <a:pt x="2006468" y="226566"/>
                              </a:cubicBezTo>
                              <a:cubicBezTo>
                                <a:pt x="2004716" y="221736"/>
                                <a:pt x="2003827" y="216734"/>
                                <a:pt x="2003827" y="211534"/>
                              </a:cubicBezTo>
                              <a:cubicBezTo>
                                <a:pt x="2003827" y="206335"/>
                                <a:pt x="2004716" y="201332"/>
                                <a:pt x="2006468" y="196502"/>
                              </a:cubicBezTo>
                              <a:cubicBezTo>
                                <a:pt x="2008244" y="191672"/>
                                <a:pt x="2010835" y="187409"/>
                                <a:pt x="2014290" y="183713"/>
                              </a:cubicBezTo>
                              <a:cubicBezTo>
                                <a:pt x="2017720" y="179991"/>
                                <a:pt x="2021866" y="177034"/>
                                <a:pt x="2026678" y="174816"/>
                              </a:cubicBezTo>
                              <a:cubicBezTo>
                                <a:pt x="2031514" y="172599"/>
                                <a:pt x="2036993" y="171465"/>
                                <a:pt x="2043113" y="171465"/>
                              </a:cubicBezTo>
                              <a:cubicBezTo>
                                <a:pt x="2049232" y="171465"/>
                                <a:pt x="2054735" y="172574"/>
                                <a:pt x="2059547" y="174816"/>
                              </a:cubicBezTo>
                              <a:cubicBezTo>
                                <a:pt x="2064384" y="177034"/>
                                <a:pt x="2068505" y="179991"/>
                                <a:pt x="2071960" y="183713"/>
                              </a:cubicBezTo>
                              <a:cubicBezTo>
                                <a:pt x="2075390" y="187409"/>
                                <a:pt x="2077981" y="191672"/>
                                <a:pt x="2079758" y="196502"/>
                              </a:cubicBezTo>
                              <a:cubicBezTo>
                                <a:pt x="2081510" y="201332"/>
                                <a:pt x="2082398" y="206335"/>
                                <a:pt x="2082398" y="211534"/>
                              </a:cubicBezTo>
                              <a:cubicBezTo>
                                <a:pt x="2082398" y="216734"/>
                                <a:pt x="2081510" y="221736"/>
                                <a:pt x="2079758" y="226566"/>
                              </a:cubicBezTo>
                              <a:moveTo>
                                <a:pt x="2114725" y="278317"/>
                              </a:moveTo>
                              <a:lnTo>
                                <a:pt x="2114725" y="67940"/>
                              </a:lnTo>
                              <a:lnTo>
                                <a:pt x="2081287" y="67940"/>
                              </a:lnTo>
                              <a:lnTo>
                                <a:pt x="2081287" y="161731"/>
                              </a:lnTo>
                              <a:lnTo>
                                <a:pt x="2080449" y="161731"/>
                              </a:lnTo>
                              <a:cubicBezTo>
                                <a:pt x="2078771" y="159513"/>
                                <a:pt x="2076648" y="157246"/>
                                <a:pt x="2074032" y="154905"/>
                              </a:cubicBezTo>
                              <a:cubicBezTo>
                                <a:pt x="2071417" y="152589"/>
                                <a:pt x="2068258" y="150395"/>
                                <a:pt x="2064557" y="148375"/>
                              </a:cubicBezTo>
                              <a:cubicBezTo>
                                <a:pt x="2060830" y="146329"/>
                                <a:pt x="2056561" y="144678"/>
                                <a:pt x="2051725" y="143348"/>
                              </a:cubicBezTo>
                              <a:cubicBezTo>
                                <a:pt x="2046888" y="142041"/>
                                <a:pt x="2041336" y="141401"/>
                                <a:pt x="2035019" y="141401"/>
                              </a:cubicBezTo>
                              <a:cubicBezTo>
                                <a:pt x="2025543" y="141401"/>
                                <a:pt x="2016807" y="143224"/>
                                <a:pt x="2008837" y="146847"/>
                              </a:cubicBezTo>
                              <a:cubicBezTo>
                                <a:pt x="2000866" y="150445"/>
                                <a:pt x="1994006" y="155423"/>
                                <a:pt x="1988355" y="161731"/>
                              </a:cubicBezTo>
                              <a:cubicBezTo>
                                <a:pt x="1982679" y="168040"/>
                                <a:pt x="1978262" y="175457"/>
                                <a:pt x="1975103" y="184008"/>
                              </a:cubicBezTo>
                              <a:cubicBezTo>
                                <a:pt x="1971945" y="192535"/>
                                <a:pt x="1970365" y="201726"/>
                                <a:pt x="1970365" y="211559"/>
                              </a:cubicBezTo>
                              <a:cubicBezTo>
                                <a:pt x="1970365" y="221391"/>
                                <a:pt x="1971846" y="230583"/>
                                <a:pt x="1974807" y="239110"/>
                              </a:cubicBezTo>
                              <a:cubicBezTo>
                                <a:pt x="1977768" y="247661"/>
                                <a:pt x="1982136" y="255078"/>
                                <a:pt x="1987911" y="261387"/>
                              </a:cubicBezTo>
                              <a:cubicBezTo>
                                <a:pt x="1993660" y="267695"/>
                                <a:pt x="2000570" y="272649"/>
                                <a:pt x="2008664" y="276271"/>
                              </a:cubicBezTo>
                              <a:cubicBezTo>
                                <a:pt x="2016733" y="279894"/>
                                <a:pt x="2025987" y="281693"/>
                                <a:pt x="2036400" y="281693"/>
                              </a:cubicBezTo>
                              <a:cubicBezTo>
                                <a:pt x="2045876" y="281693"/>
                                <a:pt x="2054686" y="279844"/>
                                <a:pt x="2062879" y="276123"/>
                              </a:cubicBezTo>
                              <a:cubicBezTo>
                                <a:pt x="2071047" y="272427"/>
                                <a:pt x="2077537" y="266488"/>
                                <a:pt x="2082398" y="258306"/>
                              </a:cubicBezTo>
                              <a:lnTo>
                                <a:pt x="2082965" y="258306"/>
                              </a:lnTo>
                              <a:lnTo>
                                <a:pt x="2082965" y="278341"/>
                              </a:lnTo>
                              <a:lnTo>
                                <a:pt x="2114725" y="278341"/>
                              </a:lnTo>
                              <a:close/>
                              <a:moveTo>
                                <a:pt x="1853225" y="175088"/>
                              </a:moveTo>
                              <a:cubicBezTo>
                                <a:pt x="1859073" y="169321"/>
                                <a:pt x="1867019" y="166463"/>
                                <a:pt x="1877038" y="166463"/>
                              </a:cubicBezTo>
                              <a:cubicBezTo>
                                <a:pt x="1887624" y="166463"/>
                                <a:pt x="1895891" y="169296"/>
                                <a:pt x="1901838" y="174940"/>
                              </a:cubicBezTo>
                              <a:cubicBezTo>
                                <a:pt x="1907785" y="180608"/>
                                <a:pt x="1910845" y="188345"/>
                                <a:pt x="1911043" y="198178"/>
                              </a:cubicBezTo>
                              <a:lnTo>
                                <a:pt x="1842491" y="198178"/>
                              </a:lnTo>
                              <a:cubicBezTo>
                                <a:pt x="1843798" y="188543"/>
                                <a:pt x="1847352" y="180829"/>
                                <a:pt x="1853225" y="175088"/>
                              </a:cubicBezTo>
                              <a:moveTo>
                                <a:pt x="1853348" y="276641"/>
                              </a:moveTo>
                              <a:cubicBezTo>
                                <a:pt x="1862257" y="279992"/>
                                <a:pt x="1871732" y="281643"/>
                                <a:pt x="1881751" y="281643"/>
                              </a:cubicBezTo>
                              <a:cubicBezTo>
                                <a:pt x="1892337" y="281643"/>
                                <a:pt x="1902455" y="279598"/>
                                <a:pt x="1912128" y="275532"/>
                              </a:cubicBezTo>
                              <a:cubicBezTo>
                                <a:pt x="1921777" y="271441"/>
                                <a:pt x="1930513" y="264590"/>
                                <a:pt x="1938310" y="254930"/>
                              </a:cubicBezTo>
                              <a:lnTo>
                                <a:pt x="1914325" y="236867"/>
                              </a:lnTo>
                              <a:cubicBezTo>
                                <a:pt x="1910056" y="242042"/>
                                <a:pt x="1905095" y="246379"/>
                                <a:pt x="1899420" y="249805"/>
                              </a:cubicBezTo>
                              <a:cubicBezTo>
                                <a:pt x="1893744" y="253255"/>
                                <a:pt x="1886761" y="254955"/>
                                <a:pt x="1878395" y="254955"/>
                              </a:cubicBezTo>
                              <a:cubicBezTo>
                                <a:pt x="1868919" y="254955"/>
                                <a:pt x="1860850" y="252170"/>
                                <a:pt x="1854138" y="246601"/>
                              </a:cubicBezTo>
                              <a:cubicBezTo>
                                <a:pt x="1847450" y="241032"/>
                                <a:pt x="1843552" y="233245"/>
                                <a:pt x="1842441" y="223240"/>
                              </a:cubicBezTo>
                              <a:lnTo>
                                <a:pt x="1944430" y="223240"/>
                              </a:lnTo>
                              <a:lnTo>
                                <a:pt x="1944430" y="214048"/>
                              </a:lnTo>
                              <a:cubicBezTo>
                                <a:pt x="1944430" y="202367"/>
                                <a:pt x="1942900" y="192042"/>
                                <a:pt x="1939840" y="183023"/>
                              </a:cubicBezTo>
                              <a:cubicBezTo>
                                <a:pt x="1936780" y="174028"/>
                                <a:pt x="1932511" y="166463"/>
                                <a:pt x="1927008" y="160326"/>
                              </a:cubicBezTo>
                              <a:cubicBezTo>
                                <a:pt x="1921530" y="154215"/>
                                <a:pt x="1914941" y="149533"/>
                                <a:pt x="1907218" y="146280"/>
                              </a:cubicBezTo>
                              <a:cubicBezTo>
                                <a:pt x="1899519" y="143027"/>
                                <a:pt x="1891005" y="141401"/>
                                <a:pt x="1881727" y="141401"/>
                              </a:cubicBezTo>
                              <a:cubicBezTo>
                                <a:pt x="1871683" y="141401"/>
                                <a:pt x="1862207" y="143076"/>
                                <a:pt x="1853324" y="146428"/>
                              </a:cubicBezTo>
                              <a:cubicBezTo>
                                <a:pt x="1844415" y="149779"/>
                                <a:pt x="1836691" y="154486"/>
                                <a:pt x="1830177" y="160622"/>
                              </a:cubicBezTo>
                              <a:cubicBezTo>
                                <a:pt x="1823662" y="166758"/>
                                <a:pt x="1818529" y="174126"/>
                                <a:pt x="1814704" y="182751"/>
                              </a:cubicBezTo>
                              <a:cubicBezTo>
                                <a:pt x="1810904" y="191376"/>
                                <a:pt x="1809004" y="200987"/>
                                <a:pt x="1809004" y="211534"/>
                              </a:cubicBezTo>
                              <a:cubicBezTo>
                                <a:pt x="1809004" y="222081"/>
                                <a:pt x="1810904" y="231717"/>
                                <a:pt x="1814704" y="240342"/>
                              </a:cubicBezTo>
                              <a:cubicBezTo>
                                <a:pt x="1818505" y="248967"/>
                                <a:pt x="1823662" y="256335"/>
                                <a:pt x="1830177" y="262471"/>
                              </a:cubicBezTo>
                              <a:cubicBezTo>
                                <a:pt x="1836691" y="268583"/>
                                <a:pt x="1844391" y="273314"/>
                                <a:pt x="1853324" y="276665"/>
                              </a:cubicBezTo>
                              <a:moveTo>
                                <a:pt x="2400926" y="185511"/>
                              </a:moveTo>
                              <a:cubicBezTo>
                                <a:pt x="2402505" y="189504"/>
                                <a:pt x="2403467" y="193767"/>
                                <a:pt x="2403862" y="198326"/>
                              </a:cubicBezTo>
                              <a:cubicBezTo>
                                <a:pt x="2404232" y="202860"/>
                                <a:pt x="2404430" y="207000"/>
                                <a:pt x="2404430" y="210721"/>
                              </a:cubicBezTo>
                              <a:lnTo>
                                <a:pt x="2404430" y="278341"/>
                              </a:lnTo>
                              <a:lnTo>
                                <a:pt x="2437867" y="278341"/>
                              </a:lnTo>
                              <a:lnTo>
                                <a:pt x="2437867" y="194013"/>
                              </a:lnTo>
                              <a:cubicBezTo>
                                <a:pt x="2437867" y="187163"/>
                                <a:pt x="2437028" y="180558"/>
                                <a:pt x="2435350" y="174274"/>
                              </a:cubicBezTo>
                              <a:cubicBezTo>
                                <a:pt x="2433672" y="167966"/>
                                <a:pt x="2430908" y="162396"/>
                                <a:pt x="2426984" y="157566"/>
                              </a:cubicBezTo>
                              <a:cubicBezTo>
                                <a:pt x="2423085" y="152736"/>
                                <a:pt x="2418027" y="148843"/>
                                <a:pt x="2411808" y="145886"/>
                              </a:cubicBezTo>
                              <a:cubicBezTo>
                                <a:pt x="2405590" y="142929"/>
                                <a:pt x="2398014" y="141425"/>
                                <a:pt x="2389081" y="141425"/>
                              </a:cubicBezTo>
                              <a:cubicBezTo>
                                <a:pt x="2377952" y="141425"/>
                                <a:pt x="2369117" y="143890"/>
                                <a:pt x="2362603" y="148818"/>
                              </a:cubicBezTo>
                              <a:cubicBezTo>
                                <a:pt x="2356113" y="153747"/>
                                <a:pt x="2351276" y="159513"/>
                                <a:pt x="2348117" y="166216"/>
                              </a:cubicBezTo>
                              <a:lnTo>
                                <a:pt x="2347550" y="166216"/>
                              </a:lnTo>
                              <a:lnTo>
                                <a:pt x="2347550" y="144777"/>
                              </a:lnTo>
                              <a:lnTo>
                                <a:pt x="2315791" y="144777"/>
                              </a:lnTo>
                              <a:lnTo>
                                <a:pt x="2315791" y="278366"/>
                              </a:lnTo>
                              <a:lnTo>
                                <a:pt x="2349228" y="278366"/>
                              </a:lnTo>
                              <a:lnTo>
                                <a:pt x="2349228" y="205448"/>
                              </a:lnTo>
                              <a:cubicBezTo>
                                <a:pt x="2349228" y="201012"/>
                                <a:pt x="2349795" y="196749"/>
                                <a:pt x="2350906" y="192658"/>
                              </a:cubicBezTo>
                              <a:cubicBezTo>
                                <a:pt x="2352016" y="188567"/>
                                <a:pt x="2353818" y="184945"/>
                                <a:pt x="2356335" y="181790"/>
                              </a:cubicBezTo>
                              <a:cubicBezTo>
                                <a:pt x="2358852" y="178636"/>
                                <a:pt x="2362010" y="176123"/>
                                <a:pt x="2365811" y="174274"/>
                              </a:cubicBezTo>
                              <a:cubicBezTo>
                                <a:pt x="2369611" y="172426"/>
                                <a:pt x="2374299" y="171490"/>
                                <a:pt x="2379876" y="171490"/>
                              </a:cubicBezTo>
                              <a:cubicBezTo>
                                <a:pt x="2385453" y="171490"/>
                                <a:pt x="2390191" y="172845"/>
                                <a:pt x="2393547" y="175531"/>
                              </a:cubicBezTo>
                              <a:cubicBezTo>
                                <a:pt x="2396903" y="178217"/>
                                <a:pt x="2399346" y="181544"/>
                                <a:pt x="2400926" y="185536"/>
                              </a:cubicBezTo>
                              <a:moveTo>
                                <a:pt x="2849302" y="173141"/>
                              </a:moveTo>
                              <a:lnTo>
                                <a:pt x="2849302" y="144752"/>
                              </a:lnTo>
                              <a:lnTo>
                                <a:pt x="2812534" y="144752"/>
                              </a:lnTo>
                              <a:lnTo>
                                <a:pt x="2812534" y="106088"/>
                              </a:lnTo>
                              <a:lnTo>
                                <a:pt x="2779072" y="106088"/>
                              </a:lnTo>
                              <a:lnTo>
                                <a:pt x="2779072" y="144752"/>
                              </a:lnTo>
                              <a:lnTo>
                                <a:pt x="2751508" y="144752"/>
                              </a:lnTo>
                              <a:lnTo>
                                <a:pt x="2751508" y="173141"/>
                              </a:lnTo>
                              <a:lnTo>
                                <a:pt x="2779072" y="173141"/>
                              </a:lnTo>
                              <a:lnTo>
                                <a:pt x="2779072" y="234354"/>
                              </a:lnTo>
                              <a:cubicBezTo>
                                <a:pt x="2779072" y="242141"/>
                                <a:pt x="2779689" y="249016"/>
                                <a:pt x="2780874" y="254930"/>
                              </a:cubicBezTo>
                              <a:cubicBezTo>
                                <a:pt x="2782083" y="260869"/>
                                <a:pt x="2784304" y="265847"/>
                                <a:pt x="2787561" y="269839"/>
                              </a:cubicBezTo>
                              <a:cubicBezTo>
                                <a:pt x="2790818" y="273832"/>
                                <a:pt x="2795285" y="276789"/>
                                <a:pt x="2800936" y="278735"/>
                              </a:cubicBezTo>
                              <a:cubicBezTo>
                                <a:pt x="2806612" y="280682"/>
                                <a:pt x="2813891" y="281643"/>
                                <a:pt x="2822800" y="281643"/>
                              </a:cubicBezTo>
                              <a:cubicBezTo>
                                <a:pt x="2826699" y="281643"/>
                                <a:pt x="2831214" y="281323"/>
                                <a:pt x="2836322" y="280658"/>
                              </a:cubicBezTo>
                              <a:cubicBezTo>
                                <a:pt x="2841430" y="280017"/>
                                <a:pt x="2845749" y="278859"/>
                                <a:pt x="2849278" y="277183"/>
                              </a:cubicBezTo>
                              <a:lnTo>
                                <a:pt x="2849278" y="249065"/>
                              </a:lnTo>
                              <a:cubicBezTo>
                                <a:pt x="2847230" y="250569"/>
                                <a:pt x="2844441" y="251628"/>
                                <a:pt x="2840912" y="252269"/>
                              </a:cubicBezTo>
                              <a:cubicBezTo>
                                <a:pt x="2837383" y="252934"/>
                                <a:pt x="2834126" y="253255"/>
                                <a:pt x="2831165" y="253255"/>
                              </a:cubicBezTo>
                              <a:cubicBezTo>
                                <a:pt x="2823737" y="253255"/>
                                <a:pt x="2818777" y="251308"/>
                                <a:pt x="2816260" y="247390"/>
                              </a:cubicBezTo>
                              <a:cubicBezTo>
                                <a:pt x="2813743" y="243496"/>
                                <a:pt x="2812509" y="238198"/>
                                <a:pt x="2812509" y="231520"/>
                              </a:cubicBezTo>
                              <a:lnTo>
                                <a:pt x="2812509" y="173091"/>
                              </a:lnTo>
                              <a:lnTo>
                                <a:pt x="2849278" y="173091"/>
                              </a:lnTo>
                              <a:close/>
                              <a:moveTo>
                                <a:pt x="1759527" y="119419"/>
                              </a:moveTo>
                              <a:cubicBezTo>
                                <a:pt x="1765647" y="119419"/>
                                <a:pt x="1770829" y="117522"/>
                                <a:pt x="1775000" y="113727"/>
                              </a:cubicBezTo>
                              <a:cubicBezTo>
                                <a:pt x="1779195" y="109932"/>
                                <a:pt x="1781268" y="105151"/>
                                <a:pt x="1781268" y="99385"/>
                              </a:cubicBezTo>
                              <a:cubicBezTo>
                                <a:pt x="1781268" y="93618"/>
                                <a:pt x="1779195" y="88862"/>
                                <a:pt x="1775000" y="85043"/>
                              </a:cubicBezTo>
                              <a:cubicBezTo>
                                <a:pt x="1770829" y="81248"/>
                                <a:pt x="1765672" y="79350"/>
                                <a:pt x="1759527" y="79350"/>
                              </a:cubicBezTo>
                              <a:cubicBezTo>
                                <a:pt x="1753383" y="79350"/>
                                <a:pt x="1748324" y="81346"/>
                                <a:pt x="1744351" y="85338"/>
                              </a:cubicBezTo>
                              <a:cubicBezTo>
                                <a:pt x="1740353" y="89330"/>
                                <a:pt x="1738355" y="94013"/>
                                <a:pt x="1738355" y="99385"/>
                              </a:cubicBezTo>
                              <a:cubicBezTo>
                                <a:pt x="1738355" y="104757"/>
                                <a:pt x="1740353" y="109464"/>
                                <a:pt x="1744351" y="113456"/>
                              </a:cubicBezTo>
                              <a:cubicBezTo>
                                <a:pt x="1748349" y="117448"/>
                                <a:pt x="1753407" y="119444"/>
                                <a:pt x="1759527" y="119444"/>
                              </a:cubicBezTo>
                              <a:moveTo>
                                <a:pt x="1743092" y="278317"/>
                              </a:moveTo>
                              <a:lnTo>
                                <a:pt x="1776529" y="278317"/>
                              </a:lnTo>
                              <a:lnTo>
                                <a:pt x="1776529" y="144728"/>
                              </a:lnTo>
                              <a:lnTo>
                                <a:pt x="1743092" y="144728"/>
                              </a:lnTo>
                              <a:lnTo>
                                <a:pt x="1743092" y="278317"/>
                              </a:lnTo>
                              <a:close/>
                              <a:moveTo>
                                <a:pt x="660622" y="196502"/>
                              </a:moveTo>
                              <a:lnTo>
                                <a:pt x="747558" y="196502"/>
                              </a:lnTo>
                              <a:lnTo>
                                <a:pt x="747558" y="164787"/>
                              </a:lnTo>
                              <a:lnTo>
                                <a:pt x="660622" y="164787"/>
                              </a:lnTo>
                              <a:lnTo>
                                <a:pt x="660622" y="113037"/>
                              </a:lnTo>
                              <a:lnTo>
                                <a:pt x="752863" y="113037"/>
                              </a:lnTo>
                              <a:lnTo>
                                <a:pt x="752863" y="81297"/>
                              </a:lnTo>
                              <a:lnTo>
                                <a:pt x="625507" y="81297"/>
                              </a:lnTo>
                              <a:lnTo>
                                <a:pt x="625507" y="278317"/>
                              </a:lnTo>
                              <a:lnTo>
                                <a:pt x="660622" y="278317"/>
                              </a:lnTo>
                              <a:lnTo>
                                <a:pt x="660622" y="196502"/>
                              </a:lnTo>
                              <a:close/>
                              <a:moveTo>
                                <a:pt x="2716912" y="206384"/>
                              </a:moveTo>
                              <a:cubicBezTo>
                                <a:pt x="2711508" y="203501"/>
                                <a:pt x="2705708" y="201381"/>
                                <a:pt x="2699490" y="199977"/>
                              </a:cubicBezTo>
                              <a:cubicBezTo>
                                <a:pt x="2693271" y="198572"/>
                                <a:pt x="2687448" y="197241"/>
                                <a:pt x="2682068" y="195935"/>
                              </a:cubicBezTo>
                              <a:cubicBezTo>
                                <a:pt x="2676664" y="194629"/>
                                <a:pt x="2672222" y="193052"/>
                                <a:pt x="2668693" y="191204"/>
                              </a:cubicBezTo>
                              <a:cubicBezTo>
                                <a:pt x="2665165" y="189356"/>
                                <a:pt x="2663412" y="186374"/>
                                <a:pt x="2663412" y="182308"/>
                              </a:cubicBezTo>
                              <a:cubicBezTo>
                                <a:pt x="2663412" y="177281"/>
                                <a:pt x="2665535" y="173683"/>
                                <a:pt x="2669828" y="171440"/>
                              </a:cubicBezTo>
                              <a:cubicBezTo>
                                <a:pt x="2674097" y="169223"/>
                                <a:pt x="2678465" y="168089"/>
                                <a:pt x="2682932" y="168089"/>
                              </a:cubicBezTo>
                              <a:cubicBezTo>
                                <a:pt x="2693888" y="168089"/>
                                <a:pt x="2702624" y="172648"/>
                                <a:pt x="2709114" y="181741"/>
                              </a:cubicBezTo>
                              <a:lnTo>
                                <a:pt x="2731397" y="161706"/>
                              </a:lnTo>
                              <a:cubicBezTo>
                                <a:pt x="2726017" y="154289"/>
                                <a:pt x="2718935" y="149065"/>
                                <a:pt x="2710224" y="145984"/>
                              </a:cubicBezTo>
                              <a:cubicBezTo>
                                <a:pt x="2701489" y="142929"/>
                                <a:pt x="2692679" y="141376"/>
                                <a:pt x="2683746" y="141376"/>
                              </a:cubicBezTo>
                              <a:cubicBezTo>
                                <a:pt x="2677059" y="141376"/>
                                <a:pt x="2670470" y="142214"/>
                                <a:pt x="2663955" y="143890"/>
                              </a:cubicBezTo>
                              <a:cubicBezTo>
                                <a:pt x="2657441" y="145565"/>
                                <a:pt x="2651691" y="148178"/>
                                <a:pt x="2646682" y="151677"/>
                              </a:cubicBezTo>
                              <a:cubicBezTo>
                                <a:pt x="2641647" y="155201"/>
                                <a:pt x="2637625" y="159710"/>
                                <a:pt x="2634565" y="165181"/>
                              </a:cubicBezTo>
                              <a:cubicBezTo>
                                <a:pt x="2631505" y="170652"/>
                                <a:pt x="2629975" y="177108"/>
                                <a:pt x="2629975" y="184526"/>
                              </a:cubicBezTo>
                              <a:cubicBezTo>
                                <a:pt x="2629975" y="193052"/>
                                <a:pt x="2631727" y="199730"/>
                                <a:pt x="2635256" y="204560"/>
                              </a:cubicBezTo>
                              <a:cubicBezTo>
                                <a:pt x="2638785" y="209390"/>
                                <a:pt x="2643227" y="213136"/>
                                <a:pt x="2648631" y="215822"/>
                              </a:cubicBezTo>
                              <a:cubicBezTo>
                                <a:pt x="2654011" y="218508"/>
                                <a:pt x="2659810" y="220455"/>
                                <a:pt x="2666053" y="221663"/>
                              </a:cubicBezTo>
                              <a:cubicBezTo>
                                <a:pt x="2672271" y="222870"/>
                                <a:pt x="2678070" y="224176"/>
                                <a:pt x="2683474" y="225556"/>
                              </a:cubicBezTo>
                              <a:cubicBezTo>
                                <a:pt x="2688854" y="226961"/>
                                <a:pt x="2693320" y="228735"/>
                                <a:pt x="2696849" y="230978"/>
                              </a:cubicBezTo>
                              <a:cubicBezTo>
                                <a:pt x="2700378" y="233220"/>
                                <a:pt x="2702130" y="236645"/>
                                <a:pt x="2702130" y="241278"/>
                              </a:cubicBezTo>
                              <a:cubicBezTo>
                                <a:pt x="2702130" y="243890"/>
                                <a:pt x="2701439" y="246133"/>
                                <a:pt x="2700057" y="248104"/>
                              </a:cubicBezTo>
                              <a:cubicBezTo>
                                <a:pt x="2698651" y="250051"/>
                                <a:pt x="2696849" y="251678"/>
                                <a:pt x="2694604" y="252984"/>
                              </a:cubicBezTo>
                              <a:cubicBezTo>
                                <a:pt x="2692383" y="254290"/>
                                <a:pt x="2689964" y="255202"/>
                                <a:pt x="2687349" y="255768"/>
                              </a:cubicBezTo>
                              <a:cubicBezTo>
                                <a:pt x="2684758" y="256335"/>
                                <a:pt x="2682241" y="256606"/>
                                <a:pt x="2679822" y="256606"/>
                              </a:cubicBezTo>
                              <a:cubicBezTo>
                                <a:pt x="2672765" y="256606"/>
                                <a:pt x="2666769" y="255078"/>
                                <a:pt x="2661858" y="252023"/>
                              </a:cubicBezTo>
                              <a:cubicBezTo>
                                <a:pt x="2656922" y="248967"/>
                                <a:pt x="2652332" y="245024"/>
                                <a:pt x="2648063" y="240194"/>
                              </a:cubicBezTo>
                              <a:lnTo>
                                <a:pt x="2625756" y="261067"/>
                              </a:lnTo>
                              <a:cubicBezTo>
                                <a:pt x="2632640" y="268854"/>
                                <a:pt x="2640438" y="274226"/>
                                <a:pt x="2649174" y="277208"/>
                              </a:cubicBezTo>
                              <a:cubicBezTo>
                                <a:pt x="2657885" y="280165"/>
                                <a:pt x="2667459" y="281643"/>
                                <a:pt x="2677873" y="281643"/>
                              </a:cubicBezTo>
                              <a:cubicBezTo>
                                <a:pt x="2684758" y="281643"/>
                                <a:pt x="2691618" y="280904"/>
                                <a:pt x="2698503" y="279425"/>
                              </a:cubicBezTo>
                              <a:cubicBezTo>
                                <a:pt x="2705363" y="277947"/>
                                <a:pt x="2711557" y="275532"/>
                                <a:pt x="2717035" y="272180"/>
                              </a:cubicBezTo>
                              <a:cubicBezTo>
                                <a:pt x="2722513" y="268854"/>
                                <a:pt x="2726980" y="264443"/>
                                <a:pt x="2730410" y="258972"/>
                              </a:cubicBezTo>
                              <a:cubicBezTo>
                                <a:pt x="2733840" y="253501"/>
                                <a:pt x="2735567" y="246774"/>
                                <a:pt x="2735567" y="238789"/>
                              </a:cubicBezTo>
                              <a:cubicBezTo>
                                <a:pt x="2735567" y="230090"/>
                                <a:pt x="2733790" y="223215"/>
                                <a:pt x="2730262" y="218213"/>
                              </a:cubicBezTo>
                              <a:cubicBezTo>
                                <a:pt x="2726733" y="213185"/>
                                <a:pt x="2722267" y="209267"/>
                                <a:pt x="2716887" y="206384"/>
                              </a:cubicBezTo>
                              <a:moveTo>
                                <a:pt x="1014215" y="141401"/>
                              </a:moveTo>
                              <a:cubicBezTo>
                                <a:pt x="1005307" y="141401"/>
                                <a:pt x="997410" y="143545"/>
                                <a:pt x="990525" y="147808"/>
                              </a:cubicBezTo>
                              <a:cubicBezTo>
                                <a:pt x="983640" y="152071"/>
                                <a:pt x="978360" y="158109"/>
                                <a:pt x="974633" y="165896"/>
                              </a:cubicBezTo>
                              <a:lnTo>
                                <a:pt x="974066" y="165896"/>
                              </a:lnTo>
                              <a:lnTo>
                                <a:pt x="974066" y="144752"/>
                              </a:lnTo>
                              <a:lnTo>
                                <a:pt x="940629" y="144752"/>
                              </a:lnTo>
                              <a:lnTo>
                                <a:pt x="940629" y="278341"/>
                              </a:lnTo>
                              <a:lnTo>
                                <a:pt x="974066" y="278341"/>
                              </a:lnTo>
                              <a:lnTo>
                                <a:pt x="974066" y="206828"/>
                              </a:lnTo>
                              <a:cubicBezTo>
                                <a:pt x="974066" y="204979"/>
                                <a:pt x="974485" y="202195"/>
                                <a:pt x="975324" y="198474"/>
                              </a:cubicBezTo>
                              <a:cubicBezTo>
                                <a:pt x="976163" y="194777"/>
                                <a:pt x="977841" y="191056"/>
                                <a:pt x="980334" y="187335"/>
                              </a:cubicBezTo>
                              <a:cubicBezTo>
                                <a:pt x="982851" y="183639"/>
                                <a:pt x="986478" y="180336"/>
                                <a:pt x="991192" y="177453"/>
                              </a:cubicBezTo>
                              <a:cubicBezTo>
                                <a:pt x="995929" y="174570"/>
                                <a:pt x="1002197" y="173141"/>
                                <a:pt x="1009995" y="173141"/>
                              </a:cubicBezTo>
                              <a:cubicBezTo>
                                <a:pt x="1012586" y="173141"/>
                                <a:pt x="1015251" y="173387"/>
                                <a:pt x="1017941" y="173831"/>
                              </a:cubicBezTo>
                              <a:cubicBezTo>
                                <a:pt x="1020631" y="174299"/>
                                <a:pt x="1023370" y="174915"/>
                                <a:pt x="1026158" y="175654"/>
                              </a:cubicBezTo>
                              <a:lnTo>
                                <a:pt x="1026158" y="143372"/>
                              </a:lnTo>
                              <a:cubicBezTo>
                                <a:pt x="1024110" y="142805"/>
                                <a:pt x="1022112" y="142362"/>
                                <a:pt x="1020162" y="141968"/>
                              </a:cubicBezTo>
                              <a:cubicBezTo>
                                <a:pt x="1018213" y="141598"/>
                                <a:pt x="1016214" y="141401"/>
                                <a:pt x="1014166" y="141401"/>
                              </a:cubicBezTo>
                              <a:moveTo>
                                <a:pt x="1099375" y="281643"/>
                              </a:moveTo>
                              <a:cubicBezTo>
                                <a:pt x="1110528" y="281643"/>
                                <a:pt x="1119338" y="279179"/>
                                <a:pt x="1125853" y="274275"/>
                              </a:cubicBezTo>
                              <a:cubicBezTo>
                                <a:pt x="1132343" y="269371"/>
                                <a:pt x="1137179" y="263555"/>
                                <a:pt x="1140363" y="256877"/>
                              </a:cubicBezTo>
                              <a:lnTo>
                                <a:pt x="1140905" y="256877"/>
                              </a:lnTo>
                              <a:lnTo>
                                <a:pt x="1140905" y="278317"/>
                              </a:lnTo>
                              <a:lnTo>
                                <a:pt x="1172689" y="278317"/>
                              </a:lnTo>
                              <a:lnTo>
                                <a:pt x="1172689" y="144728"/>
                              </a:lnTo>
                              <a:lnTo>
                                <a:pt x="1139252" y="144728"/>
                              </a:lnTo>
                              <a:lnTo>
                                <a:pt x="1139252" y="217646"/>
                              </a:lnTo>
                              <a:cubicBezTo>
                                <a:pt x="1139252" y="222081"/>
                                <a:pt x="1138685" y="226369"/>
                                <a:pt x="1137574" y="230435"/>
                              </a:cubicBezTo>
                              <a:cubicBezTo>
                                <a:pt x="1136464" y="234526"/>
                                <a:pt x="1134638" y="238149"/>
                                <a:pt x="1132121" y="241303"/>
                              </a:cubicBezTo>
                              <a:cubicBezTo>
                                <a:pt x="1129628" y="244457"/>
                                <a:pt x="1126445" y="246971"/>
                                <a:pt x="1122669" y="248819"/>
                              </a:cubicBezTo>
                              <a:cubicBezTo>
                                <a:pt x="1118869" y="250667"/>
                                <a:pt x="1114181" y="251604"/>
                                <a:pt x="1108579" y="251604"/>
                              </a:cubicBezTo>
                              <a:cubicBezTo>
                                <a:pt x="1102632" y="251604"/>
                                <a:pt x="1098042" y="250248"/>
                                <a:pt x="1094785" y="247562"/>
                              </a:cubicBezTo>
                              <a:cubicBezTo>
                                <a:pt x="1091527" y="244876"/>
                                <a:pt x="1089109" y="241549"/>
                                <a:pt x="1087554" y="237533"/>
                              </a:cubicBezTo>
                              <a:cubicBezTo>
                                <a:pt x="1085975" y="233540"/>
                                <a:pt x="1084988" y="229277"/>
                                <a:pt x="1084618" y="224743"/>
                              </a:cubicBezTo>
                              <a:cubicBezTo>
                                <a:pt x="1084248" y="220209"/>
                                <a:pt x="1084050" y="216069"/>
                                <a:pt x="1084050" y="212348"/>
                              </a:cubicBezTo>
                              <a:lnTo>
                                <a:pt x="1084050" y="144728"/>
                              </a:lnTo>
                              <a:lnTo>
                                <a:pt x="1050613" y="144728"/>
                              </a:lnTo>
                              <a:lnTo>
                                <a:pt x="1050613" y="229031"/>
                              </a:lnTo>
                              <a:cubicBezTo>
                                <a:pt x="1050613" y="235906"/>
                                <a:pt x="1051452" y="242486"/>
                                <a:pt x="1053130" y="248794"/>
                              </a:cubicBezTo>
                              <a:cubicBezTo>
                                <a:pt x="1054784" y="255103"/>
                                <a:pt x="1057572" y="260722"/>
                                <a:pt x="1061496" y="265625"/>
                              </a:cubicBezTo>
                              <a:cubicBezTo>
                                <a:pt x="1065395" y="270554"/>
                                <a:pt x="1070453" y="274448"/>
                                <a:pt x="1076672" y="277306"/>
                              </a:cubicBezTo>
                              <a:cubicBezTo>
                                <a:pt x="1082890" y="280189"/>
                                <a:pt x="1090466" y="281619"/>
                                <a:pt x="1099375" y="281619"/>
                              </a:cubicBezTo>
                              <a:moveTo>
                                <a:pt x="2503384" y="198178"/>
                              </a:moveTo>
                              <a:cubicBezTo>
                                <a:pt x="2504691" y="188543"/>
                                <a:pt x="2508245" y="180829"/>
                                <a:pt x="2514118" y="175088"/>
                              </a:cubicBezTo>
                              <a:cubicBezTo>
                                <a:pt x="2519966" y="169321"/>
                                <a:pt x="2527912" y="166463"/>
                                <a:pt x="2537931" y="166463"/>
                              </a:cubicBezTo>
                              <a:cubicBezTo>
                                <a:pt x="2548517" y="166463"/>
                                <a:pt x="2556784" y="169296"/>
                                <a:pt x="2562731" y="174940"/>
                              </a:cubicBezTo>
                              <a:cubicBezTo>
                                <a:pt x="2568678" y="180608"/>
                                <a:pt x="2571738" y="188345"/>
                                <a:pt x="2571936" y="198178"/>
                              </a:cubicBezTo>
                              <a:lnTo>
                                <a:pt x="2503384" y="198178"/>
                              </a:lnTo>
                              <a:close/>
                              <a:moveTo>
                                <a:pt x="2587951" y="160326"/>
                              </a:moveTo>
                              <a:cubicBezTo>
                                <a:pt x="2582473" y="154215"/>
                                <a:pt x="2575884" y="149533"/>
                                <a:pt x="2568160" y="146280"/>
                              </a:cubicBezTo>
                              <a:cubicBezTo>
                                <a:pt x="2560461" y="143027"/>
                                <a:pt x="2551948" y="141401"/>
                                <a:pt x="2542669" y="141401"/>
                              </a:cubicBezTo>
                              <a:cubicBezTo>
                                <a:pt x="2532625" y="141401"/>
                                <a:pt x="2523150" y="143076"/>
                                <a:pt x="2514266" y="146428"/>
                              </a:cubicBezTo>
                              <a:cubicBezTo>
                                <a:pt x="2505358" y="149779"/>
                                <a:pt x="2497634" y="154486"/>
                                <a:pt x="2491119" y="160622"/>
                              </a:cubicBezTo>
                              <a:cubicBezTo>
                                <a:pt x="2484629" y="166758"/>
                                <a:pt x="2479472" y="174126"/>
                                <a:pt x="2475647" y="182751"/>
                              </a:cubicBezTo>
                              <a:cubicBezTo>
                                <a:pt x="2471847" y="191376"/>
                                <a:pt x="2469947" y="200987"/>
                                <a:pt x="2469947" y="211534"/>
                              </a:cubicBezTo>
                              <a:cubicBezTo>
                                <a:pt x="2469947" y="222081"/>
                                <a:pt x="2471847" y="231717"/>
                                <a:pt x="2475647" y="240342"/>
                              </a:cubicBezTo>
                              <a:cubicBezTo>
                                <a:pt x="2479447" y="248967"/>
                                <a:pt x="2484605" y="256335"/>
                                <a:pt x="2491119" y="262471"/>
                              </a:cubicBezTo>
                              <a:cubicBezTo>
                                <a:pt x="2497634" y="268583"/>
                                <a:pt x="2505333" y="273314"/>
                                <a:pt x="2514266" y="276665"/>
                              </a:cubicBezTo>
                              <a:cubicBezTo>
                                <a:pt x="2523174" y="280017"/>
                                <a:pt x="2532650" y="281668"/>
                                <a:pt x="2542669" y="281668"/>
                              </a:cubicBezTo>
                              <a:cubicBezTo>
                                <a:pt x="2553255" y="281668"/>
                                <a:pt x="2563373" y="279623"/>
                                <a:pt x="2573046" y="275557"/>
                              </a:cubicBezTo>
                              <a:cubicBezTo>
                                <a:pt x="2582695" y="271466"/>
                                <a:pt x="2591430" y="264615"/>
                                <a:pt x="2599228" y="254955"/>
                              </a:cubicBezTo>
                              <a:lnTo>
                                <a:pt x="2575242" y="236892"/>
                              </a:lnTo>
                              <a:cubicBezTo>
                                <a:pt x="2570973" y="242067"/>
                                <a:pt x="2566013" y="246404"/>
                                <a:pt x="2560338" y="249829"/>
                              </a:cubicBezTo>
                              <a:cubicBezTo>
                                <a:pt x="2554662" y="253279"/>
                                <a:pt x="2547654" y="254980"/>
                                <a:pt x="2539313" y="254980"/>
                              </a:cubicBezTo>
                              <a:cubicBezTo>
                                <a:pt x="2529837" y="254980"/>
                                <a:pt x="2521768" y="252195"/>
                                <a:pt x="2515056" y="246626"/>
                              </a:cubicBezTo>
                              <a:cubicBezTo>
                                <a:pt x="2508368" y="241056"/>
                                <a:pt x="2504469" y="233269"/>
                                <a:pt x="2503359" y="223264"/>
                              </a:cubicBezTo>
                              <a:lnTo>
                                <a:pt x="2605348" y="223264"/>
                              </a:lnTo>
                              <a:lnTo>
                                <a:pt x="2605348" y="214073"/>
                              </a:lnTo>
                              <a:cubicBezTo>
                                <a:pt x="2605348" y="202392"/>
                                <a:pt x="2603818" y="192066"/>
                                <a:pt x="2600758" y="183047"/>
                              </a:cubicBezTo>
                              <a:cubicBezTo>
                                <a:pt x="2597698" y="174053"/>
                                <a:pt x="2593429" y="166487"/>
                                <a:pt x="2587926" y="160351"/>
                              </a:cubicBezTo>
                              <a:moveTo>
                                <a:pt x="877555" y="226566"/>
                              </a:moveTo>
                              <a:cubicBezTo>
                                <a:pt x="875778" y="231396"/>
                                <a:pt x="873187" y="235660"/>
                                <a:pt x="869757" y="239356"/>
                              </a:cubicBezTo>
                              <a:cubicBezTo>
                                <a:pt x="866302" y="243077"/>
                                <a:pt x="862181" y="246034"/>
                                <a:pt x="857345" y="248252"/>
                              </a:cubicBezTo>
                              <a:cubicBezTo>
                                <a:pt x="852508" y="250495"/>
                                <a:pt x="847055" y="251604"/>
                                <a:pt x="840910" y="251604"/>
                              </a:cubicBezTo>
                              <a:cubicBezTo>
                                <a:pt x="834766" y="251604"/>
                                <a:pt x="829287" y="250495"/>
                                <a:pt x="824475" y="248252"/>
                              </a:cubicBezTo>
                              <a:cubicBezTo>
                                <a:pt x="819639" y="246034"/>
                                <a:pt x="815518" y="243077"/>
                                <a:pt x="812088" y="239356"/>
                              </a:cubicBezTo>
                              <a:cubicBezTo>
                                <a:pt x="808633" y="235660"/>
                                <a:pt x="806042" y="231372"/>
                                <a:pt x="804265" y="226566"/>
                              </a:cubicBezTo>
                              <a:cubicBezTo>
                                <a:pt x="802513" y="221736"/>
                                <a:pt x="801625" y="216734"/>
                                <a:pt x="801625" y="211534"/>
                              </a:cubicBezTo>
                              <a:cubicBezTo>
                                <a:pt x="801625" y="206335"/>
                                <a:pt x="802513" y="201332"/>
                                <a:pt x="804265" y="196502"/>
                              </a:cubicBezTo>
                              <a:cubicBezTo>
                                <a:pt x="806042" y="191672"/>
                                <a:pt x="808633" y="187409"/>
                                <a:pt x="812088" y="183713"/>
                              </a:cubicBezTo>
                              <a:cubicBezTo>
                                <a:pt x="815518" y="179991"/>
                                <a:pt x="819663" y="177034"/>
                                <a:pt x="824475" y="174816"/>
                              </a:cubicBezTo>
                              <a:cubicBezTo>
                                <a:pt x="829312" y="172599"/>
                                <a:pt x="834790" y="171465"/>
                                <a:pt x="840910" y="171465"/>
                              </a:cubicBezTo>
                              <a:cubicBezTo>
                                <a:pt x="847030" y="171465"/>
                                <a:pt x="852533" y="172574"/>
                                <a:pt x="857345" y="174816"/>
                              </a:cubicBezTo>
                              <a:cubicBezTo>
                                <a:pt x="862181" y="177034"/>
                                <a:pt x="866302" y="179991"/>
                                <a:pt x="869757" y="183713"/>
                              </a:cubicBezTo>
                              <a:cubicBezTo>
                                <a:pt x="873187" y="187409"/>
                                <a:pt x="875778" y="191672"/>
                                <a:pt x="877555" y="196502"/>
                              </a:cubicBezTo>
                              <a:cubicBezTo>
                                <a:pt x="879307" y="201332"/>
                                <a:pt x="880195" y="206335"/>
                                <a:pt x="880195" y="211534"/>
                              </a:cubicBezTo>
                              <a:cubicBezTo>
                                <a:pt x="880195" y="216734"/>
                                <a:pt x="879307" y="221736"/>
                                <a:pt x="877555" y="226566"/>
                              </a:cubicBezTo>
                              <a:moveTo>
                                <a:pt x="892460" y="160598"/>
                              </a:moveTo>
                              <a:cubicBezTo>
                                <a:pt x="885970" y="154486"/>
                                <a:pt x="878246" y="149755"/>
                                <a:pt x="869338" y="146403"/>
                              </a:cubicBezTo>
                              <a:cubicBezTo>
                                <a:pt x="860429" y="143052"/>
                                <a:pt x="850953" y="141376"/>
                                <a:pt x="840910" y="141376"/>
                              </a:cubicBezTo>
                              <a:cubicBezTo>
                                <a:pt x="830867" y="141376"/>
                                <a:pt x="821391" y="143052"/>
                                <a:pt x="812507" y="146403"/>
                              </a:cubicBezTo>
                              <a:cubicBezTo>
                                <a:pt x="803599" y="149755"/>
                                <a:pt x="795875" y="154461"/>
                                <a:pt x="789360" y="160598"/>
                              </a:cubicBezTo>
                              <a:cubicBezTo>
                                <a:pt x="782846" y="166734"/>
                                <a:pt x="777713" y="174102"/>
                                <a:pt x="773888" y="182727"/>
                              </a:cubicBezTo>
                              <a:cubicBezTo>
                                <a:pt x="770088" y="191352"/>
                                <a:pt x="768188" y="200963"/>
                                <a:pt x="768188" y="211510"/>
                              </a:cubicBezTo>
                              <a:cubicBezTo>
                                <a:pt x="768188" y="222057"/>
                                <a:pt x="770088" y="231692"/>
                                <a:pt x="773888" y="240317"/>
                              </a:cubicBezTo>
                              <a:cubicBezTo>
                                <a:pt x="777688" y="248942"/>
                                <a:pt x="782846" y="256310"/>
                                <a:pt x="789360" y="262447"/>
                              </a:cubicBezTo>
                              <a:cubicBezTo>
                                <a:pt x="795850" y="268558"/>
                                <a:pt x="803574" y="273289"/>
                                <a:pt x="812507" y="276641"/>
                              </a:cubicBezTo>
                              <a:cubicBezTo>
                                <a:pt x="821415" y="279992"/>
                                <a:pt x="830891" y="281643"/>
                                <a:pt x="840910" y="281643"/>
                              </a:cubicBezTo>
                              <a:cubicBezTo>
                                <a:pt x="850929" y="281643"/>
                                <a:pt x="860429" y="279992"/>
                                <a:pt x="869338" y="276641"/>
                              </a:cubicBezTo>
                              <a:cubicBezTo>
                                <a:pt x="878246" y="273289"/>
                                <a:pt x="885970" y="268583"/>
                                <a:pt x="892460" y="262447"/>
                              </a:cubicBezTo>
                              <a:cubicBezTo>
                                <a:pt x="898974" y="256310"/>
                                <a:pt x="904132" y="248942"/>
                                <a:pt x="907932" y="240317"/>
                              </a:cubicBezTo>
                              <a:cubicBezTo>
                                <a:pt x="911732" y="231692"/>
                                <a:pt x="913632" y="222081"/>
                                <a:pt x="913632" y="211510"/>
                              </a:cubicBezTo>
                              <a:cubicBezTo>
                                <a:pt x="913632" y="200938"/>
                                <a:pt x="911732" y="191352"/>
                                <a:pt x="907932" y="182727"/>
                              </a:cubicBezTo>
                              <a:cubicBezTo>
                                <a:pt x="904132" y="174102"/>
                                <a:pt x="898950" y="166734"/>
                                <a:pt x="892460" y="160598"/>
                              </a:cubicBezTo>
                              <a:moveTo>
                                <a:pt x="268409" y="23830"/>
                              </a:moveTo>
                              <a:lnTo>
                                <a:pt x="172491" y="23830"/>
                              </a:lnTo>
                              <a:cubicBezTo>
                                <a:pt x="172737" y="126098"/>
                                <a:pt x="212566" y="227059"/>
                                <a:pt x="275886" y="294211"/>
                              </a:cubicBezTo>
                              <a:cubicBezTo>
                                <a:pt x="315937" y="336695"/>
                                <a:pt x="339873" y="354167"/>
                                <a:pt x="339873" y="354167"/>
                              </a:cubicBezTo>
                              <a:lnTo>
                                <a:pt x="396852" y="278292"/>
                              </a:lnTo>
                              <a:cubicBezTo>
                                <a:pt x="396852" y="278292"/>
                                <a:pt x="381083" y="265773"/>
                                <a:pt x="375901" y="261091"/>
                              </a:cubicBezTo>
                              <a:cubicBezTo>
                                <a:pt x="305548" y="197685"/>
                                <a:pt x="268656" y="113480"/>
                                <a:pt x="268409" y="23830"/>
                              </a:cubicBezTo>
                              <a:moveTo>
                                <a:pt x="95869" y="23830"/>
                              </a:moveTo>
                              <a:lnTo>
                                <a:pt x="0" y="23830"/>
                              </a:lnTo>
                              <a:cubicBezTo>
                                <a:pt x="888" y="115797"/>
                                <a:pt x="35041" y="214713"/>
                                <a:pt x="68503" y="271417"/>
                              </a:cubicBezTo>
                              <a:cubicBezTo>
                                <a:pt x="88812" y="305892"/>
                                <a:pt x="118251" y="341797"/>
                                <a:pt x="128739" y="354167"/>
                              </a:cubicBezTo>
                              <a:lnTo>
                                <a:pt x="185717" y="278292"/>
                              </a:lnTo>
                              <a:cubicBezTo>
                                <a:pt x="136265" y="215847"/>
                                <a:pt x="105172" y="139429"/>
                                <a:pt x="98263" y="59094"/>
                              </a:cubicBezTo>
                              <a:cubicBezTo>
                                <a:pt x="96832" y="47191"/>
                                <a:pt x="95993" y="35683"/>
                                <a:pt x="95869" y="23830"/>
                              </a:cubicBezTo>
                              <a:moveTo>
                                <a:pt x="456718" y="62396"/>
                              </a:moveTo>
                              <a:cubicBezTo>
                                <a:pt x="456323" y="61287"/>
                                <a:pt x="456051" y="60153"/>
                                <a:pt x="455607" y="59069"/>
                              </a:cubicBezTo>
                              <a:cubicBezTo>
                                <a:pt x="455286" y="58108"/>
                                <a:pt x="455064" y="57122"/>
                                <a:pt x="454645" y="56186"/>
                              </a:cubicBezTo>
                              <a:lnTo>
                                <a:pt x="440011" y="23854"/>
                              </a:lnTo>
                              <a:cubicBezTo>
                                <a:pt x="436606" y="34574"/>
                                <a:pt x="429993" y="41942"/>
                                <a:pt x="422269" y="41942"/>
                              </a:cubicBezTo>
                              <a:cubicBezTo>
                                <a:pt x="411115" y="41942"/>
                                <a:pt x="402083" y="26762"/>
                                <a:pt x="402083" y="8034"/>
                              </a:cubicBezTo>
                              <a:cubicBezTo>
                                <a:pt x="402083" y="5298"/>
                                <a:pt x="402330" y="2661"/>
                                <a:pt x="402675" y="99"/>
                              </a:cubicBezTo>
                              <a:lnTo>
                                <a:pt x="402577" y="0"/>
                              </a:lnTo>
                              <a:lnTo>
                                <a:pt x="361909" y="40611"/>
                              </a:lnTo>
                              <a:cubicBezTo>
                                <a:pt x="339454" y="63036"/>
                                <a:pt x="339454" y="99409"/>
                                <a:pt x="361909" y="121834"/>
                              </a:cubicBezTo>
                              <a:cubicBezTo>
                                <a:pt x="384365" y="144259"/>
                                <a:pt x="420788" y="144259"/>
                                <a:pt x="443244" y="121834"/>
                              </a:cubicBezTo>
                              <a:cubicBezTo>
                                <a:pt x="459161" y="105940"/>
                                <a:pt x="463553" y="83120"/>
                                <a:pt x="456915" y="63135"/>
                              </a:cubicBezTo>
                              <a:cubicBezTo>
                                <a:pt x="456866" y="62889"/>
                                <a:pt x="456742" y="62618"/>
                                <a:pt x="456693" y="62371"/>
                              </a:cubicBezTo>
                            </a:path>
                          </a:pathLst>
                        </a:custGeom>
                        <a:solidFill>
                          <a:schemeClr val="bg2"/>
                        </a:solidFill>
                        <a:ln w="2466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g:grpSp>
                      <wpg:cNvPr id="2101558294" name="Grafik 3"/>
                      <wpg:cNvGrpSpPr/>
                      <wpg:grpSpPr>
                        <a:xfrm>
                          <a:off x="625679" y="395615"/>
                          <a:ext cx="1377925" cy="164269"/>
                          <a:chOff x="625679" y="395615"/>
                          <a:chExt cx="1377925" cy="164269"/>
                        </a:xfrm>
                        <a:solidFill>
                          <a:schemeClr val="bg2"/>
                        </a:solidFill>
                      </wpg:grpSpPr>
                      <wps:wsp>
                        <wps:cNvPr id="493460176" name="Freihandform 493460176"/>
                        <wps:cNvSpPr/>
                        <wps:spPr>
                          <a:xfrm>
                            <a:off x="625679" y="398696"/>
                            <a:ext cx="102507" cy="120380"/>
                          </a:xfrm>
                          <a:custGeom>
                            <a:avLst/>
                            <a:gdLst>
                              <a:gd name="csX0" fmla="*/ 15324 w 102507"/>
                              <a:gd name="csY0" fmla="*/ 0 h 120380"/>
                              <a:gd name="csX1" fmla="*/ 51254 w 102507"/>
                              <a:gd name="csY1" fmla="*/ 56802 h 120380"/>
                              <a:gd name="csX2" fmla="*/ 87183 w 102507"/>
                              <a:gd name="csY2" fmla="*/ 0 h 120380"/>
                              <a:gd name="csX3" fmla="*/ 102507 w 102507"/>
                              <a:gd name="csY3" fmla="*/ 0 h 120380"/>
                              <a:gd name="csX4" fmla="*/ 57373 w 102507"/>
                              <a:gd name="csY4" fmla="*/ 68532 h 120380"/>
                              <a:gd name="csX5" fmla="*/ 57373 w 102507"/>
                              <a:gd name="csY5" fmla="*/ 120380 h 120380"/>
                              <a:gd name="csX6" fmla="*/ 45109 w 102507"/>
                              <a:gd name="csY6" fmla="*/ 120380 h 120380"/>
                              <a:gd name="csX7" fmla="*/ 45109 w 102507"/>
                              <a:gd name="csY7" fmla="*/ 68532 h 120380"/>
                              <a:gd name="csX8" fmla="*/ 0 w 102507"/>
                              <a:gd name="csY8" fmla="*/ 0 h 120380"/>
                              <a:gd name="csX9" fmla="*/ 15324 w 102507"/>
                              <a:gd name="csY9" fmla="*/ 0 h 12038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102507" h="120380">
                                <a:moveTo>
                                  <a:pt x="15324" y="0"/>
                                </a:moveTo>
                                <a:lnTo>
                                  <a:pt x="51254" y="56802"/>
                                </a:lnTo>
                                <a:lnTo>
                                  <a:pt x="87183" y="0"/>
                                </a:lnTo>
                                <a:lnTo>
                                  <a:pt x="102507" y="0"/>
                                </a:lnTo>
                                <a:lnTo>
                                  <a:pt x="57373" y="68532"/>
                                </a:lnTo>
                                <a:lnTo>
                                  <a:pt x="57373" y="120380"/>
                                </a:lnTo>
                                <a:lnTo>
                                  <a:pt x="45109" y="120380"/>
                                </a:lnTo>
                                <a:lnTo>
                                  <a:pt x="45109" y="68532"/>
                                </a:lnTo>
                                <a:lnTo>
                                  <a:pt x="0" y="0"/>
                                </a:lnTo>
                                <a:lnTo>
                                  <a:pt x="15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77684122" name="Freihandform 1577684122"/>
                        <wps:cNvSpPr/>
                        <wps:spPr>
                          <a:xfrm>
                            <a:off x="720314" y="437459"/>
                            <a:ext cx="84616" cy="83637"/>
                          </a:xfrm>
                          <a:custGeom>
                            <a:avLst/>
                            <a:gdLst>
                              <a:gd name="csX0" fmla="*/ 84617 w 84616"/>
                              <a:gd name="csY0" fmla="*/ 41819 h 83637"/>
                              <a:gd name="csX1" fmla="*/ 42222 w 84616"/>
                              <a:gd name="csY1" fmla="*/ 83638 h 83637"/>
                              <a:gd name="csX2" fmla="*/ 0 w 84616"/>
                              <a:gd name="csY2" fmla="*/ 41819 h 83637"/>
                              <a:gd name="csX3" fmla="*/ 42222 w 84616"/>
                              <a:gd name="csY3" fmla="*/ 0 h 83637"/>
                              <a:gd name="csX4" fmla="*/ 84617 w 84616"/>
                              <a:gd name="csY4" fmla="*/ 41819 h 83637"/>
                              <a:gd name="csX5" fmla="*/ 42222 w 84616"/>
                              <a:gd name="csY5" fmla="*/ 73460 h 83637"/>
                              <a:gd name="csX6" fmla="*/ 72352 w 84616"/>
                              <a:gd name="csY6" fmla="*/ 41844 h 83637"/>
                              <a:gd name="csX7" fmla="*/ 42049 w 84616"/>
                              <a:gd name="csY7" fmla="*/ 10227 h 83637"/>
                              <a:gd name="csX8" fmla="*/ 12240 w 84616"/>
                              <a:gd name="csY8" fmla="*/ 41844 h 83637"/>
                              <a:gd name="csX9" fmla="*/ 42197 w 84616"/>
                              <a:gd name="csY9" fmla="*/ 73460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84616" h="83637">
                                <a:moveTo>
                                  <a:pt x="84617" y="41819"/>
                                </a:moveTo>
                                <a:cubicBezTo>
                                  <a:pt x="84617" y="65796"/>
                                  <a:pt x="66899" y="83638"/>
                                  <a:pt x="42222" y="83638"/>
                                </a:cubicBezTo>
                                <a:cubicBezTo>
                                  <a:pt x="17545" y="83638"/>
                                  <a:pt x="0" y="65944"/>
                                  <a:pt x="0" y="41819"/>
                                </a:cubicBezTo>
                                <a:cubicBezTo>
                                  <a:pt x="0" y="17694"/>
                                  <a:pt x="18039" y="0"/>
                                  <a:pt x="42222" y="0"/>
                                </a:cubicBezTo>
                                <a:cubicBezTo>
                                  <a:pt x="66405" y="0"/>
                                  <a:pt x="84617" y="16831"/>
                                  <a:pt x="84617" y="41819"/>
                                </a:cubicBezTo>
                                <a:close/>
                                <a:moveTo>
                                  <a:pt x="42222" y="73460"/>
                                </a:moveTo>
                                <a:cubicBezTo>
                                  <a:pt x="60261" y="73460"/>
                                  <a:pt x="72352" y="60030"/>
                                  <a:pt x="72352" y="41844"/>
                                </a:cubicBezTo>
                                <a:cubicBezTo>
                                  <a:pt x="72352" y="23657"/>
                                  <a:pt x="60433" y="10227"/>
                                  <a:pt x="42049" y="10227"/>
                                </a:cubicBezTo>
                                <a:cubicBezTo>
                                  <a:pt x="24677" y="10227"/>
                                  <a:pt x="12240" y="23312"/>
                                  <a:pt x="12240" y="41844"/>
                                </a:cubicBezTo>
                                <a:cubicBezTo>
                                  <a:pt x="12240" y="60375"/>
                                  <a:pt x="24850" y="73460"/>
                                  <a:pt x="42197" y="73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16499344" name="Freihandform 216499344"/>
                        <wps:cNvSpPr/>
                        <wps:spPr>
                          <a:xfrm>
                            <a:off x="825955" y="439504"/>
                            <a:ext cx="69119" cy="81617"/>
                          </a:xfrm>
                          <a:custGeom>
                            <a:avLst/>
                            <a:gdLst>
                              <a:gd name="csX0" fmla="*/ 25 w 69119"/>
                              <a:gd name="csY0" fmla="*/ 0 h 81617"/>
                              <a:gd name="csX1" fmla="*/ 11253 w 69119"/>
                              <a:gd name="csY1" fmla="*/ 0 h 81617"/>
                              <a:gd name="csX2" fmla="*/ 11253 w 69119"/>
                              <a:gd name="csY2" fmla="*/ 44899 h 81617"/>
                              <a:gd name="csX3" fmla="*/ 32697 w 69119"/>
                              <a:gd name="csY3" fmla="*/ 71415 h 81617"/>
                              <a:gd name="csX4" fmla="*/ 57053 w 69119"/>
                              <a:gd name="csY4" fmla="*/ 41499 h 81617"/>
                              <a:gd name="csX5" fmla="*/ 57053 w 69119"/>
                              <a:gd name="csY5" fmla="*/ 0 h 81617"/>
                              <a:gd name="csX6" fmla="*/ 68281 w 69119"/>
                              <a:gd name="csY6" fmla="*/ 0 h 81617"/>
                              <a:gd name="csX7" fmla="*/ 68281 w 69119"/>
                              <a:gd name="csY7" fmla="*/ 62741 h 81617"/>
                              <a:gd name="csX8" fmla="*/ 69120 w 69119"/>
                              <a:gd name="csY8" fmla="*/ 79572 h 81617"/>
                              <a:gd name="csX9" fmla="*/ 57546 w 69119"/>
                              <a:gd name="csY9" fmla="*/ 79572 h 81617"/>
                              <a:gd name="csX10" fmla="*/ 57028 w 69119"/>
                              <a:gd name="csY10" fmla="*/ 73115 h 81617"/>
                              <a:gd name="csX11" fmla="*/ 57028 w 69119"/>
                              <a:gd name="csY11" fmla="*/ 66831 h 81617"/>
                              <a:gd name="csX12" fmla="*/ 56683 w 69119"/>
                              <a:gd name="csY12" fmla="*/ 66831 h 81617"/>
                              <a:gd name="csX13" fmla="*/ 29958 w 69119"/>
                              <a:gd name="csY13" fmla="*/ 81617 h 81617"/>
                              <a:gd name="csX14" fmla="*/ 0 w 69119"/>
                              <a:gd name="csY14" fmla="*/ 51183 h 81617"/>
                              <a:gd name="csX15" fmla="*/ 0 w 69119"/>
                              <a:gd name="csY15" fmla="*/ 0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25" y="0"/>
                                </a:moveTo>
                                <a:lnTo>
                                  <a:pt x="11253" y="0"/>
                                </a:lnTo>
                                <a:lnTo>
                                  <a:pt x="11253" y="44899"/>
                                </a:lnTo>
                                <a:cubicBezTo>
                                  <a:pt x="11253" y="63086"/>
                                  <a:pt x="17545" y="71415"/>
                                  <a:pt x="32697" y="71415"/>
                                </a:cubicBezTo>
                                <a:cubicBezTo>
                                  <a:pt x="45307" y="71415"/>
                                  <a:pt x="57053" y="60695"/>
                                  <a:pt x="57053" y="41499"/>
                                </a:cubicBezTo>
                                <a:lnTo>
                                  <a:pt x="57053" y="0"/>
                                </a:lnTo>
                                <a:lnTo>
                                  <a:pt x="68281" y="0"/>
                                </a:lnTo>
                                <a:lnTo>
                                  <a:pt x="68281" y="62741"/>
                                </a:lnTo>
                                <a:cubicBezTo>
                                  <a:pt x="68281" y="64269"/>
                                  <a:pt x="68972" y="77871"/>
                                  <a:pt x="69120" y="79572"/>
                                </a:cubicBezTo>
                                <a:lnTo>
                                  <a:pt x="57546" y="79572"/>
                                </a:lnTo>
                                <a:cubicBezTo>
                                  <a:pt x="57201" y="77354"/>
                                  <a:pt x="57028" y="75333"/>
                                  <a:pt x="57028" y="73115"/>
                                </a:cubicBezTo>
                                <a:lnTo>
                                  <a:pt x="57028" y="66831"/>
                                </a:lnTo>
                                <a:lnTo>
                                  <a:pt x="56683" y="66831"/>
                                </a:lnTo>
                                <a:cubicBezTo>
                                  <a:pt x="51402" y="75678"/>
                                  <a:pt x="40347" y="81617"/>
                                  <a:pt x="29958" y="81617"/>
                                </a:cubicBezTo>
                                <a:cubicBezTo>
                                  <a:pt x="9353" y="81617"/>
                                  <a:pt x="0" y="69542"/>
                                  <a:pt x="0" y="5118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784326464" name="Freihandform 784326464"/>
                        <wps:cNvSpPr/>
                        <wps:spPr>
                          <a:xfrm>
                            <a:off x="920023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61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100657043" name="Freihandform 2100657043"/>
                        <wps:cNvSpPr/>
                        <wps:spPr>
                          <a:xfrm>
                            <a:off x="1010686" y="437434"/>
                            <a:ext cx="82963" cy="122450"/>
                          </a:xfrm>
                          <a:custGeom>
                            <a:avLst/>
                            <a:gdLst>
                              <a:gd name="csX0" fmla="*/ 40569 w 82963"/>
                              <a:gd name="csY0" fmla="*/ 25 h 122450"/>
                              <a:gd name="csX1" fmla="*/ 71217 w 82963"/>
                              <a:gd name="csY1" fmla="*/ 15155 h 122450"/>
                              <a:gd name="csX2" fmla="*/ 71735 w 82963"/>
                              <a:gd name="csY2" fmla="*/ 15155 h 122450"/>
                              <a:gd name="csX3" fmla="*/ 71735 w 82963"/>
                              <a:gd name="csY3" fmla="*/ 2070 h 122450"/>
                              <a:gd name="csX4" fmla="*/ 82963 w 82963"/>
                              <a:gd name="csY4" fmla="*/ 2070 h 122450"/>
                              <a:gd name="csX5" fmla="*/ 82963 w 82963"/>
                              <a:gd name="csY5" fmla="*/ 81642 h 122450"/>
                              <a:gd name="csX6" fmla="*/ 40223 w 82963"/>
                              <a:gd name="csY6" fmla="*/ 122450 h 122450"/>
                              <a:gd name="csX7" fmla="*/ 1900 w 82963"/>
                              <a:gd name="csY7" fmla="*/ 106457 h 122450"/>
                              <a:gd name="csX8" fmla="*/ 10241 w 82963"/>
                              <a:gd name="csY8" fmla="*/ 97610 h 122450"/>
                              <a:gd name="csX9" fmla="*/ 40889 w 82963"/>
                              <a:gd name="csY9" fmla="*/ 112224 h 122450"/>
                              <a:gd name="csX10" fmla="*/ 71711 w 82963"/>
                              <a:gd name="csY10" fmla="*/ 81617 h 122450"/>
                              <a:gd name="csX11" fmla="*/ 71711 w 82963"/>
                              <a:gd name="csY11" fmla="*/ 66659 h 122450"/>
                              <a:gd name="csX12" fmla="*/ 71365 w 82963"/>
                              <a:gd name="csY12" fmla="*/ 66659 h 122450"/>
                              <a:gd name="csX13" fmla="*/ 41556 w 82963"/>
                              <a:gd name="csY13" fmla="*/ 81617 h 122450"/>
                              <a:gd name="csX14" fmla="*/ 0 w 82963"/>
                              <a:gd name="csY14" fmla="*/ 41154 h 122450"/>
                              <a:gd name="csX15" fmla="*/ 40519 w 82963"/>
                              <a:gd name="csY15" fmla="*/ 0 h 122450"/>
                              <a:gd name="csX16" fmla="*/ 12289 w 82963"/>
                              <a:gd name="csY16" fmla="*/ 40833 h 122450"/>
                              <a:gd name="csX17" fmla="*/ 41926 w 82963"/>
                              <a:gd name="csY17" fmla="*/ 71440 h 122450"/>
                              <a:gd name="csX18" fmla="*/ 72056 w 82963"/>
                              <a:gd name="csY18" fmla="*/ 41844 h 122450"/>
                              <a:gd name="csX19" fmla="*/ 41753 w 82963"/>
                              <a:gd name="csY19" fmla="*/ 10227 h 122450"/>
                              <a:gd name="csX20" fmla="*/ 12289 w 82963"/>
                              <a:gd name="csY20" fmla="*/ 40833 h 12245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</a:cxnLst>
                            <a:rect l="l" t="t" r="r" b="b"/>
                            <a:pathLst>
                              <a:path w="82963" h="122450">
                                <a:moveTo>
                                  <a:pt x="40569" y="25"/>
                                </a:moveTo>
                                <a:cubicBezTo>
                                  <a:pt x="53351" y="25"/>
                                  <a:pt x="64406" y="5471"/>
                                  <a:pt x="71217" y="15155"/>
                                </a:cubicBezTo>
                                <a:lnTo>
                                  <a:pt x="71735" y="15155"/>
                                </a:lnTo>
                                <a:lnTo>
                                  <a:pt x="71735" y="2070"/>
                                </a:lnTo>
                                <a:lnTo>
                                  <a:pt x="82963" y="2070"/>
                                </a:lnTo>
                                <a:lnTo>
                                  <a:pt x="82963" y="81642"/>
                                </a:lnTo>
                                <a:cubicBezTo>
                                  <a:pt x="82963" y="106630"/>
                                  <a:pt x="68330" y="122450"/>
                                  <a:pt x="40223" y="122450"/>
                                </a:cubicBezTo>
                                <a:cubicBezTo>
                                  <a:pt x="24381" y="122450"/>
                                  <a:pt x="12116" y="117349"/>
                                  <a:pt x="1900" y="106457"/>
                                </a:cubicBezTo>
                                <a:lnTo>
                                  <a:pt x="10241" y="97610"/>
                                </a:lnTo>
                                <a:cubicBezTo>
                                  <a:pt x="16879" y="106457"/>
                                  <a:pt x="27786" y="112224"/>
                                  <a:pt x="40889" y="112224"/>
                                </a:cubicBezTo>
                                <a:cubicBezTo>
                                  <a:pt x="60804" y="112224"/>
                                  <a:pt x="71711" y="100494"/>
                                  <a:pt x="71711" y="81617"/>
                                </a:cubicBezTo>
                                <a:lnTo>
                                  <a:pt x="71711" y="66659"/>
                                </a:lnTo>
                                <a:lnTo>
                                  <a:pt x="71365" y="66659"/>
                                </a:lnTo>
                                <a:cubicBezTo>
                                  <a:pt x="64727" y="76689"/>
                                  <a:pt x="54338" y="81617"/>
                                  <a:pt x="41556" y="81617"/>
                                </a:cubicBezTo>
                                <a:cubicBezTo>
                                  <a:pt x="18063" y="81617"/>
                                  <a:pt x="0" y="63431"/>
                                  <a:pt x="0" y="41154"/>
                                </a:cubicBezTo>
                                <a:cubicBezTo>
                                  <a:pt x="0" y="18876"/>
                                  <a:pt x="17372" y="0"/>
                                  <a:pt x="40519" y="0"/>
                                </a:cubicBezTo>
                                <a:close/>
                                <a:moveTo>
                                  <a:pt x="12289" y="40833"/>
                                </a:moveTo>
                                <a:cubicBezTo>
                                  <a:pt x="12289" y="57319"/>
                                  <a:pt x="25220" y="71440"/>
                                  <a:pt x="41926" y="71440"/>
                                </a:cubicBezTo>
                                <a:cubicBezTo>
                                  <a:pt x="58632" y="71440"/>
                                  <a:pt x="72056" y="58675"/>
                                  <a:pt x="72056" y="41844"/>
                                </a:cubicBezTo>
                                <a:cubicBezTo>
                                  <a:pt x="72056" y="24002"/>
                                  <a:pt x="60310" y="10227"/>
                                  <a:pt x="41753" y="10227"/>
                                </a:cubicBezTo>
                                <a:cubicBezTo>
                                  <a:pt x="25738" y="10227"/>
                                  <a:pt x="12289" y="24002"/>
                                  <a:pt x="12289" y="408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48951153" name="Freihandform 1448951153"/>
                        <wps:cNvSpPr/>
                        <wps:spPr>
                          <a:xfrm>
                            <a:off x="1169579" y="395615"/>
                            <a:ext cx="108454" cy="126516"/>
                          </a:xfrm>
                          <a:custGeom>
                            <a:avLst/>
                            <a:gdLst>
                              <a:gd name="csX0" fmla="*/ 106431 w 108454"/>
                              <a:gd name="csY0" fmla="*/ 16166 h 126516"/>
                              <a:gd name="csX1" fmla="*/ 97226 w 108454"/>
                              <a:gd name="csY1" fmla="*/ 25185 h 126516"/>
                              <a:gd name="csX2" fmla="*/ 62827 w 108454"/>
                              <a:gd name="csY2" fmla="*/ 11237 h 126516"/>
                              <a:gd name="csX3" fmla="*/ 13276 w 108454"/>
                              <a:gd name="csY3" fmla="*/ 63258 h 126516"/>
                              <a:gd name="csX4" fmla="*/ 62827 w 108454"/>
                              <a:gd name="csY4" fmla="*/ 115279 h 126516"/>
                              <a:gd name="csX5" fmla="*/ 96190 w 108454"/>
                              <a:gd name="csY5" fmla="*/ 106778 h 126516"/>
                              <a:gd name="csX6" fmla="*/ 96190 w 108454"/>
                              <a:gd name="csY6" fmla="*/ 66486 h 126516"/>
                              <a:gd name="csX7" fmla="*/ 67417 w 108454"/>
                              <a:gd name="csY7" fmla="*/ 66486 h 126516"/>
                              <a:gd name="csX8" fmla="*/ 67417 w 108454"/>
                              <a:gd name="csY8" fmla="*/ 55274 h 126516"/>
                              <a:gd name="csX9" fmla="*/ 108454 w 108454"/>
                              <a:gd name="csY9" fmla="*/ 55274 h 126516"/>
                              <a:gd name="csX10" fmla="*/ 108454 w 108454"/>
                              <a:gd name="csY10" fmla="*/ 114269 h 126516"/>
                              <a:gd name="csX11" fmla="*/ 62827 w 108454"/>
                              <a:gd name="csY11" fmla="*/ 126516 h 126516"/>
                              <a:gd name="csX12" fmla="*/ 0 w 108454"/>
                              <a:gd name="csY12" fmla="*/ 63258 h 126516"/>
                              <a:gd name="csX13" fmla="*/ 62827 w 108454"/>
                              <a:gd name="csY13" fmla="*/ 0 h 126516"/>
                              <a:gd name="csX14" fmla="*/ 106406 w 108454"/>
                              <a:gd name="csY14" fmla="*/ 16141 h 12651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108454" h="126516">
                                <a:moveTo>
                                  <a:pt x="106431" y="16166"/>
                                </a:moveTo>
                                <a:lnTo>
                                  <a:pt x="97226" y="25185"/>
                                </a:lnTo>
                                <a:cubicBezTo>
                                  <a:pt x="88886" y="16338"/>
                                  <a:pt x="77633" y="11237"/>
                                  <a:pt x="62827" y="11237"/>
                                </a:cubicBezTo>
                                <a:cubicBezTo>
                                  <a:pt x="33708" y="11237"/>
                                  <a:pt x="13276" y="33859"/>
                                  <a:pt x="13276" y="63258"/>
                                </a:cubicBezTo>
                                <a:cubicBezTo>
                                  <a:pt x="13276" y="92657"/>
                                  <a:pt x="33708" y="115279"/>
                                  <a:pt x="62827" y="115279"/>
                                </a:cubicBezTo>
                                <a:cubicBezTo>
                                  <a:pt x="75264" y="115279"/>
                                  <a:pt x="87183" y="112051"/>
                                  <a:pt x="96190" y="106778"/>
                                </a:cubicBezTo>
                                <a:lnTo>
                                  <a:pt x="96190" y="66486"/>
                                </a:lnTo>
                                <a:lnTo>
                                  <a:pt x="67417" y="66486"/>
                                </a:lnTo>
                                <a:lnTo>
                                  <a:pt x="67417" y="55274"/>
                                </a:lnTo>
                                <a:lnTo>
                                  <a:pt x="108454" y="55274"/>
                                </a:lnTo>
                                <a:lnTo>
                                  <a:pt x="108454" y="114269"/>
                                </a:lnTo>
                                <a:cubicBezTo>
                                  <a:pt x="94660" y="122426"/>
                                  <a:pt x="77633" y="126516"/>
                                  <a:pt x="62827" y="126516"/>
                                </a:cubicBezTo>
                                <a:cubicBezTo>
                                  <a:pt x="26552" y="126516"/>
                                  <a:pt x="0" y="99138"/>
                                  <a:pt x="0" y="63258"/>
                                </a:cubicBezTo>
                                <a:cubicBezTo>
                                  <a:pt x="0" y="27378"/>
                                  <a:pt x="26725" y="0"/>
                                  <a:pt x="62827" y="0"/>
                                </a:cubicBezTo>
                                <a:cubicBezTo>
                                  <a:pt x="81902" y="0"/>
                                  <a:pt x="95696" y="5446"/>
                                  <a:pt x="106406" y="161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102180550" name="Freihandform 2102180550"/>
                        <wps:cNvSpPr/>
                        <wps:spPr>
                          <a:xfrm>
                            <a:off x="1301921" y="437459"/>
                            <a:ext cx="78324" cy="83637"/>
                          </a:xfrm>
                          <a:custGeom>
                            <a:avLst/>
                            <a:gdLst>
                              <a:gd name="csX0" fmla="*/ 78324 w 78324"/>
                              <a:gd name="csY0" fmla="*/ 41474 h 83637"/>
                              <a:gd name="csX1" fmla="*/ 78324 w 78324"/>
                              <a:gd name="csY1" fmla="*/ 44875 h 83637"/>
                              <a:gd name="csX2" fmla="*/ 11919 w 78324"/>
                              <a:gd name="csY2" fmla="*/ 44875 h 83637"/>
                              <a:gd name="csX3" fmla="*/ 41210 w 78324"/>
                              <a:gd name="csY3" fmla="*/ 73436 h 83637"/>
                              <a:gd name="csX4" fmla="*/ 66751 w 78324"/>
                              <a:gd name="csY4" fmla="*/ 59660 h 83637"/>
                              <a:gd name="csX5" fmla="*/ 75437 w 78324"/>
                              <a:gd name="csY5" fmla="*/ 66807 h 83637"/>
                              <a:gd name="csX6" fmla="*/ 41210 w 78324"/>
                              <a:gd name="csY6" fmla="*/ 83638 h 83637"/>
                              <a:gd name="csX7" fmla="*/ 0 w 78324"/>
                              <a:gd name="csY7" fmla="*/ 41819 h 83637"/>
                              <a:gd name="csX8" fmla="*/ 40001 w 78324"/>
                              <a:gd name="csY8" fmla="*/ 0 h 83637"/>
                              <a:gd name="csX9" fmla="*/ 78324 w 78324"/>
                              <a:gd name="csY9" fmla="*/ 41499 h 83637"/>
                              <a:gd name="csX10" fmla="*/ 40174 w 78324"/>
                              <a:gd name="csY10" fmla="*/ 10202 h 83637"/>
                              <a:gd name="csX11" fmla="*/ 12240 w 78324"/>
                              <a:gd name="csY11" fmla="*/ 35708 h 83637"/>
                              <a:gd name="csX12" fmla="*/ 66035 w 78324"/>
                              <a:gd name="csY12" fmla="*/ 35708 h 83637"/>
                              <a:gd name="csX13" fmla="*/ 40149 w 78324"/>
                              <a:gd name="csY13" fmla="*/ 10202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</a:cxnLst>
                            <a:rect l="l" t="t" r="r" b="b"/>
                            <a:pathLst>
                              <a:path w="78324" h="83637">
                                <a:moveTo>
                                  <a:pt x="78324" y="41474"/>
                                </a:moveTo>
                                <a:lnTo>
                                  <a:pt x="78324" y="44875"/>
                                </a:lnTo>
                                <a:lnTo>
                                  <a:pt x="11919" y="44875"/>
                                </a:lnTo>
                                <a:cubicBezTo>
                                  <a:pt x="13621" y="61533"/>
                                  <a:pt x="26059" y="73436"/>
                                  <a:pt x="41210" y="73436"/>
                                </a:cubicBezTo>
                                <a:cubicBezTo>
                                  <a:pt x="51426" y="73436"/>
                                  <a:pt x="61297" y="68335"/>
                                  <a:pt x="66751" y="59660"/>
                                </a:cubicBezTo>
                                <a:lnTo>
                                  <a:pt x="75437" y="66807"/>
                                </a:lnTo>
                                <a:cubicBezTo>
                                  <a:pt x="66084" y="78537"/>
                                  <a:pt x="54313" y="83638"/>
                                  <a:pt x="41210" y="83638"/>
                                </a:cubicBezTo>
                                <a:cubicBezTo>
                                  <a:pt x="17200" y="83638"/>
                                  <a:pt x="0" y="65451"/>
                                  <a:pt x="0" y="41819"/>
                                </a:cubicBezTo>
                                <a:cubicBezTo>
                                  <a:pt x="0" y="18186"/>
                                  <a:pt x="17718" y="0"/>
                                  <a:pt x="40001" y="0"/>
                                </a:cubicBezTo>
                                <a:cubicBezTo>
                                  <a:pt x="62284" y="0"/>
                                  <a:pt x="78324" y="14613"/>
                                  <a:pt x="78324" y="41499"/>
                                </a:cubicBezTo>
                                <a:close/>
                                <a:moveTo>
                                  <a:pt x="40174" y="10202"/>
                                </a:moveTo>
                                <a:cubicBezTo>
                                  <a:pt x="26552" y="10202"/>
                                  <a:pt x="12585" y="21587"/>
                                  <a:pt x="12240" y="35708"/>
                                </a:cubicBezTo>
                                <a:lnTo>
                                  <a:pt x="66035" y="35708"/>
                                </a:lnTo>
                                <a:cubicBezTo>
                                  <a:pt x="66035" y="20232"/>
                                  <a:pt x="55819" y="10202"/>
                                  <a:pt x="40149" y="10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048586356" name="Freihandform 2048586356"/>
                        <wps:cNvSpPr/>
                        <wps:spPr>
                          <a:xfrm>
                            <a:off x="1400578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86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891825068" name="Freihandform 891825068"/>
                        <wps:cNvSpPr/>
                        <wps:spPr>
                          <a:xfrm>
                            <a:off x="1491586" y="437459"/>
                            <a:ext cx="78324" cy="83637"/>
                          </a:xfrm>
                          <a:custGeom>
                            <a:avLst/>
                            <a:gdLst>
                              <a:gd name="csX0" fmla="*/ 78324 w 78324"/>
                              <a:gd name="csY0" fmla="*/ 41474 h 83637"/>
                              <a:gd name="csX1" fmla="*/ 78324 w 78324"/>
                              <a:gd name="csY1" fmla="*/ 44875 h 83637"/>
                              <a:gd name="csX2" fmla="*/ 11919 w 78324"/>
                              <a:gd name="csY2" fmla="*/ 44875 h 83637"/>
                              <a:gd name="csX3" fmla="*/ 41210 w 78324"/>
                              <a:gd name="csY3" fmla="*/ 73436 h 83637"/>
                              <a:gd name="csX4" fmla="*/ 66751 w 78324"/>
                              <a:gd name="csY4" fmla="*/ 59660 h 83637"/>
                              <a:gd name="csX5" fmla="*/ 75437 w 78324"/>
                              <a:gd name="csY5" fmla="*/ 66807 h 83637"/>
                              <a:gd name="csX6" fmla="*/ 41210 w 78324"/>
                              <a:gd name="csY6" fmla="*/ 83638 h 83637"/>
                              <a:gd name="csX7" fmla="*/ 0 w 78324"/>
                              <a:gd name="csY7" fmla="*/ 41819 h 83637"/>
                              <a:gd name="csX8" fmla="*/ 40001 w 78324"/>
                              <a:gd name="csY8" fmla="*/ 0 h 83637"/>
                              <a:gd name="csX9" fmla="*/ 78299 w 78324"/>
                              <a:gd name="csY9" fmla="*/ 41499 h 83637"/>
                              <a:gd name="csX10" fmla="*/ 40198 w 78324"/>
                              <a:gd name="csY10" fmla="*/ 10202 h 83637"/>
                              <a:gd name="csX11" fmla="*/ 12264 w 78324"/>
                              <a:gd name="csY11" fmla="*/ 35708 h 83637"/>
                              <a:gd name="csX12" fmla="*/ 66060 w 78324"/>
                              <a:gd name="csY12" fmla="*/ 35708 h 83637"/>
                              <a:gd name="csX13" fmla="*/ 40174 w 78324"/>
                              <a:gd name="csY13" fmla="*/ 10202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</a:cxnLst>
                            <a:rect l="l" t="t" r="r" b="b"/>
                            <a:pathLst>
                              <a:path w="78324" h="83637">
                                <a:moveTo>
                                  <a:pt x="78324" y="41474"/>
                                </a:moveTo>
                                <a:lnTo>
                                  <a:pt x="78324" y="44875"/>
                                </a:lnTo>
                                <a:lnTo>
                                  <a:pt x="11919" y="44875"/>
                                </a:lnTo>
                                <a:cubicBezTo>
                                  <a:pt x="13621" y="61533"/>
                                  <a:pt x="26059" y="73436"/>
                                  <a:pt x="41210" y="73436"/>
                                </a:cubicBezTo>
                                <a:cubicBezTo>
                                  <a:pt x="51426" y="73436"/>
                                  <a:pt x="61297" y="68335"/>
                                  <a:pt x="66751" y="59660"/>
                                </a:cubicBezTo>
                                <a:lnTo>
                                  <a:pt x="75437" y="66807"/>
                                </a:lnTo>
                                <a:cubicBezTo>
                                  <a:pt x="66084" y="78537"/>
                                  <a:pt x="54314" y="83638"/>
                                  <a:pt x="41210" y="83638"/>
                                </a:cubicBezTo>
                                <a:cubicBezTo>
                                  <a:pt x="17200" y="83638"/>
                                  <a:pt x="0" y="65451"/>
                                  <a:pt x="0" y="41819"/>
                                </a:cubicBezTo>
                                <a:cubicBezTo>
                                  <a:pt x="0" y="18186"/>
                                  <a:pt x="17718" y="0"/>
                                  <a:pt x="40001" y="0"/>
                                </a:cubicBezTo>
                                <a:cubicBezTo>
                                  <a:pt x="62284" y="0"/>
                                  <a:pt x="78299" y="14613"/>
                                  <a:pt x="78299" y="41499"/>
                                </a:cubicBezTo>
                                <a:close/>
                                <a:moveTo>
                                  <a:pt x="40198" y="10202"/>
                                </a:moveTo>
                                <a:cubicBezTo>
                                  <a:pt x="26577" y="10202"/>
                                  <a:pt x="12610" y="21587"/>
                                  <a:pt x="12264" y="35708"/>
                                </a:cubicBezTo>
                                <a:lnTo>
                                  <a:pt x="66060" y="35708"/>
                                </a:lnTo>
                                <a:cubicBezTo>
                                  <a:pt x="66060" y="20232"/>
                                  <a:pt x="55844" y="10202"/>
                                  <a:pt x="40174" y="10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1336990" name="Freihandform 21336990"/>
                        <wps:cNvSpPr/>
                        <wps:spPr>
                          <a:xfrm>
                            <a:off x="1590886" y="437459"/>
                            <a:ext cx="45306" cy="81617"/>
                          </a:xfrm>
                          <a:custGeom>
                            <a:avLst/>
                            <a:gdLst>
                              <a:gd name="csX0" fmla="*/ 45282 w 45306"/>
                              <a:gd name="csY0" fmla="*/ 1010 h 81617"/>
                              <a:gd name="csX1" fmla="*/ 43061 w 45306"/>
                              <a:gd name="csY1" fmla="*/ 12075 h 81617"/>
                              <a:gd name="csX2" fmla="*/ 36768 w 45306"/>
                              <a:gd name="csY2" fmla="*/ 11213 h 81617"/>
                              <a:gd name="csX3" fmla="*/ 11919 w 45306"/>
                              <a:gd name="csY3" fmla="*/ 37408 h 81617"/>
                              <a:gd name="csX4" fmla="*/ 11919 w 45306"/>
                              <a:gd name="csY4" fmla="*/ 81617 h 81617"/>
                              <a:gd name="csX5" fmla="*/ 691 w 45306"/>
                              <a:gd name="csY5" fmla="*/ 81617 h 81617"/>
                              <a:gd name="csX6" fmla="*/ 691 w 45306"/>
                              <a:gd name="csY6" fmla="*/ 26368 h 81617"/>
                              <a:gd name="csX7" fmla="*/ 0 w 45306"/>
                              <a:gd name="csY7" fmla="*/ 2045 h 81617"/>
                              <a:gd name="csX8" fmla="*/ 11080 w 45306"/>
                              <a:gd name="csY8" fmla="*/ 2045 h 81617"/>
                              <a:gd name="csX9" fmla="*/ 11080 w 45306"/>
                              <a:gd name="csY9" fmla="*/ 16831 h 81617"/>
                              <a:gd name="csX10" fmla="*/ 11425 w 45306"/>
                              <a:gd name="csY10" fmla="*/ 16831 h 81617"/>
                              <a:gd name="csX11" fmla="*/ 36966 w 45306"/>
                              <a:gd name="csY11" fmla="*/ 0 h 81617"/>
                              <a:gd name="csX12" fmla="*/ 45307 w 45306"/>
                              <a:gd name="csY12" fmla="*/ 1010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</a:cxnLst>
                            <a:rect l="l" t="t" r="r" b="b"/>
                            <a:pathLst>
                              <a:path w="45306" h="81617">
                                <a:moveTo>
                                  <a:pt x="45282" y="1010"/>
                                </a:moveTo>
                                <a:lnTo>
                                  <a:pt x="43061" y="12075"/>
                                </a:lnTo>
                                <a:cubicBezTo>
                                  <a:pt x="41531" y="11385"/>
                                  <a:pt x="39483" y="11213"/>
                                  <a:pt x="36768" y="11213"/>
                                </a:cubicBezTo>
                                <a:cubicBezTo>
                                  <a:pt x="21444" y="11213"/>
                                  <a:pt x="11919" y="23460"/>
                                  <a:pt x="11919" y="37408"/>
                                </a:cubicBezTo>
                                <a:lnTo>
                                  <a:pt x="11919" y="81617"/>
                                </a:lnTo>
                                <a:lnTo>
                                  <a:pt x="691" y="81617"/>
                                </a:lnTo>
                                <a:lnTo>
                                  <a:pt x="691" y="26368"/>
                                </a:lnTo>
                                <a:cubicBezTo>
                                  <a:pt x="691" y="14810"/>
                                  <a:pt x="173" y="12248"/>
                                  <a:pt x="0" y="2045"/>
                                </a:cubicBezTo>
                                <a:lnTo>
                                  <a:pt x="11080" y="2045"/>
                                </a:lnTo>
                                <a:lnTo>
                                  <a:pt x="11080" y="16831"/>
                                </a:lnTo>
                                <a:lnTo>
                                  <a:pt x="11425" y="16831"/>
                                </a:lnTo>
                                <a:cubicBezTo>
                                  <a:pt x="15694" y="6111"/>
                                  <a:pt x="24874" y="0"/>
                                  <a:pt x="36966" y="0"/>
                                </a:cubicBezTo>
                                <a:cubicBezTo>
                                  <a:pt x="40198" y="0"/>
                                  <a:pt x="42765" y="345"/>
                                  <a:pt x="45307" y="1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926516396" name="Freihandform 1926516396"/>
                        <wps:cNvSpPr/>
                        <wps:spPr>
                          <a:xfrm>
                            <a:off x="1645767" y="437434"/>
                            <a:ext cx="67762" cy="83662"/>
                          </a:xfrm>
                          <a:custGeom>
                            <a:avLst/>
                            <a:gdLst>
                              <a:gd name="csX0" fmla="*/ 0 w 67762"/>
                              <a:gd name="csY0" fmla="*/ 60375 h 83662"/>
                              <a:gd name="csX1" fmla="*/ 50069 w 67762"/>
                              <a:gd name="csY1" fmla="*/ 32824 h 83662"/>
                              <a:gd name="csX2" fmla="*/ 55177 w 67762"/>
                              <a:gd name="csY2" fmla="*/ 32824 h 83662"/>
                              <a:gd name="csX3" fmla="*/ 55177 w 67762"/>
                              <a:gd name="csY3" fmla="*/ 31124 h 83662"/>
                              <a:gd name="csX4" fmla="*/ 34745 w 67762"/>
                              <a:gd name="csY4" fmla="*/ 10202 h 83662"/>
                              <a:gd name="csX5" fmla="*/ 10389 w 67762"/>
                              <a:gd name="csY5" fmla="*/ 19542 h 83662"/>
                              <a:gd name="csX6" fmla="*/ 3578 w 67762"/>
                              <a:gd name="csY6" fmla="*/ 11558 h 83662"/>
                              <a:gd name="csX7" fmla="*/ 37114 w 67762"/>
                              <a:gd name="csY7" fmla="*/ 0 h 83662"/>
                              <a:gd name="csX8" fmla="*/ 66405 w 67762"/>
                              <a:gd name="csY8" fmla="*/ 27723 h 83662"/>
                              <a:gd name="csX9" fmla="*/ 66405 w 67762"/>
                              <a:gd name="csY9" fmla="*/ 64614 h 83662"/>
                              <a:gd name="csX10" fmla="*/ 67762 w 67762"/>
                              <a:gd name="csY10" fmla="*/ 81617 h 83662"/>
                              <a:gd name="csX11" fmla="*/ 56855 w 67762"/>
                              <a:gd name="csY11" fmla="*/ 81617 h 83662"/>
                              <a:gd name="csX12" fmla="*/ 55844 w 67762"/>
                              <a:gd name="csY12" fmla="*/ 68704 h 83662"/>
                              <a:gd name="csX13" fmla="*/ 55498 w 67762"/>
                              <a:gd name="csY13" fmla="*/ 68704 h 83662"/>
                              <a:gd name="csX14" fmla="*/ 27416 w 67762"/>
                              <a:gd name="csY14" fmla="*/ 83663 h 83662"/>
                              <a:gd name="csX15" fmla="*/ 0 w 67762"/>
                              <a:gd name="csY15" fmla="*/ 60375 h 83662"/>
                              <a:gd name="csX16" fmla="*/ 12240 w 67762"/>
                              <a:gd name="csY16" fmla="*/ 58847 h 83662"/>
                              <a:gd name="csX17" fmla="*/ 30969 w 67762"/>
                              <a:gd name="csY17" fmla="*/ 73460 h 83662"/>
                              <a:gd name="csX18" fmla="*/ 55153 w 67762"/>
                              <a:gd name="csY18" fmla="*/ 46255 h 83662"/>
                              <a:gd name="csX19" fmla="*/ 55153 w 67762"/>
                              <a:gd name="csY19" fmla="*/ 41991 h 83662"/>
                              <a:gd name="csX20" fmla="*/ 47330 w 67762"/>
                              <a:gd name="csY20" fmla="*/ 41991 h 83662"/>
                              <a:gd name="csX21" fmla="*/ 12264 w 67762"/>
                              <a:gd name="csY21" fmla="*/ 58823 h 83662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  <a:cxn ang="0">
                                <a:pos x="csX21" y="csY21"/>
                              </a:cxn>
                            </a:cxnLst>
                            <a:rect l="l" t="t" r="r" b="b"/>
                            <a:pathLst>
                              <a:path w="67762" h="83662">
                                <a:moveTo>
                                  <a:pt x="0" y="60375"/>
                                </a:moveTo>
                                <a:cubicBezTo>
                                  <a:pt x="0" y="42016"/>
                                  <a:pt x="13967" y="32824"/>
                                  <a:pt x="50069" y="32824"/>
                                </a:cubicBezTo>
                                <a:lnTo>
                                  <a:pt x="55177" y="32824"/>
                                </a:lnTo>
                                <a:lnTo>
                                  <a:pt x="55177" y="31124"/>
                                </a:lnTo>
                                <a:cubicBezTo>
                                  <a:pt x="55177" y="16659"/>
                                  <a:pt x="48539" y="10202"/>
                                  <a:pt x="34745" y="10202"/>
                                </a:cubicBezTo>
                                <a:cubicBezTo>
                                  <a:pt x="25220" y="10202"/>
                                  <a:pt x="17200" y="13430"/>
                                  <a:pt x="10389" y="19542"/>
                                </a:cubicBezTo>
                                <a:lnTo>
                                  <a:pt x="3578" y="11558"/>
                                </a:lnTo>
                                <a:cubicBezTo>
                                  <a:pt x="11080" y="3894"/>
                                  <a:pt x="22308" y="0"/>
                                  <a:pt x="37114" y="0"/>
                                </a:cubicBezTo>
                                <a:cubicBezTo>
                                  <a:pt x="55325" y="0"/>
                                  <a:pt x="66405" y="11213"/>
                                  <a:pt x="66405" y="27723"/>
                                </a:cubicBezTo>
                                <a:lnTo>
                                  <a:pt x="66405" y="64614"/>
                                </a:lnTo>
                                <a:cubicBezTo>
                                  <a:pt x="66405" y="67497"/>
                                  <a:pt x="66923" y="75506"/>
                                  <a:pt x="67762" y="81617"/>
                                </a:cubicBezTo>
                                <a:lnTo>
                                  <a:pt x="56855" y="81617"/>
                                </a:lnTo>
                                <a:cubicBezTo>
                                  <a:pt x="56164" y="78044"/>
                                  <a:pt x="55844" y="73633"/>
                                  <a:pt x="55844" y="68704"/>
                                </a:cubicBezTo>
                                <a:lnTo>
                                  <a:pt x="55498" y="68704"/>
                                </a:lnTo>
                                <a:cubicBezTo>
                                  <a:pt x="48860" y="79079"/>
                                  <a:pt x="40174" y="83663"/>
                                  <a:pt x="27416" y="83663"/>
                                </a:cubicBezTo>
                                <a:cubicBezTo>
                                  <a:pt x="11573" y="83663"/>
                                  <a:pt x="0" y="74471"/>
                                  <a:pt x="0" y="60375"/>
                                </a:cubicBezTo>
                                <a:close/>
                                <a:moveTo>
                                  <a:pt x="12240" y="58847"/>
                                </a:moveTo>
                                <a:cubicBezTo>
                                  <a:pt x="12240" y="67866"/>
                                  <a:pt x="19889" y="73460"/>
                                  <a:pt x="30969" y="73460"/>
                                </a:cubicBezTo>
                                <a:cubicBezTo>
                                  <a:pt x="45455" y="73460"/>
                                  <a:pt x="55153" y="64614"/>
                                  <a:pt x="55153" y="46255"/>
                                </a:cubicBezTo>
                                <a:lnTo>
                                  <a:pt x="55153" y="41991"/>
                                </a:lnTo>
                                <a:lnTo>
                                  <a:pt x="47330" y="41991"/>
                                </a:lnTo>
                                <a:cubicBezTo>
                                  <a:pt x="26059" y="41991"/>
                                  <a:pt x="12264" y="47438"/>
                                  <a:pt x="12264" y="588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902333372" name="Freihandform 902333372"/>
                        <wps:cNvSpPr/>
                        <wps:spPr>
                          <a:xfrm>
                            <a:off x="1727274" y="417055"/>
                            <a:ext cx="51747" cy="104066"/>
                          </a:xfrm>
                          <a:custGeom>
                            <a:avLst/>
                            <a:gdLst>
                              <a:gd name="csX0" fmla="*/ 0 w 51747"/>
                              <a:gd name="csY0" fmla="*/ 32652 h 104066"/>
                              <a:gd name="csX1" fmla="*/ 0 w 51747"/>
                              <a:gd name="csY1" fmla="*/ 22450 h 104066"/>
                              <a:gd name="csX2" fmla="*/ 16854 w 51747"/>
                              <a:gd name="csY2" fmla="*/ 22450 h 104066"/>
                              <a:gd name="csX3" fmla="*/ 16854 w 51747"/>
                              <a:gd name="csY3" fmla="*/ 0 h 104066"/>
                              <a:gd name="csX4" fmla="*/ 28082 w 51747"/>
                              <a:gd name="csY4" fmla="*/ 0 h 104066"/>
                              <a:gd name="csX5" fmla="*/ 28082 w 51747"/>
                              <a:gd name="csY5" fmla="*/ 22450 h 104066"/>
                              <a:gd name="csX6" fmla="*/ 51081 w 51747"/>
                              <a:gd name="csY6" fmla="*/ 22450 h 104066"/>
                              <a:gd name="csX7" fmla="*/ 51081 w 51747"/>
                              <a:gd name="csY7" fmla="*/ 32652 h 104066"/>
                              <a:gd name="csX8" fmla="*/ 28082 w 51747"/>
                              <a:gd name="csY8" fmla="*/ 32652 h 104066"/>
                              <a:gd name="csX9" fmla="*/ 28082 w 51747"/>
                              <a:gd name="csY9" fmla="*/ 80262 h 104066"/>
                              <a:gd name="csX10" fmla="*/ 39656 w 51747"/>
                              <a:gd name="csY10" fmla="*/ 93865 h 104066"/>
                              <a:gd name="csX11" fmla="*/ 51229 w 51747"/>
                              <a:gd name="csY11" fmla="*/ 90809 h 104066"/>
                              <a:gd name="csX12" fmla="*/ 51747 w 51747"/>
                              <a:gd name="csY12" fmla="*/ 101184 h 104066"/>
                              <a:gd name="csX13" fmla="*/ 36596 w 51747"/>
                              <a:gd name="csY13" fmla="*/ 104067 h 104066"/>
                              <a:gd name="csX14" fmla="*/ 16854 w 51747"/>
                              <a:gd name="csY14" fmla="*/ 83490 h 104066"/>
                              <a:gd name="csX15" fmla="*/ 16854 w 51747"/>
                              <a:gd name="csY15" fmla="*/ 32652 h 104066"/>
                              <a:gd name="csX16" fmla="*/ 0 w 51747"/>
                              <a:gd name="csY16" fmla="*/ 32652 h 10406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</a:cxnLst>
                            <a:rect l="l" t="t" r="r" b="b"/>
                            <a:pathLst>
                              <a:path w="51747" h="104066">
                                <a:moveTo>
                                  <a:pt x="0" y="32652"/>
                                </a:moveTo>
                                <a:lnTo>
                                  <a:pt x="0" y="22450"/>
                                </a:lnTo>
                                <a:lnTo>
                                  <a:pt x="16854" y="22450"/>
                                </a:lnTo>
                                <a:lnTo>
                                  <a:pt x="16854" y="0"/>
                                </a:lnTo>
                                <a:lnTo>
                                  <a:pt x="28082" y="0"/>
                                </a:lnTo>
                                <a:lnTo>
                                  <a:pt x="28082" y="22450"/>
                                </a:lnTo>
                                <a:lnTo>
                                  <a:pt x="51081" y="22450"/>
                                </a:lnTo>
                                <a:lnTo>
                                  <a:pt x="51081" y="32652"/>
                                </a:lnTo>
                                <a:lnTo>
                                  <a:pt x="28082" y="32652"/>
                                </a:lnTo>
                                <a:lnTo>
                                  <a:pt x="28082" y="80262"/>
                                </a:lnTo>
                                <a:cubicBezTo>
                                  <a:pt x="28082" y="88936"/>
                                  <a:pt x="30797" y="93865"/>
                                  <a:pt x="39656" y="93865"/>
                                </a:cubicBezTo>
                                <a:cubicBezTo>
                                  <a:pt x="43579" y="93865"/>
                                  <a:pt x="47824" y="92682"/>
                                  <a:pt x="51229" y="90809"/>
                                </a:cubicBezTo>
                                <a:lnTo>
                                  <a:pt x="51747" y="101184"/>
                                </a:lnTo>
                                <a:cubicBezTo>
                                  <a:pt x="47478" y="103056"/>
                                  <a:pt x="42049" y="104067"/>
                                  <a:pt x="36596" y="104067"/>
                                </a:cubicBezTo>
                                <a:cubicBezTo>
                                  <a:pt x="24158" y="104067"/>
                                  <a:pt x="16854" y="96403"/>
                                  <a:pt x="16854" y="83490"/>
                                </a:cubicBezTo>
                                <a:lnTo>
                                  <a:pt x="16854" y="32652"/>
                                </a:lnTo>
                                <a:lnTo>
                                  <a:pt x="0" y="32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355600824" name="Freihandform 355600824"/>
                        <wps:cNvSpPr/>
                        <wps:spPr>
                          <a:xfrm>
                            <a:off x="1793753" y="400741"/>
                            <a:ext cx="16336" cy="118335"/>
                          </a:xfrm>
                          <a:custGeom>
                            <a:avLst/>
                            <a:gdLst>
                              <a:gd name="csX0" fmla="*/ 16336 w 16336"/>
                              <a:gd name="csY0" fmla="*/ 8157 h 118335"/>
                              <a:gd name="csX1" fmla="*/ 8168 w 16336"/>
                              <a:gd name="csY1" fmla="*/ 16314 h 118335"/>
                              <a:gd name="csX2" fmla="*/ 0 w 16336"/>
                              <a:gd name="csY2" fmla="*/ 8157 h 118335"/>
                              <a:gd name="csX3" fmla="*/ 8168 w 16336"/>
                              <a:gd name="csY3" fmla="*/ 0 h 118335"/>
                              <a:gd name="csX4" fmla="*/ 16336 w 16336"/>
                              <a:gd name="csY4" fmla="*/ 8157 h 118335"/>
                              <a:gd name="csX5" fmla="*/ 13794 w 16336"/>
                              <a:gd name="csY5" fmla="*/ 118335 h 118335"/>
                              <a:gd name="csX6" fmla="*/ 2566 w 16336"/>
                              <a:gd name="csY6" fmla="*/ 118335 h 118335"/>
                              <a:gd name="csX7" fmla="*/ 2566 w 16336"/>
                              <a:gd name="csY7" fmla="*/ 38763 h 118335"/>
                              <a:gd name="csX8" fmla="*/ 13794 w 16336"/>
                              <a:gd name="csY8" fmla="*/ 38763 h 118335"/>
                              <a:gd name="csX9" fmla="*/ 13794 w 16336"/>
                              <a:gd name="csY9" fmla="*/ 118335 h 11833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16336" h="118335">
                                <a:moveTo>
                                  <a:pt x="16336" y="8157"/>
                                </a:moveTo>
                                <a:cubicBezTo>
                                  <a:pt x="16336" y="12740"/>
                                  <a:pt x="12412" y="16314"/>
                                  <a:pt x="8168" y="16314"/>
                                </a:cubicBezTo>
                                <a:cubicBezTo>
                                  <a:pt x="3924" y="16314"/>
                                  <a:pt x="0" y="12740"/>
                                  <a:pt x="0" y="8157"/>
                                </a:cubicBezTo>
                                <a:cubicBezTo>
                                  <a:pt x="0" y="3573"/>
                                  <a:pt x="4096" y="0"/>
                                  <a:pt x="8168" y="0"/>
                                </a:cubicBezTo>
                                <a:cubicBezTo>
                                  <a:pt x="12240" y="0"/>
                                  <a:pt x="16336" y="3918"/>
                                  <a:pt x="16336" y="8157"/>
                                </a:cubicBezTo>
                                <a:close/>
                                <a:moveTo>
                                  <a:pt x="13794" y="118335"/>
                                </a:moveTo>
                                <a:lnTo>
                                  <a:pt x="2566" y="118335"/>
                                </a:lnTo>
                                <a:lnTo>
                                  <a:pt x="2566" y="38763"/>
                                </a:lnTo>
                                <a:lnTo>
                                  <a:pt x="13794" y="38763"/>
                                </a:lnTo>
                                <a:lnTo>
                                  <a:pt x="13794" y="118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03433609" name="Freihandform 1503433609"/>
                        <wps:cNvSpPr/>
                        <wps:spPr>
                          <a:xfrm>
                            <a:off x="1829559" y="437459"/>
                            <a:ext cx="84616" cy="83637"/>
                          </a:xfrm>
                          <a:custGeom>
                            <a:avLst/>
                            <a:gdLst>
                              <a:gd name="csX0" fmla="*/ 84617 w 84616"/>
                              <a:gd name="csY0" fmla="*/ 41819 h 83637"/>
                              <a:gd name="csX1" fmla="*/ 42222 w 84616"/>
                              <a:gd name="csY1" fmla="*/ 83638 h 83637"/>
                              <a:gd name="csX2" fmla="*/ 0 w 84616"/>
                              <a:gd name="csY2" fmla="*/ 41819 h 83637"/>
                              <a:gd name="csX3" fmla="*/ 42222 w 84616"/>
                              <a:gd name="csY3" fmla="*/ 0 h 83637"/>
                              <a:gd name="csX4" fmla="*/ 84617 w 84616"/>
                              <a:gd name="csY4" fmla="*/ 41819 h 83637"/>
                              <a:gd name="csX5" fmla="*/ 42197 w 84616"/>
                              <a:gd name="csY5" fmla="*/ 73460 h 83637"/>
                              <a:gd name="csX6" fmla="*/ 72328 w 84616"/>
                              <a:gd name="csY6" fmla="*/ 41844 h 83637"/>
                              <a:gd name="csX7" fmla="*/ 42025 w 84616"/>
                              <a:gd name="csY7" fmla="*/ 10227 h 83637"/>
                              <a:gd name="csX8" fmla="*/ 12215 w 84616"/>
                              <a:gd name="csY8" fmla="*/ 41844 h 83637"/>
                              <a:gd name="csX9" fmla="*/ 42173 w 84616"/>
                              <a:gd name="csY9" fmla="*/ 73460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84616" h="83637">
                                <a:moveTo>
                                  <a:pt x="84617" y="41819"/>
                                </a:moveTo>
                                <a:cubicBezTo>
                                  <a:pt x="84617" y="65796"/>
                                  <a:pt x="66899" y="83638"/>
                                  <a:pt x="42222" y="83638"/>
                                </a:cubicBezTo>
                                <a:cubicBezTo>
                                  <a:pt x="17545" y="83638"/>
                                  <a:pt x="0" y="65944"/>
                                  <a:pt x="0" y="41819"/>
                                </a:cubicBezTo>
                                <a:cubicBezTo>
                                  <a:pt x="0" y="17694"/>
                                  <a:pt x="18039" y="0"/>
                                  <a:pt x="42222" y="0"/>
                                </a:cubicBezTo>
                                <a:cubicBezTo>
                                  <a:pt x="66405" y="0"/>
                                  <a:pt x="84617" y="16831"/>
                                  <a:pt x="84617" y="41819"/>
                                </a:cubicBezTo>
                                <a:close/>
                                <a:moveTo>
                                  <a:pt x="42197" y="73460"/>
                                </a:moveTo>
                                <a:cubicBezTo>
                                  <a:pt x="60236" y="73460"/>
                                  <a:pt x="72328" y="60030"/>
                                  <a:pt x="72328" y="41844"/>
                                </a:cubicBezTo>
                                <a:cubicBezTo>
                                  <a:pt x="72328" y="23657"/>
                                  <a:pt x="60409" y="10227"/>
                                  <a:pt x="42025" y="10227"/>
                                </a:cubicBezTo>
                                <a:cubicBezTo>
                                  <a:pt x="24652" y="10227"/>
                                  <a:pt x="12215" y="23312"/>
                                  <a:pt x="12215" y="41844"/>
                                </a:cubicBezTo>
                                <a:cubicBezTo>
                                  <a:pt x="12215" y="60375"/>
                                  <a:pt x="24825" y="73460"/>
                                  <a:pt x="42173" y="73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02315019" name="Freihandform 602315019"/>
                        <wps:cNvSpPr/>
                        <wps:spPr>
                          <a:xfrm>
                            <a:off x="1934485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86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9BF7BA" id="Grafik 3" o:spid="_x0000_s1026" style="position:absolute;margin-left:-49.25pt;margin-top:6.4pt;width:224.35pt;height:44.05pt;z-index:251641344" coordsize="28493,55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">
              <v:shape id="Freihandform 241453223" o:spid="_x0000_s1027" style="position:absolute;width:28493;height:3541;visibility:visible;mso-wrap-style:square;v-text-anchor:top" coordsize="2849302,354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" path="m1684263,81297r-38742,141918l1644953,223215,1601473,81297r-34548,l1522630,223215r-567,l1485023,81297r-38471,l1504789,278317r32327,l1582817,128315r568,l1629086,278317r33437,l1719946,81297r-35683,xm1386390,180780v1851,2883,3158,6210,3899,10030c1391029,194605,1391399,198548,1391399,202638r,75703l1424836,278341r,-79596c1424836,190785,1423997,183294,1422319,176344v-1653,-6949,-4417,-13036,-8217,-18211c1410302,152934,1405317,148843,1399197,145886v-6120,-2957,-13646,-4461,-22554,-4461c1366599,141425,1357962,143421,1350732,147414v-7255,3992,-13276,10251,-18113,18777c1325734,149681,1311817,141401,1290817,141401v-11154,,-20038,2464,-26602,7393c1257602,153722,1252839,159316,1249853,165625r-567,l1249286,144752r-31759,l1217527,278341r33437,l1250964,205423v,-4436,567,-8699,1678,-12790c1253752,188543,1255578,184920,1258071,181766v2517,-3155,5675,-5668,9476,-7516c1271347,172401,1276035,171465,1281637,171465v8168,,14016,2464,17545,7368c1302686,183762,1304463,190391,1304463,198745r,79596l1337900,278341r,-72351c1337900,201726,1338418,197513,1339430,193348v1012,-4189,2690,-7886,5009,-11139c1346759,178956,1349745,176344,1353348,174422v3627,-1947,8044,-2932,13251,-2932c1371806,171490,1375705,172328,1378839,174003v3158,1676,5675,3943,7526,6826m2191494,175088v5848,-5767,13794,-8625,23813,-8625c2225893,166463,2234160,169296,2240107,174940v5947,5668,9007,13405,9205,23238l2180760,198178v1307,-9635,4861,-17349,10734,-23090m2250447,275532v9648,-4091,18384,-10942,26182,-20602l2252643,236867v-4269,5175,-9229,9512,-14905,12938c2232063,253255,2225079,254955,2216714,254955v-9476,,-17546,-2785,-24258,-8354c2185769,241032,2181870,233245,2180760,223240r101989,l2282749,214048v,-11681,-1530,-22006,-4590,-31025c2275099,174028,2270830,166463,2265327,160326v-5478,-6111,-12067,-10793,-19791,-14046c2237837,143027,2229323,141401,2220045,141401v-10043,,-19519,1675,-28403,5027c2182734,149779,2175010,154486,2168495,160622v-6514,6136,-11647,13504,-15472,22129c2149223,191376,2147323,200987,2147323,211534v,10547,1900,20183,5700,28808c2156823,248967,2161981,256335,2168495,262471v6515,6112,14214,10843,23147,14194c2200550,280017,2210026,281668,2220045,281668v10586,,20704,-2045,30377,-6111m2079758,226566v-1777,4830,-4368,9094,-7798,12790c2068505,243077,2064384,246034,2059547,248252v-4836,2243,-10290,3352,-16434,3352c2036968,251604,2031490,250495,2026678,248252v-4837,-2218,-8958,-5175,-12388,-8896c2010835,235660,2008244,231372,2006468,226566v-1752,-4830,-2641,-9832,-2641,-15032c2003827,206335,2004716,201332,2006468,196502v1776,-4830,4367,-9093,7822,-12789c2017720,179991,2021866,177034,2026678,174816v4836,-2217,10315,-3351,16435,-3351c2049232,171465,2054735,172574,2059547,174816v4837,2218,8958,5175,12413,8897c2075390,187409,2077981,191672,2079758,196502v1752,4830,2640,9833,2640,15032c2082398,216734,2081510,221736,2079758,226566t34967,51751l2114725,67940r-33438,l2081287,161731r-838,c2078771,159513,2076648,157246,2074032,154905v-2615,-2316,-5774,-4510,-9475,-6530c2060830,146329,2056561,144678,2051725,143348v-4837,-1307,-10389,-1947,-16706,-1947c2025543,141401,2016807,143224,2008837,146847v-7971,3598,-14831,8576,-20482,14884c1982679,168040,1978262,175457,1975103,184008v-3158,8527,-4738,17718,-4738,27551c1970365,221391,1971846,230583,1974807,239110v2961,8551,7329,15968,13104,22277c1993660,267695,2000570,272649,2008664,276271v8069,3623,17323,5422,27736,5422c2045876,281693,2054686,279844,2062879,276123v8168,-3696,14658,-9635,19519,-17817l2082965,258306r,20035l2114725,278341r,-24xm1853225,175088v5848,-5767,13794,-8625,23813,-8625c1887624,166463,1895891,169296,1901838,174940v5947,5668,9007,13405,9205,23238l1842491,198178v1307,-9635,4861,-17349,10734,-23090m1853348,276641v8909,3351,18384,5002,28403,5002c1892337,281643,1902455,279598,1912128,275532v9649,-4091,18385,-10942,26182,-20602l1914325,236867v-4269,5175,-9230,9512,-14905,12938c1893744,253255,1886761,254955,1878395,254955v-9476,,-17545,-2785,-24257,-8354c1847450,241032,1843552,233245,1842441,223240r101989,l1944430,214048v,-11681,-1530,-22006,-4590,-31025c1936780,174028,1932511,166463,1927008,160326v-5478,-6111,-12067,-10793,-19790,-14046c1899519,143027,1891005,141401,1881727,141401v-10044,,-19520,1675,-28403,5027c1844415,149779,1836691,154486,1830177,160622v-6515,6136,-11648,13504,-15473,22129c1810904,191376,1809004,200987,1809004,211534v,10547,1900,20183,5700,28808c1818505,248967,1823662,256335,1830177,262471v6514,6112,14214,10843,23147,14194m2400926,185511v1579,3993,2541,8256,2936,12815c2404232,202860,2404430,207000,2404430,210721r,67620l2437867,278341r,-84328c2437867,187163,2437028,180558,2435350,174274v-1678,-6308,-4442,-11878,-8366,-16708c2423085,152736,2418027,148843,2411808,145886v-6218,-2957,-13794,-4461,-22727,-4461c2377952,141425,2369117,143890,2362603,148818v-6490,4929,-11327,10695,-14486,17398l2347550,166216r,-21439l2315791,144777r,133589l2349228,278366r,-72918c2349228,201012,2349795,196749,2350906,192658v1110,-4091,2912,-7713,5429,-10868c2358852,178636,2362010,176123,2365811,174274v3800,-1848,8488,-2784,14065,-2784c2385453,171490,2390191,172845,2393547,175531v3356,2686,5799,6013,7379,10005m2849302,173141r,-28389l2812534,144752r,-38664l2779072,106088r,38664l2751508,144752r,28389l2779072,173141r,61213c2779072,242141,2779689,249016,2780874,254930v1209,5939,3430,10917,6687,14909c2790818,273832,2795285,276789,2800936,278735v5676,1947,12955,2908,21864,2908c2826699,281643,2831214,281323,2836322,280658v5108,-641,9427,-1799,12956,-3475l2849278,249065v-2048,1504,-4837,2563,-8366,3204c2837383,252934,2834126,253255,2831165,253255v-7428,,-12388,-1947,-14905,-5865c2813743,243496,2812509,238198,2812509,231520r,-58429l2849278,173091r24,50xm1759527,119419v6120,,11302,-1897,15473,-5692c1779195,109932,1781268,105151,1781268,99385v,-5767,-2073,-10523,-6268,-14342c1770829,81248,1765672,79350,1759527,79350v-6144,,-11203,1996,-15176,5988c1740353,89330,1738355,94013,1738355,99385v,5372,1998,10079,5996,14071c1748349,117448,1753407,119444,1759527,119444t-16435,158873l1776529,278317r,-133589l1743092,144728r,133589xm660622,196502r86936,l747558,164787r-86936,l660622,113037r92241,l752863,81297r-127356,l625507,278317r35115,l660622,196502xm2716912,206384v-5404,-2883,-11204,-5003,-17422,-6407c2693271,198572,2687448,197241,2682068,195935v-5404,-1306,-9846,-2883,-13375,-4731c2665165,189356,2663412,186374,2663412,182308v,-5027,2123,-8625,6416,-10868c2674097,169223,2678465,168089,2682932,168089v10956,,19692,4559,26182,13652l2731397,161706v-5380,-7417,-12462,-12641,-21173,-15722c2701489,142929,2692679,141376,2683746,141376v-6687,,-13276,838,-19791,2514c2657441,145565,2651691,148178,2646682,151677v-5035,3524,-9057,8033,-12117,13504c2631505,170652,2629975,177108,2629975,184526v,8526,1752,15204,5281,20034c2638785,209390,2643227,213136,2648631,215822v5380,2686,11179,4633,17422,5841c2672271,222870,2678070,224176,2683474,225556v5380,1405,9846,3179,13375,5422c2700378,233220,2702130,236645,2702130,241278v,2612,-691,4855,-2073,6826c2698651,250051,2696849,251678,2694604,252984v-2221,1306,-4640,2218,-7255,2784c2684758,256335,2682241,256606,2679822,256606v-7057,,-13053,-1528,-17964,-4583c2656922,248967,2652332,245024,2648063,240194r-22307,20873c2632640,268854,2640438,274226,2649174,277208v8711,2957,18285,4435,28699,4435c2684758,281643,2691618,280904,2698503,279425v6860,-1478,13054,-3893,18532,-7245c2722513,268854,2726980,264443,2730410,258972v3430,-5471,5157,-12198,5157,-20183c2735567,230090,2733790,223215,2730262,218213v-3529,-5028,-7995,-8946,-13375,-11829m1014215,141401v-8908,,-16805,2144,-23690,6407c983640,152071,978360,158109,974633,165896r-567,l974066,144752r-33437,l940629,278341r33437,l974066,206828v,-1849,419,-4633,1258,-8354c976163,194777,977841,191056,980334,187335v2517,-3696,6144,-6999,10858,-9882c995929,174570,1002197,173141,1009995,173141v2591,,5256,246,7946,690c1020631,174299,1023370,174915,1026158,175654r,-32282c1024110,142805,1022112,142362,1020162,141968v-1949,-370,-3948,-567,-5996,-567m1099375,281643v11153,,19963,-2464,26478,-7368c1132343,269371,1137179,263555,1140363,256877r542,l1140905,278317r31784,l1172689,144728r-33437,l1139252,217646v,4435,-567,8723,-1678,12789c1136464,234526,1134638,238149,1132121,241303v-2493,3154,-5676,5668,-9452,7516c1118869,250667,1114181,251604,1108579,251604v-5947,,-10537,-1356,-13794,-4042c1091527,244876,1089109,241549,1087554,237533v-1579,-3993,-2566,-8256,-2936,-12790c1084248,220209,1084050,216069,1084050,212348r,-67620l1050613,144728r,84303c1050613,235906,1051452,242486,1053130,248794v1654,6309,4442,11928,8366,16831c1065395,270554,1070453,274448,1076672,277306v6218,2883,13794,4313,22703,4313m2503384,198178v1307,-9635,4861,-17349,10734,-23090c2519966,169321,2527912,166463,2537931,166463v10586,,18853,2833,24800,8477c2568678,180608,2571738,188345,2571936,198178r-68552,xm2587951,160326v-5478,-6111,-12067,-10793,-19791,-14046c2560461,143027,2551948,141401,2542669,141401v-10044,,-19519,1675,-28403,5027c2505358,149779,2497634,154486,2491119,160622v-6490,6136,-11647,13504,-15472,22129c2471847,191376,2469947,200987,2469947,211534v,10547,1900,20183,5700,28808c2479447,248967,2484605,256335,2491119,262471v6515,6112,14214,10843,23147,14194c2523174,280017,2532650,281668,2542669,281668v10586,,20704,-2045,30377,-6111c2582695,271466,2591430,264615,2599228,254955r-23986,-18063c2570973,242067,2566013,246404,2560338,249829v-5676,3450,-12684,5151,-21025,5151c2529837,254980,2521768,252195,2515056,246626v-6688,-5570,-10587,-13357,-11697,-23362l2605348,223264r,-9191c2605348,202392,2603818,192066,2600758,183047v-3060,-8994,-7329,-16560,-12832,-22696m877555,226566v-1777,4830,-4368,9094,-7798,12790c866302,243077,862181,246034,857345,248252v-4837,2243,-10290,3352,-16435,3352c834766,251604,829287,250495,824475,248252v-4836,-2218,-8957,-5175,-12387,-8896c808633,235660,806042,231372,804265,226566v-1752,-4830,-2640,-9832,-2640,-15032c801625,206335,802513,201332,804265,196502v1777,-4830,4368,-9093,7823,-12789c815518,179991,819663,177034,824475,174816v4837,-2217,10315,-3351,16435,-3351c847030,171465,852533,172574,857345,174816v4836,2218,8957,5175,12412,8897c873187,187409,875778,191672,877555,196502v1752,4830,2640,9833,2640,15032c880195,216734,879307,221736,877555,226566t14905,-65968c885970,154486,878246,149755,869338,146403v-8909,-3351,-18385,-5027,-28428,-5027c830867,141376,821391,143052,812507,146403v-8908,3352,-16632,8058,-23147,14195c782846,166734,777713,174102,773888,182727v-3800,8625,-5700,18236,-5700,28783c768188,222057,770088,231692,773888,240317v3800,8625,8958,15993,15472,22130c795850,268558,803574,273289,812507,276641v8908,3351,18384,5002,28403,5002c850929,281643,860429,279992,869338,276641v8908,-3352,16632,-8058,23122,-14194c898974,256310,904132,248942,907932,240317v3800,-8625,5700,-18236,5700,-28807c913632,200938,911732,191352,907932,182727v-3800,-8625,-8982,-15993,-15472,-22129m268409,23830r-95918,c172737,126098,212566,227059,275886,294211v40051,42484,63987,59956,63987,59956l396852,278292v,,-15769,-12519,-20951,-17201c305548,197685,268656,113480,268409,23830t-172540,l,23830v888,91967,35041,190883,68503,247587c88812,305892,118251,341797,128739,354167r56978,-75875c136265,215847,105172,139429,98263,59094,96832,47191,95993,35683,95869,23830m456718,62396v-395,-1109,-667,-2243,-1111,-3327c455286,58108,455064,57122,454645,56186l440011,23854v-3405,10720,-10018,18088,-17742,18088c411115,41942,402083,26762,402083,8034v,-2736,247,-5373,592,-7935l402577,,361909,40611v-22455,22425,-22455,58798,,81223c384365,144259,420788,144259,443244,121834v15917,-15894,20309,-38714,13671,-58699c456866,62889,456742,62618,456693,62371e" fillcolor="white [3214]" stroked="f" strokeweight=".0685mm">
                <v:stroke joinstyle="miter"/>
                <v:path arrowok="t" o:connecttype="custom" o:connectlocs="1684263,81297;1645521,223215;1644953,223215;1601473,81297;1566925,81297;1522630,223215;1522063,223215;1485023,81297;1446552,81297;1504789,278317;1537116,278317;1582817,128315;1583385,128315;1629086,278317;1662523,278317;1719946,81297;1684263,81297;1386390,180780;1390289,190810;1391399,202638;1391399,278341;1424836,278341;1424836,198745;1422319,176344;1414102,158133;1399197,145886;1376643,141425;1350732,147414;1332619,166191;1290817,141401;1264215,148794;1249853,165625;1249286,165625;1249286,144752;1217527,144752;1217527,278341;1250964,278341;1250964,205423;1252642,192633;1258071,181766;1267547,174250;1281637,171465;1299182,178833;1304463,198745;1304463,278341;1337900,278341;1337900,205990;1339430,193348;1344439,182209;1353348,174422;1366599,171490;1378839,174003;1386365,180829;2191494,175088;2215307,166463;2240107,174940;2249312,198178;2180760,198178;2191494,175088;2250447,275532;2276629,254930;2252643,236867;2237738,249805;2216714,254955;2192456,246601;2180760,223240;2282749,223240;2282749,214048;2278159,183023;2265327,160326;2245536,146280;2220045,141401;2191642,146428;2168495,160622;2153023,182751;2147323,211534;2153023,240342;2168495,262471;2191642,276665;2220045,281668;2250422,275557;2079758,226566;2071960,239356;2059547,248252;2043113,251604;2026678,248252;2014290,239356;2006468,226566;2003827,211534;2006468,196502;2014290,183713;2026678,174816;2043113,171465;2059547,174816;2071960,183713;2079758,196502;2082398,211534;2079758,226566;2114725,278317;2114725,67940;2081287,67940;2081287,161731;2080449,161731;2074032,154905;2064557,148375;2051725,143348;2035019,141401;2008837,146847;1988355,161731;1975103,184008;1970365,211559;1974807,239110;1987911,261387;2008664,276271;2036400,281693;2062879,276123;2082398,258306;2082965,258306;2082965,278341;2114725,278341;1853225,175088;1877038,166463;1901838,174940;1911043,198178;1842491,198178;1853225,175088;1853348,276641;1881751,281643;1912128,275532;1938310,254930;1914325,236867;1899420,249805;1878395,254955;1854138,246601;1842441,223240;1944430,223240;1944430,214048;1939840,183023;1927008,160326;1907218,146280;1881727,141401;1853324,146428;1830177,160622;1814704,182751;1809004,211534;1814704,240342;1830177,262471;1853324,276665;2400926,185511;2403862,198326;2404430,210721;2404430,278341;2437867,278341;2437867,194013;2435350,174274;2426984,157566;2411808,145886;2389081,141425;2362603,148818;2348117,166216;2347550,166216;2347550,144777;2315791,144777;2315791,278366;2349228,278366;2349228,205448;2350906,192658;2356335,181790;2365811,174274;2379876,171490;2393547,175531;2400926,185536;2849302,173141;2849302,144752;2812534,144752;2812534,106088;2779072,106088;2779072,144752;2751508,144752;2751508,173141;2779072,173141;2779072,234354;2780874,254930;2787561,269839;2800936,278735;2822800,281643;2836322,280658;2849278,277183;2849278,249065;2840912,252269;2831165,253255;2816260,247390;2812509,231520;2812509,173091;2849278,173091;1759527,119419;1775000,113727;1781268,99385;1775000,85043;1759527,79350;1744351,85338;1738355,99385;1744351,113456;1759527,119444;1743092,278317;1776529,278317;1776529,144728;1743092,144728;1743092,278317;660622,196502;747558,196502;747558,164787;660622,164787;660622,113037;752863,113037;752863,81297;625507,81297;625507,278317;660622,278317;660622,196502;2716912,206384;2699490,199977;2682068,195935;2668693,191204;2663412,182308;2669828,171440;2682932,168089;2709114,181741;2731397,161706;2710224,145984;2683746,141376;2663955,143890;2646682,151677;2634565,165181;2629975,184526;2635256,204560;2648631,215822;2666053,221663;2683474,225556;2696849,230978;2702130,241278;2700057,248104;2694604,252984;2687349,255768;2679822,256606;2661858,252023;2648063,240194;2625756,261067;2649174,277208;2677873,281643;2698503,279425;2717035,272180;2730410,258972;2735567,238789;2730262,218213;2716887,206384;1014215,141401;990525,147808;974633,165896;974066,165896;974066,144752;940629,144752;940629,278341;974066,278341;974066,206828;975324,198474;980334,187335;991192,177453;1009995,173141;1017941,173831;1026158,175654;1026158,143372;1020162,141968;1014166,141401;1099375,281643;1125853,274275;1140363,256877;1140905,256877;1140905,278317;1172689,278317;1172689,144728;1139252,144728;1139252,217646;1137574,230435;1132121,241303;1122669,248819;1108579,251604;1094785,247562;1087554,237533;1084618,224743;1084050,212348;1084050,144728;1050613,144728;1050613,229031;1053130,248794;1061496,265625;1076672,277306;1099375,281619;2503384,198178;2514118,175088;2537931,166463;2562731,174940;2571936,198178;2503384,198178;2587951,160326;2568160,146280;2542669,141401;2514266,146428;2491119,160622;2475647,182751;2469947,211534;2475647,240342;2491119,262471;2514266,276665;2542669,281668;2573046,275557;2599228,254955;2575242,236892;2560338,249829;2539313,254980;2515056,246626;2503359,223264;2605348,223264;2605348,214073;2600758,183047;2587926,160351;877555,226566;869757,239356;857345,248252;840910,251604;824475,248252;812088,239356;804265,226566;801625,211534;804265,196502;812088,183713;824475,174816;840910,171465;857345,174816;869757,183713;877555,196502;880195,211534;877555,226566;892460,160598;869338,146403;840910,141376;812507,146403;789360,160598;773888,182727;768188,211510;773888,240317;789360,262447;812507,276641;840910,281643;869338,276641;892460,262447;907932,240317;913632,211510;907932,182727;892460,160598;268409,23830;172491,23830;275886,294211;339873,354167;396852,278292;375901,261091;268409,23830;95869,23830;0,23830;68503,271417;128739,354167;185717,278292;98263,59094;95869,23830;456718,62396;455607,59069;454645,56186;440011,23854;422269,41942;402083,8034;402675,99;402577,0;361909,40611;361909,121834;443244,121834;456915,63135;456693,6237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group id="_x0000_s1028" style="position:absolute;left:6256;top:3956;width:13780;height:1642" coordorigin="6256,3956" coordsize="13779,16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">
                <v:shape id="Freihandform 493460176" o:spid="_x0000_s1029" style="position:absolute;left:6256;top:3986;width:1025;height:1204;visibility:visible;mso-wrap-style:square;v-text-anchor:top" coordsize="102507,120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" path="m15324,l51254,56802,87183,r15324,l57373,68532r,51848l45109,120380r,-51848l,,15324,xe" fillcolor="white [3214]" stroked="f" strokeweight=".0685mm">
                  <v:stroke joinstyle="miter"/>
                  <v:path arrowok="t" o:connecttype="custom" o:connectlocs="15324,0;51254,56802;87183,0;102507,0;57373,68532;57373,120380;45109,120380;45109,68532;0,0;15324,0" o:connectangles="0,0,0,0,0,0,0,0,0,0"/>
                </v:shape>
                <v:shape id="Freihandform 1577684122" o:spid="_x0000_s1030" style="position:absolute;left:7203;top:4374;width:846;height:836;visibility:visible;mso-wrap-style:square;v-text-anchor:top" coordsize="84616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" path="m84617,41819v,23977,-17718,41819,-42395,41819c17545,83638,,65944,,41819,,17694,18039,,42222,,66405,,84617,16831,84617,41819xm42222,73460v18039,,30130,-13430,30130,-31616c72352,23657,60433,10227,42049,10227v-17372,,-29809,13085,-29809,31617c12240,60375,24850,73460,42197,73460r25,xe" fillcolor="white [3214]" stroked="f" strokeweight=".0685mm">
                  <v:stroke joinstyle="miter"/>
                  <v:path arrowok="t" o:connecttype="custom" o:connectlocs="84617,41819;42222,83638;0,41819;42222,0;84617,41819;42222,73460;72352,41844;42049,10227;12240,41844;42197,73460" o:connectangles="0,0,0,0,0,0,0,0,0,0"/>
                </v:shape>
                <v:shape id="Freihandform 216499344" o:spid="_x0000_s1031" style="position:absolute;left:8259;top:4395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" path="m25,l11253,r,44899c11253,63086,17545,71415,32697,71415v12610,,24356,-10720,24356,-29916l57053,,68281,r,62741c68281,64269,68972,77871,69120,79572r-11574,c57201,77354,57028,75333,57028,73115r,-6284l56683,66831c51402,75678,40347,81617,29958,81617,9353,81617,,69542,,51183l,,25,xe" fillcolor="white [3214]" stroked="f" strokeweight=".0685mm">
                  <v:stroke joinstyle="miter"/>
                  <v:path arrowok="t" o:connecttype="custom" o:connectlocs="25,0;11253,0;11253,44899;32697,71415;57053,41499;57053,0;68281,0;68281,62741;69120,79572;57546,79572;57028,73115;57028,66831;56683,66831;29958,81617;0,51183;0,0" o:connectangles="0,0,0,0,0,0,0,0,0,0,0,0,0,0,0,0"/>
                </v:shape>
                <v:shape id="Freihandform 784326464" o:spid="_x0000_s1032" style="position:absolute;left:9200;top:4374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" path="m,2045r11573,c12092,6284,12092,9192,12092,14786r345,c17372,6111,28452,,39162,,58903,,69120,11213,69120,30434r,51183l57892,81617r,-44899c57892,18852,51599,10202,36941,10202v-11080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  <v:shape id="Freihandform 2100657043" o:spid="_x0000_s1033" style="position:absolute;left:10106;top:4374;width:830;height:1224;visibility:visible;mso-wrap-style:square;v-text-anchor:top" coordsize="82963,122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" path="m40569,25v12782,,23837,5446,30648,15130l71735,15155r,-13085l82963,2070r,79572c82963,106630,68330,122450,40223,122450v-15842,,-28107,-5101,-38323,-15993l10241,97610v6638,8847,17545,14614,30648,14614c60804,112224,71711,100494,71711,81617r,-14958l71365,66659c64727,76689,54338,81617,41556,81617,18063,81617,,63431,,41154,,18876,17372,,40519,r50,25xm12289,40833v,16486,12931,30607,29637,30607c58632,71440,72056,58675,72056,41844,72056,24002,60310,10227,41753,10227v-16015,,-29464,13775,-29464,30606xe" fillcolor="white [3214]" stroked="f" strokeweight=".0685mm">
                  <v:stroke joinstyle="miter"/>
                  <v:path arrowok="t" o:connecttype="custom" o:connectlocs="40569,25;71217,15155;71735,15155;71735,2070;82963,2070;82963,81642;40223,122450;1900,106457;10241,97610;40889,112224;71711,81617;71711,66659;71365,66659;41556,81617;0,41154;40519,0;12289,40833;41926,71440;72056,41844;41753,10227;12289,40833" o:connectangles="0,0,0,0,0,0,0,0,0,0,0,0,0,0,0,0,0,0,0,0,0"/>
                </v:shape>
                <v:shape id="Freihandform 1448951153" o:spid="_x0000_s1034" style="position:absolute;left:11695;top:3956;width:1085;height:1265;visibility:visible;mso-wrap-style:square;v-text-anchor:top" coordsize="108454,1265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" path="m106431,16166r-9205,9019c88886,16338,77633,11237,62827,11237v-29119,,-49551,22622,-49551,52021c13276,92657,33708,115279,62827,115279v12437,,24356,-3228,33363,-8501l96190,66486r-28773,l67417,55274r41037,l108454,114269v-13794,8157,-30821,12247,-45627,12247c26552,126516,,99138,,63258,,27378,26725,,62827,v19075,,32869,5446,43579,16141l106431,16166xe" fillcolor="white [3214]" stroked="f" strokeweight=".0685mm">
                  <v:stroke joinstyle="miter"/>
                  <v:path arrowok="t" o:connecttype="custom" o:connectlocs="106431,16166;97226,25185;62827,11237;13276,63258;62827,115279;96190,106778;96190,66486;67417,66486;67417,55274;108454,55274;108454,114269;62827,126516;0,63258;62827,0;106406,16141" o:connectangles="0,0,0,0,0,0,0,0,0,0,0,0,0,0,0"/>
                </v:shape>
                <v:shape id="Freihandform 2102180550" o:spid="_x0000_s1035" style="position:absolute;left:13019;top:4374;width:783;height:836;visibility:visible;mso-wrap-style:square;v-text-anchor:top" coordsize="78324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" path="m78324,41474r,3401l11919,44875v1702,16658,14140,28561,29291,28561c51426,73436,61297,68335,66751,59660r8686,7147c66084,78537,54313,83638,41210,83638,17200,83638,,65451,,41819,,18186,17718,,40001,,62284,,78324,14613,78324,41499r,-25xm40174,10202v-13622,,-27589,11385,-27934,25506l66035,35708c66035,20232,55819,10202,40149,10202r25,xe" fillcolor="white [3214]" stroked="f" strokeweight=".0685mm">
                  <v:stroke joinstyle="miter"/>
                  <v:path arrowok="t" o:connecttype="custom" o:connectlocs="78324,41474;78324,44875;11919,44875;41210,73436;66751,59660;75437,66807;41210,83638;0,41819;40001,0;78324,41499;40174,10202;12240,35708;66035,35708;40149,10202" o:connectangles="0,0,0,0,0,0,0,0,0,0,0,0,0,0"/>
                </v:shape>
                <v:shape id="Freihandform 2048586356" o:spid="_x0000_s1036" style="position:absolute;left:14005;top:4374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" path="m,2045r11573,c12092,6284,12092,9192,12092,14786r345,c17372,6111,28452,,39162,,58903,,69120,11213,69120,30434r,51183l57892,81617r,-44899c57892,18852,51599,10202,36941,10202v-11055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  <v:shape id="Freihandform 891825068" o:spid="_x0000_s1037" style="position:absolute;left:14915;top:4374;width:784;height:836;visibility:visible;mso-wrap-style:square;v-text-anchor:top" coordsize="78324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" path="m78324,41474r,3401l11919,44875v1702,16658,14140,28561,29291,28561c51426,73436,61297,68335,66751,59660r8686,7147c66084,78537,54314,83638,41210,83638,17200,83638,,65451,,41819,,18186,17718,,40001,,62284,,78299,14613,78299,41499r25,-25xm40198,10202v-13621,,-27588,11385,-27934,25506l66060,35708c66060,20232,55844,10202,40174,10202r24,xe" fillcolor="white [3214]" stroked="f" strokeweight=".0685mm">
                  <v:stroke joinstyle="miter"/>
                  <v:path arrowok="t" o:connecttype="custom" o:connectlocs="78324,41474;78324,44875;11919,44875;41210,73436;66751,59660;75437,66807;41210,83638;0,41819;40001,0;78299,41499;40198,10202;12264,35708;66060,35708;40174,10202" o:connectangles="0,0,0,0,0,0,0,0,0,0,0,0,0,0"/>
                </v:shape>
                <v:shape id="Freihandform 21336990" o:spid="_x0000_s1038" style="position:absolute;left:15908;top:4374;width:453;height:816;visibility:visible;mso-wrap-style:square;v-text-anchor:top" coordsize="45306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" path="m45282,1010l43061,12075v-1530,-690,-3578,-862,-6293,-862c21444,11213,11919,23460,11919,37408r,44209l691,81617r,-55249c691,14810,173,12248,,2045r11080,l11080,16831r345,c15694,6111,24874,,36966,v3232,,5799,345,8341,1010l45282,1010xe" fillcolor="white [3214]" stroked="f" strokeweight=".0685mm">
                  <v:stroke joinstyle="miter"/>
                  <v:path arrowok="t" o:connecttype="custom" o:connectlocs="45282,1010;43061,12075;36768,11213;11919,37408;11919,81617;691,81617;691,26368;0,2045;11080,2045;11080,16831;11425,16831;36966,0;45307,1010" o:connectangles="0,0,0,0,0,0,0,0,0,0,0,0,0"/>
                </v:shape>
                <v:shape id="Freihandform 1926516396" o:spid="_x0000_s1039" style="position:absolute;left:16457;top:4374;width:678;height:836;visibility:visible;mso-wrap-style:square;v-text-anchor:top" coordsize="67762,836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" path="m,60375c,42016,13967,32824,50069,32824r5108,l55177,31124v,-14465,-6638,-20922,-20432,-20922c25220,10202,17200,13430,10389,19542l3578,11558c11080,3894,22308,,37114,,55325,,66405,11213,66405,27723r,36891c66405,67497,66923,75506,67762,81617r-10907,c56164,78044,55844,73633,55844,68704r-346,c48860,79079,40174,83663,27416,83663,11573,83663,,74471,,60375xm12240,58847v,9019,7649,14613,18729,14613c45455,73460,55153,64614,55153,46255r,-4264l47330,41991v-21271,,-35066,5447,-35066,16832l12240,58847xe" fillcolor="white [3214]" stroked="f" strokeweight=".0685mm">
                  <v:stroke joinstyle="miter"/>
                  <v:path arrowok="t" o:connecttype="custom" o:connectlocs="0,60375;50069,32824;55177,32824;55177,31124;34745,10202;10389,19542;3578,11558;37114,0;66405,27723;66405,64614;67762,81617;56855,81617;55844,68704;55498,68704;27416,83663;0,60375;12240,58847;30969,73460;55153,46255;55153,41991;47330,41991;12264,58823" o:connectangles="0,0,0,0,0,0,0,0,0,0,0,0,0,0,0,0,0,0,0,0,0,0"/>
                </v:shape>
                <v:shape id="Freihandform 902333372" o:spid="_x0000_s1040" style="position:absolute;left:17272;top:4170;width:518;height:1041;visibility:visible;mso-wrap-style:square;v-text-anchor:top" coordsize="51747,1040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" path="m,32652l,22450r16854,l16854,,28082,r,22450l51081,22450r,10202l28082,32652r,47610c28082,88936,30797,93865,39656,93865v3923,,8168,-1183,11573,-3056l51747,101184v-4269,1872,-9698,2883,-15151,2883c24158,104067,16854,96403,16854,83490r,-50838l,32652xe" fillcolor="white [3214]" stroked="f" strokeweight=".0685mm">
                  <v:stroke joinstyle="miter"/>
                  <v:path arrowok="t" o:connecttype="custom" o:connectlocs="0,32652;0,22450;16854,22450;16854,0;28082,0;28082,22450;51081,22450;51081,32652;28082,32652;28082,80262;39656,93865;51229,90809;51747,101184;36596,104067;16854,83490;16854,32652;0,32652" o:connectangles="0,0,0,0,0,0,0,0,0,0,0,0,0,0,0,0,0"/>
                </v:shape>
                <v:shape id="Freihandform 355600824" o:spid="_x0000_s1041" style="position:absolute;left:17937;top:4007;width:163;height:1183;visibility:visible;mso-wrap-style:square;v-text-anchor:top" coordsize="16336,118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" path="m16336,8157v,4583,-3924,8157,-8168,8157c3924,16314,,12740,,8157,,3573,4096,,8168,v4072,,8168,3918,8168,8157xm13794,118335r-11228,l2566,38763r11228,l13794,118335xe" fillcolor="white [3214]" stroked="f" strokeweight=".0685mm">
                  <v:stroke joinstyle="miter"/>
                  <v:path arrowok="t" o:connecttype="custom" o:connectlocs="16336,8157;8168,16314;0,8157;8168,0;16336,8157;13794,118335;2566,118335;2566,38763;13794,38763;13794,118335" o:connectangles="0,0,0,0,0,0,0,0,0,0"/>
                </v:shape>
                <v:shape id="Freihandform 1503433609" o:spid="_x0000_s1042" style="position:absolute;left:18295;top:4374;width:846;height:836;visibility:visible;mso-wrap-style:square;v-text-anchor:top" coordsize="84616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" path="m84617,41819v,23977,-17718,41819,-42395,41819c17545,83638,,65944,,41819,,17694,18039,,42222,,66405,,84617,16831,84617,41819xm42197,73460v18039,,30131,-13430,30131,-31616c72328,23657,60409,10227,42025,10227v-17373,,-29810,13085,-29810,31617c12215,60375,24825,73460,42173,73460r24,xe" fillcolor="white [3214]" stroked="f" strokeweight=".0685mm">
                  <v:stroke joinstyle="miter"/>
                  <v:path arrowok="t" o:connecttype="custom" o:connectlocs="84617,41819;42222,83638;0,41819;42222,0;84617,41819;42197,73460;72328,41844;42025,10227;12215,41844;42173,73460" o:connectangles="0,0,0,0,0,0,0,0,0,0"/>
                </v:shape>
                <v:shape id="Freihandform 602315019" o:spid="_x0000_s1043" style="position:absolute;left:19344;top:4374;width:692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" path="m,2045r11573,c12092,6284,12092,9192,12092,14786r345,c17372,6111,28452,,39162,,58903,,69120,11213,69120,30434r,51183l57892,81617r,-44899c57892,18852,51599,10202,36941,10202v-11055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</v:group>
            </v:group>
          </w:pict>
        </mc:Fallback>
      </mc:AlternateContent>
    </w:r>
    <w:r w:rsidR="00AC1B06" w:rsidRPr="00AC1B06">
      <w:rPr>
        <w:sz w:val="56"/>
      </w:rPr>
      <w:t xml:space="preserve"> 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5110F" w14:textId="77777777" w:rsidR="00AC1B06" w:rsidRPr="00E80E96" w:rsidRDefault="00AC1B06" w:rsidP="004155DE">
    <w:pPr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</w:pP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begin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instrText xml:space="preserve"> STYLEREF  "Thesis Section" \n </w:instrTex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separate"/>
    </w:r>
    <w:r w:rsidR="00D7757E">
      <w:rPr>
        <w:rFonts w:asciiTheme="majorHAnsi" w:hAnsiTheme="majorHAnsi" w:cstheme="majorHAnsi"/>
        <w:b/>
        <w:bCs/>
        <w:smallCaps/>
        <w:noProof/>
        <w:color w:val="004D6C" w:themeColor="accent3"/>
        <w:spacing w:val="20"/>
        <w:sz w:val="20"/>
      </w:rPr>
      <w:t>Fehler! Verwenden Sie die Registerkarte 'Start', um Thesis Section dem Text zuzuweisen, der hier angezeigt werden soll.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end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t xml:space="preserve">  |  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begin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instrText xml:space="preserve"> STYLEREF  "Thesis Section"  \* MERGEFORMAT </w:instrTex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separate"/>
    </w:r>
    <w:r w:rsidR="00D7757E">
      <w:rPr>
        <w:rFonts w:asciiTheme="majorHAnsi" w:hAnsiTheme="majorHAnsi" w:cstheme="majorHAnsi"/>
        <w:b/>
        <w:bCs/>
        <w:smallCaps/>
        <w:noProof/>
        <w:color w:val="004D6C" w:themeColor="accent3"/>
        <w:spacing w:val="20"/>
        <w:sz w:val="20"/>
      </w:rPr>
      <w:t>Fehler! Verwenden Sie die Registerkarte 'Start', um Thesis Section dem Text zuzuweisen, der hier angezeigt werden soll.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end"/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93539" w14:textId="77777777" w:rsidR="00AC1B06" w:rsidRPr="00E80E96" w:rsidRDefault="008D5573" w:rsidP="00B067F7">
    <w:pPr>
      <w:pStyle w:val="Fuzeile"/>
    </w:pPr>
    <w:fldSimple w:instr=" STYLEREF  &quot;Überschrift 1&quot;  \* MERGEFORMAT ">
      <w:r w:rsidR="00D7757E">
        <w:t>Verwendung der Vorlage</w:t>
      </w:r>
    </w:fldSimple>
    <w:r w:rsidR="00AC1B06" w:rsidRPr="00E80E96">
      <w:ptab w:relativeTo="margin" w:alignment="right" w:leader="none"/>
    </w:r>
    <w:r w:rsidR="00AC1B06" w:rsidRPr="00E80E96">
      <w:rPr>
        <w:sz w:val="22"/>
        <w:szCs w:val="22"/>
      </w:rPr>
      <w:fldChar w:fldCharType="begin"/>
    </w:r>
    <w:r w:rsidR="00AC1B06" w:rsidRPr="00E80E96">
      <w:rPr>
        <w:sz w:val="22"/>
        <w:szCs w:val="22"/>
      </w:rPr>
      <w:instrText xml:space="preserve"> PAGE  \* Arabic  \* MERGEFORMAT </w:instrText>
    </w:r>
    <w:r w:rsidR="00AC1B06" w:rsidRPr="00E80E96">
      <w:rPr>
        <w:sz w:val="22"/>
        <w:szCs w:val="22"/>
      </w:rPr>
      <w:fldChar w:fldCharType="separate"/>
    </w:r>
    <w:r w:rsidR="00AC1B06">
      <w:rPr>
        <w:sz w:val="22"/>
        <w:szCs w:val="22"/>
      </w:rPr>
      <w:t>1</w:t>
    </w:r>
    <w:r w:rsidR="00AC1B06" w:rsidRPr="00E80E96">
      <w:rPr>
        <w:sz w:val="22"/>
        <w:szCs w:val="22"/>
      </w:rPr>
      <w:fldChar w:fldCharType="end"/>
    </w:r>
    <w:r w:rsidR="00AC1B06" w:rsidRPr="00E80E96">
      <w:ptab w:relativeTo="margin" w:alignment="right" w:leader="none"/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03E40" w14:textId="77777777" w:rsidR="00AC1B06" w:rsidRDefault="006E16DE" w:rsidP="00B067F7">
    <w:pPr>
      <w:pStyle w:val="Kopfzeile"/>
    </w:pPr>
    <w:r>
      <w:drawing>
        <wp:anchor distT="0" distB="0" distL="114300" distR="114300" simplePos="0" relativeHeight="251648512" behindDoc="1" locked="0" layoutInCell="1" allowOverlap="1" wp14:anchorId="2EF4A610" wp14:editId="256681E7">
          <wp:simplePos x="0" y="0"/>
          <wp:positionH relativeFrom="column">
            <wp:posOffset>-640710</wp:posOffset>
          </wp:positionH>
          <wp:positionV relativeFrom="paragraph">
            <wp:posOffset>-2504440</wp:posOffset>
          </wp:positionV>
          <wp:extent cx="7543388" cy="14054244"/>
          <wp:effectExtent l="0" t="0" r="635" b="5080"/>
          <wp:wrapNone/>
          <wp:docPr id="84322241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4733112" name="Grafik 1614733112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388" cy="140542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1B06">
      <mc:AlternateContent>
        <mc:Choice Requires="wpg">
          <w:drawing>
            <wp:anchor distT="0" distB="0" distL="114300" distR="114300" simplePos="0" relativeHeight="251643392" behindDoc="0" locked="0" layoutInCell="1" allowOverlap="1" wp14:anchorId="3B787E7F" wp14:editId="6104C78C">
              <wp:simplePos x="0" y="0"/>
              <wp:positionH relativeFrom="column">
                <wp:posOffset>-625475</wp:posOffset>
              </wp:positionH>
              <wp:positionV relativeFrom="paragraph">
                <wp:posOffset>81068</wp:posOffset>
              </wp:positionV>
              <wp:extent cx="2849245" cy="559435"/>
              <wp:effectExtent l="0" t="0" r="0" b="0"/>
              <wp:wrapNone/>
              <wp:docPr id="2137039858" name="Grafik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49245" cy="559435"/>
                        <a:chOff x="0" y="0"/>
                        <a:chExt cx="2849302" cy="559885"/>
                      </a:xfrm>
                      <a:solidFill>
                        <a:schemeClr val="bg2"/>
                      </a:solidFill>
                    </wpg:grpSpPr>
                    <wps:wsp>
                      <wps:cNvPr id="1549998784" name="Freihandform 1549998784"/>
                      <wps:cNvSpPr/>
                      <wps:spPr>
                        <a:xfrm>
                          <a:off x="0" y="0"/>
                          <a:ext cx="2849302" cy="354167"/>
                        </a:xfrm>
                        <a:custGeom>
                          <a:avLst/>
                          <a:gdLst>
                            <a:gd name="csX0" fmla="*/ 1684263 w 2849302"/>
                            <a:gd name="csY0" fmla="*/ 81297 h 354167"/>
                            <a:gd name="csX1" fmla="*/ 1645521 w 2849302"/>
                            <a:gd name="csY1" fmla="*/ 223215 h 354167"/>
                            <a:gd name="csX2" fmla="*/ 1644953 w 2849302"/>
                            <a:gd name="csY2" fmla="*/ 223215 h 354167"/>
                            <a:gd name="csX3" fmla="*/ 1601473 w 2849302"/>
                            <a:gd name="csY3" fmla="*/ 81297 h 354167"/>
                            <a:gd name="csX4" fmla="*/ 1566925 w 2849302"/>
                            <a:gd name="csY4" fmla="*/ 81297 h 354167"/>
                            <a:gd name="csX5" fmla="*/ 1522630 w 2849302"/>
                            <a:gd name="csY5" fmla="*/ 223215 h 354167"/>
                            <a:gd name="csX6" fmla="*/ 1522063 w 2849302"/>
                            <a:gd name="csY6" fmla="*/ 223215 h 354167"/>
                            <a:gd name="csX7" fmla="*/ 1485023 w 2849302"/>
                            <a:gd name="csY7" fmla="*/ 81297 h 354167"/>
                            <a:gd name="csX8" fmla="*/ 1446552 w 2849302"/>
                            <a:gd name="csY8" fmla="*/ 81297 h 354167"/>
                            <a:gd name="csX9" fmla="*/ 1504789 w 2849302"/>
                            <a:gd name="csY9" fmla="*/ 278317 h 354167"/>
                            <a:gd name="csX10" fmla="*/ 1537116 w 2849302"/>
                            <a:gd name="csY10" fmla="*/ 278317 h 354167"/>
                            <a:gd name="csX11" fmla="*/ 1582817 w 2849302"/>
                            <a:gd name="csY11" fmla="*/ 128315 h 354167"/>
                            <a:gd name="csX12" fmla="*/ 1583385 w 2849302"/>
                            <a:gd name="csY12" fmla="*/ 128315 h 354167"/>
                            <a:gd name="csX13" fmla="*/ 1629086 w 2849302"/>
                            <a:gd name="csY13" fmla="*/ 278317 h 354167"/>
                            <a:gd name="csX14" fmla="*/ 1662523 w 2849302"/>
                            <a:gd name="csY14" fmla="*/ 278317 h 354167"/>
                            <a:gd name="csX15" fmla="*/ 1719946 w 2849302"/>
                            <a:gd name="csY15" fmla="*/ 81297 h 354167"/>
                            <a:gd name="csX16" fmla="*/ 1684263 w 2849302"/>
                            <a:gd name="csY16" fmla="*/ 81297 h 354167"/>
                            <a:gd name="csX17" fmla="*/ 1386390 w 2849302"/>
                            <a:gd name="csY17" fmla="*/ 180780 h 354167"/>
                            <a:gd name="csX18" fmla="*/ 1390289 w 2849302"/>
                            <a:gd name="csY18" fmla="*/ 190810 h 354167"/>
                            <a:gd name="csX19" fmla="*/ 1391399 w 2849302"/>
                            <a:gd name="csY19" fmla="*/ 202638 h 354167"/>
                            <a:gd name="csX20" fmla="*/ 1391399 w 2849302"/>
                            <a:gd name="csY20" fmla="*/ 278341 h 354167"/>
                            <a:gd name="csX21" fmla="*/ 1424836 w 2849302"/>
                            <a:gd name="csY21" fmla="*/ 278341 h 354167"/>
                            <a:gd name="csX22" fmla="*/ 1424836 w 2849302"/>
                            <a:gd name="csY22" fmla="*/ 198745 h 354167"/>
                            <a:gd name="csX23" fmla="*/ 1422319 w 2849302"/>
                            <a:gd name="csY23" fmla="*/ 176344 h 354167"/>
                            <a:gd name="csX24" fmla="*/ 1414102 w 2849302"/>
                            <a:gd name="csY24" fmla="*/ 158133 h 354167"/>
                            <a:gd name="csX25" fmla="*/ 1399197 w 2849302"/>
                            <a:gd name="csY25" fmla="*/ 145886 h 354167"/>
                            <a:gd name="csX26" fmla="*/ 1376643 w 2849302"/>
                            <a:gd name="csY26" fmla="*/ 141425 h 354167"/>
                            <a:gd name="csX27" fmla="*/ 1350732 w 2849302"/>
                            <a:gd name="csY27" fmla="*/ 147414 h 354167"/>
                            <a:gd name="csX28" fmla="*/ 1332619 w 2849302"/>
                            <a:gd name="csY28" fmla="*/ 166191 h 354167"/>
                            <a:gd name="csX29" fmla="*/ 1290817 w 2849302"/>
                            <a:gd name="csY29" fmla="*/ 141401 h 354167"/>
                            <a:gd name="csX30" fmla="*/ 1264215 w 2849302"/>
                            <a:gd name="csY30" fmla="*/ 148794 h 354167"/>
                            <a:gd name="csX31" fmla="*/ 1249853 w 2849302"/>
                            <a:gd name="csY31" fmla="*/ 165625 h 354167"/>
                            <a:gd name="csX32" fmla="*/ 1249286 w 2849302"/>
                            <a:gd name="csY32" fmla="*/ 165625 h 354167"/>
                            <a:gd name="csX33" fmla="*/ 1249286 w 2849302"/>
                            <a:gd name="csY33" fmla="*/ 144752 h 354167"/>
                            <a:gd name="csX34" fmla="*/ 1217527 w 2849302"/>
                            <a:gd name="csY34" fmla="*/ 144752 h 354167"/>
                            <a:gd name="csX35" fmla="*/ 1217527 w 2849302"/>
                            <a:gd name="csY35" fmla="*/ 278341 h 354167"/>
                            <a:gd name="csX36" fmla="*/ 1250964 w 2849302"/>
                            <a:gd name="csY36" fmla="*/ 278341 h 354167"/>
                            <a:gd name="csX37" fmla="*/ 1250964 w 2849302"/>
                            <a:gd name="csY37" fmla="*/ 205423 h 354167"/>
                            <a:gd name="csX38" fmla="*/ 1252642 w 2849302"/>
                            <a:gd name="csY38" fmla="*/ 192633 h 354167"/>
                            <a:gd name="csX39" fmla="*/ 1258071 w 2849302"/>
                            <a:gd name="csY39" fmla="*/ 181766 h 354167"/>
                            <a:gd name="csX40" fmla="*/ 1267547 w 2849302"/>
                            <a:gd name="csY40" fmla="*/ 174250 h 354167"/>
                            <a:gd name="csX41" fmla="*/ 1281637 w 2849302"/>
                            <a:gd name="csY41" fmla="*/ 171465 h 354167"/>
                            <a:gd name="csX42" fmla="*/ 1299182 w 2849302"/>
                            <a:gd name="csY42" fmla="*/ 178833 h 354167"/>
                            <a:gd name="csX43" fmla="*/ 1304463 w 2849302"/>
                            <a:gd name="csY43" fmla="*/ 198745 h 354167"/>
                            <a:gd name="csX44" fmla="*/ 1304463 w 2849302"/>
                            <a:gd name="csY44" fmla="*/ 278341 h 354167"/>
                            <a:gd name="csX45" fmla="*/ 1337900 w 2849302"/>
                            <a:gd name="csY45" fmla="*/ 278341 h 354167"/>
                            <a:gd name="csX46" fmla="*/ 1337900 w 2849302"/>
                            <a:gd name="csY46" fmla="*/ 205990 h 354167"/>
                            <a:gd name="csX47" fmla="*/ 1339430 w 2849302"/>
                            <a:gd name="csY47" fmla="*/ 193348 h 354167"/>
                            <a:gd name="csX48" fmla="*/ 1344439 w 2849302"/>
                            <a:gd name="csY48" fmla="*/ 182209 h 354167"/>
                            <a:gd name="csX49" fmla="*/ 1353348 w 2849302"/>
                            <a:gd name="csY49" fmla="*/ 174422 h 354167"/>
                            <a:gd name="csX50" fmla="*/ 1366599 w 2849302"/>
                            <a:gd name="csY50" fmla="*/ 171490 h 354167"/>
                            <a:gd name="csX51" fmla="*/ 1378839 w 2849302"/>
                            <a:gd name="csY51" fmla="*/ 174003 h 354167"/>
                            <a:gd name="csX52" fmla="*/ 1386365 w 2849302"/>
                            <a:gd name="csY52" fmla="*/ 180829 h 354167"/>
                            <a:gd name="csX53" fmla="*/ 2191494 w 2849302"/>
                            <a:gd name="csY53" fmla="*/ 175088 h 354167"/>
                            <a:gd name="csX54" fmla="*/ 2215307 w 2849302"/>
                            <a:gd name="csY54" fmla="*/ 166463 h 354167"/>
                            <a:gd name="csX55" fmla="*/ 2240107 w 2849302"/>
                            <a:gd name="csY55" fmla="*/ 174940 h 354167"/>
                            <a:gd name="csX56" fmla="*/ 2249312 w 2849302"/>
                            <a:gd name="csY56" fmla="*/ 198178 h 354167"/>
                            <a:gd name="csX57" fmla="*/ 2180760 w 2849302"/>
                            <a:gd name="csY57" fmla="*/ 198178 h 354167"/>
                            <a:gd name="csX58" fmla="*/ 2191494 w 2849302"/>
                            <a:gd name="csY58" fmla="*/ 175088 h 354167"/>
                            <a:gd name="csX59" fmla="*/ 2250447 w 2849302"/>
                            <a:gd name="csY59" fmla="*/ 275532 h 354167"/>
                            <a:gd name="csX60" fmla="*/ 2276629 w 2849302"/>
                            <a:gd name="csY60" fmla="*/ 254930 h 354167"/>
                            <a:gd name="csX61" fmla="*/ 2252643 w 2849302"/>
                            <a:gd name="csY61" fmla="*/ 236867 h 354167"/>
                            <a:gd name="csX62" fmla="*/ 2237738 w 2849302"/>
                            <a:gd name="csY62" fmla="*/ 249805 h 354167"/>
                            <a:gd name="csX63" fmla="*/ 2216714 w 2849302"/>
                            <a:gd name="csY63" fmla="*/ 254955 h 354167"/>
                            <a:gd name="csX64" fmla="*/ 2192456 w 2849302"/>
                            <a:gd name="csY64" fmla="*/ 246601 h 354167"/>
                            <a:gd name="csX65" fmla="*/ 2180760 w 2849302"/>
                            <a:gd name="csY65" fmla="*/ 223240 h 354167"/>
                            <a:gd name="csX66" fmla="*/ 2282749 w 2849302"/>
                            <a:gd name="csY66" fmla="*/ 223240 h 354167"/>
                            <a:gd name="csX67" fmla="*/ 2282749 w 2849302"/>
                            <a:gd name="csY67" fmla="*/ 214048 h 354167"/>
                            <a:gd name="csX68" fmla="*/ 2278159 w 2849302"/>
                            <a:gd name="csY68" fmla="*/ 183023 h 354167"/>
                            <a:gd name="csX69" fmla="*/ 2265327 w 2849302"/>
                            <a:gd name="csY69" fmla="*/ 160326 h 354167"/>
                            <a:gd name="csX70" fmla="*/ 2245536 w 2849302"/>
                            <a:gd name="csY70" fmla="*/ 146280 h 354167"/>
                            <a:gd name="csX71" fmla="*/ 2220045 w 2849302"/>
                            <a:gd name="csY71" fmla="*/ 141401 h 354167"/>
                            <a:gd name="csX72" fmla="*/ 2191642 w 2849302"/>
                            <a:gd name="csY72" fmla="*/ 146428 h 354167"/>
                            <a:gd name="csX73" fmla="*/ 2168495 w 2849302"/>
                            <a:gd name="csY73" fmla="*/ 160622 h 354167"/>
                            <a:gd name="csX74" fmla="*/ 2153023 w 2849302"/>
                            <a:gd name="csY74" fmla="*/ 182751 h 354167"/>
                            <a:gd name="csX75" fmla="*/ 2147323 w 2849302"/>
                            <a:gd name="csY75" fmla="*/ 211534 h 354167"/>
                            <a:gd name="csX76" fmla="*/ 2153023 w 2849302"/>
                            <a:gd name="csY76" fmla="*/ 240342 h 354167"/>
                            <a:gd name="csX77" fmla="*/ 2168495 w 2849302"/>
                            <a:gd name="csY77" fmla="*/ 262471 h 354167"/>
                            <a:gd name="csX78" fmla="*/ 2191642 w 2849302"/>
                            <a:gd name="csY78" fmla="*/ 276665 h 354167"/>
                            <a:gd name="csX79" fmla="*/ 2220045 w 2849302"/>
                            <a:gd name="csY79" fmla="*/ 281668 h 354167"/>
                            <a:gd name="csX80" fmla="*/ 2250422 w 2849302"/>
                            <a:gd name="csY80" fmla="*/ 275557 h 354167"/>
                            <a:gd name="csX81" fmla="*/ 2079758 w 2849302"/>
                            <a:gd name="csY81" fmla="*/ 226566 h 354167"/>
                            <a:gd name="csX82" fmla="*/ 2071960 w 2849302"/>
                            <a:gd name="csY82" fmla="*/ 239356 h 354167"/>
                            <a:gd name="csX83" fmla="*/ 2059547 w 2849302"/>
                            <a:gd name="csY83" fmla="*/ 248252 h 354167"/>
                            <a:gd name="csX84" fmla="*/ 2043113 w 2849302"/>
                            <a:gd name="csY84" fmla="*/ 251604 h 354167"/>
                            <a:gd name="csX85" fmla="*/ 2026678 w 2849302"/>
                            <a:gd name="csY85" fmla="*/ 248252 h 354167"/>
                            <a:gd name="csX86" fmla="*/ 2014290 w 2849302"/>
                            <a:gd name="csY86" fmla="*/ 239356 h 354167"/>
                            <a:gd name="csX87" fmla="*/ 2006468 w 2849302"/>
                            <a:gd name="csY87" fmla="*/ 226566 h 354167"/>
                            <a:gd name="csX88" fmla="*/ 2003827 w 2849302"/>
                            <a:gd name="csY88" fmla="*/ 211534 h 354167"/>
                            <a:gd name="csX89" fmla="*/ 2006468 w 2849302"/>
                            <a:gd name="csY89" fmla="*/ 196502 h 354167"/>
                            <a:gd name="csX90" fmla="*/ 2014290 w 2849302"/>
                            <a:gd name="csY90" fmla="*/ 183713 h 354167"/>
                            <a:gd name="csX91" fmla="*/ 2026678 w 2849302"/>
                            <a:gd name="csY91" fmla="*/ 174816 h 354167"/>
                            <a:gd name="csX92" fmla="*/ 2043113 w 2849302"/>
                            <a:gd name="csY92" fmla="*/ 171465 h 354167"/>
                            <a:gd name="csX93" fmla="*/ 2059547 w 2849302"/>
                            <a:gd name="csY93" fmla="*/ 174816 h 354167"/>
                            <a:gd name="csX94" fmla="*/ 2071960 w 2849302"/>
                            <a:gd name="csY94" fmla="*/ 183713 h 354167"/>
                            <a:gd name="csX95" fmla="*/ 2079758 w 2849302"/>
                            <a:gd name="csY95" fmla="*/ 196502 h 354167"/>
                            <a:gd name="csX96" fmla="*/ 2082398 w 2849302"/>
                            <a:gd name="csY96" fmla="*/ 211534 h 354167"/>
                            <a:gd name="csX97" fmla="*/ 2079758 w 2849302"/>
                            <a:gd name="csY97" fmla="*/ 226566 h 354167"/>
                            <a:gd name="csX98" fmla="*/ 2114725 w 2849302"/>
                            <a:gd name="csY98" fmla="*/ 278317 h 354167"/>
                            <a:gd name="csX99" fmla="*/ 2114725 w 2849302"/>
                            <a:gd name="csY99" fmla="*/ 67940 h 354167"/>
                            <a:gd name="csX100" fmla="*/ 2081287 w 2849302"/>
                            <a:gd name="csY100" fmla="*/ 67940 h 354167"/>
                            <a:gd name="csX101" fmla="*/ 2081287 w 2849302"/>
                            <a:gd name="csY101" fmla="*/ 161731 h 354167"/>
                            <a:gd name="csX102" fmla="*/ 2080449 w 2849302"/>
                            <a:gd name="csY102" fmla="*/ 161731 h 354167"/>
                            <a:gd name="csX103" fmla="*/ 2074032 w 2849302"/>
                            <a:gd name="csY103" fmla="*/ 154905 h 354167"/>
                            <a:gd name="csX104" fmla="*/ 2064557 w 2849302"/>
                            <a:gd name="csY104" fmla="*/ 148375 h 354167"/>
                            <a:gd name="csX105" fmla="*/ 2051725 w 2849302"/>
                            <a:gd name="csY105" fmla="*/ 143348 h 354167"/>
                            <a:gd name="csX106" fmla="*/ 2035019 w 2849302"/>
                            <a:gd name="csY106" fmla="*/ 141401 h 354167"/>
                            <a:gd name="csX107" fmla="*/ 2008837 w 2849302"/>
                            <a:gd name="csY107" fmla="*/ 146847 h 354167"/>
                            <a:gd name="csX108" fmla="*/ 1988355 w 2849302"/>
                            <a:gd name="csY108" fmla="*/ 161731 h 354167"/>
                            <a:gd name="csX109" fmla="*/ 1975103 w 2849302"/>
                            <a:gd name="csY109" fmla="*/ 184008 h 354167"/>
                            <a:gd name="csX110" fmla="*/ 1970365 w 2849302"/>
                            <a:gd name="csY110" fmla="*/ 211559 h 354167"/>
                            <a:gd name="csX111" fmla="*/ 1974807 w 2849302"/>
                            <a:gd name="csY111" fmla="*/ 239110 h 354167"/>
                            <a:gd name="csX112" fmla="*/ 1987911 w 2849302"/>
                            <a:gd name="csY112" fmla="*/ 261387 h 354167"/>
                            <a:gd name="csX113" fmla="*/ 2008664 w 2849302"/>
                            <a:gd name="csY113" fmla="*/ 276271 h 354167"/>
                            <a:gd name="csX114" fmla="*/ 2036400 w 2849302"/>
                            <a:gd name="csY114" fmla="*/ 281693 h 354167"/>
                            <a:gd name="csX115" fmla="*/ 2062879 w 2849302"/>
                            <a:gd name="csY115" fmla="*/ 276123 h 354167"/>
                            <a:gd name="csX116" fmla="*/ 2082398 w 2849302"/>
                            <a:gd name="csY116" fmla="*/ 258306 h 354167"/>
                            <a:gd name="csX117" fmla="*/ 2082965 w 2849302"/>
                            <a:gd name="csY117" fmla="*/ 258306 h 354167"/>
                            <a:gd name="csX118" fmla="*/ 2082965 w 2849302"/>
                            <a:gd name="csY118" fmla="*/ 278341 h 354167"/>
                            <a:gd name="csX119" fmla="*/ 2114725 w 2849302"/>
                            <a:gd name="csY119" fmla="*/ 278341 h 354167"/>
                            <a:gd name="csX120" fmla="*/ 1853225 w 2849302"/>
                            <a:gd name="csY120" fmla="*/ 175088 h 354167"/>
                            <a:gd name="csX121" fmla="*/ 1877038 w 2849302"/>
                            <a:gd name="csY121" fmla="*/ 166463 h 354167"/>
                            <a:gd name="csX122" fmla="*/ 1901838 w 2849302"/>
                            <a:gd name="csY122" fmla="*/ 174940 h 354167"/>
                            <a:gd name="csX123" fmla="*/ 1911043 w 2849302"/>
                            <a:gd name="csY123" fmla="*/ 198178 h 354167"/>
                            <a:gd name="csX124" fmla="*/ 1842491 w 2849302"/>
                            <a:gd name="csY124" fmla="*/ 198178 h 354167"/>
                            <a:gd name="csX125" fmla="*/ 1853225 w 2849302"/>
                            <a:gd name="csY125" fmla="*/ 175088 h 354167"/>
                            <a:gd name="csX126" fmla="*/ 1853348 w 2849302"/>
                            <a:gd name="csY126" fmla="*/ 276641 h 354167"/>
                            <a:gd name="csX127" fmla="*/ 1881751 w 2849302"/>
                            <a:gd name="csY127" fmla="*/ 281643 h 354167"/>
                            <a:gd name="csX128" fmla="*/ 1912128 w 2849302"/>
                            <a:gd name="csY128" fmla="*/ 275532 h 354167"/>
                            <a:gd name="csX129" fmla="*/ 1938310 w 2849302"/>
                            <a:gd name="csY129" fmla="*/ 254930 h 354167"/>
                            <a:gd name="csX130" fmla="*/ 1914325 w 2849302"/>
                            <a:gd name="csY130" fmla="*/ 236867 h 354167"/>
                            <a:gd name="csX131" fmla="*/ 1899420 w 2849302"/>
                            <a:gd name="csY131" fmla="*/ 249805 h 354167"/>
                            <a:gd name="csX132" fmla="*/ 1878395 w 2849302"/>
                            <a:gd name="csY132" fmla="*/ 254955 h 354167"/>
                            <a:gd name="csX133" fmla="*/ 1854138 w 2849302"/>
                            <a:gd name="csY133" fmla="*/ 246601 h 354167"/>
                            <a:gd name="csX134" fmla="*/ 1842441 w 2849302"/>
                            <a:gd name="csY134" fmla="*/ 223240 h 354167"/>
                            <a:gd name="csX135" fmla="*/ 1944430 w 2849302"/>
                            <a:gd name="csY135" fmla="*/ 223240 h 354167"/>
                            <a:gd name="csX136" fmla="*/ 1944430 w 2849302"/>
                            <a:gd name="csY136" fmla="*/ 214048 h 354167"/>
                            <a:gd name="csX137" fmla="*/ 1939840 w 2849302"/>
                            <a:gd name="csY137" fmla="*/ 183023 h 354167"/>
                            <a:gd name="csX138" fmla="*/ 1927008 w 2849302"/>
                            <a:gd name="csY138" fmla="*/ 160326 h 354167"/>
                            <a:gd name="csX139" fmla="*/ 1907218 w 2849302"/>
                            <a:gd name="csY139" fmla="*/ 146280 h 354167"/>
                            <a:gd name="csX140" fmla="*/ 1881727 w 2849302"/>
                            <a:gd name="csY140" fmla="*/ 141401 h 354167"/>
                            <a:gd name="csX141" fmla="*/ 1853324 w 2849302"/>
                            <a:gd name="csY141" fmla="*/ 146428 h 354167"/>
                            <a:gd name="csX142" fmla="*/ 1830177 w 2849302"/>
                            <a:gd name="csY142" fmla="*/ 160622 h 354167"/>
                            <a:gd name="csX143" fmla="*/ 1814704 w 2849302"/>
                            <a:gd name="csY143" fmla="*/ 182751 h 354167"/>
                            <a:gd name="csX144" fmla="*/ 1809004 w 2849302"/>
                            <a:gd name="csY144" fmla="*/ 211534 h 354167"/>
                            <a:gd name="csX145" fmla="*/ 1814704 w 2849302"/>
                            <a:gd name="csY145" fmla="*/ 240342 h 354167"/>
                            <a:gd name="csX146" fmla="*/ 1830177 w 2849302"/>
                            <a:gd name="csY146" fmla="*/ 262471 h 354167"/>
                            <a:gd name="csX147" fmla="*/ 1853324 w 2849302"/>
                            <a:gd name="csY147" fmla="*/ 276665 h 354167"/>
                            <a:gd name="csX148" fmla="*/ 2400926 w 2849302"/>
                            <a:gd name="csY148" fmla="*/ 185511 h 354167"/>
                            <a:gd name="csX149" fmla="*/ 2403862 w 2849302"/>
                            <a:gd name="csY149" fmla="*/ 198326 h 354167"/>
                            <a:gd name="csX150" fmla="*/ 2404430 w 2849302"/>
                            <a:gd name="csY150" fmla="*/ 210721 h 354167"/>
                            <a:gd name="csX151" fmla="*/ 2404430 w 2849302"/>
                            <a:gd name="csY151" fmla="*/ 278341 h 354167"/>
                            <a:gd name="csX152" fmla="*/ 2437867 w 2849302"/>
                            <a:gd name="csY152" fmla="*/ 278341 h 354167"/>
                            <a:gd name="csX153" fmla="*/ 2437867 w 2849302"/>
                            <a:gd name="csY153" fmla="*/ 194013 h 354167"/>
                            <a:gd name="csX154" fmla="*/ 2435350 w 2849302"/>
                            <a:gd name="csY154" fmla="*/ 174274 h 354167"/>
                            <a:gd name="csX155" fmla="*/ 2426984 w 2849302"/>
                            <a:gd name="csY155" fmla="*/ 157566 h 354167"/>
                            <a:gd name="csX156" fmla="*/ 2411808 w 2849302"/>
                            <a:gd name="csY156" fmla="*/ 145886 h 354167"/>
                            <a:gd name="csX157" fmla="*/ 2389081 w 2849302"/>
                            <a:gd name="csY157" fmla="*/ 141425 h 354167"/>
                            <a:gd name="csX158" fmla="*/ 2362603 w 2849302"/>
                            <a:gd name="csY158" fmla="*/ 148818 h 354167"/>
                            <a:gd name="csX159" fmla="*/ 2348117 w 2849302"/>
                            <a:gd name="csY159" fmla="*/ 166216 h 354167"/>
                            <a:gd name="csX160" fmla="*/ 2347550 w 2849302"/>
                            <a:gd name="csY160" fmla="*/ 166216 h 354167"/>
                            <a:gd name="csX161" fmla="*/ 2347550 w 2849302"/>
                            <a:gd name="csY161" fmla="*/ 144777 h 354167"/>
                            <a:gd name="csX162" fmla="*/ 2315791 w 2849302"/>
                            <a:gd name="csY162" fmla="*/ 144777 h 354167"/>
                            <a:gd name="csX163" fmla="*/ 2315791 w 2849302"/>
                            <a:gd name="csY163" fmla="*/ 278366 h 354167"/>
                            <a:gd name="csX164" fmla="*/ 2349228 w 2849302"/>
                            <a:gd name="csY164" fmla="*/ 278366 h 354167"/>
                            <a:gd name="csX165" fmla="*/ 2349228 w 2849302"/>
                            <a:gd name="csY165" fmla="*/ 205448 h 354167"/>
                            <a:gd name="csX166" fmla="*/ 2350906 w 2849302"/>
                            <a:gd name="csY166" fmla="*/ 192658 h 354167"/>
                            <a:gd name="csX167" fmla="*/ 2356335 w 2849302"/>
                            <a:gd name="csY167" fmla="*/ 181790 h 354167"/>
                            <a:gd name="csX168" fmla="*/ 2365811 w 2849302"/>
                            <a:gd name="csY168" fmla="*/ 174274 h 354167"/>
                            <a:gd name="csX169" fmla="*/ 2379876 w 2849302"/>
                            <a:gd name="csY169" fmla="*/ 171490 h 354167"/>
                            <a:gd name="csX170" fmla="*/ 2393547 w 2849302"/>
                            <a:gd name="csY170" fmla="*/ 175531 h 354167"/>
                            <a:gd name="csX171" fmla="*/ 2400926 w 2849302"/>
                            <a:gd name="csY171" fmla="*/ 185536 h 354167"/>
                            <a:gd name="csX172" fmla="*/ 2849302 w 2849302"/>
                            <a:gd name="csY172" fmla="*/ 173141 h 354167"/>
                            <a:gd name="csX173" fmla="*/ 2849302 w 2849302"/>
                            <a:gd name="csY173" fmla="*/ 144752 h 354167"/>
                            <a:gd name="csX174" fmla="*/ 2812534 w 2849302"/>
                            <a:gd name="csY174" fmla="*/ 144752 h 354167"/>
                            <a:gd name="csX175" fmla="*/ 2812534 w 2849302"/>
                            <a:gd name="csY175" fmla="*/ 106088 h 354167"/>
                            <a:gd name="csX176" fmla="*/ 2779072 w 2849302"/>
                            <a:gd name="csY176" fmla="*/ 106088 h 354167"/>
                            <a:gd name="csX177" fmla="*/ 2779072 w 2849302"/>
                            <a:gd name="csY177" fmla="*/ 144752 h 354167"/>
                            <a:gd name="csX178" fmla="*/ 2751508 w 2849302"/>
                            <a:gd name="csY178" fmla="*/ 144752 h 354167"/>
                            <a:gd name="csX179" fmla="*/ 2751508 w 2849302"/>
                            <a:gd name="csY179" fmla="*/ 173141 h 354167"/>
                            <a:gd name="csX180" fmla="*/ 2779072 w 2849302"/>
                            <a:gd name="csY180" fmla="*/ 173141 h 354167"/>
                            <a:gd name="csX181" fmla="*/ 2779072 w 2849302"/>
                            <a:gd name="csY181" fmla="*/ 234354 h 354167"/>
                            <a:gd name="csX182" fmla="*/ 2780874 w 2849302"/>
                            <a:gd name="csY182" fmla="*/ 254930 h 354167"/>
                            <a:gd name="csX183" fmla="*/ 2787561 w 2849302"/>
                            <a:gd name="csY183" fmla="*/ 269839 h 354167"/>
                            <a:gd name="csX184" fmla="*/ 2800936 w 2849302"/>
                            <a:gd name="csY184" fmla="*/ 278735 h 354167"/>
                            <a:gd name="csX185" fmla="*/ 2822800 w 2849302"/>
                            <a:gd name="csY185" fmla="*/ 281643 h 354167"/>
                            <a:gd name="csX186" fmla="*/ 2836322 w 2849302"/>
                            <a:gd name="csY186" fmla="*/ 280658 h 354167"/>
                            <a:gd name="csX187" fmla="*/ 2849278 w 2849302"/>
                            <a:gd name="csY187" fmla="*/ 277183 h 354167"/>
                            <a:gd name="csX188" fmla="*/ 2849278 w 2849302"/>
                            <a:gd name="csY188" fmla="*/ 249065 h 354167"/>
                            <a:gd name="csX189" fmla="*/ 2840912 w 2849302"/>
                            <a:gd name="csY189" fmla="*/ 252269 h 354167"/>
                            <a:gd name="csX190" fmla="*/ 2831165 w 2849302"/>
                            <a:gd name="csY190" fmla="*/ 253255 h 354167"/>
                            <a:gd name="csX191" fmla="*/ 2816260 w 2849302"/>
                            <a:gd name="csY191" fmla="*/ 247390 h 354167"/>
                            <a:gd name="csX192" fmla="*/ 2812509 w 2849302"/>
                            <a:gd name="csY192" fmla="*/ 231520 h 354167"/>
                            <a:gd name="csX193" fmla="*/ 2812509 w 2849302"/>
                            <a:gd name="csY193" fmla="*/ 173091 h 354167"/>
                            <a:gd name="csX194" fmla="*/ 2849278 w 2849302"/>
                            <a:gd name="csY194" fmla="*/ 173091 h 354167"/>
                            <a:gd name="csX195" fmla="*/ 1759527 w 2849302"/>
                            <a:gd name="csY195" fmla="*/ 119419 h 354167"/>
                            <a:gd name="csX196" fmla="*/ 1775000 w 2849302"/>
                            <a:gd name="csY196" fmla="*/ 113727 h 354167"/>
                            <a:gd name="csX197" fmla="*/ 1781268 w 2849302"/>
                            <a:gd name="csY197" fmla="*/ 99385 h 354167"/>
                            <a:gd name="csX198" fmla="*/ 1775000 w 2849302"/>
                            <a:gd name="csY198" fmla="*/ 85043 h 354167"/>
                            <a:gd name="csX199" fmla="*/ 1759527 w 2849302"/>
                            <a:gd name="csY199" fmla="*/ 79350 h 354167"/>
                            <a:gd name="csX200" fmla="*/ 1744351 w 2849302"/>
                            <a:gd name="csY200" fmla="*/ 85338 h 354167"/>
                            <a:gd name="csX201" fmla="*/ 1738355 w 2849302"/>
                            <a:gd name="csY201" fmla="*/ 99385 h 354167"/>
                            <a:gd name="csX202" fmla="*/ 1744351 w 2849302"/>
                            <a:gd name="csY202" fmla="*/ 113456 h 354167"/>
                            <a:gd name="csX203" fmla="*/ 1759527 w 2849302"/>
                            <a:gd name="csY203" fmla="*/ 119444 h 354167"/>
                            <a:gd name="csX204" fmla="*/ 1743092 w 2849302"/>
                            <a:gd name="csY204" fmla="*/ 278317 h 354167"/>
                            <a:gd name="csX205" fmla="*/ 1776529 w 2849302"/>
                            <a:gd name="csY205" fmla="*/ 278317 h 354167"/>
                            <a:gd name="csX206" fmla="*/ 1776529 w 2849302"/>
                            <a:gd name="csY206" fmla="*/ 144728 h 354167"/>
                            <a:gd name="csX207" fmla="*/ 1743092 w 2849302"/>
                            <a:gd name="csY207" fmla="*/ 144728 h 354167"/>
                            <a:gd name="csX208" fmla="*/ 1743092 w 2849302"/>
                            <a:gd name="csY208" fmla="*/ 278317 h 354167"/>
                            <a:gd name="csX209" fmla="*/ 660622 w 2849302"/>
                            <a:gd name="csY209" fmla="*/ 196502 h 354167"/>
                            <a:gd name="csX210" fmla="*/ 747558 w 2849302"/>
                            <a:gd name="csY210" fmla="*/ 196502 h 354167"/>
                            <a:gd name="csX211" fmla="*/ 747558 w 2849302"/>
                            <a:gd name="csY211" fmla="*/ 164787 h 354167"/>
                            <a:gd name="csX212" fmla="*/ 660622 w 2849302"/>
                            <a:gd name="csY212" fmla="*/ 164787 h 354167"/>
                            <a:gd name="csX213" fmla="*/ 660622 w 2849302"/>
                            <a:gd name="csY213" fmla="*/ 113037 h 354167"/>
                            <a:gd name="csX214" fmla="*/ 752863 w 2849302"/>
                            <a:gd name="csY214" fmla="*/ 113037 h 354167"/>
                            <a:gd name="csX215" fmla="*/ 752863 w 2849302"/>
                            <a:gd name="csY215" fmla="*/ 81297 h 354167"/>
                            <a:gd name="csX216" fmla="*/ 625507 w 2849302"/>
                            <a:gd name="csY216" fmla="*/ 81297 h 354167"/>
                            <a:gd name="csX217" fmla="*/ 625507 w 2849302"/>
                            <a:gd name="csY217" fmla="*/ 278317 h 354167"/>
                            <a:gd name="csX218" fmla="*/ 660622 w 2849302"/>
                            <a:gd name="csY218" fmla="*/ 278317 h 354167"/>
                            <a:gd name="csX219" fmla="*/ 660622 w 2849302"/>
                            <a:gd name="csY219" fmla="*/ 196502 h 354167"/>
                            <a:gd name="csX220" fmla="*/ 2716912 w 2849302"/>
                            <a:gd name="csY220" fmla="*/ 206384 h 354167"/>
                            <a:gd name="csX221" fmla="*/ 2699490 w 2849302"/>
                            <a:gd name="csY221" fmla="*/ 199977 h 354167"/>
                            <a:gd name="csX222" fmla="*/ 2682068 w 2849302"/>
                            <a:gd name="csY222" fmla="*/ 195935 h 354167"/>
                            <a:gd name="csX223" fmla="*/ 2668693 w 2849302"/>
                            <a:gd name="csY223" fmla="*/ 191204 h 354167"/>
                            <a:gd name="csX224" fmla="*/ 2663412 w 2849302"/>
                            <a:gd name="csY224" fmla="*/ 182308 h 354167"/>
                            <a:gd name="csX225" fmla="*/ 2669828 w 2849302"/>
                            <a:gd name="csY225" fmla="*/ 171440 h 354167"/>
                            <a:gd name="csX226" fmla="*/ 2682932 w 2849302"/>
                            <a:gd name="csY226" fmla="*/ 168089 h 354167"/>
                            <a:gd name="csX227" fmla="*/ 2709114 w 2849302"/>
                            <a:gd name="csY227" fmla="*/ 181741 h 354167"/>
                            <a:gd name="csX228" fmla="*/ 2731397 w 2849302"/>
                            <a:gd name="csY228" fmla="*/ 161706 h 354167"/>
                            <a:gd name="csX229" fmla="*/ 2710224 w 2849302"/>
                            <a:gd name="csY229" fmla="*/ 145984 h 354167"/>
                            <a:gd name="csX230" fmla="*/ 2683746 w 2849302"/>
                            <a:gd name="csY230" fmla="*/ 141376 h 354167"/>
                            <a:gd name="csX231" fmla="*/ 2663955 w 2849302"/>
                            <a:gd name="csY231" fmla="*/ 143890 h 354167"/>
                            <a:gd name="csX232" fmla="*/ 2646682 w 2849302"/>
                            <a:gd name="csY232" fmla="*/ 151677 h 354167"/>
                            <a:gd name="csX233" fmla="*/ 2634565 w 2849302"/>
                            <a:gd name="csY233" fmla="*/ 165181 h 354167"/>
                            <a:gd name="csX234" fmla="*/ 2629975 w 2849302"/>
                            <a:gd name="csY234" fmla="*/ 184526 h 354167"/>
                            <a:gd name="csX235" fmla="*/ 2635256 w 2849302"/>
                            <a:gd name="csY235" fmla="*/ 204560 h 354167"/>
                            <a:gd name="csX236" fmla="*/ 2648631 w 2849302"/>
                            <a:gd name="csY236" fmla="*/ 215822 h 354167"/>
                            <a:gd name="csX237" fmla="*/ 2666053 w 2849302"/>
                            <a:gd name="csY237" fmla="*/ 221663 h 354167"/>
                            <a:gd name="csX238" fmla="*/ 2683474 w 2849302"/>
                            <a:gd name="csY238" fmla="*/ 225556 h 354167"/>
                            <a:gd name="csX239" fmla="*/ 2696849 w 2849302"/>
                            <a:gd name="csY239" fmla="*/ 230978 h 354167"/>
                            <a:gd name="csX240" fmla="*/ 2702130 w 2849302"/>
                            <a:gd name="csY240" fmla="*/ 241278 h 354167"/>
                            <a:gd name="csX241" fmla="*/ 2700057 w 2849302"/>
                            <a:gd name="csY241" fmla="*/ 248104 h 354167"/>
                            <a:gd name="csX242" fmla="*/ 2694604 w 2849302"/>
                            <a:gd name="csY242" fmla="*/ 252984 h 354167"/>
                            <a:gd name="csX243" fmla="*/ 2687349 w 2849302"/>
                            <a:gd name="csY243" fmla="*/ 255768 h 354167"/>
                            <a:gd name="csX244" fmla="*/ 2679822 w 2849302"/>
                            <a:gd name="csY244" fmla="*/ 256606 h 354167"/>
                            <a:gd name="csX245" fmla="*/ 2661858 w 2849302"/>
                            <a:gd name="csY245" fmla="*/ 252023 h 354167"/>
                            <a:gd name="csX246" fmla="*/ 2648063 w 2849302"/>
                            <a:gd name="csY246" fmla="*/ 240194 h 354167"/>
                            <a:gd name="csX247" fmla="*/ 2625756 w 2849302"/>
                            <a:gd name="csY247" fmla="*/ 261067 h 354167"/>
                            <a:gd name="csX248" fmla="*/ 2649174 w 2849302"/>
                            <a:gd name="csY248" fmla="*/ 277208 h 354167"/>
                            <a:gd name="csX249" fmla="*/ 2677873 w 2849302"/>
                            <a:gd name="csY249" fmla="*/ 281643 h 354167"/>
                            <a:gd name="csX250" fmla="*/ 2698503 w 2849302"/>
                            <a:gd name="csY250" fmla="*/ 279425 h 354167"/>
                            <a:gd name="csX251" fmla="*/ 2717035 w 2849302"/>
                            <a:gd name="csY251" fmla="*/ 272180 h 354167"/>
                            <a:gd name="csX252" fmla="*/ 2730410 w 2849302"/>
                            <a:gd name="csY252" fmla="*/ 258972 h 354167"/>
                            <a:gd name="csX253" fmla="*/ 2735567 w 2849302"/>
                            <a:gd name="csY253" fmla="*/ 238789 h 354167"/>
                            <a:gd name="csX254" fmla="*/ 2730262 w 2849302"/>
                            <a:gd name="csY254" fmla="*/ 218213 h 354167"/>
                            <a:gd name="csX255" fmla="*/ 2716887 w 2849302"/>
                            <a:gd name="csY255" fmla="*/ 206384 h 354167"/>
                            <a:gd name="csX256" fmla="*/ 1014215 w 2849302"/>
                            <a:gd name="csY256" fmla="*/ 141401 h 354167"/>
                            <a:gd name="csX257" fmla="*/ 990525 w 2849302"/>
                            <a:gd name="csY257" fmla="*/ 147808 h 354167"/>
                            <a:gd name="csX258" fmla="*/ 974633 w 2849302"/>
                            <a:gd name="csY258" fmla="*/ 165896 h 354167"/>
                            <a:gd name="csX259" fmla="*/ 974066 w 2849302"/>
                            <a:gd name="csY259" fmla="*/ 165896 h 354167"/>
                            <a:gd name="csX260" fmla="*/ 974066 w 2849302"/>
                            <a:gd name="csY260" fmla="*/ 144752 h 354167"/>
                            <a:gd name="csX261" fmla="*/ 940629 w 2849302"/>
                            <a:gd name="csY261" fmla="*/ 144752 h 354167"/>
                            <a:gd name="csX262" fmla="*/ 940629 w 2849302"/>
                            <a:gd name="csY262" fmla="*/ 278341 h 354167"/>
                            <a:gd name="csX263" fmla="*/ 974066 w 2849302"/>
                            <a:gd name="csY263" fmla="*/ 278341 h 354167"/>
                            <a:gd name="csX264" fmla="*/ 974066 w 2849302"/>
                            <a:gd name="csY264" fmla="*/ 206828 h 354167"/>
                            <a:gd name="csX265" fmla="*/ 975324 w 2849302"/>
                            <a:gd name="csY265" fmla="*/ 198474 h 354167"/>
                            <a:gd name="csX266" fmla="*/ 980334 w 2849302"/>
                            <a:gd name="csY266" fmla="*/ 187335 h 354167"/>
                            <a:gd name="csX267" fmla="*/ 991192 w 2849302"/>
                            <a:gd name="csY267" fmla="*/ 177453 h 354167"/>
                            <a:gd name="csX268" fmla="*/ 1009995 w 2849302"/>
                            <a:gd name="csY268" fmla="*/ 173141 h 354167"/>
                            <a:gd name="csX269" fmla="*/ 1017941 w 2849302"/>
                            <a:gd name="csY269" fmla="*/ 173831 h 354167"/>
                            <a:gd name="csX270" fmla="*/ 1026158 w 2849302"/>
                            <a:gd name="csY270" fmla="*/ 175654 h 354167"/>
                            <a:gd name="csX271" fmla="*/ 1026158 w 2849302"/>
                            <a:gd name="csY271" fmla="*/ 143372 h 354167"/>
                            <a:gd name="csX272" fmla="*/ 1020162 w 2849302"/>
                            <a:gd name="csY272" fmla="*/ 141968 h 354167"/>
                            <a:gd name="csX273" fmla="*/ 1014166 w 2849302"/>
                            <a:gd name="csY273" fmla="*/ 141401 h 354167"/>
                            <a:gd name="csX274" fmla="*/ 1099375 w 2849302"/>
                            <a:gd name="csY274" fmla="*/ 281643 h 354167"/>
                            <a:gd name="csX275" fmla="*/ 1125853 w 2849302"/>
                            <a:gd name="csY275" fmla="*/ 274275 h 354167"/>
                            <a:gd name="csX276" fmla="*/ 1140363 w 2849302"/>
                            <a:gd name="csY276" fmla="*/ 256877 h 354167"/>
                            <a:gd name="csX277" fmla="*/ 1140905 w 2849302"/>
                            <a:gd name="csY277" fmla="*/ 256877 h 354167"/>
                            <a:gd name="csX278" fmla="*/ 1140905 w 2849302"/>
                            <a:gd name="csY278" fmla="*/ 278317 h 354167"/>
                            <a:gd name="csX279" fmla="*/ 1172689 w 2849302"/>
                            <a:gd name="csY279" fmla="*/ 278317 h 354167"/>
                            <a:gd name="csX280" fmla="*/ 1172689 w 2849302"/>
                            <a:gd name="csY280" fmla="*/ 144728 h 354167"/>
                            <a:gd name="csX281" fmla="*/ 1139252 w 2849302"/>
                            <a:gd name="csY281" fmla="*/ 144728 h 354167"/>
                            <a:gd name="csX282" fmla="*/ 1139252 w 2849302"/>
                            <a:gd name="csY282" fmla="*/ 217646 h 354167"/>
                            <a:gd name="csX283" fmla="*/ 1137574 w 2849302"/>
                            <a:gd name="csY283" fmla="*/ 230435 h 354167"/>
                            <a:gd name="csX284" fmla="*/ 1132121 w 2849302"/>
                            <a:gd name="csY284" fmla="*/ 241303 h 354167"/>
                            <a:gd name="csX285" fmla="*/ 1122669 w 2849302"/>
                            <a:gd name="csY285" fmla="*/ 248819 h 354167"/>
                            <a:gd name="csX286" fmla="*/ 1108579 w 2849302"/>
                            <a:gd name="csY286" fmla="*/ 251604 h 354167"/>
                            <a:gd name="csX287" fmla="*/ 1094785 w 2849302"/>
                            <a:gd name="csY287" fmla="*/ 247562 h 354167"/>
                            <a:gd name="csX288" fmla="*/ 1087554 w 2849302"/>
                            <a:gd name="csY288" fmla="*/ 237533 h 354167"/>
                            <a:gd name="csX289" fmla="*/ 1084618 w 2849302"/>
                            <a:gd name="csY289" fmla="*/ 224743 h 354167"/>
                            <a:gd name="csX290" fmla="*/ 1084050 w 2849302"/>
                            <a:gd name="csY290" fmla="*/ 212348 h 354167"/>
                            <a:gd name="csX291" fmla="*/ 1084050 w 2849302"/>
                            <a:gd name="csY291" fmla="*/ 144728 h 354167"/>
                            <a:gd name="csX292" fmla="*/ 1050613 w 2849302"/>
                            <a:gd name="csY292" fmla="*/ 144728 h 354167"/>
                            <a:gd name="csX293" fmla="*/ 1050613 w 2849302"/>
                            <a:gd name="csY293" fmla="*/ 229031 h 354167"/>
                            <a:gd name="csX294" fmla="*/ 1053130 w 2849302"/>
                            <a:gd name="csY294" fmla="*/ 248794 h 354167"/>
                            <a:gd name="csX295" fmla="*/ 1061496 w 2849302"/>
                            <a:gd name="csY295" fmla="*/ 265625 h 354167"/>
                            <a:gd name="csX296" fmla="*/ 1076672 w 2849302"/>
                            <a:gd name="csY296" fmla="*/ 277306 h 354167"/>
                            <a:gd name="csX297" fmla="*/ 1099375 w 2849302"/>
                            <a:gd name="csY297" fmla="*/ 281619 h 354167"/>
                            <a:gd name="csX298" fmla="*/ 2503384 w 2849302"/>
                            <a:gd name="csY298" fmla="*/ 198178 h 354167"/>
                            <a:gd name="csX299" fmla="*/ 2514118 w 2849302"/>
                            <a:gd name="csY299" fmla="*/ 175088 h 354167"/>
                            <a:gd name="csX300" fmla="*/ 2537931 w 2849302"/>
                            <a:gd name="csY300" fmla="*/ 166463 h 354167"/>
                            <a:gd name="csX301" fmla="*/ 2562731 w 2849302"/>
                            <a:gd name="csY301" fmla="*/ 174940 h 354167"/>
                            <a:gd name="csX302" fmla="*/ 2571936 w 2849302"/>
                            <a:gd name="csY302" fmla="*/ 198178 h 354167"/>
                            <a:gd name="csX303" fmla="*/ 2503384 w 2849302"/>
                            <a:gd name="csY303" fmla="*/ 198178 h 354167"/>
                            <a:gd name="csX304" fmla="*/ 2587951 w 2849302"/>
                            <a:gd name="csY304" fmla="*/ 160326 h 354167"/>
                            <a:gd name="csX305" fmla="*/ 2568160 w 2849302"/>
                            <a:gd name="csY305" fmla="*/ 146280 h 354167"/>
                            <a:gd name="csX306" fmla="*/ 2542669 w 2849302"/>
                            <a:gd name="csY306" fmla="*/ 141401 h 354167"/>
                            <a:gd name="csX307" fmla="*/ 2514266 w 2849302"/>
                            <a:gd name="csY307" fmla="*/ 146428 h 354167"/>
                            <a:gd name="csX308" fmla="*/ 2491119 w 2849302"/>
                            <a:gd name="csY308" fmla="*/ 160622 h 354167"/>
                            <a:gd name="csX309" fmla="*/ 2475647 w 2849302"/>
                            <a:gd name="csY309" fmla="*/ 182751 h 354167"/>
                            <a:gd name="csX310" fmla="*/ 2469947 w 2849302"/>
                            <a:gd name="csY310" fmla="*/ 211534 h 354167"/>
                            <a:gd name="csX311" fmla="*/ 2475647 w 2849302"/>
                            <a:gd name="csY311" fmla="*/ 240342 h 354167"/>
                            <a:gd name="csX312" fmla="*/ 2491119 w 2849302"/>
                            <a:gd name="csY312" fmla="*/ 262471 h 354167"/>
                            <a:gd name="csX313" fmla="*/ 2514266 w 2849302"/>
                            <a:gd name="csY313" fmla="*/ 276665 h 354167"/>
                            <a:gd name="csX314" fmla="*/ 2542669 w 2849302"/>
                            <a:gd name="csY314" fmla="*/ 281668 h 354167"/>
                            <a:gd name="csX315" fmla="*/ 2573046 w 2849302"/>
                            <a:gd name="csY315" fmla="*/ 275557 h 354167"/>
                            <a:gd name="csX316" fmla="*/ 2599228 w 2849302"/>
                            <a:gd name="csY316" fmla="*/ 254955 h 354167"/>
                            <a:gd name="csX317" fmla="*/ 2575242 w 2849302"/>
                            <a:gd name="csY317" fmla="*/ 236892 h 354167"/>
                            <a:gd name="csX318" fmla="*/ 2560338 w 2849302"/>
                            <a:gd name="csY318" fmla="*/ 249829 h 354167"/>
                            <a:gd name="csX319" fmla="*/ 2539313 w 2849302"/>
                            <a:gd name="csY319" fmla="*/ 254980 h 354167"/>
                            <a:gd name="csX320" fmla="*/ 2515056 w 2849302"/>
                            <a:gd name="csY320" fmla="*/ 246626 h 354167"/>
                            <a:gd name="csX321" fmla="*/ 2503359 w 2849302"/>
                            <a:gd name="csY321" fmla="*/ 223264 h 354167"/>
                            <a:gd name="csX322" fmla="*/ 2605348 w 2849302"/>
                            <a:gd name="csY322" fmla="*/ 223264 h 354167"/>
                            <a:gd name="csX323" fmla="*/ 2605348 w 2849302"/>
                            <a:gd name="csY323" fmla="*/ 214073 h 354167"/>
                            <a:gd name="csX324" fmla="*/ 2600758 w 2849302"/>
                            <a:gd name="csY324" fmla="*/ 183047 h 354167"/>
                            <a:gd name="csX325" fmla="*/ 2587926 w 2849302"/>
                            <a:gd name="csY325" fmla="*/ 160351 h 354167"/>
                            <a:gd name="csX326" fmla="*/ 877555 w 2849302"/>
                            <a:gd name="csY326" fmla="*/ 226566 h 354167"/>
                            <a:gd name="csX327" fmla="*/ 869757 w 2849302"/>
                            <a:gd name="csY327" fmla="*/ 239356 h 354167"/>
                            <a:gd name="csX328" fmla="*/ 857345 w 2849302"/>
                            <a:gd name="csY328" fmla="*/ 248252 h 354167"/>
                            <a:gd name="csX329" fmla="*/ 840910 w 2849302"/>
                            <a:gd name="csY329" fmla="*/ 251604 h 354167"/>
                            <a:gd name="csX330" fmla="*/ 824475 w 2849302"/>
                            <a:gd name="csY330" fmla="*/ 248252 h 354167"/>
                            <a:gd name="csX331" fmla="*/ 812088 w 2849302"/>
                            <a:gd name="csY331" fmla="*/ 239356 h 354167"/>
                            <a:gd name="csX332" fmla="*/ 804265 w 2849302"/>
                            <a:gd name="csY332" fmla="*/ 226566 h 354167"/>
                            <a:gd name="csX333" fmla="*/ 801625 w 2849302"/>
                            <a:gd name="csY333" fmla="*/ 211534 h 354167"/>
                            <a:gd name="csX334" fmla="*/ 804265 w 2849302"/>
                            <a:gd name="csY334" fmla="*/ 196502 h 354167"/>
                            <a:gd name="csX335" fmla="*/ 812088 w 2849302"/>
                            <a:gd name="csY335" fmla="*/ 183713 h 354167"/>
                            <a:gd name="csX336" fmla="*/ 824475 w 2849302"/>
                            <a:gd name="csY336" fmla="*/ 174816 h 354167"/>
                            <a:gd name="csX337" fmla="*/ 840910 w 2849302"/>
                            <a:gd name="csY337" fmla="*/ 171465 h 354167"/>
                            <a:gd name="csX338" fmla="*/ 857345 w 2849302"/>
                            <a:gd name="csY338" fmla="*/ 174816 h 354167"/>
                            <a:gd name="csX339" fmla="*/ 869757 w 2849302"/>
                            <a:gd name="csY339" fmla="*/ 183713 h 354167"/>
                            <a:gd name="csX340" fmla="*/ 877555 w 2849302"/>
                            <a:gd name="csY340" fmla="*/ 196502 h 354167"/>
                            <a:gd name="csX341" fmla="*/ 880195 w 2849302"/>
                            <a:gd name="csY341" fmla="*/ 211534 h 354167"/>
                            <a:gd name="csX342" fmla="*/ 877555 w 2849302"/>
                            <a:gd name="csY342" fmla="*/ 226566 h 354167"/>
                            <a:gd name="csX343" fmla="*/ 892460 w 2849302"/>
                            <a:gd name="csY343" fmla="*/ 160598 h 354167"/>
                            <a:gd name="csX344" fmla="*/ 869338 w 2849302"/>
                            <a:gd name="csY344" fmla="*/ 146403 h 354167"/>
                            <a:gd name="csX345" fmla="*/ 840910 w 2849302"/>
                            <a:gd name="csY345" fmla="*/ 141376 h 354167"/>
                            <a:gd name="csX346" fmla="*/ 812507 w 2849302"/>
                            <a:gd name="csY346" fmla="*/ 146403 h 354167"/>
                            <a:gd name="csX347" fmla="*/ 789360 w 2849302"/>
                            <a:gd name="csY347" fmla="*/ 160598 h 354167"/>
                            <a:gd name="csX348" fmla="*/ 773888 w 2849302"/>
                            <a:gd name="csY348" fmla="*/ 182727 h 354167"/>
                            <a:gd name="csX349" fmla="*/ 768188 w 2849302"/>
                            <a:gd name="csY349" fmla="*/ 211510 h 354167"/>
                            <a:gd name="csX350" fmla="*/ 773888 w 2849302"/>
                            <a:gd name="csY350" fmla="*/ 240317 h 354167"/>
                            <a:gd name="csX351" fmla="*/ 789360 w 2849302"/>
                            <a:gd name="csY351" fmla="*/ 262447 h 354167"/>
                            <a:gd name="csX352" fmla="*/ 812507 w 2849302"/>
                            <a:gd name="csY352" fmla="*/ 276641 h 354167"/>
                            <a:gd name="csX353" fmla="*/ 840910 w 2849302"/>
                            <a:gd name="csY353" fmla="*/ 281643 h 354167"/>
                            <a:gd name="csX354" fmla="*/ 869338 w 2849302"/>
                            <a:gd name="csY354" fmla="*/ 276641 h 354167"/>
                            <a:gd name="csX355" fmla="*/ 892460 w 2849302"/>
                            <a:gd name="csY355" fmla="*/ 262447 h 354167"/>
                            <a:gd name="csX356" fmla="*/ 907932 w 2849302"/>
                            <a:gd name="csY356" fmla="*/ 240317 h 354167"/>
                            <a:gd name="csX357" fmla="*/ 913632 w 2849302"/>
                            <a:gd name="csY357" fmla="*/ 211510 h 354167"/>
                            <a:gd name="csX358" fmla="*/ 907932 w 2849302"/>
                            <a:gd name="csY358" fmla="*/ 182727 h 354167"/>
                            <a:gd name="csX359" fmla="*/ 892460 w 2849302"/>
                            <a:gd name="csY359" fmla="*/ 160598 h 354167"/>
                            <a:gd name="csX360" fmla="*/ 268409 w 2849302"/>
                            <a:gd name="csY360" fmla="*/ 23830 h 354167"/>
                            <a:gd name="csX361" fmla="*/ 172491 w 2849302"/>
                            <a:gd name="csY361" fmla="*/ 23830 h 354167"/>
                            <a:gd name="csX362" fmla="*/ 275886 w 2849302"/>
                            <a:gd name="csY362" fmla="*/ 294211 h 354167"/>
                            <a:gd name="csX363" fmla="*/ 339873 w 2849302"/>
                            <a:gd name="csY363" fmla="*/ 354167 h 354167"/>
                            <a:gd name="csX364" fmla="*/ 396852 w 2849302"/>
                            <a:gd name="csY364" fmla="*/ 278292 h 354167"/>
                            <a:gd name="csX365" fmla="*/ 375901 w 2849302"/>
                            <a:gd name="csY365" fmla="*/ 261091 h 354167"/>
                            <a:gd name="csX366" fmla="*/ 268409 w 2849302"/>
                            <a:gd name="csY366" fmla="*/ 23830 h 354167"/>
                            <a:gd name="csX367" fmla="*/ 95869 w 2849302"/>
                            <a:gd name="csY367" fmla="*/ 23830 h 354167"/>
                            <a:gd name="csX368" fmla="*/ 0 w 2849302"/>
                            <a:gd name="csY368" fmla="*/ 23830 h 354167"/>
                            <a:gd name="csX369" fmla="*/ 68503 w 2849302"/>
                            <a:gd name="csY369" fmla="*/ 271417 h 354167"/>
                            <a:gd name="csX370" fmla="*/ 128739 w 2849302"/>
                            <a:gd name="csY370" fmla="*/ 354167 h 354167"/>
                            <a:gd name="csX371" fmla="*/ 185717 w 2849302"/>
                            <a:gd name="csY371" fmla="*/ 278292 h 354167"/>
                            <a:gd name="csX372" fmla="*/ 98263 w 2849302"/>
                            <a:gd name="csY372" fmla="*/ 59094 h 354167"/>
                            <a:gd name="csX373" fmla="*/ 95869 w 2849302"/>
                            <a:gd name="csY373" fmla="*/ 23830 h 354167"/>
                            <a:gd name="csX374" fmla="*/ 456718 w 2849302"/>
                            <a:gd name="csY374" fmla="*/ 62396 h 354167"/>
                            <a:gd name="csX375" fmla="*/ 455607 w 2849302"/>
                            <a:gd name="csY375" fmla="*/ 59069 h 354167"/>
                            <a:gd name="csX376" fmla="*/ 454645 w 2849302"/>
                            <a:gd name="csY376" fmla="*/ 56186 h 354167"/>
                            <a:gd name="csX377" fmla="*/ 440011 w 2849302"/>
                            <a:gd name="csY377" fmla="*/ 23854 h 354167"/>
                            <a:gd name="csX378" fmla="*/ 422269 w 2849302"/>
                            <a:gd name="csY378" fmla="*/ 41942 h 354167"/>
                            <a:gd name="csX379" fmla="*/ 402083 w 2849302"/>
                            <a:gd name="csY379" fmla="*/ 8034 h 354167"/>
                            <a:gd name="csX380" fmla="*/ 402675 w 2849302"/>
                            <a:gd name="csY380" fmla="*/ 99 h 354167"/>
                            <a:gd name="csX381" fmla="*/ 402577 w 2849302"/>
                            <a:gd name="csY381" fmla="*/ 0 h 354167"/>
                            <a:gd name="csX382" fmla="*/ 361909 w 2849302"/>
                            <a:gd name="csY382" fmla="*/ 40611 h 354167"/>
                            <a:gd name="csX383" fmla="*/ 361909 w 2849302"/>
                            <a:gd name="csY383" fmla="*/ 121834 h 354167"/>
                            <a:gd name="csX384" fmla="*/ 443244 w 2849302"/>
                            <a:gd name="csY384" fmla="*/ 121834 h 354167"/>
                            <a:gd name="csX385" fmla="*/ 456915 w 2849302"/>
                            <a:gd name="csY385" fmla="*/ 63135 h 354167"/>
                            <a:gd name="csX386" fmla="*/ 456693 w 2849302"/>
                            <a:gd name="csY386" fmla="*/ 62371 h 354167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  <a:cxn ang="0">
                              <a:pos x="csX21" y="csY21"/>
                            </a:cxn>
                            <a:cxn ang="0">
                              <a:pos x="csX22" y="csY22"/>
                            </a:cxn>
                            <a:cxn ang="0">
                              <a:pos x="csX23" y="csY23"/>
                            </a:cxn>
                            <a:cxn ang="0">
                              <a:pos x="csX24" y="csY24"/>
                            </a:cxn>
                            <a:cxn ang="0">
                              <a:pos x="csX25" y="csY25"/>
                            </a:cxn>
                            <a:cxn ang="0">
                              <a:pos x="csX26" y="csY26"/>
                            </a:cxn>
                            <a:cxn ang="0">
                              <a:pos x="csX27" y="csY27"/>
                            </a:cxn>
                            <a:cxn ang="0">
                              <a:pos x="csX28" y="csY28"/>
                            </a:cxn>
                            <a:cxn ang="0">
                              <a:pos x="csX29" y="csY29"/>
                            </a:cxn>
                            <a:cxn ang="0">
                              <a:pos x="csX30" y="csY30"/>
                            </a:cxn>
                            <a:cxn ang="0">
                              <a:pos x="csX31" y="csY31"/>
                            </a:cxn>
                            <a:cxn ang="0">
                              <a:pos x="csX32" y="csY32"/>
                            </a:cxn>
                            <a:cxn ang="0">
                              <a:pos x="csX33" y="csY33"/>
                            </a:cxn>
                            <a:cxn ang="0">
                              <a:pos x="csX34" y="csY34"/>
                            </a:cxn>
                            <a:cxn ang="0">
                              <a:pos x="csX35" y="csY35"/>
                            </a:cxn>
                            <a:cxn ang="0">
                              <a:pos x="csX36" y="csY36"/>
                            </a:cxn>
                            <a:cxn ang="0">
                              <a:pos x="csX37" y="csY37"/>
                            </a:cxn>
                            <a:cxn ang="0">
                              <a:pos x="csX38" y="csY38"/>
                            </a:cxn>
                            <a:cxn ang="0">
                              <a:pos x="csX39" y="csY39"/>
                            </a:cxn>
                            <a:cxn ang="0">
                              <a:pos x="csX40" y="csY40"/>
                            </a:cxn>
                            <a:cxn ang="0">
                              <a:pos x="csX41" y="csY41"/>
                            </a:cxn>
                            <a:cxn ang="0">
                              <a:pos x="csX42" y="csY42"/>
                            </a:cxn>
                            <a:cxn ang="0">
                              <a:pos x="csX43" y="csY43"/>
                            </a:cxn>
                            <a:cxn ang="0">
                              <a:pos x="csX44" y="csY44"/>
                            </a:cxn>
                            <a:cxn ang="0">
                              <a:pos x="csX45" y="csY45"/>
                            </a:cxn>
                            <a:cxn ang="0">
                              <a:pos x="csX46" y="csY46"/>
                            </a:cxn>
                            <a:cxn ang="0">
                              <a:pos x="csX47" y="csY47"/>
                            </a:cxn>
                            <a:cxn ang="0">
                              <a:pos x="csX48" y="csY48"/>
                            </a:cxn>
                            <a:cxn ang="0">
                              <a:pos x="csX49" y="csY49"/>
                            </a:cxn>
                            <a:cxn ang="0">
                              <a:pos x="csX50" y="csY50"/>
                            </a:cxn>
                            <a:cxn ang="0">
                              <a:pos x="csX51" y="csY51"/>
                            </a:cxn>
                            <a:cxn ang="0">
                              <a:pos x="csX52" y="csY52"/>
                            </a:cxn>
                            <a:cxn ang="0">
                              <a:pos x="csX53" y="csY53"/>
                            </a:cxn>
                            <a:cxn ang="0">
                              <a:pos x="csX54" y="csY54"/>
                            </a:cxn>
                            <a:cxn ang="0">
                              <a:pos x="csX55" y="csY55"/>
                            </a:cxn>
                            <a:cxn ang="0">
                              <a:pos x="csX56" y="csY56"/>
                            </a:cxn>
                            <a:cxn ang="0">
                              <a:pos x="csX57" y="csY57"/>
                            </a:cxn>
                            <a:cxn ang="0">
                              <a:pos x="csX58" y="csY58"/>
                            </a:cxn>
                            <a:cxn ang="0">
                              <a:pos x="csX59" y="csY59"/>
                            </a:cxn>
                            <a:cxn ang="0">
                              <a:pos x="csX60" y="csY60"/>
                            </a:cxn>
                            <a:cxn ang="0">
                              <a:pos x="csX61" y="csY61"/>
                            </a:cxn>
                            <a:cxn ang="0">
                              <a:pos x="csX62" y="csY62"/>
                            </a:cxn>
                            <a:cxn ang="0">
                              <a:pos x="csX63" y="csY63"/>
                            </a:cxn>
                            <a:cxn ang="0">
                              <a:pos x="csX64" y="csY64"/>
                            </a:cxn>
                            <a:cxn ang="0">
                              <a:pos x="csX65" y="csY65"/>
                            </a:cxn>
                            <a:cxn ang="0">
                              <a:pos x="csX66" y="csY66"/>
                            </a:cxn>
                            <a:cxn ang="0">
                              <a:pos x="csX67" y="csY67"/>
                            </a:cxn>
                            <a:cxn ang="0">
                              <a:pos x="csX68" y="csY68"/>
                            </a:cxn>
                            <a:cxn ang="0">
                              <a:pos x="csX69" y="csY69"/>
                            </a:cxn>
                            <a:cxn ang="0">
                              <a:pos x="csX70" y="csY70"/>
                            </a:cxn>
                            <a:cxn ang="0">
                              <a:pos x="csX71" y="csY71"/>
                            </a:cxn>
                            <a:cxn ang="0">
                              <a:pos x="csX72" y="csY72"/>
                            </a:cxn>
                            <a:cxn ang="0">
                              <a:pos x="csX73" y="csY73"/>
                            </a:cxn>
                            <a:cxn ang="0">
                              <a:pos x="csX74" y="csY74"/>
                            </a:cxn>
                            <a:cxn ang="0">
                              <a:pos x="csX75" y="csY75"/>
                            </a:cxn>
                            <a:cxn ang="0">
                              <a:pos x="csX76" y="csY76"/>
                            </a:cxn>
                            <a:cxn ang="0">
                              <a:pos x="csX77" y="csY77"/>
                            </a:cxn>
                            <a:cxn ang="0">
                              <a:pos x="csX78" y="csY78"/>
                            </a:cxn>
                            <a:cxn ang="0">
                              <a:pos x="csX79" y="csY79"/>
                            </a:cxn>
                            <a:cxn ang="0">
                              <a:pos x="csX80" y="csY80"/>
                            </a:cxn>
                            <a:cxn ang="0">
                              <a:pos x="csX81" y="csY81"/>
                            </a:cxn>
                            <a:cxn ang="0">
                              <a:pos x="csX82" y="csY82"/>
                            </a:cxn>
                            <a:cxn ang="0">
                              <a:pos x="csX83" y="csY83"/>
                            </a:cxn>
                            <a:cxn ang="0">
                              <a:pos x="csX84" y="csY84"/>
                            </a:cxn>
                            <a:cxn ang="0">
                              <a:pos x="csX85" y="csY85"/>
                            </a:cxn>
                            <a:cxn ang="0">
                              <a:pos x="csX86" y="csY86"/>
                            </a:cxn>
                            <a:cxn ang="0">
                              <a:pos x="csX87" y="csY87"/>
                            </a:cxn>
                            <a:cxn ang="0">
                              <a:pos x="csX88" y="csY88"/>
                            </a:cxn>
                            <a:cxn ang="0">
                              <a:pos x="csX89" y="csY89"/>
                            </a:cxn>
                            <a:cxn ang="0">
                              <a:pos x="csX90" y="csY90"/>
                            </a:cxn>
                            <a:cxn ang="0">
                              <a:pos x="csX91" y="csY91"/>
                            </a:cxn>
                            <a:cxn ang="0">
                              <a:pos x="csX92" y="csY92"/>
                            </a:cxn>
                            <a:cxn ang="0">
                              <a:pos x="csX93" y="csY93"/>
                            </a:cxn>
                            <a:cxn ang="0">
                              <a:pos x="csX94" y="csY94"/>
                            </a:cxn>
                            <a:cxn ang="0">
                              <a:pos x="csX95" y="csY95"/>
                            </a:cxn>
                            <a:cxn ang="0">
                              <a:pos x="csX96" y="csY96"/>
                            </a:cxn>
                            <a:cxn ang="0">
                              <a:pos x="csX97" y="csY97"/>
                            </a:cxn>
                            <a:cxn ang="0">
                              <a:pos x="csX98" y="csY98"/>
                            </a:cxn>
                            <a:cxn ang="0">
                              <a:pos x="csX99" y="csY99"/>
                            </a:cxn>
                            <a:cxn ang="0">
                              <a:pos x="csX100" y="csY100"/>
                            </a:cxn>
                            <a:cxn ang="0">
                              <a:pos x="csX101" y="csY101"/>
                            </a:cxn>
                            <a:cxn ang="0">
                              <a:pos x="csX102" y="csY102"/>
                            </a:cxn>
                            <a:cxn ang="0">
                              <a:pos x="csX103" y="csY103"/>
                            </a:cxn>
                            <a:cxn ang="0">
                              <a:pos x="csX104" y="csY104"/>
                            </a:cxn>
                            <a:cxn ang="0">
                              <a:pos x="csX105" y="csY105"/>
                            </a:cxn>
                            <a:cxn ang="0">
                              <a:pos x="csX106" y="csY106"/>
                            </a:cxn>
                            <a:cxn ang="0">
                              <a:pos x="csX107" y="csY107"/>
                            </a:cxn>
                            <a:cxn ang="0">
                              <a:pos x="csX108" y="csY108"/>
                            </a:cxn>
                            <a:cxn ang="0">
                              <a:pos x="csX109" y="csY109"/>
                            </a:cxn>
                            <a:cxn ang="0">
                              <a:pos x="csX110" y="csY110"/>
                            </a:cxn>
                            <a:cxn ang="0">
                              <a:pos x="csX111" y="csY111"/>
                            </a:cxn>
                            <a:cxn ang="0">
                              <a:pos x="csX112" y="csY112"/>
                            </a:cxn>
                            <a:cxn ang="0">
                              <a:pos x="csX113" y="csY113"/>
                            </a:cxn>
                            <a:cxn ang="0">
                              <a:pos x="csX114" y="csY114"/>
                            </a:cxn>
                            <a:cxn ang="0">
                              <a:pos x="csX115" y="csY115"/>
                            </a:cxn>
                            <a:cxn ang="0">
                              <a:pos x="csX116" y="csY116"/>
                            </a:cxn>
                            <a:cxn ang="0">
                              <a:pos x="csX117" y="csY117"/>
                            </a:cxn>
                            <a:cxn ang="0">
                              <a:pos x="csX118" y="csY118"/>
                            </a:cxn>
                            <a:cxn ang="0">
                              <a:pos x="csX119" y="csY119"/>
                            </a:cxn>
                            <a:cxn ang="0">
                              <a:pos x="csX120" y="csY120"/>
                            </a:cxn>
                            <a:cxn ang="0">
                              <a:pos x="csX121" y="csY121"/>
                            </a:cxn>
                            <a:cxn ang="0">
                              <a:pos x="csX122" y="csY122"/>
                            </a:cxn>
                            <a:cxn ang="0">
                              <a:pos x="csX123" y="csY123"/>
                            </a:cxn>
                            <a:cxn ang="0">
                              <a:pos x="csX124" y="csY124"/>
                            </a:cxn>
                            <a:cxn ang="0">
                              <a:pos x="csX125" y="csY125"/>
                            </a:cxn>
                            <a:cxn ang="0">
                              <a:pos x="csX126" y="csY126"/>
                            </a:cxn>
                            <a:cxn ang="0">
                              <a:pos x="csX127" y="csY127"/>
                            </a:cxn>
                            <a:cxn ang="0">
                              <a:pos x="csX128" y="csY128"/>
                            </a:cxn>
                            <a:cxn ang="0">
                              <a:pos x="csX129" y="csY129"/>
                            </a:cxn>
                            <a:cxn ang="0">
                              <a:pos x="csX130" y="csY130"/>
                            </a:cxn>
                            <a:cxn ang="0">
                              <a:pos x="csX131" y="csY131"/>
                            </a:cxn>
                            <a:cxn ang="0">
                              <a:pos x="csX132" y="csY132"/>
                            </a:cxn>
                            <a:cxn ang="0">
                              <a:pos x="csX133" y="csY133"/>
                            </a:cxn>
                            <a:cxn ang="0">
                              <a:pos x="csX134" y="csY134"/>
                            </a:cxn>
                            <a:cxn ang="0">
                              <a:pos x="csX135" y="csY135"/>
                            </a:cxn>
                            <a:cxn ang="0">
                              <a:pos x="csX136" y="csY136"/>
                            </a:cxn>
                            <a:cxn ang="0">
                              <a:pos x="csX137" y="csY137"/>
                            </a:cxn>
                            <a:cxn ang="0">
                              <a:pos x="csX138" y="csY138"/>
                            </a:cxn>
                            <a:cxn ang="0">
                              <a:pos x="csX139" y="csY139"/>
                            </a:cxn>
                            <a:cxn ang="0">
                              <a:pos x="csX140" y="csY140"/>
                            </a:cxn>
                            <a:cxn ang="0">
                              <a:pos x="csX141" y="csY141"/>
                            </a:cxn>
                            <a:cxn ang="0">
                              <a:pos x="csX142" y="csY142"/>
                            </a:cxn>
                            <a:cxn ang="0">
                              <a:pos x="csX143" y="csY143"/>
                            </a:cxn>
                            <a:cxn ang="0">
                              <a:pos x="csX144" y="csY144"/>
                            </a:cxn>
                            <a:cxn ang="0">
                              <a:pos x="csX145" y="csY145"/>
                            </a:cxn>
                            <a:cxn ang="0">
                              <a:pos x="csX146" y="csY146"/>
                            </a:cxn>
                            <a:cxn ang="0">
                              <a:pos x="csX147" y="csY147"/>
                            </a:cxn>
                            <a:cxn ang="0">
                              <a:pos x="csX148" y="csY148"/>
                            </a:cxn>
                            <a:cxn ang="0">
                              <a:pos x="csX149" y="csY149"/>
                            </a:cxn>
                            <a:cxn ang="0">
                              <a:pos x="csX150" y="csY150"/>
                            </a:cxn>
                            <a:cxn ang="0">
                              <a:pos x="csX151" y="csY151"/>
                            </a:cxn>
                            <a:cxn ang="0">
                              <a:pos x="csX152" y="csY152"/>
                            </a:cxn>
                            <a:cxn ang="0">
                              <a:pos x="csX153" y="csY153"/>
                            </a:cxn>
                            <a:cxn ang="0">
                              <a:pos x="csX154" y="csY154"/>
                            </a:cxn>
                            <a:cxn ang="0">
                              <a:pos x="csX155" y="csY155"/>
                            </a:cxn>
                            <a:cxn ang="0">
                              <a:pos x="csX156" y="csY156"/>
                            </a:cxn>
                            <a:cxn ang="0">
                              <a:pos x="csX157" y="csY157"/>
                            </a:cxn>
                            <a:cxn ang="0">
                              <a:pos x="csX158" y="csY158"/>
                            </a:cxn>
                            <a:cxn ang="0">
                              <a:pos x="csX159" y="csY159"/>
                            </a:cxn>
                            <a:cxn ang="0">
                              <a:pos x="csX160" y="csY160"/>
                            </a:cxn>
                            <a:cxn ang="0">
                              <a:pos x="csX161" y="csY161"/>
                            </a:cxn>
                            <a:cxn ang="0">
                              <a:pos x="csX162" y="csY162"/>
                            </a:cxn>
                            <a:cxn ang="0">
                              <a:pos x="csX163" y="csY163"/>
                            </a:cxn>
                            <a:cxn ang="0">
                              <a:pos x="csX164" y="csY164"/>
                            </a:cxn>
                            <a:cxn ang="0">
                              <a:pos x="csX165" y="csY165"/>
                            </a:cxn>
                            <a:cxn ang="0">
                              <a:pos x="csX166" y="csY166"/>
                            </a:cxn>
                            <a:cxn ang="0">
                              <a:pos x="csX167" y="csY167"/>
                            </a:cxn>
                            <a:cxn ang="0">
                              <a:pos x="csX168" y="csY168"/>
                            </a:cxn>
                            <a:cxn ang="0">
                              <a:pos x="csX169" y="csY169"/>
                            </a:cxn>
                            <a:cxn ang="0">
                              <a:pos x="csX170" y="csY170"/>
                            </a:cxn>
                            <a:cxn ang="0">
                              <a:pos x="csX171" y="csY171"/>
                            </a:cxn>
                            <a:cxn ang="0">
                              <a:pos x="csX172" y="csY172"/>
                            </a:cxn>
                            <a:cxn ang="0">
                              <a:pos x="csX173" y="csY173"/>
                            </a:cxn>
                            <a:cxn ang="0">
                              <a:pos x="csX174" y="csY174"/>
                            </a:cxn>
                            <a:cxn ang="0">
                              <a:pos x="csX175" y="csY175"/>
                            </a:cxn>
                            <a:cxn ang="0">
                              <a:pos x="csX176" y="csY176"/>
                            </a:cxn>
                            <a:cxn ang="0">
                              <a:pos x="csX177" y="csY177"/>
                            </a:cxn>
                            <a:cxn ang="0">
                              <a:pos x="csX178" y="csY178"/>
                            </a:cxn>
                            <a:cxn ang="0">
                              <a:pos x="csX179" y="csY179"/>
                            </a:cxn>
                            <a:cxn ang="0">
                              <a:pos x="csX180" y="csY180"/>
                            </a:cxn>
                            <a:cxn ang="0">
                              <a:pos x="csX181" y="csY181"/>
                            </a:cxn>
                            <a:cxn ang="0">
                              <a:pos x="csX182" y="csY182"/>
                            </a:cxn>
                            <a:cxn ang="0">
                              <a:pos x="csX183" y="csY183"/>
                            </a:cxn>
                            <a:cxn ang="0">
                              <a:pos x="csX184" y="csY184"/>
                            </a:cxn>
                            <a:cxn ang="0">
                              <a:pos x="csX185" y="csY185"/>
                            </a:cxn>
                            <a:cxn ang="0">
                              <a:pos x="csX186" y="csY186"/>
                            </a:cxn>
                            <a:cxn ang="0">
                              <a:pos x="csX187" y="csY187"/>
                            </a:cxn>
                            <a:cxn ang="0">
                              <a:pos x="csX188" y="csY188"/>
                            </a:cxn>
                            <a:cxn ang="0">
                              <a:pos x="csX189" y="csY189"/>
                            </a:cxn>
                            <a:cxn ang="0">
                              <a:pos x="csX190" y="csY190"/>
                            </a:cxn>
                            <a:cxn ang="0">
                              <a:pos x="csX191" y="csY191"/>
                            </a:cxn>
                            <a:cxn ang="0">
                              <a:pos x="csX192" y="csY192"/>
                            </a:cxn>
                            <a:cxn ang="0">
                              <a:pos x="csX193" y="csY193"/>
                            </a:cxn>
                            <a:cxn ang="0">
                              <a:pos x="csX194" y="csY194"/>
                            </a:cxn>
                            <a:cxn ang="0">
                              <a:pos x="csX195" y="csY195"/>
                            </a:cxn>
                            <a:cxn ang="0">
                              <a:pos x="csX196" y="csY196"/>
                            </a:cxn>
                            <a:cxn ang="0">
                              <a:pos x="csX197" y="csY197"/>
                            </a:cxn>
                            <a:cxn ang="0">
                              <a:pos x="csX198" y="csY198"/>
                            </a:cxn>
                            <a:cxn ang="0">
                              <a:pos x="csX199" y="csY199"/>
                            </a:cxn>
                            <a:cxn ang="0">
                              <a:pos x="csX200" y="csY200"/>
                            </a:cxn>
                            <a:cxn ang="0">
                              <a:pos x="csX201" y="csY201"/>
                            </a:cxn>
                            <a:cxn ang="0">
                              <a:pos x="csX202" y="csY202"/>
                            </a:cxn>
                            <a:cxn ang="0">
                              <a:pos x="csX203" y="csY203"/>
                            </a:cxn>
                            <a:cxn ang="0">
                              <a:pos x="csX204" y="csY204"/>
                            </a:cxn>
                            <a:cxn ang="0">
                              <a:pos x="csX205" y="csY205"/>
                            </a:cxn>
                            <a:cxn ang="0">
                              <a:pos x="csX206" y="csY206"/>
                            </a:cxn>
                            <a:cxn ang="0">
                              <a:pos x="csX207" y="csY207"/>
                            </a:cxn>
                            <a:cxn ang="0">
                              <a:pos x="csX208" y="csY208"/>
                            </a:cxn>
                            <a:cxn ang="0">
                              <a:pos x="csX209" y="csY209"/>
                            </a:cxn>
                            <a:cxn ang="0">
                              <a:pos x="csX210" y="csY210"/>
                            </a:cxn>
                            <a:cxn ang="0">
                              <a:pos x="csX211" y="csY211"/>
                            </a:cxn>
                            <a:cxn ang="0">
                              <a:pos x="csX212" y="csY212"/>
                            </a:cxn>
                            <a:cxn ang="0">
                              <a:pos x="csX213" y="csY213"/>
                            </a:cxn>
                            <a:cxn ang="0">
                              <a:pos x="csX214" y="csY214"/>
                            </a:cxn>
                            <a:cxn ang="0">
                              <a:pos x="csX215" y="csY215"/>
                            </a:cxn>
                            <a:cxn ang="0">
                              <a:pos x="csX216" y="csY216"/>
                            </a:cxn>
                            <a:cxn ang="0">
                              <a:pos x="csX217" y="csY217"/>
                            </a:cxn>
                            <a:cxn ang="0">
                              <a:pos x="csX218" y="csY218"/>
                            </a:cxn>
                            <a:cxn ang="0">
                              <a:pos x="csX219" y="csY219"/>
                            </a:cxn>
                            <a:cxn ang="0">
                              <a:pos x="csX220" y="csY220"/>
                            </a:cxn>
                            <a:cxn ang="0">
                              <a:pos x="csX221" y="csY221"/>
                            </a:cxn>
                            <a:cxn ang="0">
                              <a:pos x="csX222" y="csY222"/>
                            </a:cxn>
                            <a:cxn ang="0">
                              <a:pos x="csX223" y="csY223"/>
                            </a:cxn>
                            <a:cxn ang="0">
                              <a:pos x="csX224" y="csY224"/>
                            </a:cxn>
                            <a:cxn ang="0">
                              <a:pos x="csX225" y="csY225"/>
                            </a:cxn>
                            <a:cxn ang="0">
                              <a:pos x="csX226" y="csY226"/>
                            </a:cxn>
                            <a:cxn ang="0">
                              <a:pos x="csX227" y="csY227"/>
                            </a:cxn>
                            <a:cxn ang="0">
                              <a:pos x="csX228" y="csY228"/>
                            </a:cxn>
                            <a:cxn ang="0">
                              <a:pos x="csX229" y="csY229"/>
                            </a:cxn>
                            <a:cxn ang="0">
                              <a:pos x="csX230" y="csY230"/>
                            </a:cxn>
                            <a:cxn ang="0">
                              <a:pos x="csX231" y="csY231"/>
                            </a:cxn>
                            <a:cxn ang="0">
                              <a:pos x="csX232" y="csY232"/>
                            </a:cxn>
                            <a:cxn ang="0">
                              <a:pos x="csX233" y="csY233"/>
                            </a:cxn>
                            <a:cxn ang="0">
                              <a:pos x="csX234" y="csY234"/>
                            </a:cxn>
                            <a:cxn ang="0">
                              <a:pos x="csX235" y="csY235"/>
                            </a:cxn>
                            <a:cxn ang="0">
                              <a:pos x="csX236" y="csY236"/>
                            </a:cxn>
                            <a:cxn ang="0">
                              <a:pos x="csX237" y="csY237"/>
                            </a:cxn>
                            <a:cxn ang="0">
                              <a:pos x="csX238" y="csY238"/>
                            </a:cxn>
                            <a:cxn ang="0">
                              <a:pos x="csX239" y="csY239"/>
                            </a:cxn>
                            <a:cxn ang="0">
                              <a:pos x="csX240" y="csY240"/>
                            </a:cxn>
                            <a:cxn ang="0">
                              <a:pos x="csX241" y="csY241"/>
                            </a:cxn>
                            <a:cxn ang="0">
                              <a:pos x="csX242" y="csY242"/>
                            </a:cxn>
                            <a:cxn ang="0">
                              <a:pos x="csX243" y="csY243"/>
                            </a:cxn>
                            <a:cxn ang="0">
                              <a:pos x="csX244" y="csY244"/>
                            </a:cxn>
                            <a:cxn ang="0">
                              <a:pos x="csX245" y="csY245"/>
                            </a:cxn>
                            <a:cxn ang="0">
                              <a:pos x="csX246" y="csY246"/>
                            </a:cxn>
                            <a:cxn ang="0">
                              <a:pos x="csX247" y="csY247"/>
                            </a:cxn>
                            <a:cxn ang="0">
                              <a:pos x="csX248" y="csY248"/>
                            </a:cxn>
                            <a:cxn ang="0">
                              <a:pos x="csX249" y="csY249"/>
                            </a:cxn>
                            <a:cxn ang="0">
                              <a:pos x="csX250" y="csY250"/>
                            </a:cxn>
                            <a:cxn ang="0">
                              <a:pos x="csX251" y="csY251"/>
                            </a:cxn>
                            <a:cxn ang="0">
                              <a:pos x="csX252" y="csY252"/>
                            </a:cxn>
                            <a:cxn ang="0">
                              <a:pos x="csX253" y="csY253"/>
                            </a:cxn>
                            <a:cxn ang="0">
                              <a:pos x="csX254" y="csY254"/>
                            </a:cxn>
                            <a:cxn ang="0">
                              <a:pos x="csX255" y="csY255"/>
                            </a:cxn>
                            <a:cxn ang="0">
                              <a:pos x="csX256" y="csY256"/>
                            </a:cxn>
                            <a:cxn ang="0">
                              <a:pos x="csX257" y="csY257"/>
                            </a:cxn>
                            <a:cxn ang="0">
                              <a:pos x="csX258" y="csY258"/>
                            </a:cxn>
                            <a:cxn ang="0">
                              <a:pos x="csX259" y="csY259"/>
                            </a:cxn>
                            <a:cxn ang="0">
                              <a:pos x="csX260" y="csY260"/>
                            </a:cxn>
                            <a:cxn ang="0">
                              <a:pos x="csX261" y="csY261"/>
                            </a:cxn>
                            <a:cxn ang="0">
                              <a:pos x="csX262" y="csY262"/>
                            </a:cxn>
                            <a:cxn ang="0">
                              <a:pos x="csX263" y="csY263"/>
                            </a:cxn>
                            <a:cxn ang="0">
                              <a:pos x="csX264" y="csY264"/>
                            </a:cxn>
                            <a:cxn ang="0">
                              <a:pos x="csX265" y="csY265"/>
                            </a:cxn>
                            <a:cxn ang="0">
                              <a:pos x="csX266" y="csY266"/>
                            </a:cxn>
                            <a:cxn ang="0">
                              <a:pos x="csX267" y="csY267"/>
                            </a:cxn>
                            <a:cxn ang="0">
                              <a:pos x="csX268" y="csY268"/>
                            </a:cxn>
                            <a:cxn ang="0">
                              <a:pos x="csX269" y="csY269"/>
                            </a:cxn>
                            <a:cxn ang="0">
                              <a:pos x="csX270" y="csY270"/>
                            </a:cxn>
                            <a:cxn ang="0">
                              <a:pos x="csX271" y="csY271"/>
                            </a:cxn>
                            <a:cxn ang="0">
                              <a:pos x="csX272" y="csY272"/>
                            </a:cxn>
                            <a:cxn ang="0">
                              <a:pos x="csX273" y="csY273"/>
                            </a:cxn>
                            <a:cxn ang="0">
                              <a:pos x="csX274" y="csY274"/>
                            </a:cxn>
                            <a:cxn ang="0">
                              <a:pos x="csX275" y="csY275"/>
                            </a:cxn>
                            <a:cxn ang="0">
                              <a:pos x="csX276" y="csY276"/>
                            </a:cxn>
                            <a:cxn ang="0">
                              <a:pos x="csX277" y="csY277"/>
                            </a:cxn>
                            <a:cxn ang="0">
                              <a:pos x="csX278" y="csY278"/>
                            </a:cxn>
                            <a:cxn ang="0">
                              <a:pos x="csX279" y="csY279"/>
                            </a:cxn>
                            <a:cxn ang="0">
                              <a:pos x="csX280" y="csY280"/>
                            </a:cxn>
                            <a:cxn ang="0">
                              <a:pos x="csX281" y="csY281"/>
                            </a:cxn>
                            <a:cxn ang="0">
                              <a:pos x="csX282" y="csY282"/>
                            </a:cxn>
                            <a:cxn ang="0">
                              <a:pos x="csX283" y="csY283"/>
                            </a:cxn>
                            <a:cxn ang="0">
                              <a:pos x="csX284" y="csY284"/>
                            </a:cxn>
                            <a:cxn ang="0">
                              <a:pos x="csX285" y="csY285"/>
                            </a:cxn>
                            <a:cxn ang="0">
                              <a:pos x="csX286" y="csY286"/>
                            </a:cxn>
                            <a:cxn ang="0">
                              <a:pos x="csX287" y="csY287"/>
                            </a:cxn>
                            <a:cxn ang="0">
                              <a:pos x="csX288" y="csY288"/>
                            </a:cxn>
                            <a:cxn ang="0">
                              <a:pos x="csX289" y="csY289"/>
                            </a:cxn>
                            <a:cxn ang="0">
                              <a:pos x="csX290" y="csY290"/>
                            </a:cxn>
                            <a:cxn ang="0">
                              <a:pos x="csX291" y="csY291"/>
                            </a:cxn>
                            <a:cxn ang="0">
                              <a:pos x="csX292" y="csY292"/>
                            </a:cxn>
                            <a:cxn ang="0">
                              <a:pos x="csX293" y="csY293"/>
                            </a:cxn>
                            <a:cxn ang="0">
                              <a:pos x="csX294" y="csY294"/>
                            </a:cxn>
                            <a:cxn ang="0">
                              <a:pos x="csX295" y="csY295"/>
                            </a:cxn>
                            <a:cxn ang="0">
                              <a:pos x="csX296" y="csY296"/>
                            </a:cxn>
                            <a:cxn ang="0">
                              <a:pos x="csX297" y="csY297"/>
                            </a:cxn>
                            <a:cxn ang="0">
                              <a:pos x="csX298" y="csY298"/>
                            </a:cxn>
                            <a:cxn ang="0">
                              <a:pos x="csX299" y="csY299"/>
                            </a:cxn>
                            <a:cxn ang="0">
                              <a:pos x="csX300" y="csY300"/>
                            </a:cxn>
                            <a:cxn ang="0">
                              <a:pos x="csX301" y="csY301"/>
                            </a:cxn>
                            <a:cxn ang="0">
                              <a:pos x="csX302" y="csY302"/>
                            </a:cxn>
                            <a:cxn ang="0">
                              <a:pos x="csX303" y="csY303"/>
                            </a:cxn>
                            <a:cxn ang="0">
                              <a:pos x="csX304" y="csY304"/>
                            </a:cxn>
                            <a:cxn ang="0">
                              <a:pos x="csX305" y="csY305"/>
                            </a:cxn>
                            <a:cxn ang="0">
                              <a:pos x="csX306" y="csY306"/>
                            </a:cxn>
                            <a:cxn ang="0">
                              <a:pos x="csX307" y="csY307"/>
                            </a:cxn>
                            <a:cxn ang="0">
                              <a:pos x="csX308" y="csY308"/>
                            </a:cxn>
                            <a:cxn ang="0">
                              <a:pos x="csX309" y="csY309"/>
                            </a:cxn>
                            <a:cxn ang="0">
                              <a:pos x="csX310" y="csY310"/>
                            </a:cxn>
                            <a:cxn ang="0">
                              <a:pos x="csX311" y="csY311"/>
                            </a:cxn>
                            <a:cxn ang="0">
                              <a:pos x="csX312" y="csY312"/>
                            </a:cxn>
                            <a:cxn ang="0">
                              <a:pos x="csX313" y="csY313"/>
                            </a:cxn>
                            <a:cxn ang="0">
                              <a:pos x="csX314" y="csY314"/>
                            </a:cxn>
                            <a:cxn ang="0">
                              <a:pos x="csX315" y="csY315"/>
                            </a:cxn>
                            <a:cxn ang="0">
                              <a:pos x="csX316" y="csY316"/>
                            </a:cxn>
                            <a:cxn ang="0">
                              <a:pos x="csX317" y="csY317"/>
                            </a:cxn>
                            <a:cxn ang="0">
                              <a:pos x="csX318" y="csY318"/>
                            </a:cxn>
                            <a:cxn ang="0">
                              <a:pos x="csX319" y="csY319"/>
                            </a:cxn>
                            <a:cxn ang="0">
                              <a:pos x="csX320" y="csY320"/>
                            </a:cxn>
                            <a:cxn ang="0">
                              <a:pos x="csX321" y="csY321"/>
                            </a:cxn>
                            <a:cxn ang="0">
                              <a:pos x="csX322" y="csY322"/>
                            </a:cxn>
                            <a:cxn ang="0">
                              <a:pos x="csX323" y="csY323"/>
                            </a:cxn>
                            <a:cxn ang="0">
                              <a:pos x="csX324" y="csY324"/>
                            </a:cxn>
                            <a:cxn ang="0">
                              <a:pos x="csX325" y="csY325"/>
                            </a:cxn>
                            <a:cxn ang="0">
                              <a:pos x="csX326" y="csY326"/>
                            </a:cxn>
                            <a:cxn ang="0">
                              <a:pos x="csX327" y="csY327"/>
                            </a:cxn>
                            <a:cxn ang="0">
                              <a:pos x="csX328" y="csY328"/>
                            </a:cxn>
                            <a:cxn ang="0">
                              <a:pos x="csX329" y="csY329"/>
                            </a:cxn>
                            <a:cxn ang="0">
                              <a:pos x="csX330" y="csY330"/>
                            </a:cxn>
                            <a:cxn ang="0">
                              <a:pos x="csX331" y="csY331"/>
                            </a:cxn>
                            <a:cxn ang="0">
                              <a:pos x="csX332" y="csY332"/>
                            </a:cxn>
                            <a:cxn ang="0">
                              <a:pos x="csX333" y="csY333"/>
                            </a:cxn>
                            <a:cxn ang="0">
                              <a:pos x="csX334" y="csY334"/>
                            </a:cxn>
                            <a:cxn ang="0">
                              <a:pos x="csX335" y="csY335"/>
                            </a:cxn>
                            <a:cxn ang="0">
                              <a:pos x="csX336" y="csY336"/>
                            </a:cxn>
                            <a:cxn ang="0">
                              <a:pos x="csX337" y="csY337"/>
                            </a:cxn>
                            <a:cxn ang="0">
                              <a:pos x="csX338" y="csY338"/>
                            </a:cxn>
                            <a:cxn ang="0">
                              <a:pos x="csX339" y="csY339"/>
                            </a:cxn>
                            <a:cxn ang="0">
                              <a:pos x="csX340" y="csY340"/>
                            </a:cxn>
                            <a:cxn ang="0">
                              <a:pos x="csX341" y="csY341"/>
                            </a:cxn>
                            <a:cxn ang="0">
                              <a:pos x="csX342" y="csY342"/>
                            </a:cxn>
                            <a:cxn ang="0">
                              <a:pos x="csX343" y="csY343"/>
                            </a:cxn>
                            <a:cxn ang="0">
                              <a:pos x="csX344" y="csY344"/>
                            </a:cxn>
                            <a:cxn ang="0">
                              <a:pos x="csX345" y="csY345"/>
                            </a:cxn>
                            <a:cxn ang="0">
                              <a:pos x="csX346" y="csY346"/>
                            </a:cxn>
                            <a:cxn ang="0">
                              <a:pos x="csX347" y="csY347"/>
                            </a:cxn>
                            <a:cxn ang="0">
                              <a:pos x="csX348" y="csY348"/>
                            </a:cxn>
                            <a:cxn ang="0">
                              <a:pos x="csX349" y="csY349"/>
                            </a:cxn>
                            <a:cxn ang="0">
                              <a:pos x="csX350" y="csY350"/>
                            </a:cxn>
                            <a:cxn ang="0">
                              <a:pos x="csX351" y="csY351"/>
                            </a:cxn>
                            <a:cxn ang="0">
                              <a:pos x="csX352" y="csY352"/>
                            </a:cxn>
                            <a:cxn ang="0">
                              <a:pos x="csX353" y="csY353"/>
                            </a:cxn>
                            <a:cxn ang="0">
                              <a:pos x="csX354" y="csY354"/>
                            </a:cxn>
                            <a:cxn ang="0">
                              <a:pos x="csX355" y="csY355"/>
                            </a:cxn>
                            <a:cxn ang="0">
                              <a:pos x="csX356" y="csY356"/>
                            </a:cxn>
                            <a:cxn ang="0">
                              <a:pos x="csX357" y="csY357"/>
                            </a:cxn>
                            <a:cxn ang="0">
                              <a:pos x="csX358" y="csY358"/>
                            </a:cxn>
                            <a:cxn ang="0">
                              <a:pos x="csX359" y="csY359"/>
                            </a:cxn>
                            <a:cxn ang="0">
                              <a:pos x="csX360" y="csY360"/>
                            </a:cxn>
                            <a:cxn ang="0">
                              <a:pos x="csX361" y="csY361"/>
                            </a:cxn>
                            <a:cxn ang="0">
                              <a:pos x="csX362" y="csY362"/>
                            </a:cxn>
                            <a:cxn ang="0">
                              <a:pos x="csX363" y="csY363"/>
                            </a:cxn>
                            <a:cxn ang="0">
                              <a:pos x="csX364" y="csY364"/>
                            </a:cxn>
                            <a:cxn ang="0">
                              <a:pos x="csX365" y="csY365"/>
                            </a:cxn>
                            <a:cxn ang="0">
                              <a:pos x="csX366" y="csY366"/>
                            </a:cxn>
                            <a:cxn ang="0">
                              <a:pos x="csX367" y="csY367"/>
                            </a:cxn>
                            <a:cxn ang="0">
                              <a:pos x="csX368" y="csY368"/>
                            </a:cxn>
                            <a:cxn ang="0">
                              <a:pos x="csX369" y="csY369"/>
                            </a:cxn>
                            <a:cxn ang="0">
                              <a:pos x="csX370" y="csY370"/>
                            </a:cxn>
                            <a:cxn ang="0">
                              <a:pos x="csX371" y="csY371"/>
                            </a:cxn>
                            <a:cxn ang="0">
                              <a:pos x="csX372" y="csY372"/>
                            </a:cxn>
                            <a:cxn ang="0">
                              <a:pos x="csX373" y="csY373"/>
                            </a:cxn>
                            <a:cxn ang="0">
                              <a:pos x="csX374" y="csY374"/>
                            </a:cxn>
                            <a:cxn ang="0">
                              <a:pos x="csX375" y="csY375"/>
                            </a:cxn>
                            <a:cxn ang="0">
                              <a:pos x="csX376" y="csY376"/>
                            </a:cxn>
                            <a:cxn ang="0">
                              <a:pos x="csX377" y="csY377"/>
                            </a:cxn>
                            <a:cxn ang="0">
                              <a:pos x="csX378" y="csY378"/>
                            </a:cxn>
                            <a:cxn ang="0">
                              <a:pos x="csX379" y="csY379"/>
                            </a:cxn>
                            <a:cxn ang="0">
                              <a:pos x="csX380" y="csY380"/>
                            </a:cxn>
                            <a:cxn ang="0">
                              <a:pos x="csX381" y="csY381"/>
                            </a:cxn>
                            <a:cxn ang="0">
                              <a:pos x="csX382" y="csY382"/>
                            </a:cxn>
                            <a:cxn ang="0">
                              <a:pos x="csX383" y="csY383"/>
                            </a:cxn>
                            <a:cxn ang="0">
                              <a:pos x="csX384" y="csY384"/>
                            </a:cxn>
                            <a:cxn ang="0">
                              <a:pos x="csX385" y="csY385"/>
                            </a:cxn>
                            <a:cxn ang="0">
                              <a:pos x="csX386" y="csY386"/>
                            </a:cxn>
                          </a:cxnLst>
                          <a:rect l="l" t="t" r="r" b="b"/>
                          <a:pathLst>
                            <a:path w="2849302" h="354167">
                              <a:moveTo>
                                <a:pt x="1684263" y="81297"/>
                              </a:moveTo>
                              <a:lnTo>
                                <a:pt x="1645521" y="223215"/>
                              </a:lnTo>
                              <a:lnTo>
                                <a:pt x="1644953" y="223215"/>
                              </a:lnTo>
                              <a:lnTo>
                                <a:pt x="1601473" y="81297"/>
                              </a:lnTo>
                              <a:lnTo>
                                <a:pt x="1566925" y="81297"/>
                              </a:lnTo>
                              <a:lnTo>
                                <a:pt x="1522630" y="223215"/>
                              </a:lnTo>
                              <a:lnTo>
                                <a:pt x="1522063" y="223215"/>
                              </a:lnTo>
                              <a:lnTo>
                                <a:pt x="1485023" y="81297"/>
                              </a:lnTo>
                              <a:lnTo>
                                <a:pt x="1446552" y="81297"/>
                              </a:lnTo>
                              <a:lnTo>
                                <a:pt x="1504789" y="278317"/>
                              </a:lnTo>
                              <a:lnTo>
                                <a:pt x="1537116" y="278317"/>
                              </a:lnTo>
                              <a:lnTo>
                                <a:pt x="1582817" y="128315"/>
                              </a:lnTo>
                              <a:lnTo>
                                <a:pt x="1583385" y="128315"/>
                              </a:lnTo>
                              <a:lnTo>
                                <a:pt x="1629086" y="278317"/>
                              </a:lnTo>
                              <a:lnTo>
                                <a:pt x="1662523" y="278317"/>
                              </a:lnTo>
                              <a:lnTo>
                                <a:pt x="1719946" y="81297"/>
                              </a:lnTo>
                              <a:lnTo>
                                <a:pt x="1684263" y="81297"/>
                              </a:lnTo>
                              <a:close/>
                              <a:moveTo>
                                <a:pt x="1386390" y="180780"/>
                              </a:moveTo>
                              <a:cubicBezTo>
                                <a:pt x="1388241" y="183663"/>
                                <a:pt x="1389548" y="186990"/>
                                <a:pt x="1390289" y="190810"/>
                              </a:cubicBezTo>
                              <a:cubicBezTo>
                                <a:pt x="1391029" y="194605"/>
                                <a:pt x="1391399" y="198548"/>
                                <a:pt x="1391399" y="202638"/>
                              </a:cubicBezTo>
                              <a:lnTo>
                                <a:pt x="1391399" y="278341"/>
                              </a:lnTo>
                              <a:lnTo>
                                <a:pt x="1424836" y="278341"/>
                              </a:lnTo>
                              <a:lnTo>
                                <a:pt x="1424836" y="198745"/>
                              </a:lnTo>
                              <a:cubicBezTo>
                                <a:pt x="1424836" y="190785"/>
                                <a:pt x="1423997" y="183294"/>
                                <a:pt x="1422319" y="176344"/>
                              </a:cubicBezTo>
                              <a:cubicBezTo>
                                <a:pt x="1420666" y="169395"/>
                                <a:pt x="1417902" y="163308"/>
                                <a:pt x="1414102" y="158133"/>
                              </a:cubicBezTo>
                              <a:cubicBezTo>
                                <a:pt x="1410302" y="152934"/>
                                <a:pt x="1405317" y="148843"/>
                                <a:pt x="1399197" y="145886"/>
                              </a:cubicBezTo>
                              <a:cubicBezTo>
                                <a:pt x="1393077" y="142929"/>
                                <a:pt x="1385551" y="141425"/>
                                <a:pt x="1376643" y="141425"/>
                              </a:cubicBezTo>
                              <a:cubicBezTo>
                                <a:pt x="1366599" y="141425"/>
                                <a:pt x="1357962" y="143421"/>
                                <a:pt x="1350732" y="147414"/>
                              </a:cubicBezTo>
                              <a:cubicBezTo>
                                <a:pt x="1343477" y="151406"/>
                                <a:pt x="1337456" y="157665"/>
                                <a:pt x="1332619" y="166191"/>
                              </a:cubicBezTo>
                              <a:cubicBezTo>
                                <a:pt x="1325734" y="149681"/>
                                <a:pt x="1311817" y="141401"/>
                                <a:pt x="1290817" y="141401"/>
                              </a:cubicBezTo>
                              <a:cubicBezTo>
                                <a:pt x="1279663" y="141401"/>
                                <a:pt x="1270779" y="143865"/>
                                <a:pt x="1264215" y="148794"/>
                              </a:cubicBezTo>
                              <a:cubicBezTo>
                                <a:pt x="1257602" y="153722"/>
                                <a:pt x="1252839" y="159316"/>
                                <a:pt x="1249853" y="165625"/>
                              </a:cubicBezTo>
                              <a:lnTo>
                                <a:pt x="1249286" y="165625"/>
                              </a:lnTo>
                              <a:lnTo>
                                <a:pt x="1249286" y="144752"/>
                              </a:lnTo>
                              <a:lnTo>
                                <a:pt x="1217527" y="144752"/>
                              </a:lnTo>
                              <a:lnTo>
                                <a:pt x="1217527" y="278341"/>
                              </a:lnTo>
                              <a:lnTo>
                                <a:pt x="1250964" y="278341"/>
                              </a:lnTo>
                              <a:lnTo>
                                <a:pt x="1250964" y="205423"/>
                              </a:lnTo>
                              <a:cubicBezTo>
                                <a:pt x="1250964" y="200987"/>
                                <a:pt x="1251531" y="196724"/>
                                <a:pt x="1252642" y="192633"/>
                              </a:cubicBezTo>
                              <a:cubicBezTo>
                                <a:pt x="1253752" y="188543"/>
                                <a:pt x="1255578" y="184920"/>
                                <a:pt x="1258071" y="181766"/>
                              </a:cubicBezTo>
                              <a:cubicBezTo>
                                <a:pt x="1260588" y="178611"/>
                                <a:pt x="1263746" y="176098"/>
                                <a:pt x="1267547" y="174250"/>
                              </a:cubicBezTo>
                              <a:cubicBezTo>
                                <a:pt x="1271347" y="172401"/>
                                <a:pt x="1276035" y="171465"/>
                                <a:pt x="1281637" y="171465"/>
                              </a:cubicBezTo>
                              <a:cubicBezTo>
                                <a:pt x="1289805" y="171465"/>
                                <a:pt x="1295653" y="173929"/>
                                <a:pt x="1299182" y="178833"/>
                              </a:cubicBezTo>
                              <a:cubicBezTo>
                                <a:pt x="1302686" y="183762"/>
                                <a:pt x="1304463" y="190391"/>
                                <a:pt x="1304463" y="198745"/>
                              </a:cubicBezTo>
                              <a:lnTo>
                                <a:pt x="1304463" y="278341"/>
                              </a:lnTo>
                              <a:lnTo>
                                <a:pt x="1337900" y="278341"/>
                              </a:lnTo>
                              <a:lnTo>
                                <a:pt x="1337900" y="205990"/>
                              </a:lnTo>
                              <a:cubicBezTo>
                                <a:pt x="1337900" y="201726"/>
                                <a:pt x="1338418" y="197513"/>
                                <a:pt x="1339430" y="193348"/>
                              </a:cubicBezTo>
                              <a:cubicBezTo>
                                <a:pt x="1340442" y="189159"/>
                                <a:pt x="1342120" y="185462"/>
                                <a:pt x="1344439" y="182209"/>
                              </a:cubicBezTo>
                              <a:cubicBezTo>
                                <a:pt x="1346759" y="178956"/>
                                <a:pt x="1349745" y="176344"/>
                                <a:pt x="1353348" y="174422"/>
                              </a:cubicBezTo>
                              <a:cubicBezTo>
                                <a:pt x="1356975" y="172475"/>
                                <a:pt x="1361392" y="171490"/>
                                <a:pt x="1366599" y="171490"/>
                              </a:cubicBezTo>
                              <a:cubicBezTo>
                                <a:pt x="1371806" y="171490"/>
                                <a:pt x="1375705" y="172328"/>
                                <a:pt x="1378839" y="174003"/>
                              </a:cubicBezTo>
                              <a:cubicBezTo>
                                <a:pt x="1381997" y="175679"/>
                                <a:pt x="1384514" y="177946"/>
                                <a:pt x="1386365" y="180829"/>
                              </a:cubicBezTo>
                              <a:moveTo>
                                <a:pt x="2191494" y="175088"/>
                              </a:moveTo>
                              <a:cubicBezTo>
                                <a:pt x="2197342" y="169321"/>
                                <a:pt x="2205288" y="166463"/>
                                <a:pt x="2215307" y="166463"/>
                              </a:cubicBezTo>
                              <a:cubicBezTo>
                                <a:pt x="2225893" y="166463"/>
                                <a:pt x="2234160" y="169296"/>
                                <a:pt x="2240107" y="174940"/>
                              </a:cubicBezTo>
                              <a:cubicBezTo>
                                <a:pt x="2246054" y="180608"/>
                                <a:pt x="2249114" y="188345"/>
                                <a:pt x="2249312" y="198178"/>
                              </a:cubicBezTo>
                              <a:lnTo>
                                <a:pt x="2180760" y="198178"/>
                              </a:lnTo>
                              <a:cubicBezTo>
                                <a:pt x="2182067" y="188543"/>
                                <a:pt x="2185621" y="180829"/>
                                <a:pt x="2191494" y="175088"/>
                              </a:cubicBezTo>
                              <a:moveTo>
                                <a:pt x="2250447" y="275532"/>
                              </a:moveTo>
                              <a:cubicBezTo>
                                <a:pt x="2260095" y="271441"/>
                                <a:pt x="2268831" y="264590"/>
                                <a:pt x="2276629" y="254930"/>
                              </a:cubicBezTo>
                              <a:lnTo>
                                <a:pt x="2252643" y="236867"/>
                              </a:lnTo>
                              <a:cubicBezTo>
                                <a:pt x="2248374" y="242042"/>
                                <a:pt x="2243414" y="246379"/>
                                <a:pt x="2237738" y="249805"/>
                              </a:cubicBezTo>
                              <a:cubicBezTo>
                                <a:pt x="2232063" y="253255"/>
                                <a:pt x="2225079" y="254955"/>
                                <a:pt x="2216714" y="254955"/>
                              </a:cubicBezTo>
                              <a:cubicBezTo>
                                <a:pt x="2207238" y="254955"/>
                                <a:pt x="2199168" y="252170"/>
                                <a:pt x="2192456" y="246601"/>
                              </a:cubicBezTo>
                              <a:cubicBezTo>
                                <a:pt x="2185769" y="241032"/>
                                <a:pt x="2181870" y="233245"/>
                                <a:pt x="2180760" y="223240"/>
                              </a:cubicBezTo>
                              <a:lnTo>
                                <a:pt x="2282749" y="223240"/>
                              </a:lnTo>
                              <a:lnTo>
                                <a:pt x="2282749" y="214048"/>
                              </a:lnTo>
                              <a:cubicBezTo>
                                <a:pt x="2282749" y="202367"/>
                                <a:pt x="2281219" y="192042"/>
                                <a:pt x="2278159" y="183023"/>
                              </a:cubicBezTo>
                              <a:cubicBezTo>
                                <a:pt x="2275099" y="174028"/>
                                <a:pt x="2270830" y="166463"/>
                                <a:pt x="2265327" y="160326"/>
                              </a:cubicBezTo>
                              <a:cubicBezTo>
                                <a:pt x="2259849" y="154215"/>
                                <a:pt x="2253260" y="149533"/>
                                <a:pt x="2245536" y="146280"/>
                              </a:cubicBezTo>
                              <a:cubicBezTo>
                                <a:pt x="2237837" y="143027"/>
                                <a:pt x="2229323" y="141401"/>
                                <a:pt x="2220045" y="141401"/>
                              </a:cubicBezTo>
                              <a:cubicBezTo>
                                <a:pt x="2210002" y="141401"/>
                                <a:pt x="2200526" y="143076"/>
                                <a:pt x="2191642" y="146428"/>
                              </a:cubicBezTo>
                              <a:cubicBezTo>
                                <a:pt x="2182734" y="149779"/>
                                <a:pt x="2175010" y="154486"/>
                                <a:pt x="2168495" y="160622"/>
                              </a:cubicBezTo>
                              <a:cubicBezTo>
                                <a:pt x="2161981" y="166758"/>
                                <a:pt x="2156848" y="174126"/>
                                <a:pt x="2153023" y="182751"/>
                              </a:cubicBezTo>
                              <a:cubicBezTo>
                                <a:pt x="2149223" y="191376"/>
                                <a:pt x="2147323" y="200987"/>
                                <a:pt x="2147323" y="211534"/>
                              </a:cubicBezTo>
                              <a:cubicBezTo>
                                <a:pt x="2147323" y="222081"/>
                                <a:pt x="2149223" y="231717"/>
                                <a:pt x="2153023" y="240342"/>
                              </a:cubicBezTo>
                              <a:cubicBezTo>
                                <a:pt x="2156823" y="248967"/>
                                <a:pt x="2161981" y="256335"/>
                                <a:pt x="2168495" y="262471"/>
                              </a:cubicBezTo>
                              <a:cubicBezTo>
                                <a:pt x="2175010" y="268583"/>
                                <a:pt x="2182709" y="273314"/>
                                <a:pt x="2191642" y="276665"/>
                              </a:cubicBezTo>
                              <a:cubicBezTo>
                                <a:pt x="2200550" y="280017"/>
                                <a:pt x="2210026" y="281668"/>
                                <a:pt x="2220045" y="281668"/>
                              </a:cubicBezTo>
                              <a:cubicBezTo>
                                <a:pt x="2230631" y="281668"/>
                                <a:pt x="2240749" y="279623"/>
                                <a:pt x="2250422" y="275557"/>
                              </a:cubicBezTo>
                              <a:moveTo>
                                <a:pt x="2079758" y="226566"/>
                              </a:moveTo>
                              <a:cubicBezTo>
                                <a:pt x="2077981" y="231396"/>
                                <a:pt x="2075390" y="235660"/>
                                <a:pt x="2071960" y="239356"/>
                              </a:cubicBezTo>
                              <a:cubicBezTo>
                                <a:pt x="2068505" y="243077"/>
                                <a:pt x="2064384" y="246034"/>
                                <a:pt x="2059547" y="248252"/>
                              </a:cubicBezTo>
                              <a:cubicBezTo>
                                <a:pt x="2054711" y="250495"/>
                                <a:pt x="2049257" y="251604"/>
                                <a:pt x="2043113" y="251604"/>
                              </a:cubicBezTo>
                              <a:cubicBezTo>
                                <a:pt x="2036968" y="251604"/>
                                <a:pt x="2031490" y="250495"/>
                                <a:pt x="2026678" y="248252"/>
                              </a:cubicBezTo>
                              <a:cubicBezTo>
                                <a:pt x="2021841" y="246034"/>
                                <a:pt x="2017720" y="243077"/>
                                <a:pt x="2014290" y="239356"/>
                              </a:cubicBezTo>
                              <a:cubicBezTo>
                                <a:pt x="2010835" y="235660"/>
                                <a:pt x="2008244" y="231372"/>
                                <a:pt x="2006468" y="226566"/>
                              </a:cubicBezTo>
                              <a:cubicBezTo>
                                <a:pt x="2004716" y="221736"/>
                                <a:pt x="2003827" y="216734"/>
                                <a:pt x="2003827" y="211534"/>
                              </a:cubicBezTo>
                              <a:cubicBezTo>
                                <a:pt x="2003827" y="206335"/>
                                <a:pt x="2004716" y="201332"/>
                                <a:pt x="2006468" y="196502"/>
                              </a:cubicBezTo>
                              <a:cubicBezTo>
                                <a:pt x="2008244" y="191672"/>
                                <a:pt x="2010835" y="187409"/>
                                <a:pt x="2014290" y="183713"/>
                              </a:cubicBezTo>
                              <a:cubicBezTo>
                                <a:pt x="2017720" y="179991"/>
                                <a:pt x="2021866" y="177034"/>
                                <a:pt x="2026678" y="174816"/>
                              </a:cubicBezTo>
                              <a:cubicBezTo>
                                <a:pt x="2031514" y="172599"/>
                                <a:pt x="2036993" y="171465"/>
                                <a:pt x="2043113" y="171465"/>
                              </a:cubicBezTo>
                              <a:cubicBezTo>
                                <a:pt x="2049232" y="171465"/>
                                <a:pt x="2054735" y="172574"/>
                                <a:pt x="2059547" y="174816"/>
                              </a:cubicBezTo>
                              <a:cubicBezTo>
                                <a:pt x="2064384" y="177034"/>
                                <a:pt x="2068505" y="179991"/>
                                <a:pt x="2071960" y="183713"/>
                              </a:cubicBezTo>
                              <a:cubicBezTo>
                                <a:pt x="2075390" y="187409"/>
                                <a:pt x="2077981" y="191672"/>
                                <a:pt x="2079758" y="196502"/>
                              </a:cubicBezTo>
                              <a:cubicBezTo>
                                <a:pt x="2081510" y="201332"/>
                                <a:pt x="2082398" y="206335"/>
                                <a:pt x="2082398" y="211534"/>
                              </a:cubicBezTo>
                              <a:cubicBezTo>
                                <a:pt x="2082398" y="216734"/>
                                <a:pt x="2081510" y="221736"/>
                                <a:pt x="2079758" y="226566"/>
                              </a:cubicBezTo>
                              <a:moveTo>
                                <a:pt x="2114725" y="278317"/>
                              </a:moveTo>
                              <a:lnTo>
                                <a:pt x="2114725" y="67940"/>
                              </a:lnTo>
                              <a:lnTo>
                                <a:pt x="2081287" y="67940"/>
                              </a:lnTo>
                              <a:lnTo>
                                <a:pt x="2081287" y="161731"/>
                              </a:lnTo>
                              <a:lnTo>
                                <a:pt x="2080449" y="161731"/>
                              </a:lnTo>
                              <a:cubicBezTo>
                                <a:pt x="2078771" y="159513"/>
                                <a:pt x="2076648" y="157246"/>
                                <a:pt x="2074032" y="154905"/>
                              </a:cubicBezTo>
                              <a:cubicBezTo>
                                <a:pt x="2071417" y="152589"/>
                                <a:pt x="2068258" y="150395"/>
                                <a:pt x="2064557" y="148375"/>
                              </a:cubicBezTo>
                              <a:cubicBezTo>
                                <a:pt x="2060830" y="146329"/>
                                <a:pt x="2056561" y="144678"/>
                                <a:pt x="2051725" y="143348"/>
                              </a:cubicBezTo>
                              <a:cubicBezTo>
                                <a:pt x="2046888" y="142041"/>
                                <a:pt x="2041336" y="141401"/>
                                <a:pt x="2035019" y="141401"/>
                              </a:cubicBezTo>
                              <a:cubicBezTo>
                                <a:pt x="2025543" y="141401"/>
                                <a:pt x="2016807" y="143224"/>
                                <a:pt x="2008837" y="146847"/>
                              </a:cubicBezTo>
                              <a:cubicBezTo>
                                <a:pt x="2000866" y="150445"/>
                                <a:pt x="1994006" y="155423"/>
                                <a:pt x="1988355" y="161731"/>
                              </a:cubicBezTo>
                              <a:cubicBezTo>
                                <a:pt x="1982679" y="168040"/>
                                <a:pt x="1978262" y="175457"/>
                                <a:pt x="1975103" y="184008"/>
                              </a:cubicBezTo>
                              <a:cubicBezTo>
                                <a:pt x="1971945" y="192535"/>
                                <a:pt x="1970365" y="201726"/>
                                <a:pt x="1970365" y="211559"/>
                              </a:cubicBezTo>
                              <a:cubicBezTo>
                                <a:pt x="1970365" y="221391"/>
                                <a:pt x="1971846" y="230583"/>
                                <a:pt x="1974807" y="239110"/>
                              </a:cubicBezTo>
                              <a:cubicBezTo>
                                <a:pt x="1977768" y="247661"/>
                                <a:pt x="1982136" y="255078"/>
                                <a:pt x="1987911" y="261387"/>
                              </a:cubicBezTo>
                              <a:cubicBezTo>
                                <a:pt x="1993660" y="267695"/>
                                <a:pt x="2000570" y="272649"/>
                                <a:pt x="2008664" y="276271"/>
                              </a:cubicBezTo>
                              <a:cubicBezTo>
                                <a:pt x="2016733" y="279894"/>
                                <a:pt x="2025987" y="281693"/>
                                <a:pt x="2036400" y="281693"/>
                              </a:cubicBezTo>
                              <a:cubicBezTo>
                                <a:pt x="2045876" y="281693"/>
                                <a:pt x="2054686" y="279844"/>
                                <a:pt x="2062879" y="276123"/>
                              </a:cubicBezTo>
                              <a:cubicBezTo>
                                <a:pt x="2071047" y="272427"/>
                                <a:pt x="2077537" y="266488"/>
                                <a:pt x="2082398" y="258306"/>
                              </a:cubicBezTo>
                              <a:lnTo>
                                <a:pt x="2082965" y="258306"/>
                              </a:lnTo>
                              <a:lnTo>
                                <a:pt x="2082965" y="278341"/>
                              </a:lnTo>
                              <a:lnTo>
                                <a:pt x="2114725" y="278341"/>
                              </a:lnTo>
                              <a:close/>
                              <a:moveTo>
                                <a:pt x="1853225" y="175088"/>
                              </a:moveTo>
                              <a:cubicBezTo>
                                <a:pt x="1859073" y="169321"/>
                                <a:pt x="1867019" y="166463"/>
                                <a:pt x="1877038" y="166463"/>
                              </a:cubicBezTo>
                              <a:cubicBezTo>
                                <a:pt x="1887624" y="166463"/>
                                <a:pt x="1895891" y="169296"/>
                                <a:pt x="1901838" y="174940"/>
                              </a:cubicBezTo>
                              <a:cubicBezTo>
                                <a:pt x="1907785" y="180608"/>
                                <a:pt x="1910845" y="188345"/>
                                <a:pt x="1911043" y="198178"/>
                              </a:cubicBezTo>
                              <a:lnTo>
                                <a:pt x="1842491" y="198178"/>
                              </a:lnTo>
                              <a:cubicBezTo>
                                <a:pt x="1843798" y="188543"/>
                                <a:pt x="1847352" y="180829"/>
                                <a:pt x="1853225" y="175088"/>
                              </a:cubicBezTo>
                              <a:moveTo>
                                <a:pt x="1853348" y="276641"/>
                              </a:moveTo>
                              <a:cubicBezTo>
                                <a:pt x="1862257" y="279992"/>
                                <a:pt x="1871732" y="281643"/>
                                <a:pt x="1881751" y="281643"/>
                              </a:cubicBezTo>
                              <a:cubicBezTo>
                                <a:pt x="1892337" y="281643"/>
                                <a:pt x="1902455" y="279598"/>
                                <a:pt x="1912128" y="275532"/>
                              </a:cubicBezTo>
                              <a:cubicBezTo>
                                <a:pt x="1921777" y="271441"/>
                                <a:pt x="1930513" y="264590"/>
                                <a:pt x="1938310" y="254930"/>
                              </a:cubicBezTo>
                              <a:lnTo>
                                <a:pt x="1914325" y="236867"/>
                              </a:lnTo>
                              <a:cubicBezTo>
                                <a:pt x="1910056" y="242042"/>
                                <a:pt x="1905095" y="246379"/>
                                <a:pt x="1899420" y="249805"/>
                              </a:cubicBezTo>
                              <a:cubicBezTo>
                                <a:pt x="1893744" y="253255"/>
                                <a:pt x="1886761" y="254955"/>
                                <a:pt x="1878395" y="254955"/>
                              </a:cubicBezTo>
                              <a:cubicBezTo>
                                <a:pt x="1868919" y="254955"/>
                                <a:pt x="1860850" y="252170"/>
                                <a:pt x="1854138" y="246601"/>
                              </a:cubicBezTo>
                              <a:cubicBezTo>
                                <a:pt x="1847450" y="241032"/>
                                <a:pt x="1843552" y="233245"/>
                                <a:pt x="1842441" y="223240"/>
                              </a:cubicBezTo>
                              <a:lnTo>
                                <a:pt x="1944430" y="223240"/>
                              </a:lnTo>
                              <a:lnTo>
                                <a:pt x="1944430" y="214048"/>
                              </a:lnTo>
                              <a:cubicBezTo>
                                <a:pt x="1944430" y="202367"/>
                                <a:pt x="1942900" y="192042"/>
                                <a:pt x="1939840" y="183023"/>
                              </a:cubicBezTo>
                              <a:cubicBezTo>
                                <a:pt x="1936780" y="174028"/>
                                <a:pt x="1932511" y="166463"/>
                                <a:pt x="1927008" y="160326"/>
                              </a:cubicBezTo>
                              <a:cubicBezTo>
                                <a:pt x="1921530" y="154215"/>
                                <a:pt x="1914941" y="149533"/>
                                <a:pt x="1907218" y="146280"/>
                              </a:cubicBezTo>
                              <a:cubicBezTo>
                                <a:pt x="1899519" y="143027"/>
                                <a:pt x="1891005" y="141401"/>
                                <a:pt x="1881727" y="141401"/>
                              </a:cubicBezTo>
                              <a:cubicBezTo>
                                <a:pt x="1871683" y="141401"/>
                                <a:pt x="1862207" y="143076"/>
                                <a:pt x="1853324" y="146428"/>
                              </a:cubicBezTo>
                              <a:cubicBezTo>
                                <a:pt x="1844415" y="149779"/>
                                <a:pt x="1836691" y="154486"/>
                                <a:pt x="1830177" y="160622"/>
                              </a:cubicBezTo>
                              <a:cubicBezTo>
                                <a:pt x="1823662" y="166758"/>
                                <a:pt x="1818529" y="174126"/>
                                <a:pt x="1814704" y="182751"/>
                              </a:cubicBezTo>
                              <a:cubicBezTo>
                                <a:pt x="1810904" y="191376"/>
                                <a:pt x="1809004" y="200987"/>
                                <a:pt x="1809004" y="211534"/>
                              </a:cubicBezTo>
                              <a:cubicBezTo>
                                <a:pt x="1809004" y="222081"/>
                                <a:pt x="1810904" y="231717"/>
                                <a:pt x="1814704" y="240342"/>
                              </a:cubicBezTo>
                              <a:cubicBezTo>
                                <a:pt x="1818505" y="248967"/>
                                <a:pt x="1823662" y="256335"/>
                                <a:pt x="1830177" y="262471"/>
                              </a:cubicBezTo>
                              <a:cubicBezTo>
                                <a:pt x="1836691" y="268583"/>
                                <a:pt x="1844391" y="273314"/>
                                <a:pt x="1853324" y="276665"/>
                              </a:cubicBezTo>
                              <a:moveTo>
                                <a:pt x="2400926" y="185511"/>
                              </a:moveTo>
                              <a:cubicBezTo>
                                <a:pt x="2402505" y="189504"/>
                                <a:pt x="2403467" y="193767"/>
                                <a:pt x="2403862" y="198326"/>
                              </a:cubicBezTo>
                              <a:cubicBezTo>
                                <a:pt x="2404232" y="202860"/>
                                <a:pt x="2404430" y="207000"/>
                                <a:pt x="2404430" y="210721"/>
                              </a:cubicBezTo>
                              <a:lnTo>
                                <a:pt x="2404430" y="278341"/>
                              </a:lnTo>
                              <a:lnTo>
                                <a:pt x="2437867" y="278341"/>
                              </a:lnTo>
                              <a:lnTo>
                                <a:pt x="2437867" y="194013"/>
                              </a:lnTo>
                              <a:cubicBezTo>
                                <a:pt x="2437867" y="187163"/>
                                <a:pt x="2437028" y="180558"/>
                                <a:pt x="2435350" y="174274"/>
                              </a:cubicBezTo>
                              <a:cubicBezTo>
                                <a:pt x="2433672" y="167966"/>
                                <a:pt x="2430908" y="162396"/>
                                <a:pt x="2426984" y="157566"/>
                              </a:cubicBezTo>
                              <a:cubicBezTo>
                                <a:pt x="2423085" y="152736"/>
                                <a:pt x="2418027" y="148843"/>
                                <a:pt x="2411808" y="145886"/>
                              </a:cubicBezTo>
                              <a:cubicBezTo>
                                <a:pt x="2405590" y="142929"/>
                                <a:pt x="2398014" y="141425"/>
                                <a:pt x="2389081" y="141425"/>
                              </a:cubicBezTo>
                              <a:cubicBezTo>
                                <a:pt x="2377952" y="141425"/>
                                <a:pt x="2369117" y="143890"/>
                                <a:pt x="2362603" y="148818"/>
                              </a:cubicBezTo>
                              <a:cubicBezTo>
                                <a:pt x="2356113" y="153747"/>
                                <a:pt x="2351276" y="159513"/>
                                <a:pt x="2348117" y="166216"/>
                              </a:cubicBezTo>
                              <a:lnTo>
                                <a:pt x="2347550" y="166216"/>
                              </a:lnTo>
                              <a:lnTo>
                                <a:pt x="2347550" y="144777"/>
                              </a:lnTo>
                              <a:lnTo>
                                <a:pt x="2315791" y="144777"/>
                              </a:lnTo>
                              <a:lnTo>
                                <a:pt x="2315791" y="278366"/>
                              </a:lnTo>
                              <a:lnTo>
                                <a:pt x="2349228" y="278366"/>
                              </a:lnTo>
                              <a:lnTo>
                                <a:pt x="2349228" y="205448"/>
                              </a:lnTo>
                              <a:cubicBezTo>
                                <a:pt x="2349228" y="201012"/>
                                <a:pt x="2349795" y="196749"/>
                                <a:pt x="2350906" y="192658"/>
                              </a:cubicBezTo>
                              <a:cubicBezTo>
                                <a:pt x="2352016" y="188567"/>
                                <a:pt x="2353818" y="184945"/>
                                <a:pt x="2356335" y="181790"/>
                              </a:cubicBezTo>
                              <a:cubicBezTo>
                                <a:pt x="2358852" y="178636"/>
                                <a:pt x="2362010" y="176123"/>
                                <a:pt x="2365811" y="174274"/>
                              </a:cubicBezTo>
                              <a:cubicBezTo>
                                <a:pt x="2369611" y="172426"/>
                                <a:pt x="2374299" y="171490"/>
                                <a:pt x="2379876" y="171490"/>
                              </a:cubicBezTo>
                              <a:cubicBezTo>
                                <a:pt x="2385453" y="171490"/>
                                <a:pt x="2390191" y="172845"/>
                                <a:pt x="2393547" y="175531"/>
                              </a:cubicBezTo>
                              <a:cubicBezTo>
                                <a:pt x="2396903" y="178217"/>
                                <a:pt x="2399346" y="181544"/>
                                <a:pt x="2400926" y="185536"/>
                              </a:cubicBezTo>
                              <a:moveTo>
                                <a:pt x="2849302" y="173141"/>
                              </a:moveTo>
                              <a:lnTo>
                                <a:pt x="2849302" y="144752"/>
                              </a:lnTo>
                              <a:lnTo>
                                <a:pt x="2812534" y="144752"/>
                              </a:lnTo>
                              <a:lnTo>
                                <a:pt x="2812534" y="106088"/>
                              </a:lnTo>
                              <a:lnTo>
                                <a:pt x="2779072" y="106088"/>
                              </a:lnTo>
                              <a:lnTo>
                                <a:pt x="2779072" y="144752"/>
                              </a:lnTo>
                              <a:lnTo>
                                <a:pt x="2751508" y="144752"/>
                              </a:lnTo>
                              <a:lnTo>
                                <a:pt x="2751508" y="173141"/>
                              </a:lnTo>
                              <a:lnTo>
                                <a:pt x="2779072" y="173141"/>
                              </a:lnTo>
                              <a:lnTo>
                                <a:pt x="2779072" y="234354"/>
                              </a:lnTo>
                              <a:cubicBezTo>
                                <a:pt x="2779072" y="242141"/>
                                <a:pt x="2779689" y="249016"/>
                                <a:pt x="2780874" y="254930"/>
                              </a:cubicBezTo>
                              <a:cubicBezTo>
                                <a:pt x="2782083" y="260869"/>
                                <a:pt x="2784304" y="265847"/>
                                <a:pt x="2787561" y="269839"/>
                              </a:cubicBezTo>
                              <a:cubicBezTo>
                                <a:pt x="2790818" y="273832"/>
                                <a:pt x="2795285" y="276789"/>
                                <a:pt x="2800936" y="278735"/>
                              </a:cubicBezTo>
                              <a:cubicBezTo>
                                <a:pt x="2806612" y="280682"/>
                                <a:pt x="2813891" y="281643"/>
                                <a:pt x="2822800" y="281643"/>
                              </a:cubicBezTo>
                              <a:cubicBezTo>
                                <a:pt x="2826699" y="281643"/>
                                <a:pt x="2831214" y="281323"/>
                                <a:pt x="2836322" y="280658"/>
                              </a:cubicBezTo>
                              <a:cubicBezTo>
                                <a:pt x="2841430" y="280017"/>
                                <a:pt x="2845749" y="278859"/>
                                <a:pt x="2849278" y="277183"/>
                              </a:cubicBezTo>
                              <a:lnTo>
                                <a:pt x="2849278" y="249065"/>
                              </a:lnTo>
                              <a:cubicBezTo>
                                <a:pt x="2847230" y="250569"/>
                                <a:pt x="2844441" y="251628"/>
                                <a:pt x="2840912" y="252269"/>
                              </a:cubicBezTo>
                              <a:cubicBezTo>
                                <a:pt x="2837383" y="252934"/>
                                <a:pt x="2834126" y="253255"/>
                                <a:pt x="2831165" y="253255"/>
                              </a:cubicBezTo>
                              <a:cubicBezTo>
                                <a:pt x="2823737" y="253255"/>
                                <a:pt x="2818777" y="251308"/>
                                <a:pt x="2816260" y="247390"/>
                              </a:cubicBezTo>
                              <a:cubicBezTo>
                                <a:pt x="2813743" y="243496"/>
                                <a:pt x="2812509" y="238198"/>
                                <a:pt x="2812509" y="231520"/>
                              </a:cubicBezTo>
                              <a:lnTo>
                                <a:pt x="2812509" y="173091"/>
                              </a:lnTo>
                              <a:lnTo>
                                <a:pt x="2849278" y="173091"/>
                              </a:lnTo>
                              <a:close/>
                              <a:moveTo>
                                <a:pt x="1759527" y="119419"/>
                              </a:moveTo>
                              <a:cubicBezTo>
                                <a:pt x="1765647" y="119419"/>
                                <a:pt x="1770829" y="117522"/>
                                <a:pt x="1775000" y="113727"/>
                              </a:cubicBezTo>
                              <a:cubicBezTo>
                                <a:pt x="1779195" y="109932"/>
                                <a:pt x="1781268" y="105151"/>
                                <a:pt x="1781268" y="99385"/>
                              </a:cubicBezTo>
                              <a:cubicBezTo>
                                <a:pt x="1781268" y="93618"/>
                                <a:pt x="1779195" y="88862"/>
                                <a:pt x="1775000" y="85043"/>
                              </a:cubicBezTo>
                              <a:cubicBezTo>
                                <a:pt x="1770829" y="81248"/>
                                <a:pt x="1765672" y="79350"/>
                                <a:pt x="1759527" y="79350"/>
                              </a:cubicBezTo>
                              <a:cubicBezTo>
                                <a:pt x="1753383" y="79350"/>
                                <a:pt x="1748324" y="81346"/>
                                <a:pt x="1744351" y="85338"/>
                              </a:cubicBezTo>
                              <a:cubicBezTo>
                                <a:pt x="1740353" y="89330"/>
                                <a:pt x="1738355" y="94013"/>
                                <a:pt x="1738355" y="99385"/>
                              </a:cubicBezTo>
                              <a:cubicBezTo>
                                <a:pt x="1738355" y="104757"/>
                                <a:pt x="1740353" y="109464"/>
                                <a:pt x="1744351" y="113456"/>
                              </a:cubicBezTo>
                              <a:cubicBezTo>
                                <a:pt x="1748349" y="117448"/>
                                <a:pt x="1753407" y="119444"/>
                                <a:pt x="1759527" y="119444"/>
                              </a:cubicBezTo>
                              <a:moveTo>
                                <a:pt x="1743092" y="278317"/>
                              </a:moveTo>
                              <a:lnTo>
                                <a:pt x="1776529" y="278317"/>
                              </a:lnTo>
                              <a:lnTo>
                                <a:pt x="1776529" y="144728"/>
                              </a:lnTo>
                              <a:lnTo>
                                <a:pt x="1743092" y="144728"/>
                              </a:lnTo>
                              <a:lnTo>
                                <a:pt x="1743092" y="278317"/>
                              </a:lnTo>
                              <a:close/>
                              <a:moveTo>
                                <a:pt x="660622" y="196502"/>
                              </a:moveTo>
                              <a:lnTo>
                                <a:pt x="747558" y="196502"/>
                              </a:lnTo>
                              <a:lnTo>
                                <a:pt x="747558" y="164787"/>
                              </a:lnTo>
                              <a:lnTo>
                                <a:pt x="660622" y="164787"/>
                              </a:lnTo>
                              <a:lnTo>
                                <a:pt x="660622" y="113037"/>
                              </a:lnTo>
                              <a:lnTo>
                                <a:pt x="752863" y="113037"/>
                              </a:lnTo>
                              <a:lnTo>
                                <a:pt x="752863" y="81297"/>
                              </a:lnTo>
                              <a:lnTo>
                                <a:pt x="625507" y="81297"/>
                              </a:lnTo>
                              <a:lnTo>
                                <a:pt x="625507" y="278317"/>
                              </a:lnTo>
                              <a:lnTo>
                                <a:pt x="660622" y="278317"/>
                              </a:lnTo>
                              <a:lnTo>
                                <a:pt x="660622" y="196502"/>
                              </a:lnTo>
                              <a:close/>
                              <a:moveTo>
                                <a:pt x="2716912" y="206384"/>
                              </a:moveTo>
                              <a:cubicBezTo>
                                <a:pt x="2711508" y="203501"/>
                                <a:pt x="2705708" y="201381"/>
                                <a:pt x="2699490" y="199977"/>
                              </a:cubicBezTo>
                              <a:cubicBezTo>
                                <a:pt x="2693271" y="198572"/>
                                <a:pt x="2687448" y="197241"/>
                                <a:pt x="2682068" y="195935"/>
                              </a:cubicBezTo>
                              <a:cubicBezTo>
                                <a:pt x="2676664" y="194629"/>
                                <a:pt x="2672222" y="193052"/>
                                <a:pt x="2668693" y="191204"/>
                              </a:cubicBezTo>
                              <a:cubicBezTo>
                                <a:pt x="2665165" y="189356"/>
                                <a:pt x="2663412" y="186374"/>
                                <a:pt x="2663412" y="182308"/>
                              </a:cubicBezTo>
                              <a:cubicBezTo>
                                <a:pt x="2663412" y="177281"/>
                                <a:pt x="2665535" y="173683"/>
                                <a:pt x="2669828" y="171440"/>
                              </a:cubicBezTo>
                              <a:cubicBezTo>
                                <a:pt x="2674097" y="169223"/>
                                <a:pt x="2678465" y="168089"/>
                                <a:pt x="2682932" y="168089"/>
                              </a:cubicBezTo>
                              <a:cubicBezTo>
                                <a:pt x="2693888" y="168089"/>
                                <a:pt x="2702624" y="172648"/>
                                <a:pt x="2709114" y="181741"/>
                              </a:cubicBezTo>
                              <a:lnTo>
                                <a:pt x="2731397" y="161706"/>
                              </a:lnTo>
                              <a:cubicBezTo>
                                <a:pt x="2726017" y="154289"/>
                                <a:pt x="2718935" y="149065"/>
                                <a:pt x="2710224" y="145984"/>
                              </a:cubicBezTo>
                              <a:cubicBezTo>
                                <a:pt x="2701489" y="142929"/>
                                <a:pt x="2692679" y="141376"/>
                                <a:pt x="2683746" y="141376"/>
                              </a:cubicBezTo>
                              <a:cubicBezTo>
                                <a:pt x="2677059" y="141376"/>
                                <a:pt x="2670470" y="142214"/>
                                <a:pt x="2663955" y="143890"/>
                              </a:cubicBezTo>
                              <a:cubicBezTo>
                                <a:pt x="2657441" y="145565"/>
                                <a:pt x="2651691" y="148178"/>
                                <a:pt x="2646682" y="151677"/>
                              </a:cubicBezTo>
                              <a:cubicBezTo>
                                <a:pt x="2641647" y="155201"/>
                                <a:pt x="2637625" y="159710"/>
                                <a:pt x="2634565" y="165181"/>
                              </a:cubicBezTo>
                              <a:cubicBezTo>
                                <a:pt x="2631505" y="170652"/>
                                <a:pt x="2629975" y="177108"/>
                                <a:pt x="2629975" y="184526"/>
                              </a:cubicBezTo>
                              <a:cubicBezTo>
                                <a:pt x="2629975" y="193052"/>
                                <a:pt x="2631727" y="199730"/>
                                <a:pt x="2635256" y="204560"/>
                              </a:cubicBezTo>
                              <a:cubicBezTo>
                                <a:pt x="2638785" y="209390"/>
                                <a:pt x="2643227" y="213136"/>
                                <a:pt x="2648631" y="215822"/>
                              </a:cubicBezTo>
                              <a:cubicBezTo>
                                <a:pt x="2654011" y="218508"/>
                                <a:pt x="2659810" y="220455"/>
                                <a:pt x="2666053" y="221663"/>
                              </a:cubicBezTo>
                              <a:cubicBezTo>
                                <a:pt x="2672271" y="222870"/>
                                <a:pt x="2678070" y="224176"/>
                                <a:pt x="2683474" y="225556"/>
                              </a:cubicBezTo>
                              <a:cubicBezTo>
                                <a:pt x="2688854" y="226961"/>
                                <a:pt x="2693320" y="228735"/>
                                <a:pt x="2696849" y="230978"/>
                              </a:cubicBezTo>
                              <a:cubicBezTo>
                                <a:pt x="2700378" y="233220"/>
                                <a:pt x="2702130" y="236645"/>
                                <a:pt x="2702130" y="241278"/>
                              </a:cubicBezTo>
                              <a:cubicBezTo>
                                <a:pt x="2702130" y="243890"/>
                                <a:pt x="2701439" y="246133"/>
                                <a:pt x="2700057" y="248104"/>
                              </a:cubicBezTo>
                              <a:cubicBezTo>
                                <a:pt x="2698651" y="250051"/>
                                <a:pt x="2696849" y="251678"/>
                                <a:pt x="2694604" y="252984"/>
                              </a:cubicBezTo>
                              <a:cubicBezTo>
                                <a:pt x="2692383" y="254290"/>
                                <a:pt x="2689964" y="255202"/>
                                <a:pt x="2687349" y="255768"/>
                              </a:cubicBezTo>
                              <a:cubicBezTo>
                                <a:pt x="2684758" y="256335"/>
                                <a:pt x="2682241" y="256606"/>
                                <a:pt x="2679822" y="256606"/>
                              </a:cubicBezTo>
                              <a:cubicBezTo>
                                <a:pt x="2672765" y="256606"/>
                                <a:pt x="2666769" y="255078"/>
                                <a:pt x="2661858" y="252023"/>
                              </a:cubicBezTo>
                              <a:cubicBezTo>
                                <a:pt x="2656922" y="248967"/>
                                <a:pt x="2652332" y="245024"/>
                                <a:pt x="2648063" y="240194"/>
                              </a:cubicBezTo>
                              <a:lnTo>
                                <a:pt x="2625756" y="261067"/>
                              </a:lnTo>
                              <a:cubicBezTo>
                                <a:pt x="2632640" y="268854"/>
                                <a:pt x="2640438" y="274226"/>
                                <a:pt x="2649174" y="277208"/>
                              </a:cubicBezTo>
                              <a:cubicBezTo>
                                <a:pt x="2657885" y="280165"/>
                                <a:pt x="2667459" y="281643"/>
                                <a:pt x="2677873" y="281643"/>
                              </a:cubicBezTo>
                              <a:cubicBezTo>
                                <a:pt x="2684758" y="281643"/>
                                <a:pt x="2691618" y="280904"/>
                                <a:pt x="2698503" y="279425"/>
                              </a:cubicBezTo>
                              <a:cubicBezTo>
                                <a:pt x="2705363" y="277947"/>
                                <a:pt x="2711557" y="275532"/>
                                <a:pt x="2717035" y="272180"/>
                              </a:cubicBezTo>
                              <a:cubicBezTo>
                                <a:pt x="2722513" y="268854"/>
                                <a:pt x="2726980" y="264443"/>
                                <a:pt x="2730410" y="258972"/>
                              </a:cubicBezTo>
                              <a:cubicBezTo>
                                <a:pt x="2733840" y="253501"/>
                                <a:pt x="2735567" y="246774"/>
                                <a:pt x="2735567" y="238789"/>
                              </a:cubicBezTo>
                              <a:cubicBezTo>
                                <a:pt x="2735567" y="230090"/>
                                <a:pt x="2733790" y="223215"/>
                                <a:pt x="2730262" y="218213"/>
                              </a:cubicBezTo>
                              <a:cubicBezTo>
                                <a:pt x="2726733" y="213185"/>
                                <a:pt x="2722267" y="209267"/>
                                <a:pt x="2716887" y="206384"/>
                              </a:cubicBezTo>
                              <a:moveTo>
                                <a:pt x="1014215" y="141401"/>
                              </a:moveTo>
                              <a:cubicBezTo>
                                <a:pt x="1005307" y="141401"/>
                                <a:pt x="997410" y="143545"/>
                                <a:pt x="990525" y="147808"/>
                              </a:cubicBezTo>
                              <a:cubicBezTo>
                                <a:pt x="983640" y="152071"/>
                                <a:pt x="978360" y="158109"/>
                                <a:pt x="974633" y="165896"/>
                              </a:cubicBezTo>
                              <a:lnTo>
                                <a:pt x="974066" y="165896"/>
                              </a:lnTo>
                              <a:lnTo>
                                <a:pt x="974066" y="144752"/>
                              </a:lnTo>
                              <a:lnTo>
                                <a:pt x="940629" y="144752"/>
                              </a:lnTo>
                              <a:lnTo>
                                <a:pt x="940629" y="278341"/>
                              </a:lnTo>
                              <a:lnTo>
                                <a:pt x="974066" y="278341"/>
                              </a:lnTo>
                              <a:lnTo>
                                <a:pt x="974066" y="206828"/>
                              </a:lnTo>
                              <a:cubicBezTo>
                                <a:pt x="974066" y="204979"/>
                                <a:pt x="974485" y="202195"/>
                                <a:pt x="975324" y="198474"/>
                              </a:cubicBezTo>
                              <a:cubicBezTo>
                                <a:pt x="976163" y="194777"/>
                                <a:pt x="977841" y="191056"/>
                                <a:pt x="980334" y="187335"/>
                              </a:cubicBezTo>
                              <a:cubicBezTo>
                                <a:pt x="982851" y="183639"/>
                                <a:pt x="986478" y="180336"/>
                                <a:pt x="991192" y="177453"/>
                              </a:cubicBezTo>
                              <a:cubicBezTo>
                                <a:pt x="995929" y="174570"/>
                                <a:pt x="1002197" y="173141"/>
                                <a:pt x="1009995" y="173141"/>
                              </a:cubicBezTo>
                              <a:cubicBezTo>
                                <a:pt x="1012586" y="173141"/>
                                <a:pt x="1015251" y="173387"/>
                                <a:pt x="1017941" y="173831"/>
                              </a:cubicBezTo>
                              <a:cubicBezTo>
                                <a:pt x="1020631" y="174299"/>
                                <a:pt x="1023370" y="174915"/>
                                <a:pt x="1026158" y="175654"/>
                              </a:cubicBezTo>
                              <a:lnTo>
                                <a:pt x="1026158" y="143372"/>
                              </a:lnTo>
                              <a:cubicBezTo>
                                <a:pt x="1024110" y="142805"/>
                                <a:pt x="1022112" y="142362"/>
                                <a:pt x="1020162" y="141968"/>
                              </a:cubicBezTo>
                              <a:cubicBezTo>
                                <a:pt x="1018213" y="141598"/>
                                <a:pt x="1016214" y="141401"/>
                                <a:pt x="1014166" y="141401"/>
                              </a:cubicBezTo>
                              <a:moveTo>
                                <a:pt x="1099375" y="281643"/>
                              </a:moveTo>
                              <a:cubicBezTo>
                                <a:pt x="1110528" y="281643"/>
                                <a:pt x="1119338" y="279179"/>
                                <a:pt x="1125853" y="274275"/>
                              </a:cubicBezTo>
                              <a:cubicBezTo>
                                <a:pt x="1132343" y="269371"/>
                                <a:pt x="1137179" y="263555"/>
                                <a:pt x="1140363" y="256877"/>
                              </a:cubicBezTo>
                              <a:lnTo>
                                <a:pt x="1140905" y="256877"/>
                              </a:lnTo>
                              <a:lnTo>
                                <a:pt x="1140905" y="278317"/>
                              </a:lnTo>
                              <a:lnTo>
                                <a:pt x="1172689" y="278317"/>
                              </a:lnTo>
                              <a:lnTo>
                                <a:pt x="1172689" y="144728"/>
                              </a:lnTo>
                              <a:lnTo>
                                <a:pt x="1139252" y="144728"/>
                              </a:lnTo>
                              <a:lnTo>
                                <a:pt x="1139252" y="217646"/>
                              </a:lnTo>
                              <a:cubicBezTo>
                                <a:pt x="1139252" y="222081"/>
                                <a:pt x="1138685" y="226369"/>
                                <a:pt x="1137574" y="230435"/>
                              </a:cubicBezTo>
                              <a:cubicBezTo>
                                <a:pt x="1136464" y="234526"/>
                                <a:pt x="1134638" y="238149"/>
                                <a:pt x="1132121" y="241303"/>
                              </a:cubicBezTo>
                              <a:cubicBezTo>
                                <a:pt x="1129628" y="244457"/>
                                <a:pt x="1126445" y="246971"/>
                                <a:pt x="1122669" y="248819"/>
                              </a:cubicBezTo>
                              <a:cubicBezTo>
                                <a:pt x="1118869" y="250667"/>
                                <a:pt x="1114181" y="251604"/>
                                <a:pt x="1108579" y="251604"/>
                              </a:cubicBezTo>
                              <a:cubicBezTo>
                                <a:pt x="1102632" y="251604"/>
                                <a:pt x="1098042" y="250248"/>
                                <a:pt x="1094785" y="247562"/>
                              </a:cubicBezTo>
                              <a:cubicBezTo>
                                <a:pt x="1091527" y="244876"/>
                                <a:pt x="1089109" y="241549"/>
                                <a:pt x="1087554" y="237533"/>
                              </a:cubicBezTo>
                              <a:cubicBezTo>
                                <a:pt x="1085975" y="233540"/>
                                <a:pt x="1084988" y="229277"/>
                                <a:pt x="1084618" y="224743"/>
                              </a:cubicBezTo>
                              <a:cubicBezTo>
                                <a:pt x="1084248" y="220209"/>
                                <a:pt x="1084050" y="216069"/>
                                <a:pt x="1084050" y="212348"/>
                              </a:cubicBezTo>
                              <a:lnTo>
                                <a:pt x="1084050" y="144728"/>
                              </a:lnTo>
                              <a:lnTo>
                                <a:pt x="1050613" y="144728"/>
                              </a:lnTo>
                              <a:lnTo>
                                <a:pt x="1050613" y="229031"/>
                              </a:lnTo>
                              <a:cubicBezTo>
                                <a:pt x="1050613" y="235906"/>
                                <a:pt x="1051452" y="242486"/>
                                <a:pt x="1053130" y="248794"/>
                              </a:cubicBezTo>
                              <a:cubicBezTo>
                                <a:pt x="1054784" y="255103"/>
                                <a:pt x="1057572" y="260722"/>
                                <a:pt x="1061496" y="265625"/>
                              </a:cubicBezTo>
                              <a:cubicBezTo>
                                <a:pt x="1065395" y="270554"/>
                                <a:pt x="1070453" y="274448"/>
                                <a:pt x="1076672" y="277306"/>
                              </a:cubicBezTo>
                              <a:cubicBezTo>
                                <a:pt x="1082890" y="280189"/>
                                <a:pt x="1090466" y="281619"/>
                                <a:pt x="1099375" y="281619"/>
                              </a:cubicBezTo>
                              <a:moveTo>
                                <a:pt x="2503384" y="198178"/>
                              </a:moveTo>
                              <a:cubicBezTo>
                                <a:pt x="2504691" y="188543"/>
                                <a:pt x="2508245" y="180829"/>
                                <a:pt x="2514118" y="175088"/>
                              </a:cubicBezTo>
                              <a:cubicBezTo>
                                <a:pt x="2519966" y="169321"/>
                                <a:pt x="2527912" y="166463"/>
                                <a:pt x="2537931" y="166463"/>
                              </a:cubicBezTo>
                              <a:cubicBezTo>
                                <a:pt x="2548517" y="166463"/>
                                <a:pt x="2556784" y="169296"/>
                                <a:pt x="2562731" y="174940"/>
                              </a:cubicBezTo>
                              <a:cubicBezTo>
                                <a:pt x="2568678" y="180608"/>
                                <a:pt x="2571738" y="188345"/>
                                <a:pt x="2571936" y="198178"/>
                              </a:cubicBezTo>
                              <a:lnTo>
                                <a:pt x="2503384" y="198178"/>
                              </a:lnTo>
                              <a:close/>
                              <a:moveTo>
                                <a:pt x="2587951" y="160326"/>
                              </a:moveTo>
                              <a:cubicBezTo>
                                <a:pt x="2582473" y="154215"/>
                                <a:pt x="2575884" y="149533"/>
                                <a:pt x="2568160" y="146280"/>
                              </a:cubicBezTo>
                              <a:cubicBezTo>
                                <a:pt x="2560461" y="143027"/>
                                <a:pt x="2551948" y="141401"/>
                                <a:pt x="2542669" y="141401"/>
                              </a:cubicBezTo>
                              <a:cubicBezTo>
                                <a:pt x="2532625" y="141401"/>
                                <a:pt x="2523150" y="143076"/>
                                <a:pt x="2514266" y="146428"/>
                              </a:cubicBezTo>
                              <a:cubicBezTo>
                                <a:pt x="2505358" y="149779"/>
                                <a:pt x="2497634" y="154486"/>
                                <a:pt x="2491119" y="160622"/>
                              </a:cubicBezTo>
                              <a:cubicBezTo>
                                <a:pt x="2484629" y="166758"/>
                                <a:pt x="2479472" y="174126"/>
                                <a:pt x="2475647" y="182751"/>
                              </a:cubicBezTo>
                              <a:cubicBezTo>
                                <a:pt x="2471847" y="191376"/>
                                <a:pt x="2469947" y="200987"/>
                                <a:pt x="2469947" y="211534"/>
                              </a:cubicBezTo>
                              <a:cubicBezTo>
                                <a:pt x="2469947" y="222081"/>
                                <a:pt x="2471847" y="231717"/>
                                <a:pt x="2475647" y="240342"/>
                              </a:cubicBezTo>
                              <a:cubicBezTo>
                                <a:pt x="2479447" y="248967"/>
                                <a:pt x="2484605" y="256335"/>
                                <a:pt x="2491119" y="262471"/>
                              </a:cubicBezTo>
                              <a:cubicBezTo>
                                <a:pt x="2497634" y="268583"/>
                                <a:pt x="2505333" y="273314"/>
                                <a:pt x="2514266" y="276665"/>
                              </a:cubicBezTo>
                              <a:cubicBezTo>
                                <a:pt x="2523174" y="280017"/>
                                <a:pt x="2532650" y="281668"/>
                                <a:pt x="2542669" y="281668"/>
                              </a:cubicBezTo>
                              <a:cubicBezTo>
                                <a:pt x="2553255" y="281668"/>
                                <a:pt x="2563373" y="279623"/>
                                <a:pt x="2573046" y="275557"/>
                              </a:cubicBezTo>
                              <a:cubicBezTo>
                                <a:pt x="2582695" y="271466"/>
                                <a:pt x="2591430" y="264615"/>
                                <a:pt x="2599228" y="254955"/>
                              </a:cubicBezTo>
                              <a:lnTo>
                                <a:pt x="2575242" y="236892"/>
                              </a:lnTo>
                              <a:cubicBezTo>
                                <a:pt x="2570973" y="242067"/>
                                <a:pt x="2566013" y="246404"/>
                                <a:pt x="2560338" y="249829"/>
                              </a:cubicBezTo>
                              <a:cubicBezTo>
                                <a:pt x="2554662" y="253279"/>
                                <a:pt x="2547654" y="254980"/>
                                <a:pt x="2539313" y="254980"/>
                              </a:cubicBezTo>
                              <a:cubicBezTo>
                                <a:pt x="2529837" y="254980"/>
                                <a:pt x="2521768" y="252195"/>
                                <a:pt x="2515056" y="246626"/>
                              </a:cubicBezTo>
                              <a:cubicBezTo>
                                <a:pt x="2508368" y="241056"/>
                                <a:pt x="2504469" y="233269"/>
                                <a:pt x="2503359" y="223264"/>
                              </a:cubicBezTo>
                              <a:lnTo>
                                <a:pt x="2605348" y="223264"/>
                              </a:lnTo>
                              <a:lnTo>
                                <a:pt x="2605348" y="214073"/>
                              </a:lnTo>
                              <a:cubicBezTo>
                                <a:pt x="2605348" y="202392"/>
                                <a:pt x="2603818" y="192066"/>
                                <a:pt x="2600758" y="183047"/>
                              </a:cubicBezTo>
                              <a:cubicBezTo>
                                <a:pt x="2597698" y="174053"/>
                                <a:pt x="2593429" y="166487"/>
                                <a:pt x="2587926" y="160351"/>
                              </a:cubicBezTo>
                              <a:moveTo>
                                <a:pt x="877555" y="226566"/>
                              </a:moveTo>
                              <a:cubicBezTo>
                                <a:pt x="875778" y="231396"/>
                                <a:pt x="873187" y="235660"/>
                                <a:pt x="869757" y="239356"/>
                              </a:cubicBezTo>
                              <a:cubicBezTo>
                                <a:pt x="866302" y="243077"/>
                                <a:pt x="862181" y="246034"/>
                                <a:pt x="857345" y="248252"/>
                              </a:cubicBezTo>
                              <a:cubicBezTo>
                                <a:pt x="852508" y="250495"/>
                                <a:pt x="847055" y="251604"/>
                                <a:pt x="840910" y="251604"/>
                              </a:cubicBezTo>
                              <a:cubicBezTo>
                                <a:pt x="834766" y="251604"/>
                                <a:pt x="829287" y="250495"/>
                                <a:pt x="824475" y="248252"/>
                              </a:cubicBezTo>
                              <a:cubicBezTo>
                                <a:pt x="819639" y="246034"/>
                                <a:pt x="815518" y="243077"/>
                                <a:pt x="812088" y="239356"/>
                              </a:cubicBezTo>
                              <a:cubicBezTo>
                                <a:pt x="808633" y="235660"/>
                                <a:pt x="806042" y="231372"/>
                                <a:pt x="804265" y="226566"/>
                              </a:cubicBezTo>
                              <a:cubicBezTo>
                                <a:pt x="802513" y="221736"/>
                                <a:pt x="801625" y="216734"/>
                                <a:pt x="801625" y="211534"/>
                              </a:cubicBezTo>
                              <a:cubicBezTo>
                                <a:pt x="801625" y="206335"/>
                                <a:pt x="802513" y="201332"/>
                                <a:pt x="804265" y="196502"/>
                              </a:cubicBezTo>
                              <a:cubicBezTo>
                                <a:pt x="806042" y="191672"/>
                                <a:pt x="808633" y="187409"/>
                                <a:pt x="812088" y="183713"/>
                              </a:cubicBezTo>
                              <a:cubicBezTo>
                                <a:pt x="815518" y="179991"/>
                                <a:pt x="819663" y="177034"/>
                                <a:pt x="824475" y="174816"/>
                              </a:cubicBezTo>
                              <a:cubicBezTo>
                                <a:pt x="829312" y="172599"/>
                                <a:pt x="834790" y="171465"/>
                                <a:pt x="840910" y="171465"/>
                              </a:cubicBezTo>
                              <a:cubicBezTo>
                                <a:pt x="847030" y="171465"/>
                                <a:pt x="852533" y="172574"/>
                                <a:pt x="857345" y="174816"/>
                              </a:cubicBezTo>
                              <a:cubicBezTo>
                                <a:pt x="862181" y="177034"/>
                                <a:pt x="866302" y="179991"/>
                                <a:pt x="869757" y="183713"/>
                              </a:cubicBezTo>
                              <a:cubicBezTo>
                                <a:pt x="873187" y="187409"/>
                                <a:pt x="875778" y="191672"/>
                                <a:pt x="877555" y="196502"/>
                              </a:cubicBezTo>
                              <a:cubicBezTo>
                                <a:pt x="879307" y="201332"/>
                                <a:pt x="880195" y="206335"/>
                                <a:pt x="880195" y="211534"/>
                              </a:cubicBezTo>
                              <a:cubicBezTo>
                                <a:pt x="880195" y="216734"/>
                                <a:pt x="879307" y="221736"/>
                                <a:pt x="877555" y="226566"/>
                              </a:cubicBezTo>
                              <a:moveTo>
                                <a:pt x="892460" y="160598"/>
                              </a:moveTo>
                              <a:cubicBezTo>
                                <a:pt x="885970" y="154486"/>
                                <a:pt x="878246" y="149755"/>
                                <a:pt x="869338" y="146403"/>
                              </a:cubicBezTo>
                              <a:cubicBezTo>
                                <a:pt x="860429" y="143052"/>
                                <a:pt x="850953" y="141376"/>
                                <a:pt x="840910" y="141376"/>
                              </a:cubicBezTo>
                              <a:cubicBezTo>
                                <a:pt x="830867" y="141376"/>
                                <a:pt x="821391" y="143052"/>
                                <a:pt x="812507" y="146403"/>
                              </a:cubicBezTo>
                              <a:cubicBezTo>
                                <a:pt x="803599" y="149755"/>
                                <a:pt x="795875" y="154461"/>
                                <a:pt x="789360" y="160598"/>
                              </a:cubicBezTo>
                              <a:cubicBezTo>
                                <a:pt x="782846" y="166734"/>
                                <a:pt x="777713" y="174102"/>
                                <a:pt x="773888" y="182727"/>
                              </a:cubicBezTo>
                              <a:cubicBezTo>
                                <a:pt x="770088" y="191352"/>
                                <a:pt x="768188" y="200963"/>
                                <a:pt x="768188" y="211510"/>
                              </a:cubicBezTo>
                              <a:cubicBezTo>
                                <a:pt x="768188" y="222057"/>
                                <a:pt x="770088" y="231692"/>
                                <a:pt x="773888" y="240317"/>
                              </a:cubicBezTo>
                              <a:cubicBezTo>
                                <a:pt x="777688" y="248942"/>
                                <a:pt x="782846" y="256310"/>
                                <a:pt x="789360" y="262447"/>
                              </a:cubicBezTo>
                              <a:cubicBezTo>
                                <a:pt x="795850" y="268558"/>
                                <a:pt x="803574" y="273289"/>
                                <a:pt x="812507" y="276641"/>
                              </a:cubicBezTo>
                              <a:cubicBezTo>
                                <a:pt x="821415" y="279992"/>
                                <a:pt x="830891" y="281643"/>
                                <a:pt x="840910" y="281643"/>
                              </a:cubicBezTo>
                              <a:cubicBezTo>
                                <a:pt x="850929" y="281643"/>
                                <a:pt x="860429" y="279992"/>
                                <a:pt x="869338" y="276641"/>
                              </a:cubicBezTo>
                              <a:cubicBezTo>
                                <a:pt x="878246" y="273289"/>
                                <a:pt x="885970" y="268583"/>
                                <a:pt x="892460" y="262447"/>
                              </a:cubicBezTo>
                              <a:cubicBezTo>
                                <a:pt x="898974" y="256310"/>
                                <a:pt x="904132" y="248942"/>
                                <a:pt x="907932" y="240317"/>
                              </a:cubicBezTo>
                              <a:cubicBezTo>
                                <a:pt x="911732" y="231692"/>
                                <a:pt x="913632" y="222081"/>
                                <a:pt x="913632" y="211510"/>
                              </a:cubicBezTo>
                              <a:cubicBezTo>
                                <a:pt x="913632" y="200938"/>
                                <a:pt x="911732" y="191352"/>
                                <a:pt x="907932" y="182727"/>
                              </a:cubicBezTo>
                              <a:cubicBezTo>
                                <a:pt x="904132" y="174102"/>
                                <a:pt x="898950" y="166734"/>
                                <a:pt x="892460" y="160598"/>
                              </a:cubicBezTo>
                              <a:moveTo>
                                <a:pt x="268409" y="23830"/>
                              </a:moveTo>
                              <a:lnTo>
                                <a:pt x="172491" y="23830"/>
                              </a:lnTo>
                              <a:cubicBezTo>
                                <a:pt x="172737" y="126098"/>
                                <a:pt x="212566" y="227059"/>
                                <a:pt x="275886" y="294211"/>
                              </a:cubicBezTo>
                              <a:cubicBezTo>
                                <a:pt x="315937" y="336695"/>
                                <a:pt x="339873" y="354167"/>
                                <a:pt x="339873" y="354167"/>
                              </a:cubicBezTo>
                              <a:lnTo>
                                <a:pt x="396852" y="278292"/>
                              </a:lnTo>
                              <a:cubicBezTo>
                                <a:pt x="396852" y="278292"/>
                                <a:pt x="381083" y="265773"/>
                                <a:pt x="375901" y="261091"/>
                              </a:cubicBezTo>
                              <a:cubicBezTo>
                                <a:pt x="305548" y="197685"/>
                                <a:pt x="268656" y="113480"/>
                                <a:pt x="268409" y="23830"/>
                              </a:cubicBezTo>
                              <a:moveTo>
                                <a:pt x="95869" y="23830"/>
                              </a:moveTo>
                              <a:lnTo>
                                <a:pt x="0" y="23830"/>
                              </a:lnTo>
                              <a:cubicBezTo>
                                <a:pt x="888" y="115797"/>
                                <a:pt x="35041" y="214713"/>
                                <a:pt x="68503" y="271417"/>
                              </a:cubicBezTo>
                              <a:cubicBezTo>
                                <a:pt x="88812" y="305892"/>
                                <a:pt x="118251" y="341797"/>
                                <a:pt x="128739" y="354167"/>
                              </a:cubicBezTo>
                              <a:lnTo>
                                <a:pt x="185717" y="278292"/>
                              </a:lnTo>
                              <a:cubicBezTo>
                                <a:pt x="136265" y="215847"/>
                                <a:pt x="105172" y="139429"/>
                                <a:pt x="98263" y="59094"/>
                              </a:cubicBezTo>
                              <a:cubicBezTo>
                                <a:pt x="96832" y="47191"/>
                                <a:pt x="95993" y="35683"/>
                                <a:pt x="95869" y="23830"/>
                              </a:cubicBezTo>
                              <a:moveTo>
                                <a:pt x="456718" y="62396"/>
                              </a:moveTo>
                              <a:cubicBezTo>
                                <a:pt x="456323" y="61287"/>
                                <a:pt x="456051" y="60153"/>
                                <a:pt x="455607" y="59069"/>
                              </a:cubicBezTo>
                              <a:cubicBezTo>
                                <a:pt x="455286" y="58108"/>
                                <a:pt x="455064" y="57122"/>
                                <a:pt x="454645" y="56186"/>
                              </a:cubicBezTo>
                              <a:lnTo>
                                <a:pt x="440011" y="23854"/>
                              </a:lnTo>
                              <a:cubicBezTo>
                                <a:pt x="436606" y="34574"/>
                                <a:pt x="429993" y="41942"/>
                                <a:pt x="422269" y="41942"/>
                              </a:cubicBezTo>
                              <a:cubicBezTo>
                                <a:pt x="411115" y="41942"/>
                                <a:pt x="402083" y="26762"/>
                                <a:pt x="402083" y="8034"/>
                              </a:cubicBezTo>
                              <a:cubicBezTo>
                                <a:pt x="402083" y="5298"/>
                                <a:pt x="402330" y="2661"/>
                                <a:pt x="402675" y="99"/>
                              </a:cubicBezTo>
                              <a:lnTo>
                                <a:pt x="402577" y="0"/>
                              </a:lnTo>
                              <a:lnTo>
                                <a:pt x="361909" y="40611"/>
                              </a:lnTo>
                              <a:cubicBezTo>
                                <a:pt x="339454" y="63036"/>
                                <a:pt x="339454" y="99409"/>
                                <a:pt x="361909" y="121834"/>
                              </a:cubicBezTo>
                              <a:cubicBezTo>
                                <a:pt x="384365" y="144259"/>
                                <a:pt x="420788" y="144259"/>
                                <a:pt x="443244" y="121834"/>
                              </a:cubicBezTo>
                              <a:cubicBezTo>
                                <a:pt x="459161" y="105940"/>
                                <a:pt x="463553" y="83120"/>
                                <a:pt x="456915" y="63135"/>
                              </a:cubicBezTo>
                              <a:cubicBezTo>
                                <a:pt x="456866" y="62889"/>
                                <a:pt x="456742" y="62618"/>
                                <a:pt x="456693" y="62371"/>
                              </a:cubicBezTo>
                            </a:path>
                          </a:pathLst>
                        </a:custGeom>
                        <a:solidFill>
                          <a:schemeClr val="bg2"/>
                        </a:solidFill>
                        <a:ln w="2466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g:grpSp>
                      <wpg:cNvPr id="443350467" name="Grafik 3"/>
                      <wpg:cNvGrpSpPr/>
                      <wpg:grpSpPr>
                        <a:xfrm>
                          <a:off x="625679" y="395615"/>
                          <a:ext cx="1377925" cy="164269"/>
                          <a:chOff x="625679" y="395615"/>
                          <a:chExt cx="1377925" cy="164269"/>
                        </a:xfrm>
                        <a:solidFill>
                          <a:schemeClr val="bg2"/>
                        </a:solidFill>
                      </wpg:grpSpPr>
                      <wps:wsp>
                        <wps:cNvPr id="64960684" name="Freihandform 64960684"/>
                        <wps:cNvSpPr/>
                        <wps:spPr>
                          <a:xfrm>
                            <a:off x="625679" y="398696"/>
                            <a:ext cx="102507" cy="120380"/>
                          </a:xfrm>
                          <a:custGeom>
                            <a:avLst/>
                            <a:gdLst>
                              <a:gd name="csX0" fmla="*/ 15324 w 102507"/>
                              <a:gd name="csY0" fmla="*/ 0 h 120380"/>
                              <a:gd name="csX1" fmla="*/ 51254 w 102507"/>
                              <a:gd name="csY1" fmla="*/ 56802 h 120380"/>
                              <a:gd name="csX2" fmla="*/ 87183 w 102507"/>
                              <a:gd name="csY2" fmla="*/ 0 h 120380"/>
                              <a:gd name="csX3" fmla="*/ 102507 w 102507"/>
                              <a:gd name="csY3" fmla="*/ 0 h 120380"/>
                              <a:gd name="csX4" fmla="*/ 57373 w 102507"/>
                              <a:gd name="csY4" fmla="*/ 68532 h 120380"/>
                              <a:gd name="csX5" fmla="*/ 57373 w 102507"/>
                              <a:gd name="csY5" fmla="*/ 120380 h 120380"/>
                              <a:gd name="csX6" fmla="*/ 45109 w 102507"/>
                              <a:gd name="csY6" fmla="*/ 120380 h 120380"/>
                              <a:gd name="csX7" fmla="*/ 45109 w 102507"/>
                              <a:gd name="csY7" fmla="*/ 68532 h 120380"/>
                              <a:gd name="csX8" fmla="*/ 0 w 102507"/>
                              <a:gd name="csY8" fmla="*/ 0 h 120380"/>
                              <a:gd name="csX9" fmla="*/ 15324 w 102507"/>
                              <a:gd name="csY9" fmla="*/ 0 h 12038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102507" h="120380">
                                <a:moveTo>
                                  <a:pt x="15324" y="0"/>
                                </a:moveTo>
                                <a:lnTo>
                                  <a:pt x="51254" y="56802"/>
                                </a:lnTo>
                                <a:lnTo>
                                  <a:pt x="87183" y="0"/>
                                </a:lnTo>
                                <a:lnTo>
                                  <a:pt x="102507" y="0"/>
                                </a:lnTo>
                                <a:lnTo>
                                  <a:pt x="57373" y="68532"/>
                                </a:lnTo>
                                <a:lnTo>
                                  <a:pt x="57373" y="120380"/>
                                </a:lnTo>
                                <a:lnTo>
                                  <a:pt x="45109" y="120380"/>
                                </a:lnTo>
                                <a:lnTo>
                                  <a:pt x="45109" y="68532"/>
                                </a:lnTo>
                                <a:lnTo>
                                  <a:pt x="0" y="0"/>
                                </a:lnTo>
                                <a:lnTo>
                                  <a:pt x="15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998006159" name="Freihandform 1998006159"/>
                        <wps:cNvSpPr/>
                        <wps:spPr>
                          <a:xfrm>
                            <a:off x="720314" y="437459"/>
                            <a:ext cx="84616" cy="83637"/>
                          </a:xfrm>
                          <a:custGeom>
                            <a:avLst/>
                            <a:gdLst>
                              <a:gd name="csX0" fmla="*/ 84617 w 84616"/>
                              <a:gd name="csY0" fmla="*/ 41819 h 83637"/>
                              <a:gd name="csX1" fmla="*/ 42222 w 84616"/>
                              <a:gd name="csY1" fmla="*/ 83638 h 83637"/>
                              <a:gd name="csX2" fmla="*/ 0 w 84616"/>
                              <a:gd name="csY2" fmla="*/ 41819 h 83637"/>
                              <a:gd name="csX3" fmla="*/ 42222 w 84616"/>
                              <a:gd name="csY3" fmla="*/ 0 h 83637"/>
                              <a:gd name="csX4" fmla="*/ 84617 w 84616"/>
                              <a:gd name="csY4" fmla="*/ 41819 h 83637"/>
                              <a:gd name="csX5" fmla="*/ 42222 w 84616"/>
                              <a:gd name="csY5" fmla="*/ 73460 h 83637"/>
                              <a:gd name="csX6" fmla="*/ 72352 w 84616"/>
                              <a:gd name="csY6" fmla="*/ 41844 h 83637"/>
                              <a:gd name="csX7" fmla="*/ 42049 w 84616"/>
                              <a:gd name="csY7" fmla="*/ 10227 h 83637"/>
                              <a:gd name="csX8" fmla="*/ 12240 w 84616"/>
                              <a:gd name="csY8" fmla="*/ 41844 h 83637"/>
                              <a:gd name="csX9" fmla="*/ 42197 w 84616"/>
                              <a:gd name="csY9" fmla="*/ 73460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84616" h="83637">
                                <a:moveTo>
                                  <a:pt x="84617" y="41819"/>
                                </a:moveTo>
                                <a:cubicBezTo>
                                  <a:pt x="84617" y="65796"/>
                                  <a:pt x="66899" y="83638"/>
                                  <a:pt x="42222" y="83638"/>
                                </a:cubicBezTo>
                                <a:cubicBezTo>
                                  <a:pt x="17545" y="83638"/>
                                  <a:pt x="0" y="65944"/>
                                  <a:pt x="0" y="41819"/>
                                </a:cubicBezTo>
                                <a:cubicBezTo>
                                  <a:pt x="0" y="17694"/>
                                  <a:pt x="18039" y="0"/>
                                  <a:pt x="42222" y="0"/>
                                </a:cubicBezTo>
                                <a:cubicBezTo>
                                  <a:pt x="66405" y="0"/>
                                  <a:pt x="84617" y="16831"/>
                                  <a:pt x="84617" y="41819"/>
                                </a:cubicBezTo>
                                <a:close/>
                                <a:moveTo>
                                  <a:pt x="42222" y="73460"/>
                                </a:moveTo>
                                <a:cubicBezTo>
                                  <a:pt x="60261" y="73460"/>
                                  <a:pt x="72352" y="60030"/>
                                  <a:pt x="72352" y="41844"/>
                                </a:cubicBezTo>
                                <a:cubicBezTo>
                                  <a:pt x="72352" y="23657"/>
                                  <a:pt x="60433" y="10227"/>
                                  <a:pt x="42049" y="10227"/>
                                </a:cubicBezTo>
                                <a:cubicBezTo>
                                  <a:pt x="24677" y="10227"/>
                                  <a:pt x="12240" y="23312"/>
                                  <a:pt x="12240" y="41844"/>
                                </a:cubicBezTo>
                                <a:cubicBezTo>
                                  <a:pt x="12240" y="60375"/>
                                  <a:pt x="24850" y="73460"/>
                                  <a:pt x="42197" y="73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76203032" name="Freihandform 276203032"/>
                        <wps:cNvSpPr/>
                        <wps:spPr>
                          <a:xfrm>
                            <a:off x="825955" y="439504"/>
                            <a:ext cx="69119" cy="81617"/>
                          </a:xfrm>
                          <a:custGeom>
                            <a:avLst/>
                            <a:gdLst>
                              <a:gd name="csX0" fmla="*/ 25 w 69119"/>
                              <a:gd name="csY0" fmla="*/ 0 h 81617"/>
                              <a:gd name="csX1" fmla="*/ 11253 w 69119"/>
                              <a:gd name="csY1" fmla="*/ 0 h 81617"/>
                              <a:gd name="csX2" fmla="*/ 11253 w 69119"/>
                              <a:gd name="csY2" fmla="*/ 44899 h 81617"/>
                              <a:gd name="csX3" fmla="*/ 32697 w 69119"/>
                              <a:gd name="csY3" fmla="*/ 71415 h 81617"/>
                              <a:gd name="csX4" fmla="*/ 57053 w 69119"/>
                              <a:gd name="csY4" fmla="*/ 41499 h 81617"/>
                              <a:gd name="csX5" fmla="*/ 57053 w 69119"/>
                              <a:gd name="csY5" fmla="*/ 0 h 81617"/>
                              <a:gd name="csX6" fmla="*/ 68281 w 69119"/>
                              <a:gd name="csY6" fmla="*/ 0 h 81617"/>
                              <a:gd name="csX7" fmla="*/ 68281 w 69119"/>
                              <a:gd name="csY7" fmla="*/ 62741 h 81617"/>
                              <a:gd name="csX8" fmla="*/ 69120 w 69119"/>
                              <a:gd name="csY8" fmla="*/ 79572 h 81617"/>
                              <a:gd name="csX9" fmla="*/ 57546 w 69119"/>
                              <a:gd name="csY9" fmla="*/ 79572 h 81617"/>
                              <a:gd name="csX10" fmla="*/ 57028 w 69119"/>
                              <a:gd name="csY10" fmla="*/ 73115 h 81617"/>
                              <a:gd name="csX11" fmla="*/ 57028 w 69119"/>
                              <a:gd name="csY11" fmla="*/ 66831 h 81617"/>
                              <a:gd name="csX12" fmla="*/ 56683 w 69119"/>
                              <a:gd name="csY12" fmla="*/ 66831 h 81617"/>
                              <a:gd name="csX13" fmla="*/ 29958 w 69119"/>
                              <a:gd name="csY13" fmla="*/ 81617 h 81617"/>
                              <a:gd name="csX14" fmla="*/ 0 w 69119"/>
                              <a:gd name="csY14" fmla="*/ 51183 h 81617"/>
                              <a:gd name="csX15" fmla="*/ 0 w 69119"/>
                              <a:gd name="csY15" fmla="*/ 0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25" y="0"/>
                                </a:moveTo>
                                <a:lnTo>
                                  <a:pt x="11253" y="0"/>
                                </a:lnTo>
                                <a:lnTo>
                                  <a:pt x="11253" y="44899"/>
                                </a:lnTo>
                                <a:cubicBezTo>
                                  <a:pt x="11253" y="63086"/>
                                  <a:pt x="17545" y="71415"/>
                                  <a:pt x="32697" y="71415"/>
                                </a:cubicBezTo>
                                <a:cubicBezTo>
                                  <a:pt x="45307" y="71415"/>
                                  <a:pt x="57053" y="60695"/>
                                  <a:pt x="57053" y="41499"/>
                                </a:cubicBezTo>
                                <a:lnTo>
                                  <a:pt x="57053" y="0"/>
                                </a:lnTo>
                                <a:lnTo>
                                  <a:pt x="68281" y="0"/>
                                </a:lnTo>
                                <a:lnTo>
                                  <a:pt x="68281" y="62741"/>
                                </a:lnTo>
                                <a:cubicBezTo>
                                  <a:pt x="68281" y="64269"/>
                                  <a:pt x="68972" y="77871"/>
                                  <a:pt x="69120" y="79572"/>
                                </a:cubicBezTo>
                                <a:lnTo>
                                  <a:pt x="57546" y="79572"/>
                                </a:lnTo>
                                <a:cubicBezTo>
                                  <a:pt x="57201" y="77354"/>
                                  <a:pt x="57028" y="75333"/>
                                  <a:pt x="57028" y="73115"/>
                                </a:cubicBezTo>
                                <a:lnTo>
                                  <a:pt x="57028" y="66831"/>
                                </a:lnTo>
                                <a:lnTo>
                                  <a:pt x="56683" y="66831"/>
                                </a:lnTo>
                                <a:cubicBezTo>
                                  <a:pt x="51402" y="75678"/>
                                  <a:pt x="40347" y="81617"/>
                                  <a:pt x="29958" y="81617"/>
                                </a:cubicBezTo>
                                <a:cubicBezTo>
                                  <a:pt x="9353" y="81617"/>
                                  <a:pt x="0" y="69542"/>
                                  <a:pt x="0" y="5118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08639032" name="Freihandform 1608639032"/>
                        <wps:cNvSpPr/>
                        <wps:spPr>
                          <a:xfrm>
                            <a:off x="920023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61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958845380" name="Freihandform 958845380"/>
                        <wps:cNvSpPr/>
                        <wps:spPr>
                          <a:xfrm>
                            <a:off x="1010686" y="437434"/>
                            <a:ext cx="82963" cy="122450"/>
                          </a:xfrm>
                          <a:custGeom>
                            <a:avLst/>
                            <a:gdLst>
                              <a:gd name="csX0" fmla="*/ 40569 w 82963"/>
                              <a:gd name="csY0" fmla="*/ 25 h 122450"/>
                              <a:gd name="csX1" fmla="*/ 71217 w 82963"/>
                              <a:gd name="csY1" fmla="*/ 15155 h 122450"/>
                              <a:gd name="csX2" fmla="*/ 71735 w 82963"/>
                              <a:gd name="csY2" fmla="*/ 15155 h 122450"/>
                              <a:gd name="csX3" fmla="*/ 71735 w 82963"/>
                              <a:gd name="csY3" fmla="*/ 2070 h 122450"/>
                              <a:gd name="csX4" fmla="*/ 82963 w 82963"/>
                              <a:gd name="csY4" fmla="*/ 2070 h 122450"/>
                              <a:gd name="csX5" fmla="*/ 82963 w 82963"/>
                              <a:gd name="csY5" fmla="*/ 81642 h 122450"/>
                              <a:gd name="csX6" fmla="*/ 40223 w 82963"/>
                              <a:gd name="csY6" fmla="*/ 122450 h 122450"/>
                              <a:gd name="csX7" fmla="*/ 1900 w 82963"/>
                              <a:gd name="csY7" fmla="*/ 106457 h 122450"/>
                              <a:gd name="csX8" fmla="*/ 10241 w 82963"/>
                              <a:gd name="csY8" fmla="*/ 97610 h 122450"/>
                              <a:gd name="csX9" fmla="*/ 40889 w 82963"/>
                              <a:gd name="csY9" fmla="*/ 112224 h 122450"/>
                              <a:gd name="csX10" fmla="*/ 71711 w 82963"/>
                              <a:gd name="csY10" fmla="*/ 81617 h 122450"/>
                              <a:gd name="csX11" fmla="*/ 71711 w 82963"/>
                              <a:gd name="csY11" fmla="*/ 66659 h 122450"/>
                              <a:gd name="csX12" fmla="*/ 71365 w 82963"/>
                              <a:gd name="csY12" fmla="*/ 66659 h 122450"/>
                              <a:gd name="csX13" fmla="*/ 41556 w 82963"/>
                              <a:gd name="csY13" fmla="*/ 81617 h 122450"/>
                              <a:gd name="csX14" fmla="*/ 0 w 82963"/>
                              <a:gd name="csY14" fmla="*/ 41154 h 122450"/>
                              <a:gd name="csX15" fmla="*/ 40519 w 82963"/>
                              <a:gd name="csY15" fmla="*/ 0 h 122450"/>
                              <a:gd name="csX16" fmla="*/ 12289 w 82963"/>
                              <a:gd name="csY16" fmla="*/ 40833 h 122450"/>
                              <a:gd name="csX17" fmla="*/ 41926 w 82963"/>
                              <a:gd name="csY17" fmla="*/ 71440 h 122450"/>
                              <a:gd name="csX18" fmla="*/ 72056 w 82963"/>
                              <a:gd name="csY18" fmla="*/ 41844 h 122450"/>
                              <a:gd name="csX19" fmla="*/ 41753 w 82963"/>
                              <a:gd name="csY19" fmla="*/ 10227 h 122450"/>
                              <a:gd name="csX20" fmla="*/ 12289 w 82963"/>
                              <a:gd name="csY20" fmla="*/ 40833 h 12245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</a:cxnLst>
                            <a:rect l="l" t="t" r="r" b="b"/>
                            <a:pathLst>
                              <a:path w="82963" h="122450">
                                <a:moveTo>
                                  <a:pt x="40569" y="25"/>
                                </a:moveTo>
                                <a:cubicBezTo>
                                  <a:pt x="53351" y="25"/>
                                  <a:pt x="64406" y="5471"/>
                                  <a:pt x="71217" y="15155"/>
                                </a:cubicBezTo>
                                <a:lnTo>
                                  <a:pt x="71735" y="15155"/>
                                </a:lnTo>
                                <a:lnTo>
                                  <a:pt x="71735" y="2070"/>
                                </a:lnTo>
                                <a:lnTo>
                                  <a:pt x="82963" y="2070"/>
                                </a:lnTo>
                                <a:lnTo>
                                  <a:pt x="82963" y="81642"/>
                                </a:lnTo>
                                <a:cubicBezTo>
                                  <a:pt x="82963" y="106630"/>
                                  <a:pt x="68330" y="122450"/>
                                  <a:pt x="40223" y="122450"/>
                                </a:cubicBezTo>
                                <a:cubicBezTo>
                                  <a:pt x="24381" y="122450"/>
                                  <a:pt x="12116" y="117349"/>
                                  <a:pt x="1900" y="106457"/>
                                </a:cubicBezTo>
                                <a:lnTo>
                                  <a:pt x="10241" y="97610"/>
                                </a:lnTo>
                                <a:cubicBezTo>
                                  <a:pt x="16879" y="106457"/>
                                  <a:pt x="27786" y="112224"/>
                                  <a:pt x="40889" y="112224"/>
                                </a:cubicBezTo>
                                <a:cubicBezTo>
                                  <a:pt x="60804" y="112224"/>
                                  <a:pt x="71711" y="100494"/>
                                  <a:pt x="71711" y="81617"/>
                                </a:cubicBezTo>
                                <a:lnTo>
                                  <a:pt x="71711" y="66659"/>
                                </a:lnTo>
                                <a:lnTo>
                                  <a:pt x="71365" y="66659"/>
                                </a:lnTo>
                                <a:cubicBezTo>
                                  <a:pt x="64727" y="76689"/>
                                  <a:pt x="54338" y="81617"/>
                                  <a:pt x="41556" y="81617"/>
                                </a:cubicBezTo>
                                <a:cubicBezTo>
                                  <a:pt x="18063" y="81617"/>
                                  <a:pt x="0" y="63431"/>
                                  <a:pt x="0" y="41154"/>
                                </a:cubicBezTo>
                                <a:cubicBezTo>
                                  <a:pt x="0" y="18876"/>
                                  <a:pt x="17372" y="0"/>
                                  <a:pt x="40519" y="0"/>
                                </a:cubicBezTo>
                                <a:close/>
                                <a:moveTo>
                                  <a:pt x="12289" y="40833"/>
                                </a:moveTo>
                                <a:cubicBezTo>
                                  <a:pt x="12289" y="57319"/>
                                  <a:pt x="25220" y="71440"/>
                                  <a:pt x="41926" y="71440"/>
                                </a:cubicBezTo>
                                <a:cubicBezTo>
                                  <a:pt x="58632" y="71440"/>
                                  <a:pt x="72056" y="58675"/>
                                  <a:pt x="72056" y="41844"/>
                                </a:cubicBezTo>
                                <a:cubicBezTo>
                                  <a:pt x="72056" y="24002"/>
                                  <a:pt x="60310" y="10227"/>
                                  <a:pt x="41753" y="10227"/>
                                </a:cubicBezTo>
                                <a:cubicBezTo>
                                  <a:pt x="25738" y="10227"/>
                                  <a:pt x="12289" y="24002"/>
                                  <a:pt x="12289" y="408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174858508" name="Freihandform 1174858508"/>
                        <wps:cNvSpPr/>
                        <wps:spPr>
                          <a:xfrm>
                            <a:off x="1169579" y="395615"/>
                            <a:ext cx="108454" cy="126516"/>
                          </a:xfrm>
                          <a:custGeom>
                            <a:avLst/>
                            <a:gdLst>
                              <a:gd name="csX0" fmla="*/ 106431 w 108454"/>
                              <a:gd name="csY0" fmla="*/ 16166 h 126516"/>
                              <a:gd name="csX1" fmla="*/ 97226 w 108454"/>
                              <a:gd name="csY1" fmla="*/ 25185 h 126516"/>
                              <a:gd name="csX2" fmla="*/ 62827 w 108454"/>
                              <a:gd name="csY2" fmla="*/ 11237 h 126516"/>
                              <a:gd name="csX3" fmla="*/ 13276 w 108454"/>
                              <a:gd name="csY3" fmla="*/ 63258 h 126516"/>
                              <a:gd name="csX4" fmla="*/ 62827 w 108454"/>
                              <a:gd name="csY4" fmla="*/ 115279 h 126516"/>
                              <a:gd name="csX5" fmla="*/ 96190 w 108454"/>
                              <a:gd name="csY5" fmla="*/ 106778 h 126516"/>
                              <a:gd name="csX6" fmla="*/ 96190 w 108454"/>
                              <a:gd name="csY6" fmla="*/ 66486 h 126516"/>
                              <a:gd name="csX7" fmla="*/ 67417 w 108454"/>
                              <a:gd name="csY7" fmla="*/ 66486 h 126516"/>
                              <a:gd name="csX8" fmla="*/ 67417 w 108454"/>
                              <a:gd name="csY8" fmla="*/ 55274 h 126516"/>
                              <a:gd name="csX9" fmla="*/ 108454 w 108454"/>
                              <a:gd name="csY9" fmla="*/ 55274 h 126516"/>
                              <a:gd name="csX10" fmla="*/ 108454 w 108454"/>
                              <a:gd name="csY10" fmla="*/ 114269 h 126516"/>
                              <a:gd name="csX11" fmla="*/ 62827 w 108454"/>
                              <a:gd name="csY11" fmla="*/ 126516 h 126516"/>
                              <a:gd name="csX12" fmla="*/ 0 w 108454"/>
                              <a:gd name="csY12" fmla="*/ 63258 h 126516"/>
                              <a:gd name="csX13" fmla="*/ 62827 w 108454"/>
                              <a:gd name="csY13" fmla="*/ 0 h 126516"/>
                              <a:gd name="csX14" fmla="*/ 106406 w 108454"/>
                              <a:gd name="csY14" fmla="*/ 16141 h 12651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108454" h="126516">
                                <a:moveTo>
                                  <a:pt x="106431" y="16166"/>
                                </a:moveTo>
                                <a:lnTo>
                                  <a:pt x="97226" y="25185"/>
                                </a:lnTo>
                                <a:cubicBezTo>
                                  <a:pt x="88886" y="16338"/>
                                  <a:pt x="77633" y="11237"/>
                                  <a:pt x="62827" y="11237"/>
                                </a:cubicBezTo>
                                <a:cubicBezTo>
                                  <a:pt x="33708" y="11237"/>
                                  <a:pt x="13276" y="33859"/>
                                  <a:pt x="13276" y="63258"/>
                                </a:cubicBezTo>
                                <a:cubicBezTo>
                                  <a:pt x="13276" y="92657"/>
                                  <a:pt x="33708" y="115279"/>
                                  <a:pt x="62827" y="115279"/>
                                </a:cubicBezTo>
                                <a:cubicBezTo>
                                  <a:pt x="75264" y="115279"/>
                                  <a:pt x="87183" y="112051"/>
                                  <a:pt x="96190" y="106778"/>
                                </a:cubicBezTo>
                                <a:lnTo>
                                  <a:pt x="96190" y="66486"/>
                                </a:lnTo>
                                <a:lnTo>
                                  <a:pt x="67417" y="66486"/>
                                </a:lnTo>
                                <a:lnTo>
                                  <a:pt x="67417" y="55274"/>
                                </a:lnTo>
                                <a:lnTo>
                                  <a:pt x="108454" y="55274"/>
                                </a:lnTo>
                                <a:lnTo>
                                  <a:pt x="108454" y="114269"/>
                                </a:lnTo>
                                <a:cubicBezTo>
                                  <a:pt x="94660" y="122426"/>
                                  <a:pt x="77633" y="126516"/>
                                  <a:pt x="62827" y="126516"/>
                                </a:cubicBezTo>
                                <a:cubicBezTo>
                                  <a:pt x="26552" y="126516"/>
                                  <a:pt x="0" y="99138"/>
                                  <a:pt x="0" y="63258"/>
                                </a:cubicBezTo>
                                <a:cubicBezTo>
                                  <a:pt x="0" y="27378"/>
                                  <a:pt x="26725" y="0"/>
                                  <a:pt x="62827" y="0"/>
                                </a:cubicBezTo>
                                <a:cubicBezTo>
                                  <a:pt x="81902" y="0"/>
                                  <a:pt x="95696" y="5446"/>
                                  <a:pt x="106406" y="161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476567955" name="Freihandform 476567955"/>
                        <wps:cNvSpPr/>
                        <wps:spPr>
                          <a:xfrm>
                            <a:off x="1301921" y="437459"/>
                            <a:ext cx="78324" cy="83637"/>
                          </a:xfrm>
                          <a:custGeom>
                            <a:avLst/>
                            <a:gdLst>
                              <a:gd name="csX0" fmla="*/ 78324 w 78324"/>
                              <a:gd name="csY0" fmla="*/ 41474 h 83637"/>
                              <a:gd name="csX1" fmla="*/ 78324 w 78324"/>
                              <a:gd name="csY1" fmla="*/ 44875 h 83637"/>
                              <a:gd name="csX2" fmla="*/ 11919 w 78324"/>
                              <a:gd name="csY2" fmla="*/ 44875 h 83637"/>
                              <a:gd name="csX3" fmla="*/ 41210 w 78324"/>
                              <a:gd name="csY3" fmla="*/ 73436 h 83637"/>
                              <a:gd name="csX4" fmla="*/ 66751 w 78324"/>
                              <a:gd name="csY4" fmla="*/ 59660 h 83637"/>
                              <a:gd name="csX5" fmla="*/ 75437 w 78324"/>
                              <a:gd name="csY5" fmla="*/ 66807 h 83637"/>
                              <a:gd name="csX6" fmla="*/ 41210 w 78324"/>
                              <a:gd name="csY6" fmla="*/ 83638 h 83637"/>
                              <a:gd name="csX7" fmla="*/ 0 w 78324"/>
                              <a:gd name="csY7" fmla="*/ 41819 h 83637"/>
                              <a:gd name="csX8" fmla="*/ 40001 w 78324"/>
                              <a:gd name="csY8" fmla="*/ 0 h 83637"/>
                              <a:gd name="csX9" fmla="*/ 78324 w 78324"/>
                              <a:gd name="csY9" fmla="*/ 41499 h 83637"/>
                              <a:gd name="csX10" fmla="*/ 40174 w 78324"/>
                              <a:gd name="csY10" fmla="*/ 10202 h 83637"/>
                              <a:gd name="csX11" fmla="*/ 12240 w 78324"/>
                              <a:gd name="csY11" fmla="*/ 35708 h 83637"/>
                              <a:gd name="csX12" fmla="*/ 66035 w 78324"/>
                              <a:gd name="csY12" fmla="*/ 35708 h 83637"/>
                              <a:gd name="csX13" fmla="*/ 40149 w 78324"/>
                              <a:gd name="csY13" fmla="*/ 10202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</a:cxnLst>
                            <a:rect l="l" t="t" r="r" b="b"/>
                            <a:pathLst>
                              <a:path w="78324" h="83637">
                                <a:moveTo>
                                  <a:pt x="78324" y="41474"/>
                                </a:moveTo>
                                <a:lnTo>
                                  <a:pt x="78324" y="44875"/>
                                </a:lnTo>
                                <a:lnTo>
                                  <a:pt x="11919" y="44875"/>
                                </a:lnTo>
                                <a:cubicBezTo>
                                  <a:pt x="13621" y="61533"/>
                                  <a:pt x="26059" y="73436"/>
                                  <a:pt x="41210" y="73436"/>
                                </a:cubicBezTo>
                                <a:cubicBezTo>
                                  <a:pt x="51426" y="73436"/>
                                  <a:pt x="61297" y="68335"/>
                                  <a:pt x="66751" y="59660"/>
                                </a:cubicBezTo>
                                <a:lnTo>
                                  <a:pt x="75437" y="66807"/>
                                </a:lnTo>
                                <a:cubicBezTo>
                                  <a:pt x="66084" y="78537"/>
                                  <a:pt x="54313" y="83638"/>
                                  <a:pt x="41210" y="83638"/>
                                </a:cubicBezTo>
                                <a:cubicBezTo>
                                  <a:pt x="17200" y="83638"/>
                                  <a:pt x="0" y="65451"/>
                                  <a:pt x="0" y="41819"/>
                                </a:cubicBezTo>
                                <a:cubicBezTo>
                                  <a:pt x="0" y="18186"/>
                                  <a:pt x="17718" y="0"/>
                                  <a:pt x="40001" y="0"/>
                                </a:cubicBezTo>
                                <a:cubicBezTo>
                                  <a:pt x="62284" y="0"/>
                                  <a:pt x="78324" y="14613"/>
                                  <a:pt x="78324" y="41499"/>
                                </a:cubicBezTo>
                                <a:close/>
                                <a:moveTo>
                                  <a:pt x="40174" y="10202"/>
                                </a:moveTo>
                                <a:cubicBezTo>
                                  <a:pt x="26552" y="10202"/>
                                  <a:pt x="12585" y="21587"/>
                                  <a:pt x="12240" y="35708"/>
                                </a:cubicBezTo>
                                <a:lnTo>
                                  <a:pt x="66035" y="35708"/>
                                </a:lnTo>
                                <a:cubicBezTo>
                                  <a:pt x="66035" y="20232"/>
                                  <a:pt x="55819" y="10202"/>
                                  <a:pt x="40149" y="10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50233265" name="Freihandform 1650233265"/>
                        <wps:cNvSpPr/>
                        <wps:spPr>
                          <a:xfrm>
                            <a:off x="1400578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86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144982301" name="Freihandform 1144982301"/>
                        <wps:cNvSpPr/>
                        <wps:spPr>
                          <a:xfrm>
                            <a:off x="1491586" y="437459"/>
                            <a:ext cx="78324" cy="83637"/>
                          </a:xfrm>
                          <a:custGeom>
                            <a:avLst/>
                            <a:gdLst>
                              <a:gd name="csX0" fmla="*/ 78324 w 78324"/>
                              <a:gd name="csY0" fmla="*/ 41474 h 83637"/>
                              <a:gd name="csX1" fmla="*/ 78324 w 78324"/>
                              <a:gd name="csY1" fmla="*/ 44875 h 83637"/>
                              <a:gd name="csX2" fmla="*/ 11919 w 78324"/>
                              <a:gd name="csY2" fmla="*/ 44875 h 83637"/>
                              <a:gd name="csX3" fmla="*/ 41210 w 78324"/>
                              <a:gd name="csY3" fmla="*/ 73436 h 83637"/>
                              <a:gd name="csX4" fmla="*/ 66751 w 78324"/>
                              <a:gd name="csY4" fmla="*/ 59660 h 83637"/>
                              <a:gd name="csX5" fmla="*/ 75437 w 78324"/>
                              <a:gd name="csY5" fmla="*/ 66807 h 83637"/>
                              <a:gd name="csX6" fmla="*/ 41210 w 78324"/>
                              <a:gd name="csY6" fmla="*/ 83638 h 83637"/>
                              <a:gd name="csX7" fmla="*/ 0 w 78324"/>
                              <a:gd name="csY7" fmla="*/ 41819 h 83637"/>
                              <a:gd name="csX8" fmla="*/ 40001 w 78324"/>
                              <a:gd name="csY8" fmla="*/ 0 h 83637"/>
                              <a:gd name="csX9" fmla="*/ 78299 w 78324"/>
                              <a:gd name="csY9" fmla="*/ 41499 h 83637"/>
                              <a:gd name="csX10" fmla="*/ 40198 w 78324"/>
                              <a:gd name="csY10" fmla="*/ 10202 h 83637"/>
                              <a:gd name="csX11" fmla="*/ 12264 w 78324"/>
                              <a:gd name="csY11" fmla="*/ 35708 h 83637"/>
                              <a:gd name="csX12" fmla="*/ 66060 w 78324"/>
                              <a:gd name="csY12" fmla="*/ 35708 h 83637"/>
                              <a:gd name="csX13" fmla="*/ 40174 w 78324"/>
                              <a:gd name="csY13" fmla="*/ 10202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</a:cxnLst>
                            <a:rect l="l" t="t" r="r" b="b"/>
                            <a:pathLst>
                              <a:path w="78324" h="83637">
                                <a:moveTo>
                                  <a:pt x="78324" y="41474"/>
                                </a:moveTo>
                                <a:lnTo>
                                  <a:pt x="78324" y="44875"/>
                                </a:lnTo>
                                <a:lnTo>
                                  <a:pt x="11919" y="44875"/>
                                </a:lnTo>
                                <a:cubicBezTo>
                                  <a:pt x="13621" y="61533"/>
                                  <a:pt x="26059" y="73436"/>
                                  <a:pt x="41210" y="73436"/>
                                </a:cubicBezTo>
                                <a:cubicBezTo>
                                  <a:pt x="51426" y="73436"/>
                                  <a:pt x="61297" y="68335"/>
                                  <a:pt x="66751" y="59660"/>
                                </a:cubicBezTo>
                                <a:lnTo>
                                  <a:pt x="75437" y="66807"/>
                                </a:lnTo>
                                <a:cubicBezTo>
                                  <a:pt x="66084" y="78537"/>
                                  <a:pt x="54314" y="83638"/>
                                  <a:pt x="41210" y="83638"/>
                                </a:cubicBezTo>
                                <a:cubicBezTo>
                                  <a:pt x="17200" y="83638"/>
                                  <a:pt x="0" y="65451"/>
                                  <a:pt x="0" y="41819"/>
                                </a:cubicBezTo>
                                <a:cubicBezTo>
                                  <a:pt x="0" y="18186"/>
                                  <a:pt x="17718" y="0"/>
                                  <a:pt x="40001" y="0"/>
                                </a:cubicBezTo>
                                <a:cubicBezTo>
                                  <a:pt x="62284" y="0"/>
                                  <a:pt x="78299" y="14613"/>
                                  <a:pt x="78299" y="41499"/>
                                </a:cubicBezTo>
                                <a:close/>
                                <a:moveTo>
                                  <a:pt x="40198" y="10202"/>
                                </a:moveTo>
                                <a:cubicBezTo>
                                  <a:pt x="26577" y="10202"/>
                                  <a:pt x="12610" y="21587"/>
                                  <a:pt x="12264" y="35708"/>
                                </a:cubicBezTo>
                                <a:lnTo>
                                  <a:pt x="66060" y="35708"/>
                                </a:lnTo>
                                <a:cubicBezTo>
                                  <a:pt x="66060" y="20232"/>
                                  <a:pt x="55844" y="10202"/>
                                  <a:pt x="40174" y="10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029833127" name="Freihandform 1029833127"/>
                        <wps:cNvSpPr/>
                        <wps:spPr>
                          <a:xfrm>
                            <a:off x="1590886" y="437459"/>
                            <a:ext cx="45306" cy="81617"/>
                          </a:xfrm>
                          <a:custGeom>
                            <a:avLst/>
                            <a:gdLst>
                              <a:gd name="csX0" fmla="*/ 45282 w 45306"/>
                              <a:gd name="csY0" fmla="*/ 1010 h 81617"/>
                              <a:gd name="csX1" fmla="*/ 43061 w 45306"/>
                              <a:gd name="csY1" fmla="*/ 12075 h 81617"/>
                              <a:gd name="csX2" fmla="*/ 36768 w 45306"/>
                              <a:gd name="csY2" fmla="*/ 11213 h 81617"/>
                              <a:gd name="csX3" fmla="*/ 11919 w 45306"/>
                              <a:gd name="csY3" fmla="*/ 37408 h 81617"/>
                              <a:gd name="csX4" fmla="*/ 11919 w 45306"/>
                              <a:gd name="csY4" fmla="*/ 81617 h 81617"/>
                              <a:gd name="csX5" fmla="*/ 691 w 45306"/>
                              <a:gd name="csY5" fmla="*/ 81617 h 81617"/>
                              <a:gd name="csX6" fmla="*/ 691 w 45306"/>
                              <a:gd name="csY6" fmla="*/ 26368 h 81617"/>
                              <a:gd name="csX7" fmla="*/ 0 w 45306"/>
                              <a:gd name="csY7" fmla="*/ 2045 h 81617"/>
                              <a:gd name="csX8" fmla="*/ 11080 w 45306"/>
                              <a:gd name="csY8" fmla="*/ 2045 h 81617"/>
                              <a:gd name="csX9" fmla="*/ 11080 w 45306"/>
                              <a:gd name="csY9" fmla="*/ 16831 h 81617"/>
                              <a:gd name="csX10" fmla="*/ 11425 w 45306"/>
                              <a:gd name="csY10" fmla="*/ 16831 h 81617"/>
                              <a:gd name="csX11" fmla="*/ 36966 w 45306"/>
                              <a:gd name="csY11" fmla="*/ 0 h 81617"/>
                              <a:gd name="csX12" fmla="*/ 45307 w 45306"/>
                              <a:gd name="csY12" fmla="*/ 1010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</a:cxnLst>
                            <a:rect l="l" t="t" r="r" b="b"/>
                            <a:pathLst>
                              <a:path w="45306" h="81617">
                                <a:moveTo>
                                  <a:pt x="45282" y="1010"/>
                                </a:moveTo>
                                <a:lnTo>
                                  <a:pt x="43061" y="12075"/>
                                </a:lnTo>
                                <a:cubicBezTo>
                                  <a:pt x="41531" y="11385"/>
                                  <a:pt x="39483" y="11213"/>
                                  <a:pt x="36768" y="11213"/>
                                </a:cubicBezTo>
                                <a:cubicBezTo>
                                  <a:pt x="21444" y="11213"/>
                                  <a:pt x="11919" y="23460"/>
                                  <a:pt x="11919" y="37408"/>
                                </a:cubicBezTo>
                                <a:lnTo>
                                  <a:pt x="11919" y="81617"/>
                                </a:lnTo>
                                <a:lnTo>
                                  <a:pt x="691" y="81617"/>
                                </a:lnTo>
                                <a:lnTo>
                                  <a:pt x="691" y="26368"/>
                                </a:lnTo>
                                <a:cubicBezTo>
                                  <a:pt x="691" y="14810"/>
                                  <a:pt x="173" y="12248"/>
                                  <a:pt x="0" y="2045"/>
                                </a:cubicBezTo>
                                <a:lnTo>
                                  <a:pt x="11080" y="2045"/>
                                </a:lnTo>
                                <a:lnTo>
                                  <a:pt x="11080" y="16831"/>
                                </a:lnTo>
                                <a:lnTo>
                                  <a:pt x="11425" y="16831"/>
                                </a:lnTo>
                                <a:cubicBezTo>
                                  <a:pt x="15694" y="6111"/>
                                  <a:pt x="24874" y="0"/>
                                  <a:pt x="36966" y="0"/>
                                </a:cubicBezTo>
                                <a:cubicBezTo>
                                  <a:pt x="40198" y="0"/>
                                  <a:pt x="42765" y="345"/>
                                  <a:pt x="45307" y="1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449152132" name="Freihandform 449152132"/>
                        <wps:cNvSpPr/>
                        <wps:spPr>
                          <a:xfrm>
                            <a:off x="1645767" y="437434"/>
                            <a:ext cx="67762" cy="83662"/>
                          </a:xfrm>
                          <a:custGeom>
                            <a:avLst/>
                            <a:gdLst>
                              <a:gd name="csX0" fmla="*/ 0 w 67762"/>
                              <a:gd name="csY0" fmla="*/ 60375 h 83662"/>
                              <a:gd name="csX1" fmla="*/ 50069 w 67762"/>
                              <a:gd name="csY1" fmla="*/ 32824 h 83662"/>
                              <a:gd name="csX2" fmla="*/ 55177 w 67762"/>
                              <a:gd name="csY2" fmla="*/ 32824 h 83662"/>
                              <a:gd name="csX3" fmla="*/ 55177 w 67762"/>
                              <a:gd name="csY3" fmla="*/ 31124 h 83662"/>
                              <a:gd name="csX4" fmla="*/ 34745 w 67762"/>
                              <a:gd name="csY4" fmla="*/ 10202 h 83662"/>
                              <a:gd name="csX5" fmla="*/ 10389 w 67762"/>
                              <a:gd name="csY5" fmla="*/ 19542 h 83662"/>
                              <a:gd name="csX6" fmla="*/ 3578 w 67762"/>
                              <a:gd name="csY6" fmla="*/ 11558 h 83662"/>
                              <a:gd name="csX7" fmla="*/ 37114 w 67762"/>
                              <a:gd name="csY7" fmla="*/ 0 h 83662"/>
                              <a:gd name="csX8" fmla="*/ 66405 w 67762"/>
                              <a:gd name="csY8" fmla="*/ 27723 h 83662"/>
                              <a:gd name="csX9" fmla="*/ 66405 w 67762"/>
                              <a:gd name="csY9" fmla="*/ 64614 h 83662"/>
                              <a:gd name="csX10" fmla="*/ 67762 w 67762"/>
                              <a:gd name="csY10" fmla="*/ 81617 h 83662"/>
                              <a:gd name="csX11" fmla="*/ 56855 w 67762"/>
                              <a:gd name="csY11" fmla="*/ 81617 h 83662"/>
                              <a:gd name="csX12" fmla="*/ 55844 w 67762"/>
                              <a:gd name="csY12" fmla="*/ 68704 h 83662"/>
                              <a:gd name="csX13" fmla="*/ 55498 w 67762"/>
                              <a:gd name="csY13" fmla="*/ 68704 h 83662"/>
                              <a:gd name="csX14" fmla="*/ 27416 w 67762"/>
                              <a:gd name="csY14" fmla="*/ 83663 h 83662"/>
                              <a:gd name="csX15" fmla="*/ 0 w 67762"/>
                              <a:gd name="csY15" fmla="*/ 60375 h 83662"/>
                              <a:gd name="csX16" fmla="*/ 12240 w 67762"/>
                              <a:gd name="csY16" fmla="*/ 58847 h 83662"/>
                              <a:gd name="csX17" fmla="*/ 30969 w 67762"/>
                              <a:gd name="csY17" fmla="*/ 73460 h 83662"/>
                              <a:gd name="csX18" fmla="*/ 55153 w 67762"/>
                              <a:gd name="csY18" fmla="*/ 46255 h 83662"/>
                              <a:gd name="csX19" fmla="*/ 55153 w 67762"/>
                              <a:gd name="csY19" fmla="*/ 41991 h 83662"/>
                              <a:gd name="csX20" fmla="*/ 47330 w 67762"/>
                              <a:gd name="csY20" fmla="*/ 41991 h 83662"/>
                              <a:gd name="csX21" fmla="*/ 12264 w 67762"/>
                              <a:gd name="csY21" fmla="*/ 58823 h 83662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  <a:cxn ang="0">
                                <a:pos x="csX21" y="csY21"/>
                              </a:cxn>
                            </a:cxnLst>
                            <a:rect l="l" t="t" r="r" b="b"/>
                            <a:pathLst>
                              <a:path w="67762" h="83662">
                                <a:moveTo>
                                  <a:pt x="0" y="60375"/>
                                </a:moveTo>
                                <a:cubicBezTo>
                                  <a:pt x="0" y="42016"/>
                                  <a:pt x="13967" y="32824"/>
                                  <a:pt x="50069" y="32824"/>
                                </a:cubicBezTo>
                                <a:lnTo>
                                  <a:pt x="55177" y="32824"/>
                                </a:lnTo>
                                <a:lnTo>
                                  <a:pt x="55177" y="31124"/>
                                </a:lnTo>
                                <a:cubicBezTo>
                                  <a:pt x="55177" y="16659"/>
                                  <a:pt x="48539" y="10202"/>
                                  <a:pt x="34745" y="10202"/>
                                </a:cubicBezTo>
                                <a:cubicBezTo>
                                  <a:pt x="25220" y="10202"/>
                                  <a:pt x="17200" y="13430"/>
                                  <a:pt x="10389" y="19542"/>
                                </a:cubicBezTo>
                                <a:lnTo>
                                  <a:pt x="3578" y="11558"/>
                                </a:lnTo>
                                <a:cubicBezTo>
                                  <a:pt x="11080" y="3894"/>
                                  <a:pt x="22308" y="0"/>
                                  <a:pt x="37114" y="0"/>
                                </a:cubicBezTo>
                                <a:cubicBezTo>
                                  <a:pt x="55325" y="0"/>
                                  <a:pt x="66405" y="11213"/>
                                  <a:pt x="66405" y="27723"/>
                                </a:cubicBezTo>
                                <a:lnTo>
                                  <a:pt x="66405" y="64614"/>
                                </a:lnTo>
                                <a:cubicBezTo>
                                  <a:pt x="66405" y="67497"/>
                                  <a:pt x="66923" y="75506"/>
                                  <a:pt x="67762" y="81617"/>
                                </a:cubicBezTo>
                                <a:lnTo>
                                  <a:pt x="56855" y="81617"/>
                                </a:lnTo>
                                <a:cubicBezTo>
                                  <a:pt x="56164" y="78044"/>
                                  <a:pt x="55844" y="73633"/>
                                  <a:pt x="55844" y="68704"/>
                                </a:cubicBezTo>
                                <a:lnTo>
                                  <a:pt x="55498" y="68704"/>
                                </a:lnTo>
                                <a:cubicBezTo>
                                  <a:pt x="48860" y="79079"/>
                                  <a:pt x="40174" y="83663"/>
                                  <a:pt x="27416" y="83663"/>
                                </a:cubicBezTo>
                                <a:cubicBezTo>
                                  <a:pt x="11573" y="83663"/>
                                  <a:pt x="0" y="74471"/>
                                  <a:pt x="0" y="60375"/>
                                </a:cubicBezTo>
                                <a:close/>
                                <a:moveTo>
                                  <a:pt x="12240" y="58847"/>
                                </a:moveTo>
                                <a:cubicBezTo>
                                  <a:pt x="12240" y="67866"/>
                                  <a:pt x="19889" y="73460"/>
                                  <a:pt x="30969" y="73460"/>
                                </a:cubicBezTo>
                                <a:cubicBezTo>
                                  <a:pt x="45455" y="73460"/>
                                  <a:pt x="55153" y="64614"/>
                                  <a:pt x="55153" y="46255"/>
                                </a:cubicBezTo>
                                <a:lnTo>
                                  <a:pt x="55153" y="41991"/>
                                </a:lnTo>
                                <a:lnTo>
                                  <a:pt x="47330" y="41991"/>
                                </a:lnTo>
                                <a:cubicBezTo>
                                  <a:pt x="26059" y="41991"/>
                                  <a:pt x="12264" y="47438"/>
                                  <a:pt x="12264" y="588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166593913" name="Freihandform 1166593913"/>
                        <wps:cNvSpPr/>
                        <wps:spPr>
                          <a:xfrm>
                            <a:off x="1727274" y="417055"/>
                            <a:ext cx="51747" cy="104066"/>
                          </a:xfrm>
                          <a:custGeom>
                            <a:avLst/>
                            <a:gdLst>
                              <a:gd name="csX0" fmla="*/ 0 w 51747"/>
                              <a:gd name="csY0" fmla="*/ 32652 h 104066"/>
                              <a:gd name="csX1" fmla="*/ 0 w 51747"/>
                              <a:gd name="csY1" fmla="*/ 22450 h 104066"/>
                              <a:gd name="csX2" fmla="*/ 16854 w 51747"/>
                              <a:gd name="csY2" fmla="*/ 22450 h 104066"/>
                              <a:gd name="csX3" fmla="*/ 16854 w 51747"/>
                              <a:gd name="csY3" fmla="*/ 0 h 104066"/>
                              <a:gd name="csX4" fmla="*/ 28082 w 51747"/>
                              <a:gd name="csY4" fmla="*/ 0 h 104066"/>
                              <a:gd name="csX5" fmla="*/ 28082 w 51747"/>
                              <a:gd name="csY5" fmla="*/ 22450 h 104066"/>
                              <a:gd name="csX6" fmla="*/ 51081 w 51747"/>
                              <a:gd name="csY6" fmla="*/ 22450 h 104066"/>
                              <a:gd name="csX7" fmla="*/ 51081 w 51747"/>
                              <a:gd name="csY7" fmla="*/ 32652 h 104066"/>
                              <a:gd name="csX8" fmla="*/ 28082 w 51747"/>
                              <a:gd name="csY8" fmla="*/ 32652 h 104066"/>
                              <a:gd name="csX9" fmla="*/ 28082 w 51747"/>
                              <a:gd name="csY9" fmla="*/ 80262 h 104066"/>
                              <a:gd name="csX10" fmla="*/ 39656 w 51747"/>
                              <a:gd name="csY10" fmla="*/ 93865 h 104066"/>
                              <a:gd name="csX11" fmla="*/ 51229 w 51747"/>
                              <a:gd name="csY11" fmla="*/ 90809 h 104066"/>
                              <a:gd name="csX12" fmla="*/ 51747 w 51747"/>
                              <a:gd name="csY12" fmla="*/ 101184 h 104066"/>
                              <a:gd name="csX13" fmla="*/ 36596 w 51747"/>
                              <a:gd name="csY13" fmla="*/ 104067 h 104066"/>
                              <a:gd name="csX14" fmla="*/ 16854 w 51747"/>
                              <a:gd name="csY14" fmla="*/ 83490 h 104066"/>
                              <a:gd name="csX15" fmla="*/ 16854 w 51747"/>
                              <a:gd name="csY15" fmla="*/ 32652 h 104066"/>
                              <a:gd name="csX16" fmla="*/ 0 w 51747"/>
                              <a:gd name="csY16" fmla="*/ 32652 h 10406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</a:cxnLst>
                            <a:rect l="l" t="t" r="r" b="b"/>
                            <a:pathLst>
                              <a:path w="51747" h="104066">
                                <a:moveTo>
                                  <a:pt x="0" y="32652"/>
                                </a:moveTo>
                                <a:lnTo>
                                  <a:pt x="0" y="22450"/>
                                </a:lnTo>
                                <a:lnTo>
                                  <a:pt x="16854" y="22450"/>
                                </a:lnTo>
                                <a:lnTo>
                                  <a:pt x="16854" y="0"/>
                                </a:lnTo>
                                <a:lnTo>
                                  <a:pt x="28082" y="0"/>
                                </a:lnTo>
                                <a:lnTo>
                                  <a:pt x="28082" y="22450"/>
                                </a:lnTo>
                                <a:lnTo>
                                  <a:pt x="51081" y="22450"/>
                                </a:lnTo>
                                <a:lnTo>
                                  <a:pt x="51081" y="32652"/>
                                </a:lnTo>
                                <a:lnTo>
                                  <a:pt x="28082" y="32652"/>
                                </a:lnTo>
                                <a:lnTo>
                                  <a:pt x="28082" y="80262"/>
                                </a:lnTo>
                                <a:cubicBezTo>
                                  <a:pt x="28082" y="88936"/>
                                  <a:pt x="30797" y="93865"/>
                                  <a:pt x="39656" y="93865"/>
                                </a:cubicBezTo>
                                <a:cubicBezTo>
                                  <a:pt x="43579" y="93865"/>
                                  <a:pt x="47824" y="92682"/>
                                  <a:pt x="51229" y="90809"/>
                                </a:cubicBezTo>
                                <a:lnTo>
                                  <a:pt x="51747" y="101184"/>
                                </a:lnTo>
                                <a:cubicBezTo>
                                  <a:pt x="47478" y="103056"/>
                                  <a:pt x="42049" y="104067"/>
                                  <a:pt x="36596" y="104067"/>
                                </a:cubicBezTo>
                                <a:cubicBezTo>
                                  <a:pt x="24158" y="104067"/>
                                  <a:pt x="16854" y="96403"/>
                                  <a:pt x="16854" y="83490"/>
                                </a:cubicBezTo>
                                <a:lnTo>
                                  <a:pt x="16854" y="32652"/>
                                </a:lnTo>
                                <a:lnTo>
                                  <a:pt x="0" y="32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01512104" name="Freihandform 101512104"/>
                        <wps:cNvSpPr/>
                        <wps:spPr>
                          <a:xfrm>
                            <a:off x="1793753" y="400741"/>
                            <a:ext cx="16336" cy="118335"/>
                          </a:xfrm>
                          <a:custGeom>
                            <a:avLst/>
                            <a:gdLst>
                              <a:gd name="csX0" fmla="*/ 16336 w 16336"/>
                              <a:gd name="csY0" fmla="*/ 8157 h 118335"/>
                              <a:gd name="csX1" fmla="*/ 8168 w 16336"/>
                              <a:gd name="csY1" fmla="*/ 16314 h 118335"/>
                              <a:gd name="csX2" fmla="*/ 0 w 16336"/>
                              <a:gd name="csY2" fmla="*/ 8157 h 118335"/>
                              <a:gd name="csX3" fmla="*/ 8168 w 16336"/>
                              <a:gd name="csY3" fmla="*/ 0 h 118335"/>
                              <a:gd name="csX4" fmla="*/ 16336 w 16336"/>
                              <a:gd name="csY4" fmla="*/ 8157 h 118335"/>
                              <a:gd name="csX5" fmla="*/ 13794 w 16336"/>
                              <a:gd name="csY5" fmla="*/ 118335 h 118335"/>
                              <a:gd name="csX6" fmla="*/ 2566 w 16336"/>
                              <a:gd name="csY6" fmla="*/ 118335 h 118335"/>
                              <a:gd name="csX7" fmla="*/ 2566 w 16336"/>
                              <a:gd name="csY7" fmla="*/ 38763 h 118335"/>
                              <a:gd name="csX8" fmla="*/ 13794 w 16336"/>
                              <a:gd name="csY8" fmla="*/ 38763 h 118335"/>
                              <a:gd name="csX9" fmla="*/ 13794 w 16336"/>
                              <a:gd name="csY9" fmla="*/ 118335 h 11833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16336" h="118335">
                                <a:moveTo>
                                  <a:pt x="16336" y="8157"/>
                                </a:moveTo>
                                <a:cubicBezTo>
                                  <a:pt x="16336" y="12740"/>
                                  <a:pt x="12412" y="16314"/>
                                  <a:pt x="8168" y="16314"/>
                                </a:cubicBezTo>
                                <a:cubicBezTo>
                                  <a:pt x="3924" y="16314"/>
                                  <a:pt x="0" y="12740"/>
                                  <a:pt x="0" y="8157"/>
                                </a:cubicBezTo>
                                <a:cubicBezTo>
                                  <a:pt x="0" y="3573"/>
                                  <a:pt x="4096" y="0"/>
                                  <a:pt x="8168" y="0"/>
                                </a:cubicBezTo>
                                <a:cubicBezTo>
                                  <a:pt x="12240" y="0"/>
                                  <a:pt x="16336" y="3918"/>
                                  <a:pt x="16336" y="8157"/>
                                </a:cubicBezTo>
                                <a:close/>
                                <a:moveTo>
                                  <a:pt x="13794" y="118335"/>
                                </a:moveTo>
                                <a:lnTo>
                                  <a:pt x="2566" y="118335"/>
                                </a:lnTo>
                                <a:lnTo>
                                  <a:pt x="2566" y="38763"/>
                                </a:lnTo>
                                <a:lnTo>
                                  <a:pt x="13794" y="38763"/>
                                </a:lnTo>
                                <a:lnTo>
                                  <a:pt x="13794" y="118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98789429" name="Freihandform 698789429"/>
                        <wps:cNvSpPr/>
                        <wps:spPr>
                          <a:xfrm>
                            <a:off x="1829559" y="437459"/>
                            <a:ext cx="84616" cy="83637"/>
                          </a:xfrm>
                          <a:custGeom>
                            <a:avLst/>
                            <a:gdLst>
                              <a:gd name="csX0" fmla="*/ 84617 w 84616"/>
                              <a:gd name="csY0" fmla="*/ 41819 h 83637"/>
                              <a:gd name="csX1" fmla="*/ 42222 w 84616"/>
                              <a:gd name="csY1" fmla="*/ 83638 h 83637"/>
                              <a:gd name="csX2" fmla="*/ 0 w 84616"/>
                              <a:gd name="csY2" fmla="*/ 41819 h 83637"/>
                              <a:gd name="csX3" fmla="*/ 42222 w 84616"/>
                              <a:gd name="csY3" fmla="*/ 0 h 83637"/>
                              <a:gd name="csX4" fmla="*/ 84617 w 84616"/>
                              <a:gd name="csY4" fmla="*/ 41819 h 83637"/>
                              <a:gd name="csX5" fmla="*/ 42197 w 84616"/>
                              <a:gd name="csY5" fmla="*/ 73460 h 83637"/>
                              <a:gd name="csX6" fmla="*/ 72328 w 84616"/>
                              <a:gd name="csY6" fmla="*/ 41844 h 83637"/>
                              <a:gd name="csX7" fmla="*/ 42025 w 84616"/>
                              <a:gd name="csY7" fmla="*/ 10227 h 83637"/>
                              <a:gd name="csX8" fmla="*/ 12215 w 84616"/>
                              <a:gd name="csY8" fmla="*/ 41844 h 83637"/>
                              <a:gd name="csX9" fmla="*/ 42173 w 84616"/>
                              <a:gd name="csY9" fmla="*/ 73460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84616" h="83637">
                                <a:moveTo>
                                  <a:pt x="84617" y="41819"/>
                                </a:moveTo>
                                <a:cubicBezTo>
                                  <a:pt x="84617" y="65796"/>
                                  <a:pt x="66899" y="83638"/>
                                  <a:pt x="42222" y="83638"/>
                                </a:cubicBezTo>
                                <a:cubicBezTo>
                                  <a:pt x="17545" y="83638"/>
                                  <a:pt x="0" y="65944"/>
                                  <a:pt x="0" y="41819"/>
                                </a:cubicBezTo>
                                <a:cubicBezTo>
                                  <a:pt x="0" y="17694"/>
                                  <a:pt x="18039" y="0"/>
                                  <a:pt x="42222" y="0"/>
                                </a:cubicBezTo>
                                <a:cubicBezTo>
                                  <a:pt x="66405" y="0"/>
                                  <a:pt x="84617" y="16831"/>
                                  <a:pt x="84617" y="41819"/>
                                </a:cubicBezTo>
                                <a:close/>
                                <a:moveTo>
                                  <a:pt x="42197" y="73460"/>
                                </a:moveTo>
                                <a:cubicBezTo>
                                  <a:pt x="60236" y="73460"/>
                                  <a:pt x="72328" y="60030"/>
                                  <a:pt x="72328" y="41844"/>
                                </a:cubicBezTo>
                                <a:cubicBezTo>
                                  <a:pt x="72328" y="23657"/>
                                  <a:pt x="60409" y="10227"/>
                                  <a:pt x="42025" y="10227"/>
                                </a:cubicBezTo>
                                <a:cubicBezTo>
                                  <a:pt x="24652" y="10227"/>
                                  <a:pt x="12215" y="23312"/>
                                  <a:pt x="12215" y="41844"/>
                                </a:cubicBezTo>
                                <a:cubicBezTo>
                                  <a:pt x="12215" y="60375"/>
                                  <a:pt x="24825" y="73460"/>
                                  <a:pt x="42173" y="73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76013122" name="Freihandform 1476013122"/>
                        <wps:cNvSpPr/>
                        <wps:spPr>
                          <a:xfrm>
                            <a:off x="1934485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86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8AF226" id="Grafik 3" o:spid="_x0000_s1026" style="position:absolute;margin-left:-49.25pt;margin-top:6.4pt;width:224.35pt;height:44.05pt;z-index:251643392" coordsize="28493,55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">
              <v:shape id="Freihandform 1549998784" o:spid="_x0000_s1027" style="position:absolute;width:28493;height:3541;visibility:visible;mso-wrap-style:square;v-text-anchor:top" coordsize="2849302,354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" path="m1684263,81297r-38742,141918l1644953,223215,1601473,81297r-34548,l1522630,223215r-567,l1485023,81297r-38471,l1504789,278317r32327,l1582817,128315r568,l1629086,278317r33437,l1719946,81297r-35683,xm1386390,180780v1851,2883,3158,6210,3899,10030c1391029,194605,1391399,198548,1391399,202638r,75703l1424836,278341r,-79596c1424836,190785,1423997,183294,1422319,176344v-1653,-6949,-4417,-13036,-8217,-18211c1410302,152934,1405317,148843,1399197,145886v-6120,-2957,-13646,-4461,-22554,-4461c1366599,141425,1357962,143421,1350732,147414v-7255,3992,-13276,10251,-18113,18777c1325734,149681,1311817,141401,1290817,141401v-11154,,-20038,2464,-26602,7393c1257602,153722,1252839,159316,1249853,165625r-567,l1249286,144752r-31759,l1217527,278341r33437,l1250964,205423v,-4436,567,-8699,1678,-12790c1253752,188543,1255578,184920,1258071,181766v2517,-3155,5675,-5668,9476,-7516c1271347,172401,1276035,171465,1281637,171465v8168,,14016,2464,17545,7368c1302686,183762,1304463,190391,1304463,198745r,79596l1337900,278341r,-72351c1337900,201726,1338418,197513,1339430,193348v1012,-4189,2690,-7886,5009,-11139c1346759,178956,1349745,176344,1353348,174422v3627,-1947,8044,-2932,13251,-2932c1371806,171490,1375705,172328,1378839,174003v3158,1676,5675,3943,7526,6826m2191494,175088v5848,-5767,13794,-8625,23813,-8625c2225893,166463,2234160,169296,2240107,174940v5947,5668,9007,13405,9205,23238l2180760,198178v1307,-9635,4861,-17349,10734,-23090m2250447,275532v9648,-4091,18384,-10942,26182,-20602l2252643,236867v-4269,5175,-9229,9512,-14905,12938c2232063,253255,2225079,254955,2216714,254955v-9476,,-17546,-2785,-24258,-8354c2185769,241032,2181870,233245,2180760,223240r101989,l2282749,214048v,-11681,-1530,-22006,-4590,-31025c2275099,174028,2270830,166463,2265327,160326v-5478,-6111,-12067,-10793,-19791,-14046c2237837,143027,2229323,141401,2220045,141401v-10043,,-19519,1675,-28403,5027c2182734,149779,2175010,154486,2168495,160622v-6514,6136,-11647,13504,-15472,22129c2149223,191376,2147323,200987,2147323,211534v,10547,1900,20183,5700,28808c2156823,248967,2161981,256335,2168495,262471v6515,6112,14214,10843,23147,14194c2200550,280017,2210026,281668,2220045,281668v10586,,20704,-2045,30377,-6111m2079758,226566v-1777,4830,-4368,9094,-7798,12790c2068505,243077,2064384,246034,2059547,248252v-4836,2243,-10290,3352,-16434,3352c2036968,251604,2031490,250495,2026678,248252v-4837,-2218,-8958,-5175,-12388,-8896c2010835,235660,2008244,231372,2006468,226566v-1752,-4830,-2641,-9832,-2641,-15032c2003827,206335,2004716,201332,2006468,196502v1776,-4830,4367,-9093,7822,-12789c2017720,179991,2021866,177034,2026678,174816v4836,-2217,10315,-3351,16435,-3351c2049232,171465,2054735,172574,2059547,174816v4837,2218,8958,5175,12413,8897c2075390,187409,2077981,191672,2079758,196502v1752,4830,2640,9833,2640,15032c2082398,216734,2081510,221736,2079758,226566t34967,51751l2114725,67940r-33438,l2081287,161731r-838,c2078771,159513,2076648,157246,2074032,154905v-2615,-2316,-5774,-4510,-9475,-6530c2060830,146329,2056561,144678,2051725,143348v-4837,-1307,-10389,-1947,-16706,-1947c2025543,141401,2016807,143224,2008837,146847v-7971,3598,-14831,8576,-20482,14884c1982679,168040,1978262,175457,1975103,184008v-3158,8527,-4738,17718,-4738,27551c1970365,221391,1971846,230583,1974807,239110v2961,8551,7329,15968,13104,22277c1993660,267695,2000570,272649,2008664,276271v8069,3623,17323,5422,27736,5422c2045876,281693,2054686,279844,2062879,276123v8168,-3696,14658,-9635,19519,-17817l2082965,258306r,20035l2114725,278341r,-24xm1853225,175088v5848,-5767,13794,-8625,23813,-8625c1887624,166463,1895891,169296,1901838,174940v5947,5668,9007,13405,9205,23238l1842491,198178v1307,-9635,4861,-17349,10734,-23090m1853348,276641v8909,3351,18384,5002,28403,5002c1892337,281643,1902455,279598,1912128,275532v9649,-4091,18385,-10942,26182,-20602l1914325,236867v-4269,5175,-9230,9512,-14905,12938c1893744,253255,1886761,254955,1878395,254955v-9476,,-17545,-2785,-24257,-8354c1847450,241032,1843552,233245,1842441,223240r101989,l1944430,214048v,-11681,-1530,-22006,-4590,-31025c1936780,174028,1932511,166463,1927008,160326v-5478,-6111,-12067,-10793,-19790,-14046c1899519,143027,1891005,141401,1881727,141401v-10044,,-19520,1675,-28403,5027c1844415,149779,1836691,154486,1830177,160622v-6515,6136,-11648,13504,-15473,22129c1810904,191376,1809004,200987,1809004,211534v,10547,1900,20183,5700,28808c1818505,248967,1823662,256335,1830177,262471v6514,6112,14214,10843,23147,14194m2400926,185511v1579,3993,2541,8256,2936,12815c2404232,202860,2404430,207000,2404430,210721r,67620l2437867,278341r,-84328c2437867,187163,2437028,180558,2435350,174274v-1678,-6308,-4442,-11878,-8366,-16708c2423085,152736,2418027,148843,2411808,145886v-6218,-2957,-13794,-4461,-22727,-4461c2377952,141425,2369117,143890,2362603,148818v-6490,4929,-11327,10695,-14486,17398l2347550,166216r,-21439l2315791,144777r,133589l2349228,278366r,-72918c2349228,201012,2349795,196749,2350906,192658v1110,-4091,2912,-7713,5429,-10868c2358852,178636,2362010,176123,2365811,174274v3800,-1848,8488,-2784,14065,-2784c2385453,171490,2390191,172845,2393547,175531v3356,2686,5799,6013,7379,10005m2849302,173141r,-28389l2812534,144752r,-38664l2779072,106088r,38664l2751508,144752r,28389l2779072,173141r,61213c2779072,242141,2779689,249016,2780874,254930v1209,5939,3430,10917,6687,14909c2790818,273832,2795285,276789,2800936,278735v5676,1947,12955,2908,21864,2908c2826699,281643,2831214,281323,2836322,280658v5108,-641,9427,-1799,12956,-3475l2849278,249065v-2048,1504,-4837,2563,-8366,3204c2837383,252934,2834126,253255,2831165,253255v-7428,,-12388,-1947,-14905,-5865c2813743,243496,2812509,238198,2812509,231520r,-58429l2849278,173091r24,50xm1759527,119419v6120,,11302,-1897,15473,-5692c1779195,109932,1781268,105151,1781268,99385v,-5767,-2073,-10523,-6268,-14342c1770829,81248,1765672,79350,1759527,79350v-6144,,-11203,1996,-15176,5988c1740353,89330,1738355,94013,1738355,99385v,5372,1998,10079,5996,14071c1748349,117448,1753407,119444,1759527,119444t-16435,158873l1776529,278317r,-133589l1743092,144728r,133589xm660622,196502r86936,l747558,164787r-86936,l660622,113037r92241,l752863,81297r-127356,l625507,278317r35115,l660622,196502xm2716912,206384v-5404,-2883,-11204,-5003,-17422,-6407c2693271,198572,2687448,197241,2682068,195935v-5404,-1306,-9846,-2883,-13375,-4731c2665165,189356,2663412,186374,2663412,182308v,-5027,2123,-8625,6416,-10868c2674097,169223,2678465,168089,2682932,168089v10956,,19692,4559,26182,13652l2731397,161706v-5380,-7417,-12462,-12641,-21173,-15722c2701489,142929,2692679,141376,2683746,141376v-6687,,-13276,838,-19791,2514c2657441,145565,2651691,148178,2646682,151677v-5035,3524,-9057,8033,-12117,13504c2631505,170652,2629975,177108,2629975,184526v,8526,1752,15204,5281,20034c2638785,209390,2643227,213136,2648631,215822v5380,2686,11179,4633,17422,5841c2672271,222870,2678070,224176,2683474,225556v5380,1405,9846,3179,13375,5422c2700378,233220,2702130,236645,2702130,241278v,2612,-691,4855,-2073,6826c2698651,250051,2696849,251678,2694604,252984v-2221,1306,-4640,2218,-7255,2784c2684758,256335,2682241,256606,2679822,256606v-7057,,-13053,-1528,-17964,-4583c2656922,248967,2652332,245024,2648063,240194r-22307,20873c2632640,268854,2640438,274226,2649174,277208v8711,2957,18285,4435,28699,4435c2684758,281643,2691618,280904,2698503,279425v6860,-1478,13054,-3893,18532,-7245c2722513,268854,2726980,264443,2730410,258972v3430,-5471,5157,-12198,5157,-20183c2735567,230090,2733790,223215,2730262,218213v-3529,-5028,-7995,-8946,-13375,-11829m1014215,141401v-8908,,-16805,2144,-23690,6407c983640,152071,978360,158109,974633,165896r-567,l974066,144752r-33437,l940629,278341r33437,l974066,206828v,-1849,419,-4633,1258,-8354c976163,194777,977841,191056,980334,187335v2517,-3696,6144,-6999,10858,-9882c995929,174570,1002197,173141,1009995,173141v2591,,5256,246,7946,690c1020631,174299,1023370,174915,1026158,175654r,-32282c1024110,142805,1022112,142362,1020162,141968v-1949,-370,-3948,-567,-5996,-567m1099375,281643v11153,,19963,-2464,26478,-7368c1132343,269371,1137179,263555,1140363,256877r542,l1140905,278317r31784,l1172689,144728r-33437,l1139252,217646v,4435,-567,8723,-1678,12789c1136464,234526,1134638,238149,1132121,241303v-2493,3154,-5676,5668,-9452,7516c1118869,250667,1114181,251604,1108579,251604v-5947,,-10537,-1356,-13794,-4042c1091527,244876,1089109,241549,1087554,237533v-1579,-3993,-2566,-8256,-2936,-12790c1084248,220209,1084050,216069,1084050,212348r,-67620l1050613,144728r,84303c1050613,235906,1051452,242486,1053130,248794v1654,6309,4442,11928,8366,16831c1065395,270554,1070453,274448,1076672,277306v6218,2883,13794,4313,22703,4313m2503384,198178v1307,-9635,4861,-17349,10734,-23090c2519966,169321,2527912,166463,2537931,166463v10586,,18853,2833,24800,8477c2568678,180608,2571738,188345,2571936,198178r-68552,xm2587951,160326v-5478,-6111,-12067,-10793,-19791,-14046c2560461,143027,2551948,141401,2542669,141401v-10044,,-19519,1675,-28403,5027c2505358,149779,2497634,154486,2491119,160622v-6490,6136,-11647,13504,-15472,22129c2471847,191376,2469947,200987,2469947,211534v,10547,1900,20183,5700,28808c2479447,248967,2484605,256335,2491119,262471v6515,6112,14214,10843,23147,14194c2523174,280017,2532650,281668,2542669,281668v10586,,20704,-2045,30377,-6111c2582695,271466,2591430,264615,2599228,254955r-23986,-18063c2570973,242067,2566013,246404,2560338,249829v-5676,3450,-12684,5151,-21025,5151c2529837,254980,2521768,252195,2515056,246626v-6688,-5570,-10587,-13357,-11697,-23362l2605348,223264r,-9191c2605348,202392,2603818,192066,2600758,183047v-3060,-8994,-7329,-16560,-12832,-22696m877555,226566v-1777,4830,-4368,9094,-7798,12790c866302,243077,862181,246034,857345,248252v-4837,2243,-10290,3352,-16435,3352c834766,251604,829287,250495,824475,248252v-4836,-2218,-8957,-5175,-12387,-8896c808633,235660,806042,231372,804265,226566v-1752,-4830,-2640,-9832,-2640,-15032c801625,206335,802513,201332,804265,196502v1777,-4830,4368,-9093,7823,-12789c815518,179991,819663,177034,824475,174816v4837,-2217,10315,-3351,16435,-3351c847030,171465,852533,172574,857345,174816v4836,2218,8957,5175,12412,8897c873187,187409,875778,191672,877555,196502v1752,4830,2640,9833,2640,15032c880195,216734,879307,221736,877555,226566t14905,-65968c885970,154486,878246,149755,869338,146403v-8909,-3351,-18385,-5027,-28428,-5027c830867,141376,821391,143052,812507,146403v-8908,3352,-16632,8058,-23147,14195c782846,166734,777713,174102,773888,182727v-3800,8625,-5700,18236,-5700,28783c768188,222057,770088,231692,773888,240317v3800,8625,8958,15993,15472,22130c795850,268558,803574,273289,812507,276641v8908,3351,18384,5002,28403,5002c850929,281643,860429,279992,869338,276641v8908,-3352,16632,-8058,23122,-14194c898974,256310,904132,248942,907932,240317v3800,-8625,5700,-18236,5700,-28807c913632,200938,911732,191352,907932,182727v-3800,-8625,-8982,-15993,-15472,-22129m268409,23830r-95918,c172737,126098,212566,227059,275886,294211v40051,42484,63987,59956,63987,59956l396852,278292v,,-15769,-12519,-20951,-17201c305548,197685,268656,113480,268409,23830t-172540,l,23830v888,91967,35041,190883,68503,247587c88812,305892,118251,341797,128739,354167r56978,-75875c136265,215847,105172,139429,98263,59094,96832,47191,95993,35683,95869,23830m456718,62396v-395,-1109,-667,-2243,-1111,-3327c455286,58108,455064,57122,454645,56186l440011,23854v-3405,10720,-10018,18088,-17742,18088c411115,41942,402083,26762,402083,8034v,-2736,247,-5373,592,-7935l402577,,361909,40611v-22455,22425,-22455,58798,,81223c384365,144259,420788,144259,443244,121834v15917,-15894,20309,-38714,13671,-58699c456866,62889,456742,62618,456693,62371e" fillcolor="white [3214]" stroked="f" strokeweight=".0685mm">
                <v:stroke joinstyle="miter"/>
                <v:path arrowok="t" o:connecttype="custom" o:connectlocs="1684263,81297;1645521,223215;1644953,223215;1601473,81297;1566925,81297;1522630,223215;1522063,223215;1485023,81297;1446552,81297;1504789,278317;1537116,278317;1582817,128315;1583385,128315;1629086,278317;1662523,278317;1719946,81297;1684263,81297;1386390,180780;1390289,190810;1391399,202638;1391399,278341;1424836,278341;1424836,198745;1422319,176344;1414102,158133;1399197,145886;1376643,141425;1350732,147414;1332619,166191;1290817,141401;1264215,148794;1249853,165625;1249286,165625;1249286,144752;1217527,144752;1217527,278341;1250964,278341;1250964,205423;1252642,192633;1258071,181766;1267547,174250;1281637,171465;1299182,178833;1304463,198745;1304463,278341;1337900,278341;1337900,205990;1339430,193348;1344439,182209;1353348,174422;1366599,171490;1378839,174003;1386365,180829;2191494,175088;2215307,166463;2240107,174940;2249312,198178;2180760,198178;2191494,175088;2250447,275532;2276629,254930;2252643,236867;2237738,249805;2216714,254955;2192456,246601;2180760,223240;2282749,223240;2282749,214048;2278159,183023;2265327,160326;2245536,146280;2220045,141401;2191642,146428;2168495,160622;2153023,182751;2147323,211534;2153023,240342;2168495,262471;2191642,276665;2220045,281668;2250422,275557;2079758,226566;2071960,239356;2059547,248252;2043113,251604;2026678,248252;2014290,239356;2006468,226566;2003827,211534;2006468,196502;2014290,183713;2026678,174816;2043113,171465;2059547,174816;2071960,183713;2079758,196502;2082398,211534;2079758,226566;2114725,278317;2114725,67940;2081287,67940;2081287,161731;2080449,161731;2074032,154905;2064557,148375;2051725,143348;2035019,141401;2008837,146847;1988355,161731;1975103,184008;1970365,211559;1974807,239110;1987911,261387;2008664,276271;2036400,281693;2062879,276123;2082398,258306;2082965,258306;2082965,278341;2114725,278341;1853225,175088;1877038,166463;1901838,174940;1911043,198178;1842491,198178;1853225,175088;1853348,276641;1881751,281643;1912128,275532;1938310,254930;1914325,236867;1899420,249805;1878395,254955;1854138,246601;1842441,223240;1944430,223240;1944430,214048;1939840,183023;1927008,160326;1907218,146280;1881727,141401;1853324,146428;1830177,160622;1814704,182751;1809004,211534;1814704,240342;1830177,262471;1853324,276665;2400926,185511;2403862,198326;2404430,210721;2404430,278341;2437867,278341;2437867,194013;2435350,174274;2426984,157566;2411808,145886;2389081,141425;2362603,148818;2348117,166216;2347550,166216;2347550,144777;2315791,144777;2315791,278366;2349228,278366;2349228,205448;2350906,192658;2356335,181790;2365811,174274;2379876,171490;2393547,175531;2400926,185536;2849302,173141;2849302,144752;2812534,144752;2812534,106088;2779072,106088;2779072,144752;2751508,144752;2751508,173141;2779072,173141;2779072,234354;2780874,254930;2787561,269839;2800936,278735;2822800,281643;2836322,280658;2849278,277183;2849278,249065;2840912,252269;2831165,253255;2816260,247390;2812509,231520;2812509,173091;2849278,173091;1759527,119419;1775000,113727;1781268,99385;1775000,85043;1759527,79350;1744351,85338;1738355,99385;1744351,113456;1759527,119444;1743092,278317;1776529,278317;1776529,144728;1743092,144728;1743092,278317;660622,196502;747558,196502;747558,164787;660622,164787;660622,113037;752863,113037;752863,81297;625507,81297;625507,278317;660622,278317;660622,196502;2716912,206384;2699490,199977;2682068,195935;2668693,191204;2663412,182308;2669828,171440;2682932,168089;2709114,181741;2731397,161706;2710224,145984;2683746,141376;2663955,143890;2646682,151677;2634565,165181;2629975,184526;2635256,204560;2648631,215822;2666053,221663;2683474,225556;2696849,230978;2702130,241278;2700057,248104;2694604,252984;2687349,255768;2679822,256606;2661858,252023;2648063,240194;2625756,261067;2649174,277208;2677873,281643;2698503,279425;2717035,272180;2730410,258972;2735567,238789;2730262,218213;2716887,206384;1014215,141401;990525,147808;974633,165896;974066,165896;974066,144752;940629,144752;940629,278341;974066,278341;974066,206828;975324,198474;980334,187335;991192,177453;1009995,173141;1017941,173831;1026158,175654;1026158,143372;1020162,141968;1014166,141401;1099375,281643;1125853,274275;1140363,256877;1140905,256877;1140905,278317;1172689,278317;1172689,144728;1139252,144728;1139252,217646;1137574,230435;1132121,241303;1122669,248819;1108579,251604;1094785,247562;1087554,237533;1084618,224743;1084050,212348;1084050,144728;1050613,144728;1050613,229031;1053130,248794;1061496,265625;1076672,277306;1099375,281619;2503384,198178;2514118,175088;2537931,166463;2562731,174940;2571936,198178;2503384,198178;2587951,160326;2568160,146280;2542669,141401;2514266,146428;2491119,160622;2475647,182751;2469947,211534;2475647,240342;2491119,262471;2514266,276665;2542669,281668;2573046,275557;2599228,254955;2575242,236892;2560338,249829;2539313,254980;2515056,246626;2503359,223264;2605348,223264;2605348,214073;2600758,183047;2587926,160351;877555,226566;869757,239356;857345,248252;840910,251604;824475,248252;812088,239356;804265,226566;801625,211534;804265,196502;812088,183713;824475,174816;840910,171465;857345,174816;869757,183713;877555,196502;880195,211534;877555,226566;892460,160598;869338,146403;840910,141376;812507,146403;789360,160598;773888,182727;768188,211510;773888,240317;789360,262447;812507,276641;840910,281643;869338,276641;892460,262447;907932,240317;913632,211510;907932,182727;892460,160598;268409,23830;172491,23830;275886,294211;339873,354167;396852,278292;375901,261091;268409,23830;95869,23830;0,23830;68503,271417;128739,354167;185717,278292;98263,59094;95869,23830;456718,62396;455607,59069;454645,56186;440011,23854;422269,41942;402083,8034;402675,99;402577,0;361909,40611;361909,121834;443244,121834;456915,63135;456693,6237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group id="_x0000_s1028" style="position:absolute;left:6256;top:3956;width:13780;height:1642" coordorigin="6256,3956" coordsize="13779,16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">
                <v:shape id="Freihandform 64960684" o:spid="_x0000_s1029" style="position:absolute;left:6256;top:3986;width:1025;height:1204;visibility:visible;mso-wrap-style:square;v-text-anchor:top" coordsize="102507,120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" path="m15324,l51254,56802,87183,r15324,l57373,68532r,51848l45109,120380r,-51848l,,15324,xe" fillcolor="white [3214]" stroked="f" strokeweight=".0685mm">
                  <v:stroke joinstyle="miter"/>
                  <v:path arrowok="t" o:connecttype="custom" o:connectlocs="15324,0;51254,56802;87183,0;102507,0;57373,68532;57373,120380;45109,120380;45109,68532;0,0;15324,0" o:connectangles="0,0,0,0,0,0,0,0,0,0"/>
                </v:shape>
                <v:shape id="Freihandform 1998006159" o:spid="_x0000_s1030" style="position:absolute;left:7203;top:4374;width:846;height:836;visibility:visible;mso-wrap-style:square;v-text-anchor:top" coordsize="84616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" path="m84617,41819v,23977,-17718,41819,-42395,41819c17545,83638,,65944,,41819,,17694,18039,,42222,,66405,,84617,16831,84617,41819xm42222,73460v18039,,30130,-13430,30130,-31616c72352,23657,60433,10227,42049,10227v-17372,,-29809,13085,-29809,31617c12240,60375,24850,73460,42197,73460r25,xe" fillcolor="white [3214]" stroked="f" strokeweight=".0685mm">
                  <v:stroke joinstyle="miter"/>
                  <v:path arrowok="t" o:connecttype="custom" o:connectlocs="84617,41819;42222,83638;0,41819;42222,0;84617,41819;42222,73460;72352,41844;42049,10227;12240,41844;42197,73460" o:connectangles="0,0,0,0,0,0,0,0,0,0"/>
                </v:shape>
                <v:shape id="Freihandform 276203032" o:spid="_x0000_s1031" style="position:absolute;left:8259;top:4395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" path="m25,l11253,r,44899c11253,63086,17545,71415,32697,71415v12610,,24356,-10720,24356,-29916l57053,,68281,r,62741c68281,64269,68972,77871,69120,79572r-11574,c57201,77354,57028,75333,57028,73115r,-6284l56683,66831c51402,75678,40347,81617,29958,81617,9353,81617,,69542,,51183l,,25,xe" fillcolor="white [3214]" stroked="f" strokeweight=".0685mm">
                  <v:stroke joinstyle="miter"/>
                  <v:path arrowok="t" o:connecttype="custom" o:connectlocs="25,0;11253,0;11253,44899;32697,71415;57053,41499;57053,0;68281,0;68281,62741;69120,79572;57546,79572;57028,73115;57028,66831;56683,66831;29958,81617;0,51183;0,0" o:connectangles="0,0,0,0,0,0,0,0,0,0,0,0,0,0,0,0"/>
                </v:shape>
                <v:shape id="Freihandform 1608639032" o:spid="_x0000_s1032" style="position:absolute;left:9200;top:4374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" path="m,2045r11573,c12092,6284,12092,9192,12092,14786r345,c17372,6111,28452,,39162,,58903,,69120,11213,69120,30434r,51183l57892,81617r,-44899c57892,18852,51599,10202,36941,10202v-11080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  <v:shape id="Freihandform 958845380" o:spid="_x0000_s1033" style="position:absolute;left:10106;top:4374;width:830;height:1224;visibility:visible;mso-wrap-style:square;v-text-anchor:top" coordsize="82963,122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" path="m40569,25v12782,,23837,5446,30648,15130l71735,15155r,-13085l82963,2070r,79572c82963,106630,68330,122450,40223,122450v-15842,,-28107,-5101,-38323,-15993l10241,97610v6638,8847,17545,14614,30648,14614c60804,112224,71711,100494,71711,81617r,-14958l71365,66659c64727,76689,54338,81617,41556,81617,18063,81617,,63431,,41154,,18876,17372,,40519,r50,25xm12289,40833v,16486,12931,30607,29637,30607c58632,71440,72056,58675,72056,41844,72056,24002,60310,10227,41753,10227v-16015,,-29464,13775,-29464,30606xe" fillcolor="white [3214]" stroked="f" strokeweight=".0685mm">
                  <v:stroke joinstyle="miter"/>
                  <v:path arrowok="t" o:connecttype="custom" o:connectlocs="40569,25;71217,15155;71735,15155;71735,2070;82963,2070;82963,81642;40223,122450;1900,106457;10241,97610;40889,112224;71711,81617;71711,66659;71365,66659;41556,81617;0,41154;40519,0;12289,40833;41926,71440;72056,41844;41753,10227;12289,40833" o:connectangles="0,0,0,0,0,0,0,0,0,0,0,0,0,0,0,0,0,0,0,0,0"/>
                </v:shape>
                <v:shape id="Freihandform 1174858508" o:spid="_x0000_s1034" style="position:absolute;left:11695;top:3956;width:1085;height:1265;visibility:visible;mso-wrap-style:square;v-text-anchor:top" coordsize="108454,1265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" path="m106431,16166r-9205,9019c88886,16338,77633,11237,62827,11237v-29119,,-49551,22622,-49551,52021c13276,92657,33708,115279,62827,115279v12437,,24356,-3228,33363,-8501l96190,66486r-28773,l67417,55274r41037,l108454,114269v-13794,8157,-30821,12247,-45627,12247c26552,126516,,99138,,63258,,27378,26725,,62827,v19075,,32869,5446,43579,16141l106431,16166xe" fillcolor="white [3214]" stroked="f" strokeweight=".0685mm">
                  <v:stroke joinstyle="miter"/>
                  <v:path arrowok="t" o:connecttype="custom" o:connectlocs="106431,16166;97226,25185;62827,11237;13276,63258;62827,115279;96190,106778;96190,66486;67417,66486;67417,55274;108454,55274;108454,114269;62827,126516;0,63258;62827,0;106406,16141" o:connectangles="0,0,0,0,0,0,0,0,0,0,0,0,0,0,0"/>
                </v:shape>
                <v:shape id="Freihandform 476567955" o:spid="_x0000_s1035" style="position:absolute;left:13019;top:4374;width:783;height:836;visibility:visible;mso-wrap-style:square;v-text-anchor:top" coordsize="78324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" path="m78324,41474r,3401l11919,44875v1702,16658,14140,28561,29291,28561c51426,73436,61297,68335,66751,59660r8686,7147c66084,78537,54313,83638,41210,83638,17200,83638,,65451,,41819,,18186,17718,,40001,,62284,,78324,14613,78324,41499r,-25xm40174,10202v-13622,,-27589,11385,-27934,25506l66035,35708c66035,20232,55819,10202,40149,10202r25,xe" fillcolor="white [3214]" stroked="f" strokeweight=".0685mm">
                  <v:stroke joinstyle="miter"/>
                  <v:path arrowok="t" o:connecttype="custom" o:connectlocs="78324,41474;78324,44875;11919,44875;41210,73436;66751,59660;75437,66807;41210,83638;0,41819;40001,0;78324,41499;40174,10202;12240,35708;66035,35708;40149,10202" o:connectangles="0,0,0,0,0,0,0,0,0,0,0,0,0,0"/>
                </v:shape>
                <v:shape id="Freihandform 1650233265" o:spid="_x0000_s1036" style="position:absolute;left:14005;top:4374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" path="m,2045r11573,c12092,6284,12092,9192,12092,14786r345,c17372,6111,28452,,39162,,58903,,69120,11213,69120,30434r,51183l57892,81617r,-44899c57892,18852,51599,10202,36941,10202v-11055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  <v:shape id="Freihandform 1144982301" o:spid="_x0000_s1037" style="position:absolute;left:14915;top:4374;width:784;height:836;visibility:visible;mso-wrap-style:square;v-text-anchor:top" coordsize="78324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" path="m78324,41474r,3401l11919,44875v1702,16658,14140,28561,29291,28561c51426,73436,61297,68335,66751,59660r8686,7147c66084,78537,54314,83638,41210,83638,17200,83638,,65451,,41819,,18186,17718,,40001,,62284,,78299,14613,78299,41499r25,-25xm40198,10202v-13621,,-27588,11385,-27934,25506l66060,35708c66060,20232,55844,10202,40174,10202r24,xe" fillcolor="white [3214]" stroked="f" strokeweight=".0685mm">
                  <v:stroke joinstyle="miter"/>
                  <v:path arrowok="t" o:connecttype="custom" o:connectlocs="78324,41474;78324,44875;11919,44875;41210,73436;66751,59660;75437,66807;41210,83638;0,41819;40001,0;78299,41499;40198,10202;12264,35708;66060,35708;40174,10202" o:connectangles="0,0,0,0,0,0,0,0,0,0,0,0,0,0"/>
                </v:shape>
                <v:shape id="Freihandform 1029833127" o:spid="_x0000_s1038" style="position:absolute;left:15908;top:4374;width:453;height:816;visibility:visible;mso-wrap-style:square;v-text-anchor:top" coordsize="45306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" path="m45282,1010l43061,12075v-1530,-690,-3578,-862,-6293,-862c21444,11213,11919,23460,11919,37408r,44209l691,81617r,-55249c691,14810,173,12248,,2045r11080,l11080,16831r345,c15694,6111,24874,,36966,v3232,,5799,345,8341,1010l45282,1010xe" fillcolor="white [3214]" stroked="f" strokeweight=".0685mm">
                  <v:stroke joinstyle="miter"/>
                  <v:path arrowok="t" o:connecttype="custom" o:connectlocs="45282,1010;43061,12075;36768,11213;11919,37408;11919,81617;691,81617;691,26368;0,2045;11080,2045;11080,16831;11425,16831;36966,0;45307,1010" o:connectangles="0,0,0,0,0,0,0,0,0,0,0,0,0"/>
                </v:shape>
                <v:shape id="Freihandform 449152132" o:spid="_x0000_s1039" style="position:absolute;left:16457;top:4374;width:678;height:836;visibility:visible;mso-wrap-style:square;v-text-anchor:top" coordsize="67762,836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" path="m,60375c,42016,13967,32824,50069,32824r5108,l55177,31124v,-14465,-6638,-20922,-20432,-20922c25220,10202,17200,13430,10389,19542l3578,11558c11080,3894,22308,,37114,,55325,,66405,11213,66405,27723r,36891c66405,67497,66923,75506,67762,81617r-10907,c56164,78044,55844,73633,55844,68704r-346,c48860,79079,40174,83663,27416,83663,11573,83663,,74471,,60375xm12240,58847v,9019,7649,14613,18729,14613c45455,73460,55153,64614,55153,46255r,-4264l47330,41991v-21271,,-35066,5447,-35066,16832l12240,58847xe" fillcolor="white [3214]" stroked="f" strokeweight=".0685mm">
                  <v:stroke joinstyle="miter"/>
                  <v:path arrowok="t" o:connecttype="custom" o:connectlocs="0,60375;50069,32824;55177,32824;55177,31124;34745,10202;10389,19542;3578,11558;37114,0;66405,27723;66405,64614;67762,81617;56855,81617;55844,68704;55498,68704;27416,83663;0,60375;12240,58847;30969,73460;55153,46255;55153,41991;47330,41991;12264,58823" o:connectangles="0,0,0,0,0,0,0,0,0,0,0,0,0,0,0,0,0,0,0,0,0,0"/>
                </v:shape>
                <v:shape id="Freihandform 1166593913" o:spid="_x0000_s1040" style="position:absolute;left:17272;top:4170;width:518;height:1041;visibility:visible;mso-wrap-style:square;v-text-anchor:top" coordsize="51747,1040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" path="m,32652l,22450r16854,l16854,,28082,r,22450l51081,22450r,10202l28082,32652r,47610c28082,88936,30797,93865,39656,93865v3923,,8168,-1183,11573,-3056l51747,101184v-4269,1872,-9698,2883,-15151,2883c24158,104067,16854,96403,16854,83490r,-50838l,32652xe" fillcolor="white [3214]" stroked="f" strokeweight=".0685mm">
                  <v:stroke joinstyle="miter"/>
                  <v:path arrowok="t" o:connecttype="custom" o:connectlocs="0,32652;0,22450;16854,22450;16854,0;28082,0;28082,22450;51081,22450;51081,32652;28082,32652;28082,80262;39656,93865;51229,90809;51747,101184;36596,104067;16854,83490;16854,32652;0,32652" o:connectangles="0,0,0,0,0,0,0,0,0,0,0,0,0,0,0,0,0"/>
                </v:shape>
                <v:shape id="Freihandform 101512104" o:spid="_x0000_s1041" style="position:absolute;left:17937;top:4007;width:163;height:1183;visibility:visible;mso-wrap-style:square;v-text-anchor:top" coordsize="16336,118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" path="m16336,8157v,4583,-3924,8157,-8168,8157c3924,16314,,12740,,8157,,3573,4096,,8168,v4072,,8168,3918,8168,8157xm13794,118335r-11228,l2566,38763r11228,l13794,118335xe" fillcolor="white [3214]" stroked="f" strokeweight=".0685mm">
                  <v:stroke joinstyle="miter"/>
                  <v:path arrowok="t" o:connecttype="custom" o:connectlocs="16336,8157;8168,16314;0,8157;8168,0;16336,8157;13794,118335;2566,118335;2566,38763;13794,38763;13794,118335" o:connectangles="0,0,0,0,0,0,0,0,0,0"/>
                </v:shape>
                <v:shape id="Freihandform 698789429" o:spid="_x0000_s1042" style="position:absolute;left:18295;top:4374;width:846;height:836;visibility:visible;mso-wrap-style:square;v-text-anchor:top" coordsize="84616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" path="m84617,41819v,23977,-17718,41819,-42395,41819c17545,83638,,65944,,41819,,17694,18039,,42222,,66405,,84617,16831,84617,41819xm42197,73460v18039,,30131,-13430,30131,-31616c72328,23657,60409,10227,42025,10227v-17373,,-29810,13085,-29810,31617c12215,60375,24825,73460,42173,73460r24,xe" fillcolor="white [3214]" stroked="f" strokeweight=".0685mm">
                  <v:stroke joinstyle="miter"/>
                  <v:path arrowok="t" o:connecttype="custom" o:connectlocs="84617,41819;42222,83638;0,41819;42222,0;84617,41819;42197,73460;72328,41844;42025,10227;12215,41844;42173,73460" o:connectangles="0,0,0,0,0,0,0,0,0,0"/>
                </v:shape>
                <v:shape id="Freihandform 1476013122" o:spid="_x0000_s1043" style="position:absolute;left:19344;top:4374;width:692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" path="m,2045r11573,c12092,6284,12092,9192,12092,14786r345,c17372,6111,28452,,39162,,58903,,69120,11213,69120,30434r,51183l57892,81617r,-44899c57892,18852,51599,10202,36941,10202v-11055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</v:group>
            </v:group>
          </w:pict>
        </mc:Fallback>
      </mc:AlternateContent>
    </w:r>
    <w:r w:rsidR="00AC1B06">
      <w:rPr>
        <w:sz w:val="56"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00403089" wp14:editId="2FA85C5B">
              <wp:simplePos x="0" y="0"/>
              <wp:positionH relativeFrom="margin">
                <wp:posOffset>-1240155</wp:posOffset>
              </wp:positionH>
              <wp:positionV relativeFrom="margin">
                <wp:posOffset>-902113</wp:posOffset>
              </wp:positionV>
              <wp:extent cx="8142605" cy="10996930"/>
              <wp:effectExtent l="0" t="0" r="10795" b="13970"/>
              <wp:wrapNone/>
              <wp:docPr id="1534278504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42605" cy="10996930"/>
                      </a:xfrm>
                      <a:prstGeom prst="rect">
                        <a:avLst/>
                      </a:prstGeom>
                      <a:solidFill>
                        <a:srgbClr val="104798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C5C031" id="Rechteck 1" o:spid="_x0000_s1026" style="position:absolute;margin-left:-97.65pt;margin-top:-71.05pt;width:641.15pt;height:865.9pt;z-index:-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" fillcolor="#104798" strokecolor="#312100 [484]" strokeweight="1pt">
              <w10:wrap anchorx="margin" anchory="margin"/>
            </v:rect>
          </w:pict>
        </mc:Fallback>
      </mc:AlternateContent>
    </w:r>
    <w:r w:rsidR="00AC1B06">
      <w:tab/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64A34" w14:textId="77777777" w:rsidR="00420B40" w:rsidRPr="00E80E96" w:rsidRDefault="00420B40" w:rsidP="004155DE">
    <w:pPr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</w:pP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begin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instrText xml:space="preserve"> STYLEREF  "Thesis Section" \n </w:instrTex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separate"/>
    </w:r>
    <w:r w:rsidR="00D7757E">
      <w:rPr>
        <w:rFonts w:asciiTheme="majorHAnsi" w:hAnsiTheme="majorHAnsi" w:cstheme="majorHAnsi"/>
        <w:b/>
        <w:bCs/>
        <w:smallCaps/>
        <w:noProof/>
        <w:color w:val="004D6C" w:themeColor="accent3"/>
        <w:spacing w:val="20"/>
        <w:sz w:val="20"/>
      </w:rPr>
      <w:t>Fehler! Verwenden Sie die Registerkarte 'Start', um Thesis Section dem Text zuzuweisen, der hier angezeigt werden soll.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end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t xml:space="preserve">  |  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begin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instrText xml:space="preserve"> STYLEREF  "Thesis Section"  \* MERGEFORMAT </w:instrTex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separate"/>
    </w:r>
    <w:r w:rsidR="00D7757E">
      <w:rPr>
        <w:rFonts w:asciiTheme="majorHAnsi" w:hAnsiTheme="majorHAnsi" w:cstheme="majorHAnsi"/>
        <w:b/>
        <w:bCs/>
        <w:smallCaps/>
        <w:noProof/>
        <w:color w:val="004D6C" w:themeColor="accent3"/>
        <w:spacing w:val="20"/>
        <w:sz w:val="20"/>
      </w:rPr>
      <w:t>Fehler! Verwenden Sie die Registerkarte 'Start', um Thesis Section dem Text zuzuweisen, der hier angezeigt werden soll.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55408" w14:textId="77777777" w:rsidR="00E44266" w:rsidRPr="00E80E96" w:rsidRDefault="00204BAF" w:rsidP="00B067F7">
    <w:pPr>
      <w:pStyle w:val="Fuzeile"/>
    </w:pPr>
    <w:fldSimple w:instr=" STYLEREF  &quot;Überschrift 1&quot;  \* MERGEFORMAT ">
      <w:r w:rsidR="00D7757E">
        <w:t>Verwendung der Vorlage</w:t>
      </w:r>
    </w:fldSimple>
    <w:r w:rsidR="006E74D8" w:rsidRPr="00E80E96">
      <w:ptab w:relativeTo="margin" w:alignment="right" w:leader="none"/>
    </w:r>
    <w:r w:rsidR="006E74D8" w:rsidRPr="00E80E96">
      <w:rPr>
        <w:sz w:val="22"/>
        <w:szCs w:val="22"/>
      </w:rPr>
      <w:fldChar w:fldCharType="begin"/>
    </w:r>
    <w:r w:rsidR="006E74D8" w:rsidRPr="00E80E96">
      <w:rPr>
        <w:sz w:val="22"/>
        <w:szCs w:val="22"/>
      </w:rPr>
      <w:instrText xml:space="preserve"> PAGE  \* Arabic  \* MERGEFORMAT </w:instrText>
    </w:r>
    <w:r w:rsidR="006E74D8" w:rsidRPr="00E80E96">
      <w:rPr>
        <w:sz w:val="22"/>
        <w:szCs w:val="22"/>
      </w:rPr>
      <w:fldChar w:fldCharType="separate"/>
    </w:r>
    <w:r w:rsidR="006E74D8">
      <w:rPr>
        <w:sz w:val="22"/>
        <w:szCs w:val="22"/>
      </w:rPr>
      <w:t>1</w:t>
    </w:r>
    <w:r w:rsidR="006E74D8" w:rsidRPr="00E80E96">
      <w:rPr>
        <w:sz w:val="22"/>
        <w:szCs w:val="22"/>
      </w:rPr>
      <w:fldChar w:fldCharType="end"/>
    </w:r>
    <w:r w:rsidR="00E44266" w:rsidRPr="00E80E96">
      <w:ptab w:relativeTo="margin" w:alignment="right" w:leader="none"/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56BA0" w14:textId="77777777" w:rsidR="00420B40" w:rsidRPr="00E80E96" w:rsidRDefault="00420B40" w:rsidP="00B067F7">
    <w:pPr>
      <w:pStyle w:val="Fuzeile"/>
    </w:pPr>
    <w:fldSimple w:instr=" STYLEREF  &quot;Überschrift 1&quot;  \* MERGEFORMAT ">
      <w:r w:rsidR="00D7757E">
        <w:t>Verwendung der Vorlage</w:t>
      </w:r>
    </w:fldSimple>
    <w:r w:rsidRPr="00E80E96">
      <w:ptab w:relativeTo="margin" w:alignment="right" w:leader="none"/>
    </w:r>
    <w:r w:rsidRPr="00E80E96">
      <w:rPr>
        <w:sz w:val="22"/>
        <w:szCs w:val="22"/>
      </w:rPr>
      <w:fldChar w:fldCharType="begin"/>
    </w:r>
    <w:r w:rsidRPr="00E80E96">
      <w:rPr>
        <w:sz w:val="22"/>
        <w:szCs w:val="22"/>
      </w:rPr>
      <w:instrText xml:space="preserve"> PAGE  \* Arabic  \* MERGEFORMAT </w:instrText>
    </w:r>
    <w:r w:rsidRPr="00E80E96">
      <w:rPr>
        <w:sz w:val="22"/>
        <w:szCs w:val="22"/>
      </w:rPr>
      <w:fldChar w:fldCharType="separate"/>
    </w:r>
    <w:r>
      <w:rPr>
        <w:sz w:val="22"/>
        <w:szCs w:val="22"/>
      </w:rPr>
      <w:t>1</w:t>
    </w:r>
    <w:r w:rsidRPr="00E80E96">
      <w:rPr>
        <w:sz w:val="22"/>
        <w:szCs w:val="22"/>
      </w:rPr>
      <w:fldChar w:fldCharType="end"/>
    </w:r>
    <w:r w:rsidRPr="00E80E96">
      <w:ptab w:relativeTo="margin" w:alignment="right" w:leader="none"/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C2FB9" w14:textId="77777777" w:rsidR="00420B40" w:rsidRDefault="00420B40" w:rsidP="00B067F7">
    <w:pPr>
      <w:pStyle w:val="Kopfzeile"/>
    </w:pPr>
    <w:r>
      <w:rPr>
        <w:sz w:val="56"/>
      </w:rPr>
      <w:drawing>
        <wp:anchor distT="0" distB="0" distL="114300" distR="114300" simplePos="0" relativeHeight="251667968" behindDoc="1" locked="0" layoutInCell="1" allowOverlap="1" wp14:anchorId="32F18933" wp14:editId="6299E5E3">
          <wp:simplePos x="0" y="0"/>
          <wp:positionH relativeFrom="column">
            <wp:posOffset>-6970614</wp:posOffset>
          </wp:positionH>
          <wp:positionV relativeFrom="paragraph">
            <wp:posOffset>-201121</wp:posOffset>
          </wp:positionV>
          <wp:extent cx="13050440" cy="11875310"/>
          <wp:effectExtent l="0" t="0" r="0" b="1104265"/>
          <wp:wrapNone/>
          <wp:docPr id="1526455878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9227471" name="Grafik 213922747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1498968">
                    <a:off x="0" y="0"/>
                    <a:ext cx="13050440" cy="11875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mc:AlternateContent>
        <mc:Choice Requires="wpg">
          <w:drawing>
            <wp:anchor distT="0" distB="0" distL="114300" distR="114300" simplePos="0" relativeHeight="251666944" behindDoc="0" locked="0" layoutInCell="1" allowOverlap="1" wp14:anchorId="29933A38" wp14:editId="72593CF2">
              <wp:simplePos x="0" y="0"/>
              <wp:positionH relativeFrom="column">
                <wp:posOffset>-625475</wp:posOffset>
              </wp:positionH>
              <wp:positionV relativeFrom="paragraph">
                <wp:posOffset>81068</wp:posOffset>
              </wp:positionV>
              <wp:extent cx="2849245" cy="559435"/>
              <wp:effectExtent l="0" t="0" r="0" b="0"/>
              <wp:wrapNone/>
              <wp:docPr id="2048916060" name="Grafik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49245" cy="559435"/>
                        <a:chOff x="0" y="0"/>
                        <a:chExt cx="2849302" cy="559885"/>
                      </a:xfrm>
                      <a:solidFill>
                        <a:schemeClr val="bg2"/>
                      </a:solidFill>
                    </wpg:grpSpPr>
                    <wps:wsp>
                      <wps:cNvPr id="1723723089" name="Freihandform 1723723089"/>
                      <wps:cNvSpPr/>
                      <wps:spPr>
                        <a:xfrm>
                          <a:off x="0" y="0"/>
                          <a:ext cx="2849302" cy="354167"/>
                        </a:xfrm>
                        <a:custGeom>
                          <a:avLst/>
                          <a:gdLst>
                            <a:gd name="csX0" fmla="*/ 1684263 w 2849302"/>
                            <a:gd name="csY0" fmla="*/ 81297 h 354167"/>
                            <a:gd name="csX1" fmla="*/ 1645521 w 2849302"/>
                            <a:gd name="csY1" fmla="*/ 223215 h 354167"/>
                            <a:gd name="csX2" fmla="*/ 1644953 w 2849302"/>
                            <a:gd name="csY2" fmla="*/ 223215 h 354167"/>
                            <a:gd name="csX3" fmla="*/ 1601473 w 2849302"/>
                            <a:gd name="csY3" fmla="*/ 81297 h 354167"/>
                            <a:gd name="csX4" fmla="*/ 1566925 w 2849302"/>
                            <a:gd name="csY4" fmla="*/ 81297 h 354167"/>
                            <a:gd name="csX5" fmla="*/ 1522630 w 2849302"/>
                            <a:gd name="csY5" fmla="*/ 223215 h 354167"/>
                            <a:gd name="csX6" fmla="*/ 1522063 w 2849302"/>
                            <a:gd name="csY6" fmla="*/ 223215 h 354167"/>
                            <a:gd name="csX7" fmla="*/ 1485023 w 2849302"/>
                            <a:gd name="csY7" fmla="*/ 81297 h 354167"/>
                            <a:gd name="csX8" fmla="*/ 1446552 w 2849302"/>
                            <a:gd name="csY8" fmla="*/ 81297 h 354167"/>
                            <a:gd name="csX9" fmla="*/ 1504789 w 2849302"/>
                            <a:gd name="csY9" fmla="*/ 278317 h 354167"/>
                            <a:gd name="csX10" fmla="*/ 1537116 w 2849302"/>
                            <a:gd name="csY10" fmla="*/ 278317 h 354167"/>
                            <a:gd name="csX11" fmla="*/ 1582817 w 2849302"/>
                            <a:gd name="csY11" fmla="*/ 128315 h 354167"/>
                            <a:gd name="csX12" fmla="*/ 1583385 w 2849302"/>
                            <a:gd name="csY12" fmla="*/ 128315 h 354167"/>
                            <a:gd name="csX13" fmla="*/ 1629086 w 2849302"/>
                            <a:gd name="csY13" fmla="*/ 278317 h 354167"/>
                            <a:gd name="csX14" fmla="*/ 1662523 w 2849302"/>
                            <a:gd name="csY14" fmla="*/ 278317 h 354167"/>
                            <a:gd name="csX15" fmla="*/ 1719946 w 2849302"/>
                            <a:gd name="csY15" fmla="*/ 81297 h 354167"/>
                            <a:gd name="csX16" fmla="*/ 1684263 w 2849302"/>
                            <a:gd name="csY16" fmla="*/ 81297 h 354167"/>
                            <a:gd name="csX17" fmla="*/ 1386390 w 2849302"/>
                            <a:gd name="csY17" fmla="*/ 180780 h 354167"/>
                            <a:gd name="csX18" fmla="*/ 1390289 w 2849302"/>
                            <a:gd name="csY18" fmla="*/ 190810 h 354167"/>
                            <a:gd name="csX19" fmla="*/ 1391399 w 2849302"/>
                            <a:gd name="csY19" fmla="*/ 202638 h 354167"/>
                            <a:gd name="csX20" fmla="*/ 1391399 w 2849302"/>
                            <a:gd name="csY20" fmla="*/ 278341 h 354167"/>
                            <a:gd name="csX21" fmla="*/ 1424836 w 2849302"/>
                            <a:gd name="csY21" fmla="*/ 278341 h 354167"/>
                            <a:gd name="csX22" fmla="*/ 1424836 w 2849302"/>
                            <a:gd name="csY22" fmla="*/ 198745 h 354167"/>
                            <a:gd name="csX23" fmla="*/ 1422319 w 2849302"/>
                            <a:gd name="csY23" fmla="*/ 176344 h 354167"/>
                            <a:gd name="csX24" fmla="*/ 1414102 w 2849302"/>
                            <a:gd name="csY24" fmla="*/ 158133 h 354167"/>
                            <a:gd name="csX25" fmla="*/ 1399197 w 2849302"/>
                            <a:gd name="csY25" fmla="*/ 145886 h 354167"/>
                            <a:gd name="csX26" fmla="*/ 1376643 w 2849302"/>
                            <a:gd name="csY26" fmla="*/ 141425 h 354167"/>
                            <a:gd name="csX27" fmla="*/ 1350732 w 2849302"/>
                            <a:gd name="csY27" fmla="*/ 147414 h 354167"/>
                            <a:gd name="csX28" fmla="*/ 1332619 w 2849302"/>
                            <a:gd name="csY28" fmla="*/ 166191 h 354167"/>
                            <a:gd name="csX29" fmla="*/ 1290817 w 2849302"/>
                            <a:gd name="csY29" fmla="*/ 141401 h 354167"/>
                            <a:gd name="csX30" fmla="*/ 1264215 w 2849302"/>
                            <a:gd name="csY30" fmla="*/ 148794 h 354167"/>
                            <a:gd name="csX31" fmla="*/ 1249853 w 2849302"/>
                            <a:gd name="csY31" fmla="*/ 165625 h 354167"/>
                            <a:gd name="csX32" fmla="*/ 1249286 w 2849302"/>
                            <a:gd name="csY32" fmla="*/ 165625 h 354167"/>
                            <a:gd name="csX33" fmla="*/ 1249286 w 2849302"/>
                            <a:gd name="csY33" fmla="*/ 144752 h 354167"/>
                            <a:gd name="csX34" fmla="*/ 1217527 w 2849302"/>
                            <a:gd name="csY34" fmla="*/ 144752 h 354167"/>
                            <a:gd name="csX35" fmla="*/ 1217527 w 2849302"/>
                            <a:gd name="csY35" fmla="*/ 278341 h 354167"/>
                            <a:gd name="csX36" fmla="*/ 1250964 w 2849302"/>
                            <a:gd name="csY36" fmla="*/ 278341 h 354167"/>
                            <a:gd name="csX37" fmla="*/ 1250964 w 2849302"/>
                            <a:gd name="csY37" fmla="*/ 205423 h 354167"/>
                            <a:gd name="csX38" fmla="*/ 1252642 w 2849302"/>
                            <a:gd name="csY38" fmla="*/ 192633 h 354167"/>
                            <a:gd name="csX39" fmla="*/ 1258071 w 2849302"/>
                            <a:gd name="csY39" fmla="*/ 181766 h 354167"/>
                            <a:gd name="csX40" fmla="*/ 1267547 w 2849302"/>
                            <a:gd name="csY40" fmla="*/ 174250 h 354167"/>
                            <a:gd name="csX41" fmla="*/ 1281637 w 2849302"/>
                            <a:gd name="csY41" fmla="*/ 171465 h 354167"/>
                            <a:gd name="csX42" fmla="*/ 1299182 w 2849302"/>
                            <a:gd name="csY42" fmla="*/ 178833 h 354167"/>
                            <a:gd name="csX43" fmla="*/ 1304463 w 2849302"/>
                            <a:gd name="csY43" fmla="*/ 198745 h 354167"/>
                            <a:gd name="csX44" fmla="*/ 1304463 w 2849302"/>
                            <a:gd name="csY44" fmla="*/ 278341 h 354167"/>
                            <a:gd name="csX45" fmla="*/ 1337900 w 2849302"/>
                            <a:gd name="csY45" fmla="*/ 278341 h 354167"/>
                            <a:gd name="csX46" fmla="*/ 1337900 w 2849302"/>
                            <a:gd name="csY46" fmla="*/ 205990 h 354167"/>
                            <a:gd name="csX47" fmla="*/ 1339430 w 2849302"/>
                            <a:gd name="csY47" fmla="*/ 193348 h 354167"/>
                            <a:gd name="csX48" fmla="*/ 1344439 w 2849302"/>
                            <a:gd name="csY48" fmla="*/ 182209 h 354167"/>
                            <a:gd name="csX49" fmla="*/ 1353348 w 2849302"/>
                            <a:gd name="csY49" fmla="*/ 174422 h 354167"/>
                            <a:gd name="csX50" fmla="*/ 1366599 w 2849302"/>
                            <a:gd name="csY50" fmla="*/ 171490 h 354167"/>
                            <a:gd name="csX51" fmla="*/ 1378839 w 2849302"/>
                            <a:gd name="csY51" fmla="*/ 174003 h 354167"/>
                            <a:gd name="csX52" fmla="*/ 1386365 w 2849302"/>
                            <a:gd name="csY52" fmla="*/ 180829 h 354167"/>
                            <a:gd name="csX53" fmla="*/ 2191494 w 2849302"/>
                            <a:gd name="csY53" fmla="*/ 175088 h 354167"/>
                            <a:gd name="csX54" fmla="*/ 2215307 w 2849302"/>
                            <a:gd name="csY54" fmla="*/ 166463 h 354167"/>
                            <a:gd name="csX55" fmla="*/ 2240107 w 2849302"/>
                            <a:gd name="csY55" fmla="*/ 174940 h 354167"/>
                            <a:gd name="csX56" fmla="*/ 2249312 w 2849302"/>
                            <a:gd name="csY56" fmla="*/ 198178 h 354167"/>
                            <a:gd name="csX57" fmla="*/ 2180760 w 2849302"/>
                            <a:gd name="csY57" fmla="*/ 198178 h 354167"/>
                            <a:gd name="csX58" fmla="*/ 2191494 w 2849302"/>
                            <a:gd name="csY58" fmla="*/ 175088 h 354167"/>
                            <a:gd name="csX59" fmla="*/ 2250447 w 2849302"/>
                            <a:gd name="csY59" fmla="*/ 275532 h 354167"/>
                            <a:gd name="csX60" fmla="*/ 2276629 w 2849302"/>
                            <a:gd name="csY60" fmla="*/ 254930 h 354167"/>
                            <a:gd name="csX61" fmla="*/ 2252643 w 2849302"/>
                            <a:gd name="csY61" fmla="*/ 236867 h 354167"/>
                            <a:gd name="csX62" fmla="*/ 2237738 w 2849302"/>
                            <a:gd name="csY62" fmla="*/ 249805 h 354167"/>
                            <a:gd name="csX63" fmla="*/ 2216714 w 2849302"/>
                            <a:gd name="csY63" fmla="*/ 254955 h 354167"/>
                            <a:gd name="csX64" fmla="*/ 2192456 w 2849302"/>
                            <a:gd name="csY64" fmla="*/ 246601 h 354167"/>
                            <a:gd name="csX65" fmla="*/ 2180760 w 2849302"/>
                            <a:gd name="csY65" fmla="*/ 223240 h 354167"/>
                            <a:gd name="csX66" fmla="*/ 2282749 w 2849302"/>
                            <a:gd name="csY66" fmla="*/ 223240 h 354167"/>
                            <a:gd name="csX67" fmla="*/ 2282749 w 2849302"/>
                            <a:gd name="csY67" fmla="*/ 214048 h 354167"/>
                            <a:gd name="csX68" fmla="*/ 2278159 w 2849302"/>
                            <a:gd name="csY68" fmla="*/ 183023 h 354167"/>
                            <a:gd name="csX69" fmla="*/ 2265327 w 2849302"/>
                            <a:gd name="csY69" fmla="*/ 160326 h 354167"/>
                            <a:gd name="csX70" fmla="*/ 2245536 w 2849302"/>
                            <a:gd name="csY70" fmla="*/ 146280 h 354167"/>
                            <a:gd name="csX71" fmla="*/ 2220045 w 2849302"/>
                            <a:gd name="csY71" fmla="*/ 141401 h 354167"/>
                            <a:gd name="csX72" fmla="*/ 2191642 w 2849302"/>
                            <a:gd name="csY72" fmla="*/ 146428 h 354167"/>
                            <a:gd name="csX73" fmla="*/ 2168495 w 2849302"/>
                            <a:gd name="csY73" fmla="*/ 160622 h 354167"/>
                            <a:gd name="csX74" fmla="*/ 2153023 w 2849302"/>
                            <a:gd name="csY74" fmla="*/ 182751 h 354167"/>
                            <a:gd name="csX75" fmla="*/ 2147323 w 2849302"/>
                            <a:gd name="csY75" fmla="*/ 211534 h 354167"/>
                            <a:gd name="csX76" fmla="*/ 2153023 w 2849302"/>
                            <a:gd name="csY76" fmla="*/ 240342 h 354167"/>
                            <a:gd name="csX77" fmla="*/ 2168495 w 2849302"/>
                            <a:gd name="csY77" fmla="*/ 262471 h 354167"/>
                            <a:gd name="csX78" fmla="*/ 2191642 w 2849302"/>
                            <a:gd name="csY78" fmla="*/ 276665 h 354167"/>
                            <a:gd name="csX79" fmla="*/ 2220045 w 2849302"/>
                            <a:gd name="csY79" fmla="*/ 281668 h 354167"/>
                            <a:gd name="csX80" fmla="*/ 2250422 w 2849302"/>
                            <a:gd name="csY80" fmla="*/ 275557 h 354167"/>
                            <a:gd name="csX81" fmla="*/ 2079758 w 2849302"/>
                            <a:gd name="csY81" fmla="*/ 226566 h 354167"/>
                            <a:gd name="csX82" fmla="*/ 2071960 w 2849302"/>
                            <a:gd name="csY82" fmla="*/ 239356 h 354167"/>
                            <a:gd name="csX83" fmla="*/ 2059547 w 2849302"/>
                            <a:gd name="csY83" fmla="*/ 248252 h 354167"/>
                            <a:gd name="csX84" fmla="*/ 2043113 w 2849302"/>
                            <a:gd name="csY84" fmla="*/ 251604 h 354167"/>
                            <a:gd name="csX85" fmla="*/ 2026678 w 2849302"/>
                            <a:gd name="csY85" fmla="*/ 248252 h 354167"/>
                            <a:gd name="csX86" fmla="*/ 2014290 w 2849302"/>
                            <a:gd name="csY86" fmla="*/ 239356 h 354167"/>
                            <a:gd name="csX87" fmla="*/ 2006468 w 2849302"/>
                            <a:gd name="csY87" fmla="*/ 226566 h 354167"/>
                            <a:gd name="csX88" fmla="*/ 2003827 w 2849302"/>
                            <a:gd name="csY88" fmla="*/ 211534 h 354167"/>
                            <a:gd name="csX89" fmla="*/ 2006468 w 2849302"/>
                            <a:gd name="csY89" fmla="*/ 196502 h 354167"/>
                            <a:gd name="csX90" fmla="*/ 2014290 w 2849302"/>
                            <a:gd name="csY90" fmla="*/ 183713 h 354167"/>
                            <a:gd name="csX91" fmla="*/ 2026678 w 2849302"/>
                            <a:gd name="csY91" fmla="*/ 174816 h 354167"/>
                            <a:gd name="csX92" fmla="*/ 2043113 w 2849302"/>
                            <a:gd name="csY92" fmla="*/ 171465 h 354167"/>
                            <a:gd name="csX93" fmla="*/ 2059547 w 2849302"/>
                            <a:gd name="csY93" fmla="*/ 174816 h 354167"/>
                            <a:gd name="csX94" fmla="*/ 2071960 w 2849302"/>
                            <a:gd name="csY94" fmla="*/ 183713 h 354167"/>
                            <a:gd name="csX95" fmla="*/ 2079758 w 2849302"/>
                            <a:gd name="csY95" fmla="*/ 196502 h 354167"/>
                            <a:gd name="csX96" fmla="*/ 2082398 w 2849302"/>
                            <a:gd name="csY96" fmla="*/ 211534 h 354167"/>
                            <a:gd name="csX97" fmla="*/ 2079758 w 2849302"/>
                            <a:gd name="csY97" fmla="*/ 226566 h 354167"/>
                            <a:gd name="csX98" fmla="*/ 2114725 w 2849302"/>
                            <a:gd name="csY98" fmla="*/ 278317 h 354167"/>
                            <a:gd name="csX99" fmla="*/ 2114725 w 2849302"/>
                            <a:gd name="csY99" fmla="*/ 67940 h 354167"/>
                            <a:gd name="csX100" fmla="*/ 2081287 w 2849302"/>
                            <a:gd name="csY100" fmla="*/ 67940 h 354167"/>
                            <a:gd name="csX101" fmla="*/ 2081287 w 2849302"/>
                            <a:gd name="csY101" fmla="*/ 161731 h 354167"/>
                            <a:gd name="csX102" fmla="*/ 2080449 w 2849302"/>
                            <a:gd name="csY102" fmla="*/ 161731 h 354167"/>
                            <a:gd name="csX103" fmla="*/ 2074032 w 2849302"/>
                            <a:gd name="csY103" fmla="*/ 154905 h 354167"/>
                            <a:gd name="csX104" fmla="*/ 2064557 w 2849302"/>
                            <a:gd name="csY104" fmla="*/ 148375 h 354167"/>
                            <a:gd name="csX105" fmla="*/ 2051725 w 2849302"/>
                            <a:gd name="csY105" fmla="*/ 143348 h 354167"/>
                            <a:gd name="csX106" fmla="*/ 2035019 w 2849302"/>
                            <a:gd name="csY106" fmla="*/ 141401 h 354167"/>
                            <a:gd name="csX107" fmla="*/ 2008837 w 2849302"/>
                            <a:gd name="csY107" fmla="*/ 146847 h 354167"/>
                            <a:gd name="csX108" fmla="*/ 1988355 w 2849302"/>
                            <a:gd name="csY108" fmla="*/ 161731 h 354167"/>
                            <a:gd name="csX109" fmla="*/ 1975103 w 2849302"/>
                            <a:gd name="csY109" fmla="*/ 184008 h 354167"/>
                            <a:gd name="csX110" fmla="*/ 1970365 w 2849302"/>
                            <a:gd name="csY110" fmla="*/ 211559 h 354167"/>
                            <a:gd name="csX111" fmla="*/ 1974807 w 2849302"/>
                            <a:gd name="csY111" fmla="*/ 239110 h 354167"/>
                            <a:gd name="csX112" fmla="*/ 1987911 w 2849302"/>
                            <a:gd name="csY112" fmla="*/ 261387 h 354167"/>
                            <a:gd name="csX113" fmla="*/ 2008664 w 2849302"/>
                            <a:gd name="csY113" fmla="*/ 276271 h 354167"/>
                            <a:gd name="csX114" fmla="*/ 2036400 w 2849302"/>
                            <a:gd name="csY114" fmla="*/ 281693 h 354167"/>
                            <a:gd name="csX115" fmla="*/ 2062879 w 2849302"/>
                            <a:gd name="csY115" fmla="*/ 276123 h 354167"/>
                            <a:gd name="csX116" fmla="*/ 2082398 w 2849302"/>
                            <a:gd name="csY116" fmla="*/ 258306 h 354167"/>
                            <a:gd name="csX117" fmla="*/ 2082965 w 2849302"/>
                            <a:gd name="csY117" fmla="*/ 258306 h 354167"/>
                            <a:gd name="csX118" fmla="*/ 2082965 w 2849302"/>
                            <a:gd name="csY118" fmla="*/ 278341 h 354167"/>
                            <a:gd name="csX119" fmla="*/ 2114725 w 2849302"/>
                            <a:gd name="csY119" fmla="*/ 278341 h 354167"/>
                            <a:gd name="csX120" fmla="*/ 1853225 w 2849302"/>
                            <a:gd name="csY120" fmla="*/ 175088 h 354167"/>
                            <a:gd name="csX121" fmla="*/ 1877038 w 2849302"/>
                            <a:gd name="csY121" fmla="*/ 166463 h 354167"/>
                            <a:gd name="csX122" fmla="*/ 1901838 w 2849302"/>
                            <a:gd name="csY122" fmla="*/ 174940 h 354167"/>
                            <a:gd name="csX123" fmla="*/ 1911043 w 2849302"/>
                            <a:gd name="csY123" fmla="*/ 198178 h 354167"/>
                            <a:gd name="csX124" fmla="*/ 1842491 w 2849302"/>
                            <a:gd name="csY124" fmla="*/ 198178 h 354167"/>
                            <a:gd name="csX125" fmla="*/ 1853225 w 2849302"/>
                            <a:gd name="csY125" fmla="*/ 175088 h 354167"/>
                            <a:gd name="csX126" fmla="*/ 1853348 w 2849302"/>
                            <a:gd name="csY126" fmla="*/ 276641 h 354167"/>
                            <a:gd name="csX127" fmla="*/ 1881751 w 2849302"/>
                            <a:gd name="csY127" fmla="*/ 281643 h 354167"/>
                            <a:gd name="csX128" fmla="*/ 1912128 w 2849302"/>
                            <a:gd name="csY128" fmla="*/ 275532 h 354167"/>
                            <a:gd name="csX129" fmla="*/ 1938310 w 2849302"/>
                            <a:gd name="csY129" fmla="*/ 254930 h 354167"/>
                            <a:gd name="csX130" fmla="*/ 1914325 w 2849302"/>
                            <a:gd name="csY130" fmla="*/ 236867 h 354167"/>
                            <a:gd name="csX131" fmla="*/ 1899420 w 2849302"/>
                            <a:gd name="csY131" fmla="*/ 249805 h 354167"/>
                            <a:gd name="csX132" fmla="*/ 1878395 w 2849302"/>
                            <a:gd name="csY132" fmla="*/ 254955 h 354167"/>
                            <a:gd name="csX133" fmla="*/ 1854138 w 2849302"/>
                            <a:gd name="csY133" fmla="*/ 246601 h 354167"/>
                            <a:gd name="csX134" fmla="*/ 1842441 w 2849302"/>
                            <a:gd name="csY134" fmla="*/ 223240 h 354167"/>
                            <a:gd name="csX135" fmla="*/ 1944430 w 2849302"/>
                            <a:gd name="csY135" fmla="*/ 223240 h 354167"/>
                            <a:gd name="csX136" fmla="*/ 1944430 w 2849302"/>
                            <a:gd name="csY136" fmla="*/ 214048 h 354167"/>
                            <a:gd name="csX137" fmla="*/ 1939840 w 2849302"/>
                            <a:gd name="csY137" fmla="*/ 183023 h 354167"/>
                            <a:gd name="csX138" fmla="*/ 1927008 w 2849302"/>
                            <a:gd name="csY138" fmla="*/ 160326 h 354167"/>
                            <a:gd name="csX139" fmla="*/ 1907218 w 2849302"/>
                            <a:gd name="csY139" fmla="*/ 146280 h 354167"/>
                            <a:gd name="csX140" fmla="*/ 1881727 w 2849302"/>
                            <a:gd name="csY140" fmla="*/ 141401 h 354167"/>
                            <a:gd name="csX141" fmla="*/ 1853324 w 2849302"/>
                            <a:gd name="csY141" fmla="*/ 146428 h 354167"/>
                            <a:gd name="csX142" fmla="*/ 1830177 w 2849302"/>
                            <a:gd name="csY142" fmla="*/ 160622 h 354167"/>
                            <a:gd name="csX143" fmla="*/ 1814704 w 2849302"/>
                            <a:gd name="csY143" fmla="*/ 182751 h 354167"/>
                            <a:gd name="csX144" fmla="*/ 1809004 w 2849302"/>
                            <a:gd name="csY144" fmla="*/ 211534 h 354167"/>
                            <a:gd name="csX145" fmla="*/ 1814704 w 2849302"/>
                            <a:gd name="csY145" fmla="*/ 240342 h 354167"/>
                            <a:gd name="csX146" fmla="*/ 1830177 w 2849302"/>
                            <a:gd name="csY146" fmla="*/ 262471 h 354167"/>
                            <a:gd name="csX147" fmla="*/ 1853324 w 2849302"/>
                            <a:gd name="csY147" fmla="*/ 276665 h 354167"/>
                            <a:gd name="csX148" fmla="*/ 2400926 w 2849302"/>
                            <a:gd name="csY148" fmla="*/ 185511 h 354167"/>
                            <a:gd name="csX149" fmla="*/ 2403862 w 2849302"/>
                            <a:gd name="csY149" fmla="*/ 198326 h 354167"/>
                            <a:gd name="csX150" fmla="*/ 2404430 w 2849302"/>
                            <a:gd name="csY150" fmla="*/ 210721 h 354167"/>
                            <a:gd name="csX151" fmla="*/ 2404430 w 2849302"/>
                            <a:gd name="csY151" fmla="*/ 278341 h 354167"/>
                            <a:gd name="csX152" fmla="*/ 2437867 w 2849302"/>
                            <a:gd name="csY152" fmla="*/ 278341 h 354167"/>
                            <a:gd name="csX153" fmla="*/ 2437867 w 2849302"/>
                            <a:gd name="csY153" fmla="*/ 194013 h 354167"/>
                            <a:gd name="csX154" fmla="*/ 2435350 w 2849302"/>
                            <a:gd name="csY154" fmla="*/ 174274 h 354167"/>
                            <a:gd name="csX155" fmla="*/ 2426984 w 2849302"/>
                            <a:gd name="csY155" fmla="*/ 157566 h 354167"/>
                            <a:gd name="csX156" fmla="*/ 2411808 w 2849302"/>
                            <a:gd name="csY156" fmla="*/ 145886 h 354167"/>
                            <a:gd name="csX157" fmla="*/ 2389081 w 2849302"/>
                            <a:gd name="csY157" fmla="*/ 141425 h 354167"/>
                            <a:gd name="csX158" fmla="*/ 2362603 w 2849302"/>
                            <a:gd name="csY158" fmla="*/ 148818 h 354167"/>
                            <a:gd name="csX159" fmla="*/ 2348117 w 2849302"/>
                            <a:gd name="csY159" fmla="*/ 166216 h 354167"/>
                            <a:gd name="csX160" fmla="*/ 2347550 w 2849302"/>
                            <a:gd name="csY160" fmla="*/ 166216 h 354167"/>
                            <a:gd name="csX161" fmla="*/ 2347550 w 2849302"/>
                            <a:gd name="csY161" fmla="*/ 144777 h 354167"/>
                            <a:gd name="csX162" fmla="*/ 2315791 w 2849302"/>
                            <a:gd name="csY162" fmla="*/ 144777 h 354167"/>
                            <a:gd name="csX163" fmla="*/ 2315791 w 2849302"/>
                            <a:gd name="csY163" fmla="*/ 278366 h 354167"/>
                            <a:gd name="csX164" fmla="*/ 2349228 w 2849302"/>
                            <a:gd name="csY164" fmla="*/ 278366 h 354167"/>
                            <a:gd name="csX165" fmla="*/ 2349228 w 2849302"/>
                            <a:gd name="csY165" fmla="*/ 205448 h 354167"/>
                            <a:gd name="csX166" fmla="*/ 2350906 w 2849302"/>
                            <a:gd name="csY166" fmla="*/ 192658 h 354167"/>
                            <a:gd name="csX167" fmla="*/ 2356335 w 2849302"/>
                            <a:gd name="csY167" fmla="*/ 181790 h 354167"/>
                            <a:gd name="csX168" fmla="*/ 2365811 w 2849302"/>
                            <a:gd name="csY168" fmla="*/ 174274 h 354167"/>
                            <a:gd name="csX169" fmla="*/ 2379876 w 2849302"/>
                            <a:gd name="csY169" fmla="*/ 171490 h 354167"/>
                            <a:gd name="csX170" fmla="*/ 2393547 w 2849302"/>
                            <a:gd name="csY170" fmla="*/ 175531 h 354167"/>
                            <a:gd name="csX171" fmla="*/ 2400926 w 2849302"/>
                            <a:gd name="csY171" fmla="*/ 185536 h 354167"/>
                            <a:gd name="csX172" fmla="*/ 2849302 w 2849302"/>
                            <a:gd name="csY172" fmla="*/ 173141 h 354167"/>
                            <a:gd name="csX173" fmla="*/ 2849302 w 2849302"/>
                            <a:gd name="csY173" fmla="*/ 144752 h 354167"/>
                            <a:gd name="csX174" fmla="*/ 2812534 w 2849302"/>
                            <a:gd name="csY174" fmla="*/ 144752 h 354167"/>
                            <a:gd name="csX175" fmla="*/ 2812534 w 2849302"/>
                            <a:gd name="csY175" fmla="*/ 106088 h 354167"/>
                            <a:gd name="csX176" fmla="*/ 2779072 w 2849302"/>
                            <a:gd name="csY176" fmla="*/ 106088 h 354167"/>
                            <a:gd name="csX177" fmla="*/ 2779072 w 2849302"/>
                            <a:gd name="csY177" fmla="*/ 144752 h 354167"/>
                            <a:gd name="csX178" fmla="*/ 2751508 w 2849302"/>
                            <a:gd name="csY178" fmla="*/ 144752 h 354167"/>
                            <a:gd name="csX179" fmla="*/ 2751508 w 2849302"/>
                            <a:gd name="csY179" fmla="*/ 173141 h 354167"/>
                            <a:gd name="csX180" fmla="*/ 2779072 w 2849302"/>
                            <a:gd name="csY180" fmla="*/ 173141 h 354167"/>
                            <a:gd name="csX181" fmla="*/ 2779072 w 2849302"/>
                            <a:gd name="csY181" fmla="*/ 234354 h 354167"/>
                            <a:gd name="csX182" fmla="*/ 2780874 w 2849302"/>
                            <a:gd name="csY182" fmla="*/ 254930 h 354167"/>
                            <a:gd name="csX183" fmla="*/ 2787561 w 2849302"/>
                            <a:gd name="csY183" fmla="*/ 269839 h 354167"/>
                            <a:gd name="csX184" fmla="*/ 2800936 w 2849302"/>
                            <a:gd name="csY184" fmla="*/ 278735 h 354167"/>
                            <a:gd name="csX185" fmla="*/ 2822800 w 2849302"/>
                            <a:gd name="csY185" fmla="*/ 281643 h 354167"/>
                            <a:gd name="csX186" fmla="*/ 2836322 w 2849302"/>
                            <a:gd name="csY186" fmla="*/ 280658 h 354167"/>
                            <a:gd name="csX187" fmla="*/ 2849278 w 2849302"/>
                            <a:gd name="csY187" fmla="*/ 277183 h 354167"/>
                            <a:gd name="csX188" fmla="*/ 2849278 w 2849302"/>
                            <a:gd name="csY188" fmla="*/ 249065 h 354167"/>
                            <a:gd name="csX189" fmla="*/ 2840912 w 2849302"/>
                            <a:gd name="csY189" fmla="*/ 252269 h 354167"/>
                            <a:gd name="csX190" fmla="*/ 2831165 w 2849302"/>
                            <a:gd name="csY190" fmla="*/ 253255 h 354167"/>
                            <a:gd name="csX191" fmla="*/ 2816260 w 2849302"/>
                            <a:gd name="csY191" fmla="*/ 247390 h 354167"/>
                            <a:gd name="csX192" fmla="*/ 2812509 w 2849302"/>
                            <a:gd name="csY192" fmla="*/ 231520 h 354167"/>
                            <a:gd name="csX193" fmla="*/ 2812509 w 2849302"/>
                            <a:gd name="csY193" fmla="*/ 173091 h 354167"/>
                            <a:gd name="csX194" fmla="*/ 2849278 w 2849302"/>
                            <a:gd name="csY194" fmla="*/ 173091 h 354167"/>
                            <a:gd name="csX195" fmla="*/ 1759527 w 2849302"/>
                            <a:gd name="csY195" fmla="*/ 119419 h 354167"/>
                            <a:gd name="csX196" fmla="*/ 1775000 w 2849302"/>
                            <a:gd name="csY196" fmla="*/ 113727 h 354167"/>
                            <a:gd name="csX197" fmla="*/ 1781268 w 2849302"/>
                            <a:gd name="csY197" fmla="*/ 99385 h 354167"/>
                            <a:gd name="csX198" fmla="*/ 1775000 w 2849302"/>
                            <a:gd name="csY198" fmla="*/ 85043 h 354167"/>
                            <a:gd name="csX199" fmla="*/ 1759527 w 2849302"/>
                            <a:gd name="csY199" fmla="*/ 79350 h 354167"/>
                            <a:gd name="csX200" fmla="*/ 1744351 w 2849302"/>
                            <a:gd name="csY200" fmla="*/ 85338 h 354167"/>
                            <a:gd name="csX201" fmla="*/ 1738355 w 2849302"/>
                            <a:gd name="csY201" fmla="*/ 99385 h 354167"/>
                            <a:gd name="csX202" fmla="*/ 1744351 w 2849302"/>
                            <a:gd name="csY202" fmla="*/ 113456 h 354167"/>
                            <a:gd name="csX203" fmla="*/ 1759527 w 2849302"/>
                            <a:gd name="csY203" fmla="*/ 119444 h 354167"/>
                            <a:gd name="csX204" fmla="*/ 1743092 w 2849302"/>
                            <a:gd name="csY204" fmla="*/ 278317 h 354167"/>
                            <a:gd name="csX205" fmla="*/ 1776529 w 2849302"/>
                            <a:gd name="csY205" fmla="*/ 278317 h 354167"/>
                            <a:gd name="csX206" fmla="*/ 1776529 w 2849302"/>
                            <a:gd name="csY206" fmla="*/ 144728 h 354167"/>
                            <a:gd name="csX207" fmla="*/ 1743092 w 2849302"/>
                            <a:gd name="csY207" fmla="*/ 144728 h 354167"/>
                            <a:gd name="csX208" fmla="*/ 1743092 w 2849302"/>
                            <a:gd name="csY208" fmla="*/ 278317 h 354167"/>
                            <a:gd name="csX209" fmla="*/ 660622 w 2849302"/>
                            <a:gd name="csY209" fmla="*/ 196502 h 354167"/>
                            <a:gd name="csX210" fmla="*/ 747558 w 2849302"/>
                            <a:gd name="csY210" fmla="*/ 196502 h 354167"/>
                            <a:gd name="csX211" fmla="*/ 747558 w 2849302"/>
                            <a:gd name="csY211" fmla="*/ 164787 h 354167"/>
                            <a:gd name="csX212" fmla="*/ 660622 w 2849302"/>
                            <a:gd name="csY212" fmla="*/ 164787 h 354167"/>
                            <a:gd name="csX213" fmla="*/ 660622 w 2849302"/>
                            <a:gd name="csY213" fmla="*/ 113037 h 354167"/>
                            <a:gd name="csX214" fmla="*/ 752863 w 2849302"/>
                            <a:gd name="csY214" fmla="*/ 113037 h 354167"/>
                            <a:gd name="csX215" fmla="*/ 752863 w 2849302"/>
                            <a:gd name="csY215" fmla="*/ 81297 h 354167"/>
                            <a:gd name="csX216" fmla="*/ 625507 w 2849302"/>
                            <a:gd name="csY216" fmla="*/ 81297 h 354167"/>
                            <a:gd name="csX217" fmla="*/ 625507 w 2849302"/>
                            <a:gd name="csY217" fmla="*/ 278317 h 354167"/>
                            <a:gd name="csX218" fmla="*/ 660622 w 2849302"/>
                            <a:gd name="csY218" fmla="*/ 278317 h 354167"/>
                            <a:gd name="csX219" fmla="*/ 660622 w 2849302"/>
                            <a:gd name="csY219" fmla="*/ 196502 h 354167"/>
                            <a:gd name="csX220" fmla="*/ 2716912 w 2849302"/>
                            <a:gd name="csY220" fmla="*/ 206384 h 354167"/>
                            <a:gd name="csX221" fmla="*/ 2699490 w 2849302"/>
                            <a:gd name="csY221" fmla="*/ 199977 h 354167"/>
                            <a:gd name="csX222" fmla="*/ 2682068 w 2849302"/>
                            <a:gd name="csY222" fmla="*/ 195935 h 354167"/>
                            <a:gd name="csX223" fmla="*/ 2668693 w 2849302"/>
                            <a:gd name="csY223" fmla="*/ 191204 h 354167"/>
                            <a:gd name="csX224" fmla="*/ 2663412 w 2849302"/>
                            <a:gd name="csY224" fmla="*/ 182308 h 354167"/>
                            <a:gd name="csX225" fmla="*/ 2669828 w 2849302"/>
                            <a:gd name="csY225" fmla="*/ 171440 h 354167"/>
                            <a:gd name="csX226" fmla="*/ 2682932 w 2849302"/>
                            <a:gd name="csY226" fmla="*/ 168089 h 354167"/>
                            <a:gd name="csX227" fmla="*/ 2709114 w 2849302"/>
                            <a:gd name="csY227" fmla="*/ 181741 h 354167"/>
                            <a:gd name="csX228" fmla="*/ 2731397 w 2849302"/>
                            <a:gd name="csY228" fmla="*/ 161706 h 354167"/>
                            <a:gd name="csX229" fmla="*/ 2710224 w 2849302"/>
                            <a:gd name="csY229" fmla="*/ 145984 h 354167"/>
                            <a:gd name="csX230" fmla="*/ 2683746 w 2849302"/>
                            <a:gd name="csY230" fmla="*/ 141376 h 354167"/>
                            <a:gd name="csX231" fmla="*/ 2663955 w 2849302"/>
                            <a:gd name="csY231" fmla="*/ 143890 h 354167"/>
                            <a:gd name="csX232" fmla="*/ 2646682 w 2849302"/>
                            <a:gd name="csY232" fmla="*/ 151677 h 354167"/>
                            <a:gd name="csX233" fmla="*/ 2634565 w 2849302"/>
                            <a:gd name="csY233" fmla="*/ 165181 h 354167"/>
                            <a:gd name="csX234" fmla="*/ 2629975 w 2849302"/>
                            <a:gd name="csY234" fmla="*/ 184526 h 354167"/>
                            <a:gd name="csX235" fmla="*/ 2635256 w 2849302"/>
                            <a:gd name="csY235" fmla="*/ 204560 h 354167"/>
                            <a:gd name="csX236" fmla="*/ 2648631 w 2849302"/>
                            <a:gd name="csY236" fmla="*/ 215822 h 354167"/>
                            <a:gd name="csX237" fmla="*/ 2666053 w 2849302"/>
                            <a:gd name="csY237" fmla="*/ 221663 h 354167"/>
                            <a:gd name="csX238" fmla="*/ 2683474 w 2849302"/>
                            <a:gd name="csY238" fmla="*/ 225556 h 354167"/>
                            <a:gd name="csX239" fmla="*/ 2696849 w 2849302"/>
                            <a:gd name="csY239" fmla="*/ 230978 h 354167"/>
                            <a:gd name="csX240" fmla="*/ 2702130 w 2849302"/>
                            <a:gd name="csY240" fmla="*/ 241278 h 354167"/>
                            <a:gd name="csX241" fmla="*/ 2700057 w 2849302"/>
                            <a:gd name="csY241" fmla="*/ 248104 h 354167"/>
                            <a:gd name="csX242" fmla="*/ 2694604 w 2849302"/>
                            <a:gd name="csY242" fmla="*/ 252984 h 354167"/>
                            <a:gd name="csX243" fmla="*/ 2687349 w 2849302"/>
                            <a:gd name="csY243" fmla="*/ 255768 h 354167"/>
                            <a:gd name="csX244" fmla="*/ 2679822 w 2849302"/>
                            <a:gd name="csY244" fmla="*/ 256606 h 354167"/>
                            <a:gd name="csX245" fmla="*/ 2661858 w 2849302"/>
                            <a:gd name="csY245" fmla="*/ 252023 h 354167"/>
                            <a:gd name="csX246" fmla="*/ 2648063 w 2849302"/>
                            <a:gd name="csY246" fmla="*/ 240194 h 354167"/>
                            <a:gd name="csX247" fmla="*/ 2625756 w 2849302"/>
                            <a:gd name="csY247" fmla="*/ 261067 h 354167"/>
                            <a:gd name="csX248" fmla="*/ 2649174 w 2849302"/>
                            <a:gd name="csY248" fmla="*/ 277208 h 354167"/>
                            <a:gd name="csX249" fmla="*/ 2677873 w 2849302"/>
                            <a:gd name="csY249" fmla="*/ 281643 h 354167"/>
                            <a:gd name="csX250" fmla="*/ 2698503 w 2849302"/>
                            <a:gd name="csY250" fmla="*/ 279425 h 354167"/>
                            <a:gd name="csX251" fmla="*/ 2717035 w 2849302"/>
                            <a:gd name="csY251" fmla="*/ 272180 h 354167"/>
                            <a:gd name="csX252" fmla="*/ 2730410 w 2849302"/>
                            <a:gd name="csY252" fmla="*/ 258972 h 354167"/>
                            <a:gd name="csX253" fmla="*/ 2735567 w 2849302"/>
                            <a:gd name="csY253" fmla="*/ 238789 h 354167"/>
                            <a:gd name="csX254" fmla="*/ 2730262 w 2849302"/>
                            <a:gd name="csY254" fmla="*/ 218213 h 354167"/>
                            <a:gd name="csX255" fmla="*/ 2716887 w 2849302"/>
                            <a:gd name="csY255" fmla="*/ 206384 h 354167"/>
                            <a:gd name="csX256" fmla="*/ 1014215 w 2849302"/>
                            <a:gd name="csY256" fmla="*/ 141401 h 354167"/>
                            <a:gd name="csX257" fmla="*/ 990525 w 2849302"/>
                            <a:gd name="csY257" fmla="*/ 147808 h 354167"/>
                            <a:gd name="csX258" fmla="*/ 974633 w 2849302"/>
                            <a:gd name="csY258" fmla="*/ 165896 h 354167"/>
                            <a:gd name="csX259" fmla="*/ 974066 w 2849302"/>
                            <a:gd name="csY259" fmla="*/ 165896 h 354167"/>
                            <a:gd name="csX260" fmla="*/ 974066 w 2849302"/>
                            <a:gd name="csY260" fmla="*/ 144752 h 354167"/>
                            <a:gd name="csX261" fmla="*/ 940629 w 2849302"/>
                            <a:gd name="csY261" fmla="*/ 144752 h 354167"/>
                            <a:gd name="csX262" fmla="*/ 940629 w 2849302"/>
                            <a:gd name="csY262" fmla="*/ 278341 h 354167"/>
                            <a:gd name="csX263" fmla="*/ 974066 w 2849302"/>
                            <a:gd name="csY263" fmla="*/ 278341 h 354167"/>
                            <a:gd name="csX264" fmla="*/ 974066 w 2849302"/>
                            <a:gd name="csY264" fmla="*/ 206828 h 354167"/>
                            <a:gd name="csX265" fmla="*/ 975324 w 2849302"/>
                            <a:gd name="csY265" fmla="*/ 198474 h 354167"/>
                            <a:gd name="csX266" fmla="*/ 980334 w 2849302"/>
                            <a:gd name="csY266" fmla="*/ 187335 h 354167"/>
                            <a:gd name="csX267" fmla="*/ 991192 w 2849302"/>
                            <a:gd name="csY267" fmla="*/ 177453 h 354167"/>
                            <a:gd name="csX268" fmla="*/ 1009995 w 2849302"/>
                            <a:gd name="csY268" fmla="*/ 173141 h 354167"/>
                            <a:gd name="csX269" fmla="*/ 1017941 w 2849302"/>
                            <a:gd name="csY269" fmla="*/ 173831 h 354167"/>
                            <a:gd name="csX270" fmla="*/ 1026158 w 2849302"/>
                            <a:gd name="csY270" fmla="*/ 175654 h 354167"/>
                            <a:gd name="csX271" fmla="*/ 1026158 w 2849302"/>
                            <a:gd name="csY271" fmla="*/ 143372 h 354167"/>
                            <a:gd name="csX272" fmla="*/ 1020162 w 2849302"/>
                            <a:gd name="csY272" fmla="*/ 141968 h 354167"/>
                            <a:gd name="csX273" fmla="*/ 1014166 w 2849302"/>
                            <a:gd name="csY273" fmla="*/ 141401 h 354167"/>
                            <a:gd name="csX274" fmla="*/ 1099375 w 2849302"/>
                            <a:gd name="csY274" fmla="*/ 281643 h 354167"/>
                            <a:gd name="csX275" fmla="*/ 1125853 w 2849302"/>
                            <a:gd name="csY275" fmla="*/ 274275 h 354167"/>
                            <a:gd name="csX276" fmla="*/ 1140363 w 2849302"/>
                            <a:gd name="csY276" fmla="*/ 256877 h 354167"/>
                            <a:gd name="csX277" fmla="*/ 1140905 w 2849302"/>
                            <a:gd name="csY277" fmla="*/ 256877 h 354167"/>
                            <a:gd name="csX278" fmla="*/ 1140905 w 2849302"/>
                            <a:gd name="csY278" fmla="*/ 278317 h 354167"/>
                            <a:gd name="csX279" fmla="*/ 1172689 w 2849302"/>
                            <a:gd name="csY279" fmla="*/ 278317 h 354167"/>
                            <a:gd name="csX280" fmla="*/ 1172689 w 2849302"/>
                            <a:gd name="csY280" fmla="*/ 144728 h 354167"/>
                            <a:gd name="csX281" fmla="*/ 1139252 w 2849302"/>
                            <a:gd name="csY281" fmla="*/ 144728 h 354167"/>
                            <a:gd name="csX282" fmla="*/ 1139252 w 2849302"/>
                            <a:gd name="csY282" fmla="*/ 217646 h 354167"/>
                            <a:gd name="csX283" fmla="*/ 1137574 w 2849302"/>
                            <a:gd name="csY283" fmla="*/ 230435 h 354167"/>
                            <a:gd name="csX284" fmla="*/ 1132121 w 2849302"/>
                            <a:gd name="csY284" fmla="*/ 241303 h 354167"/>
                            <a:gd name="csX285" fmla="*/ 1122669 w 2849302"/>
                            <a:gd name="csY285" fmla="*/ 248819 h 354167"/>
                            <a:gd name="csX286" fmla="*/ 1108579 w 2849302"/>
                            <a:gd name="csY286" fmla="*/ 251604 h 354167"/>
                            <a:gd name="csX287" fmla="*/ 1094785 w 2849302"/>
                            <a:gd name="csY287" fmla="*/ 247562 h 354167"/>
                            <a:gd name="csX288" fmla="*/ 1087554 w 2849302"/>
                            <a:gd name="csY288" fmla="*/ 237533 h 354167"/>
                            <a:gd name="csX289" fmla="*/ 1084618 w 2849302"/>
                            <a:gd name="csY289" fmla="*/ 224743 h 354167"/>
                            <a:gd name="csX290" fmla="*/ 1084050 w 2849302"/>
                            <a:gd name="csY290" fmla="*/ 212348 h 354167"/>
                            <a:gd name="csX291" fmla="*/ 1084050 w 2849302"/>
                            <a:gd name="csY291" fmla="*/ 144728 h 354167"/>
                            <a:gd name="csX292" fmla="*/ 1050613 w 2849302"/>
                            <a:gd name="csY292" fmla="*/ 144728 h 354167"/>
                            <a:gd name="csX293" fmla="*/ 1050613 w 2849302"/>
                            <a:gd name="csY293" fmla="*/ 229031 h 354167"/>
                            <a:gd name="csX294" fmla="*/ 1053130 w 2849302"/>
                            <a:gd name="csY294" fmla="*/ 248794 h 354167"/>
                            <a:gd name="csX295" fmla="*/ 1061496 w 2849302"/>
                            <a:gd name="csY295" fmla="*/ 265625 h 354167"/>
                            <a:gd name="csX296" fmla="*/ 1076672 w 2849302"/>
                            <a:gd name="csY296" fmla="*/ 277306 h 354167"/>
                            <a:gd name="csX297" fmla="*/ 1099375 w 2849302"/>
                            <a:gd name="csY297" fmla="*/ 281619 h 354167"/>
                            <a:gd name="csX298" fmla="*/ 2503384 w 2849302"/>
                            <a:gd name="csY298" fmla="*/ 198178 h 354167"/>
                            <a:gd name="csX299" fmla="*/ 2514118 w 2849302"/>
                            <a:gd name="csY299" fmla="*/ 175088 h 354167"/>
                            <a:gd name="csX300" fmla="*/ 2537931 w 2849302"/>
                            <a:gd name="csY300" fmla="*/ 166463 h 354167"/>
                            <a:gd name="csX301" fmla="*/ 2562731 w 2849302"/>
                            <a:gd name="csY301" fmla="*/ 174940 h 354167"/>
                            <a:gd name="csX302" fmla="*/ 2571936 w 2849302"/>
                            <a:gd name="csY302" fmla="*/ 198178 h 354167"/>
                            <a:gd name="csX303" fmla="*/ 2503384 w 2849302"/>
                            <a:gd name="csY303" fmla="*/ 198178 h 354167"/>
                            <a:gd name="csX304" fmla="*/ 2587951 w 2849302"/>
                            <a:gd name="csY304" fmla="*/ 160326 h 354167"/>
                            <a:gd name="csX305" fmla="*/ 2568160 w 2849302"/>
                            <a:gd name="csY305" fmla="*/ 146280 h 354167"/>
                            <a:gd name="csX306" fmla="*/ 2542669 w 2849302"/>
                            <a:gd name="csY306" fmla="*/ 141401 h 354167"/>
                            <a:gd name="csX307" fmla="*/ 2514266 w 2849302"/>
                            <a:gd name="csY307" fmla="*/ 146428 h 354167"/>
                            <a:gd name="csX308" fmla="*/ 2491119 w 2849302"/>
                            <a:gd name="csY308" fmla="*/ 160622 h 354167"/>
                            <a:gd name="csX309" fmla="*/ 2475647 w 2849302"/>
                            <a:gd name="csY309" fmla="*/ 182751 h 354167"/>
                            <a:gd name="csX310" fmla="*/ 2469947 w 2849302"/>
                            <a:gd name="csY310" fmla="*/ 211534 h 354167"/>
                            <a:gd name="csX311" fmla="*/ 2475647 w 2849302"/>
                            <a:gd name="csY311" fmla="*/ 240342 h 354167"/>
                            <a:gd name="csX312" fmla="*/ 2491119 w 2849302"/>
                            <a:gd name="csY312" fmla="*/ 262471 h 354167"/>
                            <a:gd name="csX313" fmla="*/ 2514266 w 2849302"/>
                            <a:gd name="csY313" fmla="*/ 276665 h 354167"/>
                            <a:gd name="csX314" fmla="*/ 2542669 w 2849302"/>
                            <a:gd name="csY314" fmla="*/ 281668 h 354167"/>
                            <a:gd name="csX315" fmla="*/ 2573046 w 2849302"/>
                            <a:gd name="csY315" fmla="*/ 275557 h 354167"/>
                            <a:gd name="csX316" fmla="*/ 2599228 w 2849302"/>
                            <a:gd name="csY316" fmla="*/ 254955 h 354167"/>
                            <a:gd name="csX317" fmla="*/ 2575242 w 2849302"/>
                            <a:gd name="csY317" fmla="*/ 236892 h 354167"/>
                            <a:gd name="csX318" fmla="*/ 2560338 w 2849302"/>
                            <a:gd name="csY318" fmla="*/ 249829 h 354167"/>
                            <a:gd name="csX319" fmla="*/ 2539313 w 2849302"/>
                            <a:gd name="csY319" fmla="*/ 254980 h 354167"/>
                            <a:gd name="csX320" fmla="*/ 2515056 w 2849302"/>
                            <a:gd name="csY320" fmla="*/ 246626 h 354167"/>
                            <a:gd name="csX321" fmla="*/ 2503359 w 2849302"/>
                            <a:gd name="csY321" fmla="*/ 223264 h 354167"/>
                            <a:gd name="csX322" fmla="*/ 2605348 w 2849302"/>
                            <a:gd name="csY322" fmla="*/ 223264 h 354167"/>
                            <a:gd name="csX323" fmla="*/ 2605348 w 2849302"/>
                            <a:gd name="csY323" fmla="*/ 214073 h 354167"/>
                            <a:gd name="csX324" fmla="*/ 2600758 w 2849302"/>
                            <a:gd name="csY324" fmla="*/ 183047 h 354167"/>
                            <a:gd name="csX325" fmla="*/ 2587926 w 2849302"/>
                            <a:gd name="csY325" fmla="*/ 160351 h 354167"/>
                            <a:gd name="csX326" fmla="*/ 877555 w 2849302"/>
                            <a:gd name="csY326" fmla="*/ 226566 h 354167"/>
                            <a:gd name="csX327" fmla="*/ 869757 w 2849302"/>
                            <a:gd name="csY327" fmla="*/ 239356 h 354167"/>
                            <a:gd name="csX328" fmla="*/ 857345 w 2849302"/>
                            <a:gd name="csY328" fmla="*/ 248252 h 354167"/>
                            <a:gd name="csX329" fmla="*/ 840910 w 2849302"/>
                            <a:gd name="csY329" fmla="*/ 251604 h 354167"/>
                            <a:gd name="csX330" fmla="*/ 824475 w 2849302"/>
                            <a:gd name="csY330" fmla="*/ 248252 h 354167"/>
                            <a:gd name="csX331" fmla="*/ 812088 w 2849302"/>
                            <a:gd name="csY331" fmla="*/ 239356 h 354167"/>
                            <a:gd name="csX332" fmla="*/ 804265 w 2849302"/>
                            <a:gd name="csY332" fmla="*/ 226566 h 354167"/>
                            <a:gd name="csX333" fmla="*/ 801625 w 2849302"/>
                            <a:gd name="csY333" fmla="*/ 211534 h 354167"/>
                            <a:gd name="csX334" fmla="*/ 804265 w 2849302"/>
                            <a:gd name="csY334" fmla="*/ 196502 h 354167"/>
                            <a:gd name="csX335" fmla="*/ 812088 w 2849302"/>
                            <a:gd name="csY335" fmla="*/ 183713 h 354167"/>
                            <a:gd name="csX336" fmla="*/ 824475 w 2849302"/>
                            <a:gd name="csY336" fmla="*/ 174816 h 354167"/>
                            <a:gd name="csX337" fmla="*/ 840910 w 2849302"/>
                            <a:gd name="csY337" fmla="*/ 171465 h 354167"/>
                            <a:gd name="csX338" fmla="*/ 857345 w 2849302"/>
                            <a:gd name="csY338" fmla="*/ 174816 h 354167"/>
                            <a:gd name="csX339" fmla="*/ 869757 w 2849302"/>
                            <a:gd name="csY339" fmla="*/ 183713 h 354167"/>
                            <a:gd name="csX340" fmla="*/ 877555 w 2849302"/>
                            <a:gd name="csY340" fmla="*/ 196502 h 354167"/>
                            <a:gd name="csX341" fmla="*/ 880195 w 2849302"/>
                            <a:gd name="csY341" fmla="*/ 211534 h 354167"/>
                            <a:gd name="csX342" fmla="*/ 877555 w 2849302"/>
                            <a:gd name="csY342" fmla="*/ 226566 h 354167"/>
                            <a:gd name="csX343" fmla="*/ 892460 w 2849302"/>
                            <a:gd name="csY343" fmla="*/ 160598 h 354167"/>
                            <a:gd name="csX344" fmla="*/ 869338 w 2849302"/>
                            <a:gd name="csY344" fmla="*/ 146403 h 354167"/>
                            <a:gd name="csX345" fmla="*/ 840910 w 2849302"/>
                            <a:gd name="csY345" fmla="*/ 141376 h 354167"/>
                            <a:gd name="csX346" fmla="*/ 812507 w 2849302"/>
                            <a:gd name="csY346" fmla="*/ 146403 h 354167"/>
                            <a:gd name="csX347" fmla="*/ 789360 w 2849302"/>
                            <a:gd name="csY347" fmla="*/ 160598 h 354167"/>
                            <a:gd name="csX348" fmla="*/ 773888 w 2849302"/>
                            <a:gd name="csY348" fmla="*/ 182727 h 354167"/>
                            <a:gd name="csX349" fmla="*/ 768188 w 2849302"/>
                            <a:gd name="csY349" fmla="*/ 211510 h 354167"/>
                            <a:gd name="csX350" fmla="*/ 773888 w 2849302"/>
                            <a:gd name="csY350" fmla="*/ 240317 h 354167"/>
                            <a:gd name="csX351" fmla="*/ 789360 w 2849302"/>
                            <a:gd name="csY351" fmla="*/ 262447 h 354167"/>
                            <a:gd name="csX352" fmla="*/ 812507 w 2849302"/>
                            <a:gd name="csY352" fmla="*/ 276641 h 354167"/>
                            <a:gd name="csX353" fmla="*/ 840910 w 2849302"/>
                            <a:gd name="csY353" fmla="*/ 281643 h 354167"/>
                            <a:gd name="csX354" fmla="*/ 869338 w 2849302"/>
                            <a:gd name="csY354" fmla="*/ 276641 h 354167"/>
                            <a:gd name="csX355" fmla="*/ 892460 w 2849302"/>
                            <a:gd name="csY355" fmla="*/ 262447 h 354167"/>
                            <a:gd name="csX356" fmla="*/ 907932 w 2849302"/>
                            <a:gd name="csY356" fmla="*/ 240317 h 354167"/>
                            <a:gd name="csX357" fmla="*/ 913632 w 2849302"/>
                            <a:gd name="csY357" fmla="*/ 211510 h 354167"/>
                            <a:gd name="csX358" fmla="*/ 907932 w 2849302"/>
                            <a:gd name="csY358" fmla="*/ 182727 h 354167"/>
                            <a:gd name="csX359" fmla="*/ 892460 w 2849302"/>
                            <a:gd name="csY359" fmla="*/ 160598 h 354167"/>
                            <a:gd name="csX360" fmla="*/ 268409 w 2849302"/>
                            <a:gd name="csY360" fmla="*/ 23830 h 354167"/>
                            <a:gd name="csX361" fmla="*/ 172491 w 2849302"/>
                            <a:gd name="csY361" fmla="*/ 23830 h 354167"/>
                            <a:gd name="csX362" fmla="*/ 275886 w 2849302"/>
                            <a:gd name="csY362" fmla="*/ 294211 h 354167"/>
                            <a:gd name="csX363" fmla="*/ 339873 w 2849302"/>
                            <a:gd name="csY363" fmla="*/ 354167 h 354167"/>
                            <a:gd name="csX364" fmla="*/ 396852 w 2849302"/>
                            <a:gd name="csY364" fmla="*/ 278292 h 354167"/>
                            <a:gd name="csX365" fmla="*/ 375901 w 2849302"/>
                            <a:gd name="csY365" fmla="*/ 261091 h 354167"/>
                            <a:gd name="csX366" fmla="*/ 268409 w 2849302"/>
                            <a:gd name="csY366" fmla="*/ 23830 h 354167"/>
                            <a:gd name="csX367" fmla="*/ 95869 w 2849302"/>
                            <a:gd name="csY367" fmla="*/ 23830 h 354167"/>
                            <a:gd name="csX368" fmla="*/ 0 w 2849302"/>
                            <a:gd name="csY368" fmla="*/ 23830 h 354167"/>
                            <a:gd name="csX369" fmla="*/ 68503 w 2849302"/>
                            <a:gd name="csY369" fmla="*/ 271417 h 354167"/>
                            <a:gd name="csX370" fmla="*/ 128739 w 2849302"/>
                            <a:gd name="csY370" fmla="*/ 354167 h 354167"/>
                            <a:gd name="csX371" fmla="*/ 185717 w 2849302"/>
                            <a:gd name="csY371" fmla="*/ 278292 h 354167"/>
                            <a:gd name="csX372" fmla="*/ 98263 w 2849302"/>
                            <a:gd name="csY372" fmla="*/ 59094 h 354167"/>
                            <a:gd name="csX373" fmla="*/ 95869 w 2849302"/>
                            <a:gd name="csY373" fmla="*/ 23830 h 354167"/>
                            <a:gd name="csX374" fmla="*/ 456718 w 2849302"/>
                            <a:gd name="csY374" fmla="*/ 62396 h 354167"/>
                            <a:gd name="csX375" fmla="*/ 455607 w 2849302"/>
                            <a:gd name="csY375" fmla="*/ 59069 h 354167"/>
                            <a:gd name="csX376" fmla="*/ 454645 w 2849302"/>
                            <a:gd name="csY376" fmla="*/ 56186 h 354167"/>
                            <a:gd name="csX377" fmla="*/ 440011 w 2849302"/>
                            <a:gd name="csY377" fmla="*/ 23854 h 354167"/>
                            <a:gd name="csX378" fmla="*/ 422269 w 2849302"/>
                            <a:gd name="csY378" fmla="*/ 41942 h 354167"/>
                            <a:gd name="csX379" fmla="*/ 402083 w 2849302"/>
                            <a:gd name="csY379" fmla="*/ 8034 h 354167"/>
                            <a:gd name="csX380" fmla="*/ 402675 w 2849302"/>
                            <a:gd name="csY380" fmla="*/ 99 h 354167"/>
                            <a:gd name="csX381" fmla="*/ 402577 w 2849302"/>
                            <a:gd name="csY381" fmla="*/ 0 h 354167"/>
                            <a:gd name="csX382" fmla="*/ 361909 w 2849302"/>
                            <a:gd name="csY382" fmla="*/ 40611 h 354167"/>
                            <a:gd name="csX383" fmla="*/ 361909 w 2849302"/>
                            <a:gd name="csY383" fmla="*/ 121834 h 354167"/>
                            <a:gd name="csX384" fmla="*/ 443244 w 2849302"/>
                            <a:gd name="csY384" fmla="*/ 121834 h 354167"/>
                            <a:gd name="csX385" fmla="*/ 456915 w 2849302"/>
                            <a:gd name="csY385" fmla="*/ 63135 h 354167"/>
                            <a:gd name="csX386" fmla="*/ 456693 w 2849302"/>
                            <a:gd name="csY386" fmla="*/ 62371 h 354167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  <a:cxn ang="0">
                              <a:pos x="csX21" y="csY21"/>
                            </a:cxn>
                            <a:cxn ang="0">
                              <a:pos x="csX22" y="csY22"/>
                            </a:cxn>
                            <a:cxn ang="0">
                              <a:pos x="csX23" y="csY23"/>
                            </a:cxn>
                            <a:cxn ang="0">
                              <a:pos x="csX24" y="csY24"/>
                            </a:cxn>
                            <a:cxn ang="0">
                              <a:pos x="csX25" y="csY25"/>
                            </a:cxn>
                            <a:cxn ang="0">
                              <a:pos x="csX26" y="csY26"/>
                            </a:cxn>
                            <a:cxn ang="0">
                              <a:pos x="csX27" y="csY27"/>
                            </a:cxn>
                            <a:cxn ang="0">
                              <a:pos x="csX28" y="csY28"/>
                            </a:cxn>
                            <a:cxn ang="0">
                              <a:pos x="csX29" y="csY29"/>
                            </a:cxn>
                            <a:cxn ang="0">
                              <a:pos x="csX30" y="csY30"/>
                            </a:cxn>
                            <a:cxn ang="0">
                              <a:pos x="csX31" y="csY31"/>
                            </a:cxn>
                            <a:cxn ang="0">
                              <a:pos x="csX32" y="csY32"/>
                            </a:cxn>
                            <a:cxn ang="0">
                              <a:pos x="csX33" y="csY33"/>
                            </a:cxn>
                            <a:cxn ang="0">
                              <a:pos x="csX34" y="csY34"/>
                            </a:cxn>
                            <a:cxn ang="0">
                              <a:pos x="csX35" y="csY35"/>
                            </a:cxn>
                            <a:cxn ang="0">
                              <a:pos x="csX36" y="csY36"/>
                            </a:cxn>
                            <a:cxn ang="0">
                              <a:pos x="csX37" y="csY37"/>
                            </a:cxn>
                            <a:cxn ang="0">
                              <a:pos x="csX38" y="csY38"/>
                            </a:cxn>
                            <a:cxn ang="0">
                              <a:pos x="csX39" y="csY39"/>
                            </a:cxn>
                            <a:cxn ang="0">
                              <a:pos x="csX40" y="csY40"/>
                            </a:cxn>
                            <a:cxn ang="0">
                              <a:pos x="csX41" y="csY41"/>
                            </a:cxn>
                            <a:cxn ang="0">
                              <a:pos x="csX42" y="csY42"/>
                            </a:cxn>
                            <a:cxn ang="0">
                              <a:pos x="csX43" y="csY43"/>
                            </a:cxn>
                            <a:cxn ang="0">
                              <a:pos x="csX44" y="csY44"/>
                            </a:cxn>
                            <a:cxn ang="0">
                              <a:pos x="csX45" y="csY45"/>
                            </a:cxn>
                            <a:cxn ang="0">
                              <a:pos x="csX46" y="csY46"/>
                            </a:cxn>
                            <a:cxn ang="0">
                              <a:pos x="csX47" y="csY47"/>
                            </a:cxn>
                            <a:cxn ang="0">
                              <a:pos x="csX48" y="csY48"/>
                            </a:cxn>
                            <a:cxn ang="0">
                              <a:pos x="csX49" y="csY49"/>
                            </a:cxn>
                            <a:cxn ang="0">
                              <a:pos x="csX50" y="csY50"/>
                            </a:cxn>
                            <a:cxn ang="0">
                              <a:pos x="csX51" y="csY51"/>
                            </a:cxn>
                            <a:cxn ang="0">
                              <a:pos x="csX52" y="csY52"/>
                            </a:cxn>
                            <a:cxn ang="0">
                              <a:pos x="csX53" y="csY53"/>
                            </a:cxn>
                            <a:cxn ang="0">
                              <a:pos x="csX54" y="csY54"/>
                            </a:cxn>
                            <a:cxn ang="0">
                              <a:pos x="csX55" y="csY55"/>
                            </a:cxn>
                            <a:cxn ang="0">
                              <a:pos x="csX56" y="csY56"/>
                            </a:cxn>
                            <a:cxn ang="0">
                              <a:pos x="csX57" y="csY57"/>
                            </a:cxn>
                            <a:cxn ang="0">
                              <a:pos x="csX58" y="csY58"/>
                            </a:cxn>
                            <a:cxn ang="0">
                              <a:pos x="csX59" y="csY59"/>
                            </a:cxn>
                            <a:cxn ang="0">
                              <a:pos x="csX60" y="csY60"/>
                            </a:cxn>
                            <a:cxn ang="0">
                              <a:pos x="csX61" y="csY61"/>
                            </a:cxn>
                            <a:cxn ang="0">
                              <a:pos x="csX62" y="csY62"/>
                            </a:cxn>
                            <a:cxn ang="0">
                              <a:pos x="csX63" y="csY63"/>
                            </a:cxn>
                            <a:cxn ang="0">
                              <a:pos x="csX64" y="csY64"/>
                            </a:cxn>
                            <a:cxn ang="0">
                              <a:pos x="csX65" y="csY65"/>
                            </a:cxn>
                            <a:cxn ang="0">
                              <a:pos x="csX66" y="csY66"/>
                            </a:cxn>
                            <a:cxn ang="0">
                              <a:pos x="csX67" y="csY67"/>
                            </a:cxn>
                            <a:cxn ang="0">
                              <a:pos x="csX68" y="csY68"/>
                            </a:cxn>
                            <a:cxn ang="0">
                              <a:pos x="csX69" y="csY69"/>
                            </a:cxn>
                            <a:cxn ang="0">
                              <a:pos x="csX70" y="csY70"/>
                            </a:cxn>
                            <a:cxn ang="0">
                              <a:pos x="csX71" y="csY71"/>
                            </a:cxn>
                            <a:cxn ang="0">
                              <a:pos x="csX72" y="csY72"/>
                            </a:cxn>
                            <a:cxn ang="0">
                              <a:pos x="csX73" y="csY73"/>
                            </a:cxn>
                            <a:cxn ang="0">
                              <a:pos x="csX74" y="csY74"/>
                            </a:cxn>
                            <a:cxn ang="0">
                              <a:pos x="csX75" y="csY75"/>
                            </a:cxn>
                            <a:cxn ang="0">
                              <a:pos x="csX76" y="csY76"/>
                            </a:cxn>
                            <a:cxn ang="0">
                              <a:pos x="csX77" y="csY77"/>
                            </a:cxn>
                            <a:cxn ang="0">
                              <a:pos x="csX78" y="csY78"/>
                            </a:cxn>
                            <a:cxn ang="0">
                              <a:pos x="csX79" y="csY79"/>
                            </a:cxn>
                            <a:cxn ang="0">
                              <a:pos x="csX80" y="csY80"/>
                            </a:cxn>
                            <a:cxn ang="0">
                              <a:pos x="csX81" y="csY81"/>
                            </a:cxn>
                            <a:cxn ang="0">
                              <a:pos x="csX82" y="csY82"/>
                            </a:cxn>
                            <a:cxn ang="0">
                              <a:pos x="csX83" y="csY83"/>
                            </a:cxn>
                            <a:cxn ang="0">
                              <a:pos x="csX84" y="csY84"/>
                            </a:cxn>
                            <a:cxn ang="0">
                              <a:pos x="csX85" y="csY85"/>
                            </a:cxn>
                            <a:cxn ang="0">
                              <a:pos x="csX86" y="csY86"/>
                            </a:cxn>
                            <a:cxn ang="0">
                              <a:pos x="csX87" y="csY87"/>
                            </a:cxn>
                            <a:cxn ang="0">
                              <a:pos x="csX88" y="csY88"/>
                            </a:cxn>
                            <a:cxn ang="0">
                              <a:pos x="csX89" y="csY89"/>
                            </a:cxn>
                            <a:cxn ang="0">
                              <a:pos x="csX90" y="csY90"/>
                            </a:cxn>
                            <a:cxn ang="0">
                              <a:pos x="csX91" y="csY91"/>
                            </a:cxn>
                            <a:cxn ang="0">
                              <a:pos x="csX92" y="csY92"/>
                            </a:cxn>
                            <a:cxn ang="0">
                              <a:pos x="csX93" y="csY93"/>
                            </a:cxn>
                            <a:cxn ang="0">
                              <a:pos x="csX94" y="csY94"/>
                            </a:cxn>
                            <a:cxn ang="0">
                              <a:pos x="csX95" y="csY95"/>
                            </a:cxn>
                            <a:cxn ang="0">
                              <a:pos x="csX96" y="csY96"/>
                            </a:cxn>
                            <a:cxn ang="0">
                              <a:pos x="csX97" y="csY97"/>
                            </a:cxn>
                            <a:cxn ang="0">
                              <a:pos x="csX98" y="csY98"/>
                            </a:cxn>
                            <a:cxn ang="0">
                              <a:pos x="csX99" y="csY99"/>
                            </a:cxn>
                            <a:cxn ang="0">
                              <a:pos x="csX100" y="csY100"/>
                            </a:cxn>
                            <a:cxn ang="0">
                              <a:pos x="csX101" y="csY101"/>
                            </a:cxn>
                            <a:cxn ang="0">
                              <a:pos x="csX102" y="csY102"/>
                            </a:cxn>
                            <a:cxn ang="0">
                              <a:pos x="csX103" y="csY103"/>
                            </a:cxn>
                            <a:cxn ang="0">
                              <a:pos x="csX104" y="csY104"/>
                            </a:cxn>
                            <a:cxn ang="0">
                              <a:pos x="csX105" y="csY105"/>
                            </a:cxn>
                            <a:cxn ang="0">
                              <a:pos x="csX106" y="csY106"/>
                            </a:cxn>
                            <a:cxn ang="0">
                              <a:pos x="csX107" y="csY107"/>
                            </a:cxn>
                            <a:cxn ang="0">
                              <a:pos x="csX108" y="csY108"/>
                            </a:cxn>
                            <a:cxn ang="0">
                              <a:pos x="csX109" y="csY109"/>
                            </a:cxn>
                            <a:cxn ang="0">
                              <a:pos x="csX110" y="csY110"/>
                            </a:cxn>
                            <a:cxn ang="0">
                              <a:pos x="csX111" y="csY111"/>
                            </a:cxn>
                            <a:cxn ang="0">
                              <a:pos x="csX112" y="csY112"/>
                            </a:cxn>
                            <a:cxn ang="0">
                              <a:pos x="csX113" y="csY113"/>
                            </a:cxn>
                            <a:cxn ang="0">
                              <a:pos x="csX114" y="csY114"/>
                            </a:cxn>
                            <a:cxn ang="0">
                              <a:pos x="csX115" y="csY115"/>
                            </a:cxn>
                            <a:cxn ang="0">
                              <a:pos x="csX116" y="csY116"/>
                            </a:cxn>
                            <a:cxn ang="0">
                              <a:pos x="csX117" y="csY117"/>
                            </a:cxn>
                            <a:cxn ang="0">
                              <a:pos x="csX118" y="csY118"/>
                            </a:cxn>
                            <a:cxn ang="0">
                              <a:pos x="csX119" y="csY119"/>
                            </a:cxn>
                            <a:cxn ang="0">
                              <a:pos x="csX120" y="csY120"/>
                            </a:cxn>
                            <a:cxn ang="0">
                              <a:pos x="csX121" y="csY121"/>
                            </a:cxn>
                            <a:cxn ang="0">
                              <a:pos x="csX122" y="csY122"/>
                            </a:cxn>
                            <a:cxn ang="0">
                              <a:pos x="csX123" y="csY123"/>
                            </a:cxn>
                            <a:cxn ang="0">
                              <a:pos x="csX124" y="csY124"/>
                            </a:cxn>
                            <a:cxn ang="0">
                              <a:pos x="csX125" y="csY125"/>
                            </a:cxn>
                            <a:cxn ang="0">
                              <a:pos x="csX126" y="csY126"/>
                            </a:cxn>
                            <a:cxn ang="0">
                              <a:pos x="csX127" y="csY127"/>
                            </a:cxn>
                            <a:cxn ang="0">
                              <a:pos x="csX128" y="csY128"/>
                            </a:cxn>
                            <a:cxn ang="0">
                              <a:pos x="csX129" y="csY129"/>
                            </a:cxn>
                            <a:cxn ang="0">
                              <a:pos x="csX130" y="csY130"/>
                            </a:cxn>
                            <a:cxn ang="0">
                              <a:pos x="csX131" y="csY131"/>
                            </a:cxn>
                            <a:cxn ang="0">
                              <a:pos x="csX132" y="csY132"/>
                            </a:cxn>
                            <a:cxn ang="0">
                              <a:pos x="csX133" y="csY133"/>
                            </a:cxn>
                            <a:cxn ang="0">
                              <a:pos x="csX134" y="csY134"/>
                            </a:cxn>
                            <a:cxn ang="0">
                              <a:pos x="csX135" y="csY135"/>
                            </a:cxn>
                            <a:cxn ang="0">
                              <a:pos x="csX136" y="csY136"/>
                            </a:cxn>
                            <a:cxn ang="0">
                              <a:pos x="csX137" y="csY137"/>
                            </a:cxn>
                            <a:cxn ang="0">
                              <a:pos x="csX138" y="csY138"/>
                            </a:cxn>
                            <a:cxn ang="0">
                              <a:pos x="csX139" y="csY139"/>
                            </a:cxn>
                            <a:cxn ang="0">
                              <a:pos x="csX140" y="csY140"/>
                            </a:cxn>
                            <a:cxn ang="0">
                              <a:pos x="csX141" y="csY141"/>
                            </a:cxn>
                            <a:cxn ang="0">
                              <a:pos x="csX142" y="csY142"/>
                            </a:cxn>
                            <a:cxn ang="0">
                              <a:pos x="csX143" y="csY143"/>
                            </a:cxn>
                            <a:cxn ang="0">
                              <a:pos x="csX144" y="csY144"/>
                            </a:cxn>
                            <a:cxn ang="0">
                              <a:pos x="csX145" y="csY145"/>
                            </a:cxn>
                            <a:cxn ang="0">
                              <a:pos x="csX146" y="csY146"/>
                            </a:cxn>
                            <a:cxn ang="0">
                              <a:pos x="csX147" y="csY147"/>
                            </a:cxn>
                            <a:cxn ang="0">
                              <a:pos x="csX148" y="csY148"/>
                            </a:cxn>
                            <a:cxn ang="0">
                              <a:pos x="csX149" y="csY149"/>
                            </a:cxn>
                            <a:cxn ang="0">
                              <a:pos x="csX150" y="csY150"/>
                            </a:cxn>
                            <a:cxn ang="0">
                              <a:pos x="csX151" y="csY151"/>
                            </a:cxn>
                            <a:cxn ang="0">
                              <a:pos x="csX152" y="csY152"/>
                            </a:cxn>
                            <a:cxn ang="0">
                              <a:pos x="csX153" y="csY153"/>
                            </a:cxn>
                            <a:cxn ang="0">
                              <a:pos x="csX154" y="csY154"/>
                            </a:cxn>
                            <a:cxn ang="0">
                              <a:pos x="csX155" y="csY155"/>
                            </a:cxn>
                            <a:cxn ang="0">
                              <a:pos x="csX156" y="csY156"/>
                            </a:cxn>
                            <a:cxn ang="0">
                              <a:pos x="csX157" y="csY157"/>
                            </a:cxn>
                            <a:cxn ang="0">
                              <a:pos x="csX158" y="csY158"/>
                            </a:cxn>
                            <a:cxn ang="0">
                              <a:pos x="csX159" y="csY159"/>
                            </a:cxn>
                            <a:cxn ang="0">
                              <a:pos x="csX160" y="csY160"/>
                            </a:cxn>
                            <a:cxn ang="0">
                              <a:pos x="csX161" y="csY161"/>
                            </a:cxn>
                            <a:cxn ang="0">
                              <a:pos x="csX162" y="csY162"/>
                            </a:cxn>
                            <a:cxn ang="0">
                              <a:pos x="csX163" y="csY163"/>
                            </a:cxn>
                            <a:cxn ang="0">
                              <a:pos x="csX164" y="csY164"/>
                            </a:cxn>
                            <a:cxn ang="0">
                              <a:pos x="csX165" y="csY165"/>
                            </a:cxn>
                            <a:cxn ang="0">
                              <a:pos x="csX166" y="csY166"/>
                            </a:cxn>
                            <a:cxn ang="0">
                              <a:pos x="csX167" y="csY167"/>
                            </a:cxn>
                            <a:cxn ang="0">
                              <a:pos x="csX168" y="csY168"/>
                            </a:cxn>
                            <a:cxn ang="0">
                              <a:pos x="csX169" y="csY169"/>
                            </a:cxn>
                            <a:cxn ang="0">
                              <a:pos x="csX170" y="csY170"/>
                            </a:cxn>
                            <a:cxn ang="0">
                              <a:pos x="csX171" y="csY171"/>
                            </a:cxn>
                            <a:cxn ang="0">
                              <a:pos x="csX172" y="csY172"/>
                            </a:cxn>
                            <a:cxn ang="0">
                              <a:pos x="csX173" y="csY173"/>
                            </a:cxn>
                            <a:cxn ang="0">
                              <a:pos x="csX174" y="csY174"/>
                            </a:cxn>
                            <a:cxn ang="0">
                              <a:pos x="csX175" y="csY175"/>
                            </a:cxn>
                            <a:cxn ang="0">
                              <a:pos x="csX176" y="csY176"/>
                            </a:cxn>
                            <a:cxn ang="0">
                              <a:pos x="csX177" y="csY177"/>
                            </a:cxn>
                            <a:cxn ang="0">
                              <a:pos x="csX178" y="csY178"/>
                            </a:cxn>
                            <a:cxn ang="0">
                              <a:pos x="csX179" y="csY179"/>
                            </a:cxn>
                            <a:cxn ang="0">
                              <a:pos x="csX180" y="csY180"/>
                            </a:cxn>
                            <a:cxn ang="0">
                              <a:pos x="csX181" y="csY181"/>
                            </a:cxn>
                            <a:cxn ang="0">
                              <a:pos x="csX182" y="csY182"/>
                            </a:cxn>
                            <a:cxn ang="0">
                              <a:pos x="csX183" y="csY183"/>
                            </a:cxn>
                            <a:cxn ang="0">
                              <a:pos x="csX184" y="csY184"/>
                            </a:cxn>
                            <a:cxn ang="0">
                              <a:pos x="csX185" y="csY185"/>
                            </a:cxn>
                            <a:cxn ang="0">
                              <a:pos x="csX186" y="csY186"/>
                            </a:cxn>
                            <a:cxn ang="0">
                              <a:pos x="csX187" y="csY187"/>
                            </a:cxn>
                            <a:cxn ang="0">
                              <a:pos x="csX188" y="csY188"/>
                            </a:cxn>
                            <a:cxn ang="0">
                              <a:pos x="csX189" y="csY189"/>
                            </a:cxn>
                            <a:cxn ang="0">
                              <a:pos x="csX190" y="csY190"/>
                            </a:cxn>
                            <a:cxn ang="0">
                              <a:pos x="csX191" y="csY191"/>
                            </a:cxn>
                            <a:cxn ang="0">
                              <a:pos x="csX192" y="csY192"/>
                            </a:cxn>
                            <a:cxn ang="0">
                              <a:pos x="csX193" y="csY193"/>
                            </a:cxn>
                            <a:cxn ang="0">
                              <a:pos x="csX194" y="csY194"/>
                            </a:cxn>
                            <a:cxn ang="0">
                              <a:pos x="csX195" y="csY195"/>
                            </a:cxn>
                            <a:cxn ang="0">
                              <a:pos x="csX196" y="csY196"/>
                            </a:cxn>
                            <a:cxn ang="0">
                              <a:pos x="csX197" y="csY197"/>
                            </a:cxn>
                            <a:cxn ang="0">
                              <a:pos x="csX198" y="csY198"/>
                            </a:cxn>
                            <a:cxn ang="0">
                              <a:pos x="csX199" y="csY199"/>
                            </a:cxn>
                            <a:cxn ang="0">
                              <a:pos x="csX200" y="csY200"/>
                            </a:cxn>
                            <a:cxn ang="0">
                              <a:pos x="csX201" y="csY201"/>
                            </a:cxn>
                            <a:cxn ang="0">
                              <a:pos x="csX202" y="csY202"/>
                            </a:cxn>
                            <a:cxn ang="0">
                              <a:pos x="csX203" y="csY203"/>
                            </a:cxn>
                            <a:cxn ang="0">
                              <a:pos x="csX204" y="csY204"/>
                            </a:cxn>
                            <a:cxn ang="0">
                              <a:pos x="csX205" y="csY205"/>
                            </a:cxn>
                            <a:cxn ang="0">
                              <a:pos x="csX206" y="csY206"/>
                            </a:cxn>
                            <a:cxn ang="0">
                              <a:pos x="csX207" y="csY207"/>
                            </a:cxn>
                            <a:cxn ang="0">
                              <a:pos x="csX208" y="csY208"/>
                            </a:cxn>
                            <a:cxn ang="0">
                              <a:pos x="csX209" y="csY209"/>
                            </a:cxn>
                            <a:cxn ang="0">
                              <a:pos x="csX210" y="csY210"/>
                            </a:cxn>
                            <a:cxn ang="0">
                              <a:pos x="csX211" y="csY211"/>
                            </a:cxn>
                            <a:cxn ang="0">
                              <a:pos x="csX212" y="csY212"/>
                            </a:cxn>
                            <a:cxn ang="0">
                              <a:pos x="csX213" y="csY213"/>
                            </a:cxn>
                            <a:cxn ang="0">
                              <a:pos x="csX214" y="csY214"/>
                            </a:cxn>
                            <a:cxn ang="0">
                              <a:pos x="csX215" y="csY215"/>
                            </a:cxn>
                            <a:cxn ang="0">
                              <a:pos x="csX216" y="csY216"/>
                            </a:cxn>
                            <a:cxn ang="0">
                              <a:pos x="csX217" y="csY217"/>
                            </a:cxn>
                            <a:cxn ang="0">
                              <a:pos x="csX218" y="csY218"/>
                            </a:cxn>
                            <a:cxn ang="0">
                              <a:pos x="csX219" y="csY219"/>
                            </a:cxn>
                            <a:cxn ang="0">
                              <a:pos x="csX220" y="csY220"/>
                            </a:cxn>
                            <a:cxn ang="0">
                              <a:pos x="csX221" y="csY221"/>
                            </a:cxn>
                            <a:cxn ang="0">
                              <a:pos x="csX222" y="csY222"/>
                            </a:cxn>
                            <a:cxn ang="0">
                              <a:pos x="csX223" y="csY223"/>
                            </a:cxn>
                            <a:cxn ang="0">
                              <a:pos x="csX224" y="csY224"/>
                            </a:cxn>
                            <a:cxn ang="0">
                              <a:pos x="csX225" y="csY225"/>
                            </a:cxn>
                            <a:cxn ang="0">
                              <a:pos x="csX226" y="csY226"/>
                            </a:cxn>
                            <a:cxn ang="0">
                              <a:pos x="csX227" y="csY227"/>
                            </a:cxn>
                            <a:cxn ang="0">
                              <a:pos x="csX228" y="csY228"/>
                            </a:cxn>
                            <a:cxn ang="0">
                              <a:pos x="csX229" y="csY229"/>
                            </a:cxn>
                            <a:cxn ang="0">
                              <a:pos x="csX230" y="csY230"/>
                            </a:cxn>
                            <a:cxn ang="0">
                              <a:pos x="csX231" y="csY231"/>
                            </a:cxn>
                            <a:cxn ang="0">
                              <a:pos x="csX232" y="csY232"/>
                            </a:cxn>
                            <a:cxn ang="0">
                              <a:pos x="csX233" y="csY233"/>
                            </a:cxn>
                            <a:cxn ang="0">
                              <a:pos x="csX234" y="csY234"/>
                            </a:cxn>
                            <a:cxn ang="0">
                              <a:pos x="csX235" y="csY235"/>
                            </a:cxn>
                            <a:cxn ang="0">
                              <a:pos x="csX236" y="csY236"/>
                            </a:cxn>
                            <a:cxn ang="0">
                              <a:pos x="csX237" y="csY237"/>
                            </a:cxn>
                            <a:cxn ang="0">
                              <a:pos x="csX238" y="csY238"/>
                            </a:cxn>
                            <a:cxn ang="0">
                              <a:pos x="csX239" y="csY239"/>
                            </a:cxn>
                            <a:cxn ang="0">
                              <a:pos x="csX240" y="csY240"/>
                            </a:cxn>
                            <a:cxn ang="0">
                              <a:pos x="csX241" y="csY241"/>
                            </a:cxn>
                            <a:cxn ang="0">
                              <a:pos x="csX242" y="csY242"/>
                            </a:cxn>
                            <a:cxn ang="0">
                              <a:pos x="csX243" y="csY243"/>
                            </a:cxn>
                            <a:cxn ang="0">
                              <a:pos x="csX244" y="csY244"/>
                            </a:cxn>
                            <a:cxn ang="0">
                              <a:pos x="csX245" y="csY245"/>
                            </a:cxn>
                            <a:cxn ang="0">
                              <a:pos x="csX246" y="csY246"/>
                            </a:cxn>
                            <a:cxn ang="0">
                              <a:pos x="csX247" y="csY247"/>
                            </a:cxn>
                            <a:cxn ang="0">
                              <a:pos x="csX248" y="csY248"/>
                            </a:cxn>
                            <a:cxn ang="0">
                              <a:pos x="csX249" y="csY249"/>
                            </a:cxn>
                            <a:cxn ang="0">
                              <a:pos x="csX250" y="csY250"/>
                            </a:cxn>
                            <a:cxn ang="0">
                              <a:pos x="csX251" y="csY251"/>
                            </a:cxn>
                            <a:cxn ang="0">
                              <a:pos x="csX252" y="csY252"/>
                            </a:cxn>
                            <a:cxn ang="0">
                              <a:pos x="csX253" y="csY253"/>
                            </a:cxn>
                            <a:cxn ang="0">
                              <a:pos x="csX254" y="csY254"/>
                            </a:cxn>
                            <a:cxn ang="0">
                              <a:pos x="csX255" y="csY255"/>
                            </a:cxn>
                            <a:cxn ang="0">
                              <a:pos x="csX256" y="csY256"/>
                            </a:cxn>
                            <a:cxn ang="0">
                              <a:pos x="csX257" y="csY257"/>
                            </a:cxn>
                            <a:cxn ang="0">
                              <a:pos x="csX258" y="csY258"/>
                            </a:cxn>
                            <a:cxn ang="0">
                              <a:pos x="csX259" y="csY259"/>
                            </a:cxn>
                            <a:cxn ang="0">
                              <a:pos x="csX260" y="csY260"/>
                            </a:cxn>
                            <a:cxn ang="0">
                              <a:pos x="csX261" y="csY261"/>
                            </a:cxn>
                            <a:cxn ang="0">
                              <a:pos x="csX262" y="csY262"/>
                            </a:cxn>
                            <a:cxn ang="0">
                              <a:pos x="csX263" y="csY263"/>
                            </a:cxn>
                            <a:cxn ang="0">
                              <a:pos x="csX264" y="csY264"/>
                            </a:cxn>
                            <a:cxn ang="0">
                              <a:pos x="csX265" y="csY265"/>
                            </a:cxn>
                            <a:cxn ang="0">
                              <a:pos x="csX266" y="csY266"/>
                            </a:cxn>
                            <a:cxn ang="0">
                              <a:pos x="csX267" y="csY267"/>
                            </a:cxn>
                            <a:cxn ang="0">
                              <a:pos x="csX268" y="csY268"/>
                            </a:cxn>
                            <a:cxn ang="0">
                              <a:pos x="csX269" y="csY269"/>
                            </a:cxn>
                            <a:cxn ang="0">
                              <a:pos x="csX270" y="csY270"/>
                            </a:cxn>
                            <a:cxn ang="0">
                              <a:pos x="csX271" y="csY271"/>
                            </a:cxn>
                            <a:cxn ang="0">
                              <a:pos x="csX272" y="csY272"/>
                            </a:cxn>
                            <a:cxn ang="0">
                              <a:pos x="csX273" y="csY273"/>
                            </a:cxn>
                            <a:cxn ang="0">
                              <a:pos x="csX274" y="csY274"/>
                            </a:cxn>
                            <a:cxn ang="0">
                              <a:pos x="csX275" y="csY275"/>
                            </a:cxn>
                            <a:cxn ang="0">
                              <a:pos x="csX276" y="csY276"/>
                            </a:cxn>
                            <a:cxn ang="0">
                              <a:pos x="csX277" y="csY277"/>
                            </a:cxn>
                            <a:cxn ang="0">
                              <a:pos x="csX278" y="csY278"/>
                            </a:cxn>
                            <a:cxn ang="0">
                              <a:pos x="csX279" y="csY279"/>
                            </a:cxn>
                            <a:cxn ang="0">
                              <a:pos x="csX280" y="csY280"/>
                            </a:cxn>
                            <a:cxn ang="0">
                              <a:pos x="csX281" y="csY281"/>
                            </a:cxn>
                            <a:cxn ang="0">
                              <a:pos x="csX282" y="csY282"/>
                            </a:cxn>
                            <a:cxn ang="0">
                              <a:pos x="csX283" y="csY283"/>
                            </a:cxn>
                            <a:cxn ang="0">
                              <a:pos x="csX284" y="csY284"/>
                            </a:cxn>
                            <a:cxn ang="0">
                              <a:pos x="csX285" y="csY285"/>
                            </a:cxn>
                            <a:cxn ang="0">
                              <a:pos x="csX286" y="csY286"/>
                            </a:cxn>
                            <a:cxn ang="0">
                              <a:pos x="csX287" y="csY287"/>
                            </a:cxn>
                            <a:cxn ang="0">
                              <a:pos x="csX288" y="csY288"/>
                            </a:cxn>
                            <a:cxn ang="0">
                              <a:pos x="csX289" y="csY289"/>
                            </a:cxn>
                            <a:cxn ang="0">
                              <a:pos x="csX290" y="csY290"/>
                            </a:cxn>
                            <a:cxn ang="0">
                              <a:pos x="csX291" y="csY291"/>
                            </a:cxn>
                            <a:cxn ang="0">
                              <a:pos x="csX292" y="csY292"/>
                            </a:cxn>
                            <a:cxn ang="0">
                              <a:pos x="csX293" y="csY293"/>
                            </a:cxn>
                            <a:cxn ang="0">
                              <a:pos x="csX294" y="csY294"/>
                            </a:cxn>
                            <a:cxn ang="0">
                              <a:pos x="csX295" y="csY295"/>
                            </a:cxn>
                            <a:cxn ang="0">
                              <a:pos x="csX296" y="csY296"/>
                            </a:cxn>
                            <a:cxn ang="0">
                              <a:pos x="csX297" y="csY297"/>
                            </a:cxn>
                            <a:cxn ang="0">
                              <a:pos x="csX298" y="csY298"/>
                            </a:cxn>
                            <a:cxn ang="0">
                              <a:pos x="csX299" y="csY299"/>
                            </a:cxn>
                            <a:cxn ang="0">
                              <a:pos x="csX300" y="csY300"/>
                            </a:cxn>
                            <a:cxn ang="0">
                              <a:pos x="csX301" y="csY301"/>
                            </a:cxn>
                            <a:cxn ang="0">
                              <a:pos x="csX302" y="csY302"/>
                            </a:cxn>
                            <a:cxn ang="0">
                              <a:pos x="csX303" y="csY303"/>
                            </a:cxn>
                            <a:cxn ang="0">
                              <a:pos x="csX304" y="csY304"/>
                            </a:cxn>
                            <a:cxn ang="0">
                              <a:pos x="csX305" y="csY305"/>
                            </a:cxn>
                            <a:cxn ang="0">
                              <a:pos x="csX306" y="csY306"/>
                            </a:cxn>
                            <a:cxn ang="0">
                              <a:pos x="csX307" y="csY307"/>
                            </a:cxn>
                            <a:cxn ang="0">
                              <a:pos x="csX308" y="csY308"/>
                            </a:cxn>
                            <a:cxn ang="0">
                              <a:pos x="csX309" y="csY309"/>
                            </a:cxn>
                            <a:cxn ang="0">
                              <a:pos x="csX310" y="csY310"/>
                            </a:cxn>
                            <a:cxn ang="0">
                              <a:pos x="csX311" y="csY311"/>
                            </a:cxn>
                            <a:cxn ang="0">
                              <a:pos x="csX312" y="csY312"/>
                            </a:cxn>
                            <a:cxn ang="0">
                              <a:pos x="csX313" y="csY313"/>
                            </a:cxn>
                            <a:cxn ang="0">
                              <a:pos x="csX314" y="csY314"/>
                            </a:cxn>
                            <a:cxn ang="0">
                              <a:pos x="csX315" y="csY315"/>
                            </a:cxn>
                            <a:cxn ang="0">
                              <a:pos x="csX316" y="csY316"/>
                            </a:cxn>
                            <a:cxn ang="0">
                              <a:pos x="csX317" y="csY317"/>
                            </a:cxn>
                            <a:cxn ang="0">
                              <a:pos x="csX318" y="csY318"/>
                            </a:cxn>
                            <a:cxn ang="0">
                              <a:pos x="csX319" y="csY319"/>
                            </a:cxn>
                            <a:cxn ang="0">
                              <a:pos x="csX320" y="csY320"/>
                            </a:cxn>
                            <a:cxn ang="0">
                              <a:pos x="csX321" y="csY321"/>
                            </a:cxn>
                            <a:cxn ang="0">
                              <a:pos x="csX322" y="csY322"/>
                            </a:cxn>
                            <a:cxn ang="0">
                              <a:pos x="csX323" y="csY323"/>
                            </a:cxn>
                            <a:cxn ang="0">
                              <a:pos x="csX324" y="csY324"/>
                            </a:cxn>
                            <a:cxn ang="0">
                              <a:pos x="csX325" y="csY325"/>
                            </a:cxn>
                            <a:cxn ang="0">
                              <a:pos x="csX326" y="csY326"/>
                            </a:cxn>
                            <a:cxn ang="0">
                              <a:pos x="csX327" y="csY327"/>
                            </a:cxn>
                            <a:cxn ang="0">
                              <a:pos x="csX328" y="csY328"/>
                            </a:cxn>
                            <a:cxn ang="0">
                              <a:pos x="csX329" y="csY329"/>
                            </a:cxn>
                            <a:cxn ang="0">
                              <a:pos x="csX330" y="csY330"/>
                            </a:cxn>
                            <a:cxn ang="0">
                              <a:pos x="csX331" y="csY331"/>
                            </a:cxn>
                            <a:cxn ang="0">
                              <a:pos x="csX332" y="csY332"/>
                            </a:cxn>
                            <a:cxn ang="0">
                              <a:pos x="csX333" y="csY333"/>
                            </a:cxn>
                            <a:cxn ang="0">
                              <a:pos x="csX334" y="csY334"/>
                            </a:cxn>
                            <a:cxn ang="0">
                              <a:pos x="csX335" y="csY335"/>
                            </a:cxn>
                            <a:cxn ang="0">
                              <a:pos x="csX336" y="csY336"/>
                            </a:cxn>
                            <a:cxn ang="0">
                              <a:pos x="csX337" y="csY337"/>
                            </a:cxn>
                            <a:cxn ang="0">
                              <a:pos x="csX338" y="csY338"/>
                            </a:cxn>
                            <a:cxn ang="0">
                              <a:pos x="csX339" y="csY339"/>
                            </a:cxn>
                            <a:cxn ang="0">
                              <a:pos x="csX340" y="csY340"/>
                            </a:cxn>
                            <a:cxn ang="0">
                              <a:pos x="csX341" y="csY341"/>
                            </a:cxn>
                            <a:cxn ang="0">
                              <a:pos x="csX342" y="csY342"/>
                            </a:cxn>
                            <a:cxn ang="0">
                              <a:pos x="csX343" y="csY343"/>
                            </a:cxn>
                            <a:cxn ang="0">
                              <a:pos x="csX344" y="csY344"/>
                            </a:cxn>
                            <a:cxn ang="0">
                              <a:pos x="csX345" y="csY345"/>
                            </a:cxn>
                            <a:cxn ang="0">
                              <a:pos x="csX346" y="csY346"/>
                            </a:cxn>
                            <a:cxn ang="0">
                              <a:pos x="csX347" y="csY347"/>
                            </a:cxn>
                            <a:cxn ang="0">
                              <a:pos x="csX348" y="csY348"/>
                            </a:cxn>
                            <a:cxn ang="0">
                              <a:pos x="csX349" y="csY349"/>
                            </a:cxn>
                            <a:cxn ang="0">
                              <a:pos x="csX350" y="csY350"/>
                            </a:cxn>
                            <a:cxn ang="0">
                              <a:pos x="csX351" y="csY351"/>
                            </a:cxn>
                            <a:cxn ang="0">
                              <a:pos x="csX352" y="csY352"/>
                            </a:cxn>
                            <a:cxn ang="0">
                              <a:pos x="csX353" y="csY353"/>
                            </a:cxn>
                            <a:cxn ang="0">
                              <a:pos x="csX354" y="csY354"/>
                            </a:cxn>
                            <a:cxn ang="0">
                              <a:pos x="csX355" y="csY355"/>
                            </a:cxn>
                            <a:cxn ang="0">
                              <a:pos x="csX356" y="csY356"/>
                            </a:cxn>
                            <a:cxn ang="0">
                              <a:pos x="csX357" y="csY357"/>
                            </a:cxn>
                            <a:cxn ang="0">
                              <a:pos x="csX358" y="csY358"/>
                            </a:cxn>
                            <a:cxn ang="0">
                              <a:pos x="csX359" y="csY359"/>
                            </a:cxn>
                            <a:cxn ang="0">
                              <a:pos x="csX360" y="csY360"/>
                            </a:cxn>
                            <a:cxn ang="0">
                              <a:pos x="csX361" y="csY361"/>
                            </a:cxn>
                            <a:cxn ang="0">
                              <a:pos x="csX362" y="csY362"/>
                            </a:cxn>
                            <a:cxn ang="0">
                              <a:pos x="csX363" y="csY363"/>
                            </a:cxn>
                            <a:cxn ang="0">
                              <a:pos x="csX364" y="csY364"/>
                            </a:cxn>
                            <a:cxn ang="0">
                              <a:pos x="csX365" y="csY365"/>
                            </a:cxn>
                            <a:cxn ang="0">
                              <a:pos x="csX366" y="csY366"/>
                            </a:cxn>
                            <a:cxn ang="0">
                              <a:pos x="csX367" y="csY367"/>
                            </a:cxn>
                            <a:cxn ang="0">
                              <a:pos x="csX368" y="csY368"/>
                            </a:cxn>
                            <a:cxn ang="0">
                              <a:pos x="csX369" y="csY369"/>
                            </a:cxn>
                            <a:cxn ang="0">
                              <a:pos x="csX370" y="csY370"/>
                            </a:cxn>
                            <a:cxn ang="0">
                              <a:pos x="csX371" y="csY371"/>
                            </a:cxn>
                            <a:cxn ang="0">
                              <a:pos x="csX372" y="csY372"/>
                            </a:cxn>
                            <a:cxn ang="0">
                              <a:pos x="csX373" y="csY373"/>
                            </a:cxn>
                            <a:cxn ang="0">
                              <a:pos x="csX374" y="csY374"/>
                            </a:cxn>
                            <a:cxn ang="0">
                              <a:pos x="csX375" y="csY375"/>
                            </a:cxn>
                            <a:cxn ang="0">
                              <a:pos x="csX376" y="csY376"/>
                            </a:cxn>
                            <a:cxn ang="0">
                              <a:pos x="csX377" y="csY377"/>
                            </a:cxn>
                            <a:cxn ang="0">
                              <a:pos x="csX378" y="csY378"/>
                            </a:cxn>
                            <a:cxn ang="0">
                              <a:pos x="csX379" y="csY379"/>
                            </a:cxn>
                            <a:cxn ang="0">
                              <a:pos x="csX380" y="csY380"/>
                            </a:cxn>
                            <a:cxn ang="0">
                              <a:pos x="csX381" y="csY381"/>
                            </a:cxn>
                            <a:cxn ang="0">
                              <a:pos x="csX382" y="csY382"/>
                            </a:cxn>
                            <a:cxn ang="0">
                              <a:pos x="csX383" y="csY383"/>
                            </a:cxn>
                            <a:cxn ang="0">
                              <a:pos x="csX384" y="csY384"/>
                            </a:cxn>
                            <a:cxn ang="0">
                              <a:pos x="csX385" y="csY385"/>
                            </a:cxn>
                            <a:cxn ang="0">
                              <a:pos x="csX386" y="csY386"/>
                            </a:cxn>
                          </a:cxnLst>
                          <a:rect l="l" t="t" r="r" b="b"/>
                          <a:pathLst>
                            <a:path w="2849302" h="354167">
                              <a:moveTo>
                                <a:pt x="1684263" y="81297"/>
                              </a:moveTo>
                              <a:lnTo>
                                <a:pt x="1645521" y="223215"/>
                              </a:lnTo>
                              <a:lnTo>
                                <a:pt x="1644953" y="223215"/>
                              </a:lnTo>
                              <a:lnTo>
                                <a:pt x="1601473" y="81297"/>
                              </a:lnTo>
                              <a:lnTo>
                                <a:pt x="1566925" y="81297"/>
                              </a:lnTo>
                              <a:lnTo>
                                <a:pt x="1522630" y="223215"/>
                              </a:lnTo>
                              <a:lnTo>
                                <a:pt x="1522063" y="223215"/>
                              </a:lnTo>
                              <a:lnTo>
                                <a:pt x="1485023" y="81297"/>
                              </a:lnTo>
                              <a:lnTo>
                                <a:pt x="1446552" y="81297"/>
                              </a:lnTo>
                              <a:lnTo>
                                <a:pt x="1504789" y="278317"/>
                              </a:lnTo>
                              <a:lnTo>
                                <a:pt x="1537116" y="278317"/>
                              </a:lnTo>
                              <a:lnTo>
                                <a:pt x="1582817" y="128315"/>
                              </a:lnTo>
                              <a:lnTo>
                                <a:pt x="1583385" y="128315"/>
                              </a:lnTo>
                              <a:lnTo>
                                <a:pt x="1629086" y="278317"/>
                              </a:lnTo>
                              <a:lnTo>
                                <a:pt x="1662523" y="278317"/>
                              </a:lnTo>
                              <a:lnTo>
                                <a:pt x="1719946" y="81297"/>
                              </a:lnTo>
                              <a:lnTo>
                                <a:pt x="1684263" y="81297"/>
                              </a:lnTo>
                              <a:close/>
                              <a:moveTo>
                                <a:pt x="1386390" y="180780"/>
                              </a:moveTo>
                              <a:cubicBezTo>
                                <a:pt x="1388241" y="183663"/>
                                <a:pt x="1389548" y="186990"/>
                                <a:pt x="1390289" y="190810"/>
                              </a:cubicBezTo>
                              <a:cubicBezTo>
                                <a:pt x="1391029" y="194605"/>
                                <a:pt x="1391399" y="198548"/>
                                <a:pt x="1391399" y="202638"/>
                              </a:cubicBezTo>
                              <a:lnTo>
                                <a:pt x="1391399" y="278341"/>
                              </a:lnTo>
                              <a:lnTo>
                                <a:pt x="1424836" y="278341"/>
                              </a:lnTo>
                              <a:lnTo>
                                <a:pt x="1424836" y="198745"/>
                              </a:lnTo>
                              <a:cubicBezTo>
                                <a:pt x="1424836" y="190785"/>
                                <a:pt x="1423997" y="183294"/>
                                <a:pt x="1422319" y="176344"/>
                              </a:cubicBezTo>
                              <a:cubicBezTo>
                                <a:pt x="1420666" y="169395"/>
                                <a:pt x="1417902" y="163308"/>
                                <a:pt x="1414102" y="158133"/>
                              </a:cubicBezTo>
                              <a:cubicBezTo>
                                <a:pt x="1410302" y="152934"/>
                                <a:pt x="1405317" y="148843"/>
                                <a:pt x="1399197" y="145886"/>
                              </a:cubicBezTo>
                              <a:cubicBezTo>
                                <a:pt x="1393077" y="142929"/>
                                <a:pt x="1385551" y="141425"/>
                                <a:pt x="1376643" y="141425"/>
                              </a:cubicBezTo>
                              <a:cubicBezTo>
                                <a:pt x="1366599" y="141425"/>
                                <a:pt x="1357962" y="143421"/>
                                <a:pt x="1350732" y="147414"/>
                              </a:cubicBezTo>
                              <a:cubicBezTo>
                                <a:pt x="1343477" y="151406"/>
                                <a:pt x="1337456" y="157665"/>
                                <a:pt x="1332619" y="166191"/>
                              </a:cubicBezTo>
                              <a:cubicBezTo>
                                <a:pt x="1325734" y="149681"/>
                                <a:pt x="1311817" y="141401"/>
                                <a:pt x="1290817" y="141401"/>
                              </a:cubicBezTo>
                              <a:cubicBezTo>
                                <a:pt x="1279663" y="141401"/>
                                <a:pt x="1270779" y="143865"/>
                                <a:pt x="1264215" y="148794"/>
                              </a:cubicBezTo>
                              <a:cubicBezTo>
                                <a:pt x="1257602" y="153722"/>
                                <a:pt x="1252839" y="159316"/>
                                <a:pt x="1249853" y="165625"/>
                              </a:cubicBezTo>
                              <a:lnTo>
                                <a:pt x="1249286" y="165625"/>
                              </a:lnTo>
                              <a:lnTo>
                                <a:pt x="1249286" y="144752"/>
                              </a:lnTo>
                              <a:lnTo>
                                <a:pt x="1217527" y="144752"/>
                              </a:lnTo>
                              <a:lnTo>
                                <a:pt x="1217527" y="278341"/>
                              </a:lnTo>
                              <a:lnTo>
                                <a:pt x="1250964" y="278341"/>
                              </a:lnTo>
                              <a:lnTo>
                                <a:pt x="1250964" y="205423"/>
                              </a:lnTo>
                              <a:cubicBezTo>
                                <a:pt x="1250964" y="200987"/>
                                <a:pt x="1251531" y="196724"/>
                                <a:pt x="1252642" y="192633"/>
                              </a:cubicBezTo>
                              <a:cubicBezTo>
                                <a:pt x="1253752" y="188543"/>
                                <a:pt x="1255578" y="184920"/>
                                <a:pt x="1258071" y="181766"/>
                              </a:cubicBezTo>
                              <a:cubicBezTo>
                                <a:pt x="1260588" y="178611"/>
                                <a:pt x="1263746" y="176098"/>
                                <a:pt x="1267547" y="174250"/>
                              </a:cubicBezTo>
                              <a:cubicBezTo>
                                <a:pt x="1271347" y="172401"/>
                                <a:pt x="1276035" y="171465"/>
                                <a:pt x="1281637" y="171465"/>
                              </a:cubicBezTo>
                              <a:cubicBezTo>
                                <a:pt x="1289805" y="171465"/>
                                <a:pt x="1295653" y="173929"/>
                                <a:pt x="1299182" y="178833"/>
                              </a:cubicBezTo>
                              <a:cubicBezTo>
                                <a:pt x="1302686" y="183762"/>
                                <a:pt x="1304463" y="190391"/>
                                <a:pt x="1304463" y="198745"/>
                              </a:cubicBezTo>
                              <a:lnTo>
                                <a:pt x="1304463" y="278341"/>
                              </a:lnTo>
                              <a:lnTo>
                                <a:pt x="1337900" y="278341"/>
                              </a:lnTo>
                              <a:lnTo>
                                <a:pt x="1337900" y="205990"/>
                              </a:lnTo>
                              <a:cubicBezTo>
                                <a:pt x="1337900" y="201726"/>
                                <a:pt x="1338418" y="197513"/>
                                <a:pt x="1339430" y="193348"/>
                              </a:cubicBezTo>
                              <a:cubicBezTo>
                                <a:pt x="1340442" y="189159"/>
                                <a:pt x="1342120" y="185462"/>
                                <a:pt x="1344439" y="182209"/>
                              </a:cubicBezTo>
                              <a:cubicBezTo>
                                <a:pt x="1346759" y="178956"/>
                                <a:pt x="1349745" y="176344"/>
                                <a:pt x="1353348" y="174422"/>
                              </a:cubicBezTo>
                              <a:cubicBezTo>
                                <a:pt x="1356975" y="172475"/>
                                <a:pt x="1361392" y="171490"/>
                                <a:pt x="1366599" y="171490"/>
                              </a:cubicBezTo>
                              <a:cubicBezTo>
                                <a:pt x="1371806" y="171490"/>
                                <a:pt x="1375705" y="172328"/>
                                <a:pt x="1378839" y="174003"/>
                              </a:cubicBezTo>
                              <a:cubicBezTo>
                                <a:pt x="1381997" y="175679"/>
                                <a:pt x="1384514" y="177946"/>
                                <a:pt x="1386365" y="180829"/>
                              </a:cubicBezTo>
                              <a:moveTo>
                                <a:pt x="2191494" y="175088"/>
                              </a:moveTo>
                              <a:cubicBezTo>
                                <a:pt x="2197342" y="169321"/>
                                <a:pt x="2205288" y="166463"/>
                                <a:pt x="2215307" y="166463"/>
                              </a:cubicBezTo>
                              <a:cubicBezTo>
                                <a:pt x="2225893" y="166463"/>
                                <a:pt x="2234160" y="169296"/>
                                <a:pt x="2240107" y="174940"/>
                              </a:cubicBezTo>
                              <a:cubicBezTo>
                                <a:pt x="2246054" y="180608"/>
                                <a:pt x="2249114" y="188345"/>
                                <a:pt x="2249312" y="198178"/>
                              </a:cubicBezTo>
                              <a:lnTo>
                                <a:pt x="2180760" y="198178"/>
                              </a:lnTo>
                              <a:cubicBezTo>
                                <a:pt x="2182067" y="188543"/>
                                <a:pt x="2185621" y="180829"/>
                                <a:pt x="2191494" y="175088"/>
                              </a:cubicBezTo>
                              <a:moveTo>
                                <a:pt x="2250447" y="275532"/>
                              </a:moveTo>
                              <a:cubicBezTo>
                                <a:pt x="2260095" y="271441"/>
                                <a:pt x="2268831" y="264590"/>
                                <a:pt x="2276629" y="254930"/>
                              </a:cubicBezTo>
                              <a:lnTo>
                                <a:pt x="2252643" y="236867"/>
                              </a:lnTo>
                              <a:cubicBezTo>
                                <a:pt x="2248374" y="242042"/>
                                <a:pt x="2243414" y="246379"/>
                                <a:pt x="2237738" y="249805"/>
                              </a:cubicBezTo>
                              <a:cubicBezTo>
                                <a:pt x="2232063" y="253255"/>
                                <a:pt x="2225079" y="254955"/>
                                <a:pt x="2216714" y="254955"/>
                              </a:cubicBezTo>
                              <a:cubicBezTo>
                                <a:pt x="2207238" y="254955"/>
                                <a:pt x="2199168" y="252170"/>
                                <a:pt x="2192456" y="246601"/>
                              </a:cubicBezTo>
                              <a:cubicBezTo>
                                <a:pt x="2185769" y="241032"/>
                                <a:pt x="2181870" y="233245"/>
                                <a:pt x="2180760" y="223240"/>
                              </a:cubicBezTo>
                              <a:lnTo>
                                <a:pt x="2282749" y="223240"/>
                              </a:lnTo>
                              <a:lnTo>
                                <a:pt x="2282749" y="214048"/>
                              </a:lnTo>
                              <a:cubicBezTo>
                                <a:pt x="2282749" y="202367"/>
                                <a:pt x="2281219" y="192042"/>
                                <a:pt x="2278159" y="183023"/>
                              </a:cubicBezTo>
                              <a:cubicBezTo>
                                <a:pt x="2275099" y="174028"/>
                                <a:pt x="2270830" y="166463"/>
                                <a:pt x="2265327" y="160326"/>
                              </a:cubicBezTo>
                              <a:cubicBezTo>
                                <a:pt x="2259849" y="154215"/>
                                <a:pt x="2253260" y="149533"/>
                                <a:pt x="2245536" y="146280"/>
                              </a:cubicBezTo>
                              <a:cubicBezTo>
                                <a:pt x="2237837" y="143027"/>
                                <a:pt x="2229323" y="141401"/>
                                <a:pt x="2220045" y="141401"/>
                              </a:cubicBezTo>
                              <a:cubicBezTo>
                                <a:pt x="2210002" y="141401"/>
                                <a:pt x="2200526" y="143076"/>
                                <a:pt x="2191642" y="146428"/>
                              </a:cubicBezTo>
                              <a:cubicBezTo>
                                <a:pt x="2182734" y="149779"/>
                                <a:pt x="2175010" y="154486"/>
                                <a:pt x="2168495" y="160622"/>
                              </a:cubicBezTo>
                              <a:cubicBezTo>
                                <a:pt x="2161981" y="166758"/>
                                <a:pt x="2156848" y="174126"/>
                                <a:pt x="2153023" y="182751"/>
                              </a:cubicBezTo>
                              <a:cubicBezTo>
                                <a:pt x="2149223" y="191376"/>
                                <a:pt x="2147323" y="200987"/>
                                <a:pt x="2147323" y="211534"/>
                              </a:cubicBezTo>
                              <a:cubicBezTo>
                                <a:pt x="2147323" y="222081"/>
                                <a:pt x="2149223" y="231717"/>
                                <a:pt x="2153023" y="240342"/>
                              </a:cubicBezTo>
                              <a:cubicBezTo>
                                <a:pt x="2156823" y="248967"/>
                                <a:pt x="2161981" y="256335"/>
                                <a:pt x="2168495" y="262471"/>
                              </a:cubicBezTo>
                              <a:cubicBezTo>
                                <a:pt x="2175010" y="268583"/>
                                <a:pt x="2182709" y="273314"/>
                                <a:pt x="2191642" y="276665"/>
                              </a:cubicBezTo>
                              <a:cubicBezTo>
                                <a:pt x="2200550" y="280017"/>
                                <a:pt x="2210026" y="281668"/>
                                <a:pt x="2220045" y="281668"/>
                              </a:cubicBezTo>
                              <a:cubicBezTo>
                                <a:pt x="2230631" y="281668"/>
                                <a:pt x="2240749" y="279623"/>
                                <a:pt x="2250422" y="275557"/>
                              </a:cubicBezTo>
                              <a:moveTo>
                                <a:pt x="2079758" y="226566"/>
                              </a:moveTo>
                              <a:cubicBezTo>
                                <a:pt x="2077981" y="231396"/>
                                <a:pt x="2075390" y="235660"/>
                                <a:pt x="2071960" y="239356"/>
                              </a:cubicBezTo>
                              <a:cubicBezTo>
                                <a:pt x="2068505" y="243077"/>
                                <a:pt x="2064384" y="246034"/>
                                <a:pt x="2059547" y="248252"/>
                              </a:cubicBezTo>
                              <a:cubicBezTo>
                                <a:pt x="2054711" y="250495"/>
                                <a:pt x="2049257" y="251604"/>
                                <a:pt x="2043113" y="251604"/>
                              </a:cubicBezTo>
                              <a:cubicBezTo>
                                <a:pt x="2036968" y="251604"/>
                                <a:pt x="2031490" y="250495"/>
                                <a:pt x="2026678" y="248252"/>
                              </a:cubicBezTo>
                              <a:cubicBezTo>
                                <a:pt x="2021841" y="246034"/>
                                <a:pt x="2017720" y="243077"/>
                                <a:pt x="2014290" y="239356"/>
                              </a:cubicBezTo>
                              <a:cubicBezTo>
                                <a:pt x="2010835" y="235660"/>
                                <a:pt x="2008244" y="231372"/>
                                <a:pt x="2006468" y="226566"/>
                              </a:cubicBezTo>
                              <a:cubicBezTo>
                                <a:pt x="2004716" y="221736"/>
                                <a:pt x="2003827" y="216734"/>
                                <a:pt x="2003827" y="211534"/>
                              </a:cubicBezTo>
                              <a:cubicBezTo>
                                <a:pt x="2003827" y="206335"/>
                                <a:pt x="2004716" y="201332"/>
                                <a:pt x="2006468" y="196502"/>
                              </a:cubicBezTo>
                              <a:cubicBezTo>
                                <a:pt x="2008244" y="191672"/>
                                <a:pt x="2010835" y="187409"/>
                                <a:pt x="2014290" y="183713"/>
                              </a:cubicBezTo>
                              <a:cubicBezTo>
                                <a:pt x="2017720" y="179991"/>
                                <a:pt x="2021866" y="177034"/>
                                <a:pt x="2026678" y="174816"/>
                              </a:cubicBezTo>
                              <a:cubicBezTo>
                                <a:pt x="2031514" y="172599"/>
                                <a:pt x="2036993" y="171465"/>
                                <a:pt x="2043113" y="171465"/>
                              </a:cubicBezTo>
                              <a:cubicBezTo>
                                <a:pt x="2049232" y="171465"/>
                                <a:pt x="2054735" y="172574"/>
                                <a:pt x="2059547" y="174816"/>
                              </a:cubicBezTo>
                              <a:cubicBezTo>
                                <a:pt x="2064384" y="177034"/>
                                <a:pt x="2068505" y="179991"/>
                                <a:pt x="2071960" y="183713"/>
                              </a:cubicBezTo>
                              <a:cubicBezTo>
                                <a:pt x="2075390" y="187409"/>
                                <a:pt x="2077981" y="191672"/>
                                <a:pt x="2079758" y="196502"/>
                              </a:cubicBezTo>
                              <a:cubicBezTo>
                                <a:pt x="2081510" y="201332"/>
                                <a:pt x="2082398" y="206335"/>
                                <a:pt x="2082398" y="211534"/>
                              </a:cubicBezTo>
                              <a:cubicBezTo>
                                <a:pt x="2082398" y="216734"/>
                                <a:pt x="2081510" y="221736"/>
                                <a:pt x="2079758" y="226566"/>
                              </a:cubicBezTo>
                              <a:moveTo>
                                <a:pt x="2114725" y="278317"/>
                              </a:moveTo>
                              <a:lnTo>
                                <a:pt x="2114725" y="67940"/>
                              </a:lnTo>
                              <a:lnTo>
                                <a:pt x="2081287" y="67940"/>
                              </a:lnTo>
                              <a:lnTo>
                                <a:pt x="2081287" y="161731"/>
                              </a:lnTo>
                              <a:lnTo>
                                <a:pt x="2080449" y="161731"/>
                              </a:lnTo>
                              <a:cubicBezTo>
                                <a:pt x="2078771" y="159513"/>
                                <a:pt x="2076648" y="157246"/>
                                <a:pt x="2074032" y="154905"/>
                              </a:cubicBezTo>
                              <a:cubicBezTo>
                                <a:pt x="2071417" y="152589"/>
                                <a:pt x="2068258" y="150395"/>
                                <a:pt x="2064557" y="148375"/>
                              </a:cubicBezTo>
                              <a:cubicBezTo>
                                <a:pt x="2060830" y="146329"/>
                                <a:pt x="2056561" y="144678"/>
                                <a:pt x="2051725" y="143348"/>
                              </a:cubicBezTo>
                              <a:cubicBezTo>
                                <a:pt x="2046888" y="142041"/>
                                <a:pt x="2041336" y="141401"/>
                                <a:pt x="2035019" y="141401"/>
                              </a:cubicBezTo>
                              <a:cubicBezTo>
                                <a:pt x="2025543" y="141401"/>
                                <a:pt x="2016807" y="143224"/>
                                <a:pt x="2008837" y="146847"/>
                              </a:cubicBezTo>
                              <a:cubicBezTo>
                                <a:pt x="2000866" y="150445"/>
                                <a:pt x="1994006" y="155423"/>
                                <a:pt x="1988355" y="161731"/>
                              </a:cubicBezTo>
                              <a:cubicBezTo>
                                <a:pt x="1982679" y="168040"/>
                                <a:pt x="1978262" y="175457"/>
                                <a:pt x="1975103" y="184008"/>
                              </a:cubicBezTo>
                              <a:cubicBezTo>
                                <a:pt x="1971945" y="192535"/>
                                <a:pt x="1970365" y="201726"/>
                                <a:pt x="1970365" y="211559"/>
                              </a:cubicBezTo>
                              <a:cubicBezTo>
                                <a:pt x="1970365" y="221391"/>
                                <a:pt x="1971846" y="230583"/>
                                <a:pt x="1974807" y="239110"/>
                              </a:cubicBezTo>
                              <a:cubicBezTo>
                                <a:pt x="1977768" y="247661"/>
                                <a:pt x="1982136" y="255078"/>
                                <a:pt x="1987911" y="261387"/>
                              </a:cubicBezTo>
                              <a:cubicBezTo>
                                <a:pt x="1993660" y="267695"/>
                                <a:pt x="2000570" y="272649"/>
                                <a:pt x="2008664" y="276271"/>
                              </a:cubicBezTo>
                              <a:cubicBezTo>
                                <a:pt x="2016733" y="279894"/>
                                <a:pt x="2025987" y="281693"/>
                                <a:pt x="2036400" y="281693"/>
                              </a:cubicBezTo>
                              <a:cubicBezTo>
                                <a:pt x="2045876" y="281693"/>
                                <a:pt x="2054686" y="279844"/>
                                <a:pt x="2062879" y="276123"/>
                              </a:cubicBezTo>
                              <a:cubicBezTo>
                                <a:pt x="2071047" y="272427"/>
                                <a:pt x="2077537" y="266488"/>
                                <a:pt x="2082398" y="258306"/>
                              </a:cubicBezTo>
                              <a:lnTo>
                                <a:pt x="2082965" y="258306"/>
                              </a:lnTo>
                              <a:lnTo>
                                <a:pt x="2082965" y="278341"/>
                              </a:lnTo>
                              <a:lnTo>
                                <a:pt x="2114725" y="278341"/>
                              </a:lnTo>
                              <a:close/>
                              <a:moveTo>
                                <a:pt x="1853225" y="175088"/>
                              </a:moveTo>
                              <a:cubicBezTo>
                                <a:pt x="1859073" y="169321"/>
                                <a:pt x="1867019" y="166463"/>
                                <a:pt x="1877038" y="166463"/>
                              </a:cubicBezTo>
                              <a:cubicBezTo>
                                <a:pt x="1887624" y="166463"/>
                                <a:pt x="1895891" y="169296"/>
                                <a:pt x="1901838" y="174940"/>
                              </a:cubicBezTo>
                              <a:cubicBezTo>
                                <a:pt x="1907785" y="180608"/>
                                <a:pt x="1910845" y="188345"/>
                                <a:pt x="1911043" y="198178"/>
                              </a:cubicBezTo>
                              <a:lnTo>
                                <a:pt x="1842491" y="198178"/>
                              </a:lnTo>
                              <a:cubicBezTo>
                                <a:pt x="1843798" y="188543"/>
                                <a:pt x="1847352" y="180829"/>
                                <a:pt x="1853225" y="175088"/>
                              </a:cubicBezTo>
                              <a:moveTo>
                                <a:pt x="1853348" y="276641"/>
                              </a:moveTo>
                              <a:cubicBezTo>
                                <a:pt x="1862257" y="279992"/>
                                <a:pt x="1871732" y="281643"/>
                                <a:pt x="1881751" y="281643"/>
                              </a:cubicBezTo>
                              <a:cubicBezTo>
                                <a:pt x="1892337" y="281643"/>
                                <a:pt x="1902455" y="279598"/>
                                <a:pt x="1912128" y="275532"/>
                              </a:cubicBezTo>
                              <a:cubicBezTo>
                                <a:pt x="1921777" y="271441"/>
                                <a:pt x="1930513" y="264590"/>
                                <a:pt x="1938310" y="254930"/>
                              </a:cubicBezTo>
                              <a:lnTo>
                                <a:pt x="1914325" y="236867"/>
                              </a:lnTo>
                              <a:cubicBezTo>
                                <a:pt x="1910056" y="242042"/>
                                <a:pt x="1905095" y="246379"/>
                                <a:pt x="1899420" y="249805"/>
                              </a:cubicBezTo>
                              <a:cubicBezTo>
                                <a:pt x="1893744" y="253255"/>
                                <a:pt x="1886761" y="254955"/>
                                <a:pt x="1878395" y="254955"/>
                              </a:cubicBezTo>
                              <a:cubicBezTo>
                                <a:pt x="1868919" y="254955"/>
                                <a:pt x="1860850" y="252170"/>
                                <a:pt x="1854138" y="246601"/>
                              </a:cubicBezTo>
                              <a:cubicBezTo>
                                <a:pt x="1847450" y="241032"/>
                                <a:pt x="1843552" y="233245"/>
                                <a:pt x="1842441" y="223240"/>
                              </a:cubicBezTo>
                              <a:lnTo>
                                <a:pt x="1944430" y="223240"/>
                              </a:lnTo>
                              <a:lnTo>
                                <a:pt x="1944430" y="214048"/>
                              </a:lnTo>
                              <a:cubicBezTo>
                                <a:pt x="1944430" y="202367"/>
                                <a:pt x="1942900" y="192042"/>
                                <a:pt x="1939840" y="183023"/>
                              </a:cubicBezTo>
                              <a:cubicBezTo>
                                <a:pt x="1936780" y="174028"/>
                                <a:pt x="1932511" y="166463"/>
                                <a:pt x="1927008" y="160326"/>
                              </a:cubicBezTo>
                              <a:cubicBezTo>
                                <a:pt x="1921530" y="154215"/>
                                <a:pt x="1914941" y="149533"/>
                                <a:pt x="1907218" y="146280"/>
                              </a:cubicBezTo>
                              <a:cubicBezTo>
                                <a:pt x="1899519" y="143027"/>
                                <a:pt x="1891005" y="141401"/>
                                <a:pt x="1881727" y="141401"/>
                              </a:cubicBezTo>
                              <a:cubicBezTo>
                                <a:pt x="1871683" y="141401"/>
                                <a:pt x="1862207" y="143076"/>
                                <a:pt x="1853324" y="146428"/>
                              </a:cubicBezTo>
                              <a:cubicBezTo>
                                <a:pt x="1844415" y="149779"/>
                                <a:pt x="1836691" y="154486"/>
                                <a:pt x="1830177" y="160622"/>
                              </a:cubicBezTo>
                              <a:cubicBezTo>
                                <a:pt x="1823662" y="166758"/>
                                <a:pt x="1818529" y="174126"/>
                                <a:pt x="1814704" y="182751"/>
                              </a:cubicBezTo>
                              <a:cubicBezTo>
                                <a:pt x="1810904" y="191376"/>
                                <a:pt x="1809004" y="200987"/>
                                <a:pt x="1809004" y="211534"/>
                              </a:cubicBezTo>
                              <a:cubicBezTo>
                                <a:pt x="1809004" y="222081"/>
                                <a:pt x="1810904" y="231717"/>
                                <a:pt x="1814704" y="240342"/>
                              </a:cubicBezTo>
                              <a:cubicBezTo>
                                <a:pt x="1818505" y="248967"/>
                                <a:pt x="1823662" y="256335"/>
                                <a:pt x="1830177" y="262471"/>
                              </a:cubicBezTo>
                              <a:cubicBezTo>
                                <a:pt x="1836691" y="268583"/>
                                <a:pt x="1844391" y="273314"/>
                                <a:pt x="1853324" y="276665"/>
                              </a:cubicBezTo>
                              <a:moveTo>
                                <a:pt x="2400926" y="185511"/>
                              </a:moveTo>
                              <a:cubicBezTo>
                                <a:pt x="2402505" y="189504"/>
                                <a:pt x="2403467" y="193767"/>
                                <a:pt x="2403862" y="198326"/>
                              </a:cubicBezTo>
                              <a:cubicBezTo>
                                <a:pt x="2404232" y="202860"/>
                                <a:pt x="2404430" y="207000"/>
                                <a:pt x="2404430" y="210721"/>
                              </a:cubicBezTo>
                              <a:lnTo>
                                <a:pt x="2404430" y="278341"/>
                              </a:lnTo>
                              <a:lnTo>
                                <a:pt x="2437867" y="278341"/>
                              </a:lnTo>
                              <a:lnTo>
                                <a:pt x="2437867" y="194013"/>
                              </a:lnTo>
                              <a:cubicBezTo>
                                <a:pt x="2437867" y="187163"/>
                                <a:pt x="2437028" y="180558"/>
                                <a:pt x="2435350" y="174274"/>
                              </a:cubicBezTo>
                              <a:cubicBezTo>
                                <a:pt x="2433672" y="167966"/>
                                <a:pt x="2430908" y="162396"/>
                                <a:pt x="2426984" y="157566"/>
                              </a:cubicBezTo>
                              <a:cubicBezTo>
                                <a:pt x="2423085" y="152736"/>
                                <a:pt x="2418027" y="148843"/>
                                <a:pt x="2411808" y="145886"/>
                              </a:cubicBezTo>
                              <a:cubicBezTo>
                                <a:pt x="2405590" y="142929"/>
                                <a:pt x="2398014" y="141425"/>
                                <a:pt x="2389081" y="141425"/>
                              </a:cubicBezTo>
                              <a:cubicBezTo>
                                <a:pt x="2377952" y="141425"/>
                                <a:pt x="2369117" y="143890"/>
                                <a:pt x="2362603" y="148818"/>
                              </a:cubicBezTo>
                              <a:cubicBezTo>
                                <a:pt x="2356113" y="153747"/>
                                <a:pt x="2351276" y="159513"/>
                                <a:pt x="2348117" y="166216"/>
                              </a:cubicBezTo>
                              <a:lnTo>
                                <a:pt x="2347550" y="166216"/>
                              </a:lnTo>
                              <a:lnTo>
                                <a:pt x="2347550" y="144777"/>
                              </a:lnTo>
                              <a:lnTo>
                                <a:pt x="2315791" y="144777"/>
                              </a:lnTo>
                              <a:lnTo>
                                <a:pt x="2315791" y="278366"/>
                              </a:lnTo>
                              <a:lnTo>
                                <a:pt x="2349228" y="278366"/>
                              </a:lnTo>
                              <a:lnTo>
                                <a:pt x="2349228" y="205448"/>
                              </a:lnTo>
                              <a:cubicBezTo>
                                <a:pt x="2349228" y="201012"/>
                                <a:pt x="2349795" y="196749"/>
                                <a:pt x="2350906" y="192658"/>
                              </a:cubicBezTo>
                              <a:cubicBezTo>
                                <a:pt x="2352016" y="188567"/>
                                <a:pt x="2353818" y="184945"/>
                                <a:pt x="2356335" y="181790"/>
                              </a:cubicBezTo>
                              <a:cubicBezTo>
                                <a:pt x="2358852" y="178636"/>
                                <a:pt x="2362010" y="176123"/>
                                <a:pt x="2365811" y="174274"/>
                              </a:cubicBezTo>
                              <a:cubicBezTo>
                                <a:pt x="2369611" y="172426"/>
                                <a:pt x="2374299" y="171490"/>
                                <a:pt x="2379876" y="171490"/>
                              </a:cubicBezTo>
                              <a:cubicBezTo>
                                <a:pt x="2385453" y="171490"/>
                                <a:pt x="2390191" y="172845"/>
                                <a:pt x="2393547" y="175531"/>
                              </a:cubicBezTo>
                              <a:cubicBezTo>
                                <a:pt x="2396903" y="178217"/>
                                <a:pt x="2399346" y="181544"/>
                                <a:pt x="2400926" y="185536"/>
                              </a:cubicBezTo>
                              <a:moveTo>
                                <a:pt x="2849302" y="173141"/>
                              </a:moveTo>
                              <a:lnTo>
                                <a:pt x="2849302" y="144752"/>
                              </a:lnTo>
                              <a:lnTo>
                                <a:pt x="2812534" y="144752"/>
                              </a:lnTo>
                              <a:lnTo>
                                <a:pt x="2812534" y="106088"/>
                              </a:lnTo>
                              <a:lnTo>
                                <a:pt x="2779072" y="106088"/>
                              </a:lnTo>
                              <a:lnTo>
                                <a:pt x="2779072" y="144752"/>
                              </a:lnTo>
                              <a:lnTo>
                                <a:pt x="2751508" y="144752"/>
                              </a:lnTo>
                              <a:lnTo>
                                <a:pt x="2751508" y="173141"/>
                              </a:lnTo>
                              <a:lnTo>
                                <a:pt x="2779072" y="173141"/>
                              </a:lnTo>
                              <a:lnTo>
                                <a:pt x="2779072" y="234354"/>
                              </a:lnTo>
                              <a:cubicBezTo>
                                <a:pt x="2779072" y="242141"/>
                                <a:pt x="2779689" y="249016"/>
                                <a:pt x="2780874" y="254930"/>
                              </a:cubicBezTo>
                              <a:cubicBezTo>
                                <a:pt x="2782083" y="260869"/>
                                <a:pt x="2784304" y="265847"/>
                                <a:pt x="2787561" y="269839"/>
                              </a:cubicBezTo>
                              <a:cubicBezTo>
                                <a:pt x="2790818" y="273832"/>
                                <a:pt x="2795285" y="276789"/>
                                <a:pt x="2800936" y="278735"/>
                              </a:cubicBezTo>
                              <a:cubicBezTo>
                                <a:pt x="2806612" y="280682"/>
                                <a:pt x="2813891" y="281643"/>
                                <a:pt x="2822800" y="281643"/>
                              </a:cubicBezTo>
                              <a:cubicBezTo>
                                <a:pt x="2826699" y="281643"/>
                                <a:pt x="2831214" y="281323"/>
                                <a:pt x="2836322" y="280658"/>
                              </a:cubicBezTo>
                              <a:cubicBezTo>
                                <a:pt x="2841430" y="280017"/>
                                <a:pt x="2845749" y="278859"/>
                                <a:pt x="2849278" y="277183"/>
                              </a:cubicBezTo>
                              <a:lnTo>
                                <a:pt x="2849278" y="249065"/>
                              </a:lnTo>
                              <a:cubicBezTo>
                                <a:pt x="2847230" y="250569"/>
                                <a:pt x="2844441" y="251628"/>
                                <a:pt x="2840912" y="252269"/>
                              </a:cubicBezTo>
                              <a:cubicBezTo>
                                <a:pt x="2837383" y="252934"/>
                                <a:pt x="2834126" y="253255"/>
                                <a:pt x="2831165" y="253255"/>
                              </a:cubicBezTo>
                              <a:cubicBezTo>
                                <a:pt x="2823737" y="253255"/>
                                <a:pt x="2818777" y="251308"/>
                                <a:pt x="2816260" y="247390"/>
                              </a:cubicBezTo>
                              <a:cubicBezTo>
                                <a:pt x="2813743" y="243496"/>
                                <a:pt x="2812509" y="238198"/>
                                <a:pt x="2812509" y="231520"/>
                              </a:cubicBezTo>
                              <a:lnTo>
                                <a:pt x="2812509" y="173091"/>
                              </a:lnTo>
                              <a:lnTo>
                                <a:pt x="2849278" y="173091"/>
                              </a:lnTo>
                              <a:close/>
                              <a:moveTo>
                                <a:pt x="1759527" y="119419"/>
                              </a:moveTo>
                              <a:cubicBezTo>
                                <a:pt x="1765647" y="119419"/>
                                <a:pt x="1770829" y="117522"/>
                                <a:pt x="1775000" y="113727"/>
                              </a:cubicBezTo>
                              <a:cubicBezTo>
                                <a:pt x="1779195" y="109932"/>
                                <a:pt x="1781268" y="105151"/>
                                <a:pt x="1781268" y="99385"/>
                              </a:cubicBezTo>
                              <a:cubicBezTo>
                                <a:pt x="1781268" y="93618"/>
                                <a:pt x="1779195" y="88862"/>
                                <a:pt x="1775000" y="85043"/>
                              </a:cubicBezTo>
                              <a:cubicBezTo>
                                <a:pt x="1770829" y="81248"/>
                                <a:pt x="1765672" y="79350"/>
                                <a:pt x="1759527" y="79350"/>
                              </a:cubicBezTo>
                              <a:cubicBezTo>
                                <a:pt x="1753383" y="79350"/>
                                <a:pt x="1748324" y="81346"/>
                                <a:pt x="1744351" y="85338"/>
                              </a:cubicBezTo>
                              <a:cubicBezTo>
                                <a:pt x="1740353" y="89330"/>
                                <a:pt x="1738355" y="94013"/>
                                <a:pt x="1738355" y="99385"/>
                              </a:cubicBezTo>
                              <a:cubicBezTo>
                                <a:pt x="1738355" y="104757"/>
                                <a:pt x="1740353" y="109464"/>
                                <a:pt x="1744351" y="113456"/>
                              </a:cubicBezTo>
                              <a:cubicBezTo>
                                <a:pt x="1748349" y="117448"/>
                                <a:pt x="1753407" y="119444"/>
                                <a:pt x="1759527" y="119444"/>
                              </a:cubicBezTo>
                              <a:moveTo>
                                <a:pt x="1743092" y="278317"/>
                              </a:moveTo>
                              <a:lnTo>
                                <a:pt x="1776529" y="278317"/>
                              </a:lnTo>
                              <a:lnTo>
                                <a:pt x="1776529" y="144728"/>
                              </a:lnTo>
                              <a:lnTo>
                                <a:pt x="1743092" y="144728"/>
                              </a:lnTo>
                              <a:lnTo>
                                <a:pt x="1743092" y="278317"/>
                              </a:lnTo>
                              <a:close/>
                              <a:moveTo>
                                <a:pt x="660622" y="196502"/>
                              </a:moveTo>
                              <a:lnTo>
                                <a:pt x="747558" y="196502"/>
                              </a:lnTo>
                              <a:lnTo>
                                <a:pt x="747558" y="164787"/>
                              </a:lnTo>
                              <a:lnTo>
                                <a:pt x="660622" y="164787"/>
                              </a:lnTo>
                              <a:lnTo>
                                <a:pt x="660622" y="113037"/>
                              </a:lnTo>
                              <a:lnTo>
                                <a:pt x="752863" y="113037"/>
                              </a:lnTo>
                              <a:lnTo>
                                <a:pt x="752863" y="81297"/>
                              </a:lnTo>
                              <a:lnTo>
                                <a:pt x="625507" y="81297"/>
                              </a:lnTo>
                              <a:lnTo>
                                <a:pt x="625507" y="278317"/>
                              </a:lnTo>
                              <a:lnTo>
                                <a:pt x="660622" y="278317"/>
                              </a:lnTo>
                              <a:lnTo>
                                <a:pt x="660622" y="196502"/>
                              </a:lnTo>
                              <a:close/>
                              <a:moveTo>
                                <a:pt x="2716912" y="206384"/>
                              </a:moveTo>
                              <a:cubicBezTo>
                                <a:pt x="2711508" y="203501"/>
                                <a:pt x="2705708" y="201381"/>
                                <a:pt x="2699490" y="199977"/>
                              </a:cubicBezTo>
                              <a:cubicBezTo>
                                <a:pt x="2693271" y="198572"/>
                                <a:pt x="2687448" y="197241"/>
                                <a:pt x="2682068" y="195935"/>
                              </a:cubicBezTo>
                              <a:cubicBezTo>
                                <a:pt x="2676664" y="194629"/>
                                <a:pt x="2672222" y="193052"/>
                                <a:pt x="2668693" y="191204"/>
                              </a:cubicBezTo>
                              <a:cubicBezTo>
                                <a:pt x="2665165" y="189356"/>
                                <a:pt x="2663412" y="186374"/>
                                <a:pt x="2663412" y="182308"/>
                              </a:cubicBezTo>
                              <a:cubicBezTo>
                                <a:pt x="2663412" y="177281"/>
                                <a:pt x="2665535" y="173683"/>
                                <a:pt x="2669828" y="171440"/>
                              </a:cubicBezTo>
                              <a:cubicBezTo>
                                <a:pt x="2674097" y="169223"/>
                                <a:pt x="2678465" y="168089"/>
                                <a:pt x="2682932" y="168089"/>
                              </a:cubicBezTo>
                              <a:cubicBezTo>
                                <a:pt x="2693888" y="168089"/>
                                <a:pt x="2702624" y="172648"/>
                                <a:pt x="2709114" y="181741"/>
                              </a:cubicBezTo>
                              <a:lnTo>
                                <a:pt x="2731397" y="161706"/>
                              </a:lnTo>
                              <a:cubicBezTo>
                                <a:pt x="2726017" y="154289"/>
                                <a:pt x="2718935" y="149065"/>
                                <a:pt x="2710224" y="145984"/>
                              </a:cubicBezTo>
                              <a:cubicBezTo>
                                <a:pt x="2701489" y="142929"/>
                                <a:pt x="2692679" y="141376"/>
                                <a:pt x="2683746" y="141376"/>
                              </a:cubicBezTo>
                              <a:cubicBezTo>
                                <a:pt x="2677059" y="141376"/>
                                <a:pt x="2670470" y="142214"/>
                                <a:pt x="2663955" y="143890"/>
                              </a:cubicBezTo>
                              <a:cubicBezTo>
                                <a:pt x="2657441" y="145565"/>
                                <a:pt x="2651691" y="148178"/>
                                <a:pt x="2646682" y="151677"/>
                              </a:cubicBezTo>
                              <a:cubicBezTo>
                                <a:pt x="2641647" y="155201"/>
                                <a:pt x="2637625" y="159710"/>
                                <a:pt x="2634565" y="165181"/>
                              </a:cubicBezTo>
                              <a:cubicBezTo>
                                <a:pt x="2631505" y="170652"/>
                                <a:pt x="2629975" y="177108"/>
                                <a:pt x="2629975" y="184526"/>
                              </a:cubicBezTo>
                              <a:cubicBezTo>
                                <a:pt x="2629975" y="193052"/>
                                <a:pt x="2631727" y="199730"/>
                                <a:pt x="2635256" y="204560"/>
                              </a:cubicBezTo>
                              <a:cubicBezTo>
                                <a:pt x="2638785" y="209390"/>
                                <a:pt x="2643227" y="213136"/>
                                <a:pt x="2648631" y="215822"/>
                              </a:cubicBezTo>
                              <a:cubicBezTo>
                                <a:pt x="2654011" y="218508"/>
                                <a:pt x="2659810" y="220455"/>
                                <a:pt x="2666053" y="221663"/>
                              </a:cubicBezTo>
                              <a:cubicBezTo>
                                <a:pt x="2672271" y="222870"/>
                                <a:pt x="2678070" y="224176"/>
                                <a:pt x="2683474" y="225556"/>
                              </a:cubicBezTo>
                              <a:cubicBezTo>
                                <a:pt x="2688854" y="226961"/>
                                <a:pt x="2693320" y="228735"/>
                                <a:pt x="2696849" y="230978"/>
                              </a:cubicBezTo>
                              <a:cubicBezTo>
                                <a:pt x="2700378" y="233220"/>
                                <a:pt x="2702130" y="236645"/>
                                <a:pt x="2702130" y="241278"/>
                              </a:cubicBezTo>
                              <a:cubicBezTo>
                                <a:pt x="2702130" y="243890"/>
                                <a:pt x="2701439" y="246133"/>
                                <a:pt x="2700057" y="248104"/>
                              </a:cubicBezTo>
                              <a:cubicBezTo>
                                <a:pt x="2698651" y="250051"/>
                                <a:pt x="2696849" y="251678"/>
                                <a:pt x="2694604" y="252984"/>
                              </a:cubicBezTo>
                              <a:cubicBezTo>
                                <a:pt x="2692383" y="254290"/>
                                <a:pt x="2689964" y="255202"/>
                                <a:pt x="2687349" y="255768"/>
                              </a:cubicBezTo>
                              <a:cubicBezTo>
                                <a:pt x="2684758" y="256335"/>
                                <a:pt x="2682241" y="256606"/>
                                <a:pt x="2679822" y="256606"/>
                              </a:cubicBezTo>
                              <a:cubicBezTo>
                                <a:pt x="2672765" y="256606"/>
                                <a:pt x="2666769" y="255078"/>
                                <a:pt x="2661858" y="252023"/>
                              </a:cubicBezTo>
                              <a:cubicBezTo>
                                <a:pt x="2656922" y="248967"/>
                                <a:pt x="2652332" y="245024"/>
                                <a:pt x="2648063" y="240194"/>
                              </a:cubicBezTo>
                              <a:lnTo>
                                <a:pt x="2625756" y="261067"/>
                              </a:lnTo>
                              <a:cubicBezTo>
                                <a:pt x="2632640" y="268854"/>
                                <a:pt x="2640438" y="274226"/>
                                <a:pt x="2649174" y="277208"/>
                              </a:cubicBezTo>
                              <a:cubicBezTo>
                                <a:pt x="2657885" y="280165"/>
                                <a:pt x="2667459" y="281643"/>
                                <a:pt x="2677873" y="281643"/>
                              </a:cubicBezTo>
                              <a:cubicBezTo>
                                <a:pt x="2684758" y="281643"/>
                                <a:pt x="2691618" y="280904"/>
                                <a:pt x="2698503" y="279425"/>
                              </a:cubicBezTo>
                              <a:cubicBezTo>
                                <a:pt x="2705363" y="277947"/>
                                <a:pt x="2711557" y="275532"/>
                                <a:pt x="2717035" y="272180"/>
                              </a:cubicBezTo>
                              <a:cubicBezTo>
                                <a:pt x="2722513" y="268854"/>
                                <a:pt x="2726980" y="264443"/>
                                <a:pt x="2730410" y="258972"/>
                              </a:cubicBezTo>
                              <a:cubicBezTo>
                                <a:pt x="2733840" y="253501"/>
                                <a:pt x="2735567" y="246774"/>
                                <a:pt x="2735567" y="238789"/>
                              </a:cubicBezTo>
                              <a:cubicBezTo>
                                <a:pt x="2735567" y="230090"/>
                                <a:pt x="2733790" y="223215"/>
                                <a:pt x="2730262" y="218213"/>
                              </a:cubicBezTo>
                              <a:cubicBezTo>
                                <a:pt x="2726733" y="213185"/>
                                <a:pt x="2722267" y="209267"/>
                                <a:pt x="2716887" y="206384"/>
                              </a:cubicBezTo>
                              <a:moveTo>
                                <a:pt x="1014215" y="141401"/>
                              </a:moveTo>
                              <a:cubicBezTo>
                                <a:pt x="1005307" y="141401"/>
                                <a:pt x="997410" y="143545"/>
                                <a:pt x="990525" y="147808"/>
                              </a:cubicBezTo>
                              <a:cubicBezTo>
                                <a:pt x="983640" y="152071"/>
                                <a:pt x="978360" y="158109"/>
                                <a:pt x="974633" y="165896"/>
                              </a:cubicBezTo>
                              <a:lnTo>
                                <a:pt x="974066" y="165896"/>
                              </a:lnTo>
                              <a:lnTo>
                                <a:pt x="974066" y="144752"/>
                              </a:lnTo>
                              <a:lnTo>
                                <a:pt x="940629" y="144752"/>
                              </a:lnTo>
                              <a:lnTo>
                                <a:pt x="940629" y="278341"/>
                              </a:lnTo>
                              <a:lnTo>
                                <a:pt x="974066" y="278341"/>
                              </a:lnTo>
                              <a:lnTo>
                                <a:pt x="974066" y="206828"/>
                              </a:lnTo>
                              <a:cubicBezTo>
                                <a:pt x="974066" y="204979"/>
                                <a:pt x="974485" y="202195"/>
                                <a:pt x="975324" y="198474"/>
                              </a:cubicBezTo>
                              <a:cubicBezTo>
                                <a:pt x="976163" y="194777"/>
                                <a:pt x="977841" y="191056"/>
                                <a:pt x="980334" y="187335"/>
                              </a:cubicBezTo>
                              <a:cubicBezTo>
                                <a:pt x="982851" y="183639"/>
                                <a:pt x="986478" y="180336"/>
                                <a:pt x="991192" y="177453"/>
                              </a:cubicBezTo>
                              <a:cubicBezTo>
                                <a:pt x="995929" y="174570"/>
                                <a:pt x="1002197" y="173141"/>
                                <a:pt x="1009995" y="173141"/>
                              </a:cubicBezTo>
                              <a:cubicBezTo>
                                <a:pt x="1012586" y="173141"/>
                                <a:pt x="1015251" y="173387"/>
                                <a:pt x="1017941" y="173831"/>
                              </a:cubicBezTo>
                              <a:cubicBezTo>
                                <a:pt x="1020631" y="174299"/>
                                <a:pt x="1023370" y="174915"/>
                                <a:pt x="1026158" y="175654"/>
                              </a:cubicBezTo>
                              <a:lnTo>
                                <a:pt x="1026158" y="143372"/>
                              </a:lnTo>
                              <a:cubicBezTo>
                                <a:pt x="1024110" y="142805"/>
                                <a:pt x="1022112" y="142362"/>
                                <a:pt x="1020162" y="141968"/>
                              </a:cubicBezTo>
                              <a:cubicBezTo>
                                <a:pt x="1018213" y="141598"/>
                                <a:pt x="1016214" y="141401"/>
                                <a:pt x="1014166" y="141401"/>
                              </a:cubicBezTo>
                              <a:moveTo>
                                <a:pt x="1099375" y="281643"/>
                              </a:moveTo>
                              <a:cubicBezTo>
                                <a:pt x="1110528" y="281643"/>
                                <a:pt x="1119338" y="279179"/>
                                <a:pt x="1125853" y="274275"/>
                              </a:cubicBezTo>
                              <a:cubicBezTo>
                                <a:pt x="1132343" y="269371"/>
                                <a:pt x="1137179" y="263555"/>
                                <a:pt x="1140363" y="256877"/>
                              </a:cubicBezTo>
                              <a:lnTo>
                                <a:pt x="1140905" y="256877"/>
                              </a:lnTo>
                              <a:lnTo>
                                <a:pt x="1140905" y="278317"/>
                              </a:lnTo>
                              <a:lnTo>
                                <a:pt x="1172689" y="278317"/>
                              </a:lnTo>
                              <a:lnTo>
                                <a:pt x="1172689" y="144728"/>
                              </a:lnTo>
                              <a:lnTo>
                                <a:pt x="1139252" y="144728"/>
                              </a:lnTo>
                              <a:lnTo>
                                <a:pt x="1139252" y="217646"/>
                              </a:lnTo>
                              <a:cubicBezTo>
                                <a:pt x="1139252" y="222081"/>
                                <a:pt x="1138685" y="226369"/>
                                <a:pt x="1137574" y="230435"/>
                              </a:cubicBezTo>
                              <a:cubicBezTo>
                                <a:pt x="1136464" y="234526"/>
                                <a:pt x="1134638" y="238149"/>
                                <a:pt x="1132121" y="241303"/>
                              </a:cubicBezTo>
                              <a:cubicBezTo>
                                <a:pt x="1129628" y="244457"/>
                                <a:pt x="1126445" y="246971"/>
                                <a:pt x="1122669" y="248819"/>
                              </a:cubicBezTo>
                              <a:cubicBezTo>
                                <a:pt x="1118869" y="250667"/>
                                <a:pt x="1114181" y="251604"/>
                                <a:pt x="1108579" y="251604"/>
                              </a:cubicBezTo>
                              <a:cubicBezTo>
                                <a:pt x="1102632" y="251604"/>
                                <a:pt x="1098042" y="250248"/>
                                <a:pt x="1094785" y="247562"/>
                              </a:cubicBezTo>
                              <a:cubicBezTo>
                                <a:pt x="1091527" y="244876"/>
                                <a:pt x="1089109" y="241549"/>
                                <a:pt x="1087554" y="237533"/>
                              </a:cubicBezTo>
                              <a:cubicBezTo>
                                <a:pt x="1085975" y="233540"/>
                                <a:pt x="1084988" y="229277"/>
                                <a:pt x="1084618" y="224743"/>
                              </a:cubicBezTo>
                              <a:cubicBezTo>
                                <a:pt x="1084248" y="220209"/>
                                <a:pt x="1084050" y="216069"/>
                                <a:pt x="1084050" y="212348"/>
                              </a:cubicBezTo>
                              <a:lnTo>
                                <a:pt x="1084050" y="144728"/>
                              </a:lnTo>
                              <a:lnTo>
                                <a:pt x="1050613" y="144728"/>
                              </a:lnTo>
                              <a:lnTo>
                                <a:pt x="1050613" y="229031"/>
                              </a:lnTo>
                              <a:cubicBezTo>
                                <a:pt x="1050613" y="235906"/>
                                <a:pt x="1051452" y="242486"/>
                                <a:pt x="1053130" y="248794"/>
                              </a:cubicBezTo>
                              <a:cubicBezTo>
                                <a:pt x="1054784" y="255103"/>
                                <a:pt x="1057572" y="260722"/>
                                <a:pt x="1061496" y="265625"/>
                              </a:cubicBezTo>
                              <a:cubicBezTo>
                                <a:pt x="1065395" y="270554"/>
                                <a:pt x="1070453" y="274448"/>
                                <a:pt x="1076672" y="277306"/>
                              </a:cubicBezTo>
                              <a:cubicBezTo>
                                <a:pt x="1082890" y="280189"/>
                                <a:pt x="1090466" y="281619"/>
                                <a:pt x="1099375" y="281619"/>
                              </a:cubicBezTo>
                              <a:moveTo>
                                <a:pt x="2503384" y="198178"/>
                              </a:moveTo>
                              <a:cubicBezTo>
                                <a:pt x="2504691" y="188543"/>
                                <a:pt x="2508245" y="180829"/>
                                <a:pt x="2514118" y="175088"/>
                              </a:cubicBezTo>
                              <a:cubicBezTo>
                                <a:pt x="2519966" y="169321"/>
                                <a:pt x="2527912" y="166463"/>
                                <a:pt x="2537931" y="166463"/>
                              </a:cubicBezTo>
                              <a:cubicBezTo>
                                <a:pt x="2548517" y="166463"/>
                                <a:pt x="2556784" y="169296"/>
                                <a:pt x="2562731" y="174940"/>
                              </a:cubicBezTo>
                              <a:cubicBezTo>
                                <a:pt x="2568678" y="180608"/>
                                <a:pt x="2571738" y="188345"/>
                                <a:pt x="2571936" y="198178"/>
                              </a:cubicBezTo>
                              <a:lnTo>
                                <a:pt x="2503384" y="198178"/>
                              </a:lnTo>
                              <a:close/>
                              <a:moveTo>
                                <a:pt x="2587951" y="160326"/>
                              </a:moveTo>
                              <a:cubicBezTo>
                                <a:pt x="2582473" y="154215"/>
                                <a:pt x="2575884" y="149533"/>
                                <a:pt x="2568160" y="146280"/>
                              </a:cubicBezTo>
                              <a:cubicBezTo>
                                <a:pt x="2560461" y="143027"/>
                                <a:pt x="2551948" y="141401"/>
                                <a:pt x="2542669" y="141401"/>
                              </a:cubicBezTo>
                              <a:cubicBezTo>
                                <a:pt x="2532625" y="141401"/>
                                <a:pt x="2523150" y="143076"/>
                                <a:pt x="2514266" y="146428"/>
                              </a:cubicBezTo>
                              <a:cubicBezTo>
                                <a:pt x="2505358" y="149779"/>
                                <a:pt x="2497634" y="154486"/>
                                <a:pt x="2491119" y="160622"/>
                              </a:cubicBezTo>
                              <a:cubicBezTo>
                                <a:pt x="2484629" y="166758"/>
                                <a:pt x="2479472" y="174126"/>
                                <a:pt x="2475647" y="182751"/>
                              </a:cubicBezTo>
                              <a:cubicBezTo>
                                <a:pt x="2471847" y="191376"/>
                                <a:pt x="2469947" y="200987"/>
                                <a:pt x="2469947" y="211534"/>
                              </a:cubicBezTo>
                              <a:cubicBezTo>
                                <a:pt x="2469947" y="222081"/>
                                <a:pt x="2471847" y="231717"/>
                                <a:pt x="2475647" y="240342"/>
                              </a:cubicBezTo>
                              <a:cubicBezTo>
                                <a:pt x="2479447" y="248967"/>
                                <a:pt x="2484605" y="256335"/>
                                <a:pt x="2491119" y="262471"/>
                              </a:cubicBezTo>
                              <a:cubicBezTo>
                                <a:pt x="2497634" y="268583"/>
                                <a:pt x="2505333" y="273314"/>
                                <a:pt x="2514266" y="276665"/>
                              </a:cubicBezTo>
                              <a:cubicBezTo>
                                <a:pt x="2523174" y="280017"/>
                                <a:pt x="2532650" y="281668"/>
                                <a:pt x="2542669" y="281668"/>
                              </a:cubicBezTo>
                              <a:cubicBezTo>
                                <a:pt x="2553255" y="281668"/>
                                <a:pt x="2563373" y="279623"/>
                                <a:pt x="2573046" y="275557"/>
                              </a:cubicBezTo>
                              <a:cubicBezTo>
                                <a:pt x="2582695" y="271466"/>
                                <a:pt x="2591430" y="264615"/>
                                <a:pt x="2599228" y="254955"/>
                              </a:cubicBezTo>
                              <a:lnTo>
                                <a:pt x="2575242" y="236892"/>
                              </a:lnTo>
                              <a:cubicBezTo>
                                <a:pt x="2570973" y="242067"/>
                                <a:pt x="2566013" y="246404"/>
                                <a:pt x="2560338" y="249829"/>
                              </a:cubicBezTo>
                              <a:cubicBezTo>
                                <a:pt x="2554662" y="253279"/>
                                <a:pt x="2547654" y="254980"/>
                                <a:pt x="2539313" y="254980"/>
                              </a:cubicBezTo>
                              <a:cubicBezTo>
                                <a:pt x="2529837" y="254980"/>
                                <a:pt x="2521768" y="252195"/>
                                <a:pt x="2515056" y="246626"/>
                              </a:cubicBezTo>
                              <a:cubicBezTo>
                                <a:pt x="2508368" y="241056"/>
                                <a:pt x="2504469" y="233269"/>
                                <a:pt x="2503359" y="223264"/>
                              </a:cubicBezTo>
                              <a:lnTo>
                                <a:pt x="2605348" y="223264"/>
                              </a:lnTo>
                              <a:lnTo>
                                <a:pt x="2605348" y="214073"/>
                              </a:lnTo>
                              <a:cubicBezTo>
                                <a:pt x="2605348" y="202392"/>
                                <a:pt x="2603818" y="192066"/>
                                <a:pt x="2600758" y="183047"/>
                              </a:cubicBezTo>
                              <a:cubicBezTo>
                                <a:pt x="2597698" y="174053"/>
                                <a:pt x="2593429" y="166487"/>
                                <a:pt x="2587926" y="160351"/>
                              </a:cubicBezTo>
                              <a:moveTo>
                                <a:pt x="877555" y="226566"/>
                              </a:moveTo>
                              <a:cubicBezTo>
                                <a:pt x="875778" y="231396"/>
                                <a:pt x="873187" y="235660"/>
                                <a:pt x="869757" y="239356"/>
                              </a:cubicBezTo>
                              <a:cubicBezTo>
                                <a:pt x="866302" y="243077"/>
                                <a:pt x="862181" y="246034"/>
                                <a:pt x="857345" y="248252"/>
                              </a:cubicBezTo>
                              <a:cubicBezTo>
                                <a:pt x="852508" y="250495"/>
                                <a:pt x="847055" y="251604"/>
                                <a:pt x="840910" y="251604"/>
                              </a:cubicBezTo>
                              <a:cubicBezTo>
                                <a:pt x="834766" y="251604"/>
                                <a:pt x="829287" y="250495"/>
                                <a:pt x="824475" y="248252"/>
                              </a:cubicBezTo>
                              <a:cubicBezTo>
                                <a:pt x="819639" y="246034"/>
                                <a:pt x="815518" y="243077"/>
                                <a:pt x="812088" y="239356"/>
                              </a:cubicBezTo>
                              <a:cubicBezTo>
                                <a:pt x="808633" y="235660"/>
                                <a:pt x="806042" y="231372"/>
                                <a:pt x="804265" y="226566"/>
                              </a:cubicBezTo>
                              <a:cubicBezTo>
                                <a:pt x="802513" y="221736"/>
                                <a:pt x="801625" y="216734"/>
                                <a:pt x="801625" y="211534"/>
                              </a:cubicBezTo>
                              <a:cubicBezTo>
                                <a:pt x="801625" y="206335"/>
                                <a:pt x="802513" y="201332"/>
                                <a:pt x="804265" y="196502"/>
                              </a:cubicBezTo>
                              <a:cubicBezTo>
                                <a:pt x="806042" y="191672"/>
                                <a:pt x="808633" y="187409"/>
                                <a:pt x="812088" y="183713"/>
                              </a:cubicBezTo>
                              <a:cubicBezTo>
                                <a:pt x="815518" y="179991"/>
                                <a:pt x="819663" y="177034"/>
                                <a:pt x="824475" y="174816"/>
                              </a:cubicBezTo>
                              <a:cubicBezTo>
                                <a:pt x="829312" y="172599"/>
                                <a:pt x="834790" y="171465"/>
                                <a:pt x="840910" y="171465"/>
                              </a:cubicBezTo>
                              <a:cubicBezTo>
                                <a:pt x="847030" y="171465"/>
                                <a:pt x="852533" y="172574"/>
                                <a:pt x="857345" y="174816"/>
                              </a:cubicBezTo>
                              <a:cubicBezTo>
                                <a:pt x="862181" y="177034"/>
                                <a:pt x="866302" y="179991"/>
                                <a:pt x="869757" y="183713"/>
                              </a:cubicBezTo>
                              <a:cubicBezTo>
                                <a:pt x="873187" y="187409"/>
                                <a:pt x="875778" y="191672"/>
                                <a:pt x="877555" y="196502"/>
                              </a:cubicBezTo>
                              <a:cubicBezTo>
                                <a:pt x="879307" y="201332"/>
                                <a:pt x="880195" y="206335"/>
                                <a:pt x="880195" y="211534"/>
                              </a:cubicBezTo>
                              <a:cubicBezTo>
                                <a:pt x="880195" y="216734"/>
                                <a:pt x="879307" y="221736"/>
                                <a:pt x="877555" y="226566"/>
                              </a:cubicBezTo>
                              <a:moveTo>
                                <a:pt x="892460" y="160598"/>
                              </a:moveTo>
                              <a:cubicBezTo>
                                <a:pt x="885970" y="154486"/>
                                <a:pt x="878246" y="149755"/>
                                <a:pt x="869338" y="146403"/>
                              </a:cubicBezTo>
                              <a:cubicBezTo>
                                <a:pt x="860429" y="143052"/>
                                <a:pt x="850953" y="141376"/>
                                <a:pt x="840910" y="141376"/>
                              </a:cubicBezTo>
                              <a:cubicBezTo>
                                <a:pt x="830867" y="141376"/>
                                <a:pt x="821391" y="143052"/>
                                <a:pt x="812507" y="146403"/>
                              </a:cubicBezTo>
                              <a:cubicBezTo>
                                <a:pt x="803599" y="149755"/>
                                <a:pt x="795875" y="154461"/>
                                <a:pt x="789360" y="160598"/>
                              </a:cubicBezTo>
                              <a:cubicBezTo>
                                <a:pt x="782846" y="166734"/>
                                <a:pt x="777713" y="174102"/>
                                <a:pt x="773888" y="182727"/>
                              </a:cubicBezTo>
                              <a:cubicBezTo>
                                <a:pt x="770088" y="191352"/>
                                <a:pt x="768188" y="200963"/>
                                <a:pt x="768188" y="211510"/>
                              </a:cubicBezTo>
                              <a:cubicBezTo>
                                <a:pt x="768188" y="222057"/>
                                <a:pt x="770088" y="231692"/>
                                <a:pt x="773888" y="240317"/>
                              </a:cubicBezTo>
                              <a:cubicBezTo>
                                <a:pt x="777688" y="248942"/>
                                <a:pt x="782846" y="256310"/>
                                <a:pt x="789360" y="262447"/>
                              </a:cubicBezTo>
                              <a:cubicBezTo>
                                <a:pt x="795850" y="268558"/>
                                <a:pt x="803574" y="273289"/>
                                <a:pt x="812507" y="276641"/>
                              </a:cubicBezTo>
                              <a:cubicBezTo>
                                <a:pt x="821415" y="279992"/>
                                <a:pt x="830891" y="281643"/>
                                <a:pt x="840910" y="281643"/>
                              </a:cubicBezTo>
                              <a:cubicBezTo>
                                <a:pt x="850929" y="281643"/>
                                <a:pt x="860429" y="279992"/>
                                <a:pt x="869338" y="276641"/>
                              </a:cubicBezTo>
                              <a:cubicBezTo>
                                <a:pt x="878246" y="273289"/>
                                <a:pt x="885970" y="268583"/>
                                <a:pt x="892460" y="262447"/>
                              </a:cubicBezTo>
                              <a:cubicBezTo>
                                <a:pt x="898974" y="256310"/>
                                <a:pt x="904132" y="248942"/>
                                <a:pt x="907932" y="240317"/>
                              </a:cubicBezTo>
                              <a:cubicBezTo>
                                <a:pt x="911732" y="231692"/>
                                <a:pt x="913632" y="222081"/>
                                <a:pt x="913632" y="211510"/>
                              </a:cubicBezTo>
                              <a:cubicBezTo>
                                <a:pt x="913632" y="200938"/>
                                <a:pt x="911732" y="191352"/>
                                <a:pt x="907932" y="182727"/>
                              </a:cubicBezTo>
                              <a:cubicBezTo>
                                <a:pt x="904132" y="174102"/>
                                <a:pt x="898950" y="166734"/>
                                <a:pt x="892460" y="160598"/>
                              </a:cubicBezTo>
                              <a:moveTo>
                                <a:pt x="268409" y="23830"/>
                              </a:moveTo>
                              <a:lnTo>
                                <a:pt x="172491" y="23830"/>
                              </a:lnTo>
                              <a:cubicBezTo>
                                <a:pt x="172737" y="126098"/>
                                <a:pt x="212566" y="227059"/>
                                <a:pt x="275886" y="294211"/>
                              </a:cubicBezTo>
                              <a:cubicBezTo>
                                <a:pt x="315937" y="336695"/>
                                <a:pt x="339873" y="354167"/>
                                <a:pt x="339873" y="354167"/>
                              </a:cubicBezTo>
                              <a:lnTo>
                                <a:pt x="396852" y="278292"/>
                              </a:lnTo>
                              <a:cubicBezTo>
                                <a:pt x="396852" y="278292"/>
                                <a:pt x="381083" y="265773"/>
                                <a:pt x="375901" y="261091"/>
                              </a:cubicBezTo>
                              <a:cubicBezTo>
                                <a:pt x="305548" y="197685"/>
                                <a:pt x="268656" y="113480"/>
                                <a:pt x="268409" y="23830"/>
                              </a:cubicBezTo>
                              <a:moveTo>
                                <a:pt x="95869" y="23830"/>
                              </a:moveTo>
                              <a:lnTo>
                                <a:pt x="0" y="23830"/>
                              </a:lnTo>
                              <a:cubicBezTo>
                                <a:pt x="888" y="115797"/>
                                <a:pt x="35041" y="214713"/>
                                <a:pt x="68503" y="271417"/>
                              </a:cubicBezTo>
                              <a:cubicBezTo>
                                <a:pt x="88812" y="305892"/>
                                <a:pt x="118251" y="341797"/>
                                <a:pt x="128739" y="354167"/>
                              </a:cubicBezTo>
                              <a:lnTo>
                                <a:pt x="185717" y="278292"/>
                              </a:lnTo>
                              <a:cubicBezTo>
                                <a:pt x="136265" y="215847"/>
                                <a:pt x="105172" y="139429"/>
                                <a:pt x="98263" y="59094"/>
                              </a:cubicBezTo>
                              <a:cubicBezTo>
                                <a:pt x="96832" y="47191"/>
                                <a:pt x="95993" y="35683"/>
                                <a:pt x="95869" y="23830"/>
                              </a:cubicBezTo>
                              <a:moveTo>
                                <a:pt x="456718" y="62396"/>
                              </a:moveTo>
                              <a:cubicBezTo>
                                <a:pt x="456323" y="61287"/>
                                <a:pt x="456051" y="60153"/>
                                <a:pt x="455607" y="59069"/>
                              </a:cubicBezTo>
                              <a:cubicBezTo>
                                <a:pt x="455286" y="58108"/>
                                <a:pt x="455064" y="57122"/>
                                <a:pt x="454645" y="56186"/>
                              </a:cubicBezTo>
                              <a:lnTo>
                                <a:pt x="440011" y="23854"/>
                              </a:lnTo>
                              <a:cubicBezTo>
                                <a:pt x="436606" y="34574"/>
                                <a:pt x="429993" y="41942"/>
                                <a:pt x="422269" y="41942"/>
                              </a:cubicBezTo>
                              <a:cubicBezTo>
                                <a:pt x="411115" y="41942"/>
                                <a:pt x="402083" y="26762"/>
                                <a:pt x="402083" y="8034"/>
                              </a:cubicBezTo>
                              <a:cubicBezTo>
                                <a:pt x="402083" y="5298"/>
                                <a:pt x="402330" y="2661"/>
                                <a:pt x="402675" y="99"/>
                              </a:cubicBezTo>
                              <a:lnTo>
                                <a:pt x="402577" y="0"/>
                              </a:lnTo>
                              <a:lnTo>
                                <a:pt x="361909" y="40611"/>
                              </a:lnTo>
                              <a:cubicBezTo>
                                <a:pt x="339454" y="63036"/>
                                <a:pt x="339454" y="99409"/>
                                <a:pt x="361909" y="121834"/>
                              </a:cubicBezTo>
                              <a:cubicBezTo>
                                <a:pt x="384365" y="144259"/>
                                <a:pt x="420788" y="144259"/>
                                <a:pt x="443244" y="121834"/>
                              </a:cubicBezTo>
                              <a:cubicBezTo>
                                <a:pt x="459161" y="105940"/>
                                <a:pt x="463553" y="83120"/>
                                <a:pt x="456915" y="63135"/>
                              </a:cubicBezTo>
                              <a:cubicBezTo>
                                <a:pt x="456866" y="62889"/>
                                <a:pt x="456742" y="62618"/>
                                <a:pt x="456693" y="62371"/>
                              </a:cubicBezTo>
                            </a:path>
                          </a:pathLst>
                        </a:custGeom>
                        <a:solidFill>
                          <a:schemeClr val="bg2"/>
                        </a:solidFill>
                        <a:ln w="2466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g:grpSp>
                      <wpg:cNvPr id="467495032" name="Grafik 3"/>
                      <wpg:cNvGrpSpPr/>
                      <wpg:grpSpPr>
                        <a:xfrm>
                          <a:off x="625679" y="395615"/>
                          <a:ext cx="1377925" cy="164269"/>
                          <a:chOff x="625679" y="395615"/>
                          <a:chExt cx="1377925" cy="164269"/>
                        </a:xfrm>
                        <a:solidFill>
                          <a:schemeClr val="bg2"/>
                        </a:solidFill>
                      </wpg:grpSpPr>
                      <wps:wsp>
                        <wps:cNvPr id="118968664" name="Freihandform 118968664"/>
                        <wps:cNvSpPr/>
                        <wps:spPr>
                          <a:xfrm>
                            <a:off x="625679" y="398696"/>
                            <a:ext cx="102507" cy="120380"/>
                          </a:xfrm>
                          <a:custGeom>
                            <a:avLst/>
                            <a:gdLst>
                              <a:gd name="csX0" fmla="*/ 15324 w 102507"/>
                              <a:gd name="csY0" fmla="*/ 0 h 120380"/>
                              <a:gd name="csX1" fmla="*/ 51254 w 102507"/>
                              <a:gd name="csY1" fmla="*/ 56802 h 120380"/>
                              <a:gd name="csX2" fmla="*/ 87183 w 102507"/>
                              <a:gd name="csY2" fmla="*/ 0 h 120380"/>
                              <a:gd name="csX3" fmla="*/ 102507 w 102507"/>
                              <a:gd name="csY3" fmla="*/ 0 h 120380"/>
                              <a:gd name="csX4" fmla="*/ 57373 w 102507"/>
                              <a:gd name="csY4" fmla="*/ 68532 h 120380"/>
                              <a:gd name="csX5" fmla="*/ 57373 w 102507"/>
                              <a:gd name="csY5" fmla="*/ 120380 h 120380"/>
                              <a:gd name="csX6" fmla="*/ 45109 w 102507"/>
                              <a:gd name="csY6" fmla="*/ 120380 h 120380"/>
                              <a:gd name="csX7" fmla="*/ 45109 w 102507"/>
                              <a:gd name="csY7" fmla="*/ 68532 h 120380"/>
                              <a:gd name="csX8" fmla="*/ 0 w 102507"/>
                              <a:gd name="csY8" fmla="*/ 0 h 120380"/>
                              <a:gd name="csX9" fmla="*/ 15324 w 102507"/>
                              <a:gd name="csY9" fmla="*/ 0 h 12038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102507" h="120380">
                                <a:moveTo>
                                  <a:pt x="15324" y="0"/>
                                </a:moveTo>
                                <a:lnTo>
                                  <a:pt x="51254" y="56802"/>
                                </a:lnTo>
                                <a:lnTo>
                                  <a:pt x="87183" y="0"/>
                                </a:lnTo>
                                <a:lnTo>
                                  <a:pt x="102507" y="0"/>
                                </a:lnTo>
                                <a:lnTo>
                                  <a:pt x="57373" y="68532"/>
                                </a:lnTo>
                                <a:lnTo>
                                  <a:pt x="57373" y="120380"/>
                                </a:lnTo>
                                <a:lnTo>
                                  <a:pt x="45109" y="120380"/>
                                </a:lnTo>
                                <a:lnTo>
                                  <a:pt x="45109" y="68532"/>
                                </a:lnTo>
                                <a:lnTo>
                                  <a:pt x="0" y="0"/>
                                </a:lnTo>
                                <a:lnTo>
                                  <a:pt x="15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856646257" name="Freihandform 1856646257"/>
                        <wps:cNvSpPr/>
                        <wps:spPr>
                          <a:xfrm>
                            <a:off x="720314" y="437459"/>
                            <a:ext cx="84616" cy="83637"/>
                          </a:xfrm>
                          <a:custGeom>
                            <a:avLst/>
                            <a:gdLst>
                              <a:gd name="csX0" fmla="*/ 84617 w 84616"/>
                              <a:gd name="csY0" fmla="*/ 41819 h 83637"/>
                              <a:gd name="csX1" fmla="*/ 42222 w 84616"/>
                              <a:gd name="csY1" fmla="*/ 83638 h 83637"/>
                              <a:gd name="csX2" fmla="*/ 0 w 84616"/>
                              <a:gd name="csY2" fmla="*/ 41819 h 83637"/>
                              <a:gd name="csX3" fmla="*/ 42222 w 84616"/>
                              <a:gd name="csY3" fmla="*/ 0 h 83637"/>
                              <a:gd name="csX4" fmla="*/ 84617 w 84616"/>
                              <a:gd name="csY4" fmla="*/ 41819 h 83637"/>
                              <a:gd name="csX5" fmla="*/ 42222 w 84616"/>
                              <a:gd name="csY5" fmla="*/ 73460 h 83637"/>
                              <a:gd name="csX6" fmla="*/ 72352 w 84616"/>
                              <a:gd name="csY6" fmla="*/ 41844 h 83637"/>
                              <a:gd name="csX7" fmla="*/ 42049 w 84616"/>
                              <a:gd name="csY7" fmla="*/ 10227 h 83637"/>
                              <a:gd name="csX8" fmla="*/ 12240 w 84616"/>
                              <a:gd name="csY8" fmla="*/ 41844 h 83637"/>
                              <a:gd name="csX9" fmla="*/ 42197 w 84616"/>
                              <a:gd name="csY9" fmla="*/ 73460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84616" h="83637">
                                <a:moveTo>
                                  <a:pt x="84617" y="41819"/>
                                </a:moveTo>
                                <a:cubicBezTo>
                                  <a:pt x="84617" y="65796"/>
                                  <a:pt x="66899" y="83638"/>
                                  <a:pt x="42222" y="83638"/>
                                </a:cubicBezTo>
                                <a:cubicBezTo>
                                  <a:pt x="17545" y="83638"/>
                                  <a:pt x="0" y="65944"/>
                                  <a:pt x="0" y="41819"/>
                                </a:cubicBezTo>
                                <a:cubicBezTo>
                                  <a:pt x="0" y="17694"/>
                                  <a:pt x="18039" y="0"/>
                                  <a:pt x="42222" y="0"/>
                                </a:cubicBezTo>
                                <a:cubicBezTo>
                                  <a:pt x="66405" y="0"/>
                                  <a:pt x="84617" y="16831"/>
                                  <a:pt x="84617" y="41819"/>
                                </a:cubicBezTo>
                                <a:close/>
                                <a:moveTo>
                                  <a:pt x="42222" y="73460"/>
                                </a:moveTo>
                                <a:cubicBezTo>
                                  <a:pt x="60261" y="73460"/>
                                  <a:pt x="72352" y="60030"/>
                                  <a:pt x="72352" y="41844"/>
                                </a:cubicBezTo>
                                <a:cubicBezTo>
                                  <a:pt x="72352" y="23657"/>
                                  <a:pt x="60433" y="10227"/>
                                  <a:pt x="42049" y="10227"/>
                                </a:cubicBezTo>
                                <a:cubicBezTo>
                                  <a:pt x="24677" y="10227"/>
                                  <a:pt x="12240" y="23312"/>
                                  <a:pt x="12240" y="41844"/>
                                </a:cubicBezTo>
                                <a:cubicBezTo>
                                  <a:pt x="12240" y="60375"/>
                                  <a:pt x="24850" y="73460"/>
                                  <a:pt x="42197" y="73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11548763" name="Freihandform 1711548763"/>
                        <wps:cNvSpPr/>
                        <wps:spPr>
                          <a:xfrm>
                            <a:off x="825955" y="439504"/>
                            <a:ext cx="69119" cy="81617"/>
                          </a:xfrm>
                          <a:custGeom>
                            <a:avLst/>
                            <a:gdLst>
                              <a:gd name="csX0" fmla="*/ 25 w 69119"/>
                              <a:gd name="csY0" fmla="*/ 0 h 81617"/>
                              <a:gd name="csX1" fmla="*/ 11253 w 69119"/>
                              <a:gd name="csY1" fmla="*/ 0 h 81617"/>
                              <a:gd name="csX2" fmla="*/ 11253 w 69119"/>
                              <a:gd name="csY2" fmla="*/ 44899 h 81617"/>
                              <a:gd name="csX3" fmla="*/ 32697 w 69119"/>
                              <a:gd name="csY3" fmla="*/ 71415 h 81617"/>
                              <a:gd name="csX4" fmla="*/ 57053 w 69119"/>
                              <a:gd name="csY4" fmla="*/ 41499 h 81617"/>
                              <a:gd name="csX5" fmla="*/ 57053 w 69119"/>
                              <a:gd name="csY5" fmla="*/ 0 h 81617"/>
                              <a:gd name="csX6" fmla="*/ 68281 w 69119"/>
                              <a:gd name="csY6" fmla="*/ 0 h 81617"/>
                              <a:gd name="csX7" fmla="*/ 68281 w 69119"/>
                              <a:gd name="csY7" fmla="*/ 62741 h 81617"/>
                              <a:gd name="csX8" fmla="*/ 69120 w 69119"/>
                              <a:gd name="csY8" fmla="*/ 79572 h 81617"/>
                              <a:gd name="csX9" fmla="*/ 57546 w 69119"/>
                              <a:gd name="csY9" fmla="*/ 79572 h 81617"/>
                              <a:gd name="csX10" fmla="*/ 57028 w 69119"/>
                              <a:gd name="csY10" fmla="*/ 73115 h 81617"/>
                              <a:gd name="csX11" fmla="*/ 57028 w 69119"/>
                              <a:gd name="csY11" fmla="*/ 66831 h 81617"/>
                              <a:gd name="csX12" fmla="*/ 56683 w 69119"/>
                              <a:gd name="csY12" fmla="*/ 66831 h 81617"/>
                              <a:gd name="csX13" fmla="*/ 29958 w 69119"/>
                              <a:gd name="csY13" fmla="*/ 81617 h 81617"/>
                              <a:gd name="csX14" fmla="*/ 0 w 69119"/>
                              <a:gd name="csY14" fmla="*/ 51183 h 81617"/>
                              <a:gd name="csX15" fmla="*/ 0 w 69119"/>
                              <a:gd name="csY15" fmla="*/ 0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25" y="0"/>
                                </a:moveTo>
                                <a:lnTo>
                                  <a:pt x="11253" y="0"/>
                                </a:lnTo>
                                <a:lnTo>
                                  <a:pt x="11253" y="44899"/>
                                </a:lnTo>
                                <a:cubicBezTo>
                                  <a:pt x="11253" y="63086"/>
                                  <a:pt x="17545" y="71415"/>
                                  <a:pt x="32697" y="71415"/>
                                </a:cubicBezTo>
                                <a:cubicBezTo>
                                  <a:pt x="45307" y="71415"/>
                                  <a:pt x="57053" y="60695"/>
                                  <a:pt x="57053" y="41499"/>
                                </a:cubicBezTo>
                                <a:lnTo>
                                  <a:pt x="57053" y="0"/>
                                </a:lnTo>
                                <a:lnTo>
                                  <a:pt x="68281" y="0"/>
                                </a:lnTo>
                                <a:lnTo>
                                  <a:pt x="68281" y="62741"/>
                                </a:lnTo>
                                <a:cubicBezTo>
                                  <a:pt x="68281" y="64269"/>
                                  <a:pt x="68972" y="77871"/>
                                  <a:pt x="69120" y="79572"/>
                                </a:cubicBezTo>
                                <a:lnTo>
                                  <a:pt x="57546" y="79572"/>
                                </a:lnTo>
                                <a:cubicBezTo>
                                  <a:pt x="57201" y="77354"/>
                                  <a:pt x="57028" y="75333"/>
                                  <a:pt x="57028" y="73115"/>
                                </a:cubicBezTo>
                                <a:lnTo>
                                  <a:pt x="57028" y="66831"/>
                                </a:lnTo>
                                <a:lnTo>
                                  <a:pt x="56683" y="66831"/>
                                </a:lnTo>
                                <a:cubicBezTo>
                                  <a:pt x="51402" y="75678"/>
                                  <a:pt x="40347" y="81617"/>
                                  <a:pt x="29958" y="81617"/>
                                </a:cubicBezTo>
                                <a:cubicBezTo>
                                  <a:pt x="9353" y="81617"/>
                                  <a:pt x="0" y="69542"/>
                                  <a:pt x="0" y="5118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768151207" name="Freihandform 768151207"/>
                        <wps:cNvSpPr/>
                        <wps:spPr>
                          <a:xfrm>
                            <a:off x="920023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61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125447004" name="Freihandform 1125447004"/>
                        <wps:cNvSpPr/>
                        <wps:spPr>
                          <a:xfrm>
                            <a:off x="1010686" y="437434"/>
                            <a:ext cx="82963" cy="122450"/>
                          </a:xfrm>
                          <a:custGeom>
                            <a:avLst/>
                            <a:gdLst>
                              <a:gd name="csX0" fmla="*/ 40569 w 82963"/>
                              <a:gd name="csY0" fmla="*/ 25 h 122450"/>
                              <a:gd name="csX1" fmla="*/ 71217 w 82963"/>
                              <a:gd name="csY1" fmla="*/ 15155 h 122450"/>
                              <a:gd name="csX2" fmla="*/ 71735 w 82963"/>
                              <a:gd name="csY2" fmla="*/ 15155 h 122450"/>
                              <a:gd name="csX3" fmla="*/ 71735 w 82963"/>
                              <a:gd name="csY3" fmla="*/ 2070 h 122450"/>
                              <a:gd name="csX4" fmla="*/ 82963 w 82963"/>
                              <a:gd name="csY4" fmla="*/ 2070 h 122450"/>
                              <a:gd name="csX5" fmla="*/ 82963 w 82963"/>
                              <a:gd name="csY5" fmla="*/ 81642 h 122450"/>
                              <a:gd name="csX6" fmla="*/ 40223 w 82963"/>
                              <a:gd name="csY6" fmla="*/ 122450 h 122450"/>
                              <a:gd name="csX7" fmla="*/ 1900 w 82963"/>
                              <a:gd name="csY7" fmla="*/ 106457 h 122450"/>
                              <a:gd name="csX8" fmla="*/ 10241 w 82963"/>
                              <a:gd name="csY8" fmla="*/ 97610 h 122450"/>
                              <a:gd name="csX9" fmla="*/ 40889 w 82963"/>
                              <a:gd name="csY9" fmla="*/ 112224 h 122450"/>
                              <a:gd name="csX10" fmla="*/ 71711 w 82963"/>
                              <a:gd name="csY10" fmla="*/ 81617 h 122450"/>
                              <a:gd name="csX11" fmla="*/ 71711 w 82963"/>
                              <a:gd name="csY11" fmla="*/ 66659 h 122450"/>
                              <a:gd name="csX12" fmla="*/ 71365 w 82963"/>
                              <a:gd name="csY12" fmla="*/ 66659 h 122450"/>
                              <a:gd name="csX13" fmla="*/ 41556 w 82963"/>
                              <a:gd name="csY13" fmla="*/ 81617 h 122450"/>
                              <a:gd name="csX14" fmla="*/ 0 w 82963"/>
                              <a:gd name="csY14" fmla="*/ 41154 h 122450"/>
                              <a:gd name="csX15" fmla="*/ 40519 w 82963"/>
                              <a:gd name="csY15" fmla="*/ 0 h 122450"/>
                              <a:gd name="csX16" fmla="*/ 12289 w 82963"/>
                              <a:gd name="csY16" fmla="*/ 40833 h 122450"/>
                              <a:gd name="csX17" fmla="*/ 41926 w 82963"/>
                              <a:gd name="csY17" fmla="*/ 71440 h 122450"/>
                              <a:gd name="csX18" fmla="*/ 72056 w 82963"/>
                              <a:gd name="csY18" fmla="*/ 41844 h 122450"/>
                              <a:gd name="csX19" fmla="*/ 41753 w 82963"/>
                              <a:gd name="csY19" fmla="*/ 10227 h 122450"/>
                              <a:gd name="csX20" fmla="*/ 12289 w 82963"/>
                              <a:gd name="csY20" fmla="*/ 40833 h 12245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</a:cxnLst>
                            <a:rect l="l" t="t" r="r" b="b"/>
                            <a:pathLst>
                              <a:path w="82963" h="122450">
                                <a:moveTo>
                                  <a:pt x="40569" y="25"/>
                                </a:moveTo>
                                <a:cubicBezTo>
                                  <a:pt x="53351" y="25"/>
                                  <a:pt x="64406" y="5471"/>
                                  <a:pt x="71217" y="15155"/>
                                </a:cubicBezTo>
                                <a:lnTo>
                                  <a:pt x="71735" y="15155"/>
                                </a:lnTo>
                                <a:lnTo>
                                  <a:pt x="71735" y="2070"/>
                                </a:lnTo>
                                <a:lnTo>
                                  <a:pt x="82963" y="2070"/>
                                </a:lnTo>
                                <a:lnTo>
                                  <a:pt x="82963" y="81642"/>
                                </a:lnTo>
                                <a:cubicBezTo>
                                  <a:pt x="82963" y="106630"/>
                                  <a:pt x="68330" y="122450"/>
                                  <a:pt x="40223" y="122450"/>
                                </a:cubicBezTo>
                                <a:cubicBezTo>
                                  <a:pt x="24381" y="122450"/>
                                  <a:pt x="12116" y="117349"/>
                                  <a:pt x="1900" y="106457"/>
                                </a:cubicBezTo>
                                <a:lnTo>
                                  <a:pt x="10241" y="97610"/>
                                </a:lnTo>
                                <a:cubicBezTo>
                                  <a:pt x="16879" y="106457"/>
                                  <a:pt x="27786" y="112224"/>
                                  <a:pt x="40889" y="112224"/>
                                </a:cubicBezTo>
                                <a:cubicBezTo>
                                  <a:pt x="60804" y="112224"/>
                                  <a:pt x="71711" y="100494"/>
                                  <a:pt x="71711" y="81617"/>
                                </a:cubicBezTo>
                                <a:lnTo>
                                  <a:pt x="71711" y="66659"/>
                                </a:lnTo>
                                <a:lnTo>
                                  <a:pt x="71365" y="66659"/>
                                </a:lnTo>
                                <a:cubicBezTo>
                                  <a:pt x="64727" y="76689"/>
                                  <a:pt x="54338" y="81617"/>
                                  <a:pt x="41556" y="81617"/>
                                </a:cubicBezTo>
                                <a:cubicBezTo>
                                  <a:pt x="18063" y="81617"/>
                                  <a:pt x="0" y="63431"/>
                                  <a:pt x="0" y="41154"/>
                                </a:cubicBezTo>
                                <a:cubicBezTo>
                                  <a:pt x="0" y="18876"/>
                                  <a:pt x="17372" y="0"/>
                                  <a:pt x="40519" y="0"/>
                                </a:cubicBezTo>
                                <a:close/>
                                <a:moveTo>
                                  <a:pt x="12289" y="40833"/>
                                </a:moveTo>
                                <a:cubicBezTo>
                                  <a:pt x="12289" y="57319"/>
                                  <a:pt x="25220" y="71440"/>
                                  <a:pt x="41926" y="71440"/>
                                </a:cubicBezTo>
                                <a:cubicBezTo>
                                  <a:pt x="58632" y="71440"/>
                                  <a:pt x="72056" y="58675"/>
                                  <a:pt x="72056" y="41844"/>
                                </a:cubicBezTo>
                                <a:cubicBezTo>
                                  <a:pt x="72056" y="24002"/>
                                  <a:pt x="60310" y="10227"/>
                                  <a:pt x="41753" y="10227"/>
                                </a:cubicBezTo>
                                <a:cubicBezTo>
                                  <a:pt x="25738" y="10227"/>
                                  <a:pt x="12289" y="24002"/>
                                  <a:pt x="12289" y="408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019772452" name="Freihandform 1019772452"/>
                        <wps:cNvSpPr/>
                        <wps:spPr>
                          <a:xfrm>
                            <a:off x="1169579" y="395615"/>
                            <a:ext cx="108454" cy="126516"/>
                          </a:xfrm>
                          <a:custGeom>
                            <a:avLst/>
                            <a:gdLst>
                              <a:gd name="csX0" fmla="*/ 106431 w 108454"/>
                              <a:gd name="csY0" fmla="*/ 16166 h 126516"/>
                              <a:gd name="csX1" fmla="*/ 97226 w 108454"/>
                              <a:gd name="csY1" fmla="*/ 25185 h 126516"/>
                              <a:gd name="csX2" fmla="*/ 62827 w 108454"/>
                              <a:gd name="csY2" fmla="*/ 11237 h 126516"/>
                              <a:gd name="csX3" fmla="*/ 13276 w 108454"/>
                              <a:gd name="csY3" fmla="*/ 63258 h 126516"/>
                              <a:gd name="csX4" fmla="*/ 62827 w 108454"/>
                              <a:gd name="csY4" fmla="*/ 115279 h 126516"/>
                              <a:gd name="csX5" fmla="*/ 96190 w 108454"/>
                              <a:gd name="csY5" fmla="*/ 106778 h 126516"/>
                              <a:gd name="csX6" fmla="*/ 96190 w 108454"/>
                              <a:gd name="csY6" fmla="*/ 66486 h 126516"/>
                              <a:gd name="csX7" fmla="*/ 67417 w 108454"/>
                              <a:gd name="csY7" fmla="*/ 66486 h 126516"/>
                              <a:gd name="csX8" fmla="*/ 67417 w 108454"/>
                              <a:gd name="csY8" fmla="*/ 55274 h 126516"/>
                              <a:gd name="csX9" fmla="*/ 108454 w 108454"/>
                              <a:gd name="csY9" fmla="*/ 55274 h 126516"/>
                              <a:gd name="csX10" fmla="*/ 108454 w 108454"/>
                              <a:gd name="csY10" fmla="*/ 114269 h 126516"/>
                              <a:gd name="csX11" fmla="*/ 62827 w 108454"/>
                              <a:gd name="csY11" fmla="*/ 126516 h 126516"/>
                              <a:gd name="csX12" fmla="*/ 0 w 108454"/>
                              <a:gd name="csY12" fmla="*/ 63258 h 126516"/>
                              <a:gd name="csX13" fmla="*/ 62827 w 108454"/>
                              <a:gd name="csY13" fmla="*/ 0 h 126516"/>
                              <a:gd name="csX14" fmla="*/ 106406 w 108454"/>
                              <a:gd name="csY14" fmla="*/ 16141 h 12651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108454" h="126516">
                                <a:moveTo>
                                  <a:pt x="106431" y="16166"/>
                                </a:moveTo>
                                <a:lnTo>
                                  <a:pt x="97226" y="25185"/>
                                </a:lnTo>
                                <a:cubicBezTo>
                                  <a:pt x="88886" y="16338"/>
                                  <a:pt x="77633" y="11237"/>
                                  <a:pt x="62827" y="11237"/>
                                </a:cubicBezTo>
                                <a:cubicBezTo>
                                  <a:pt x="33708" y="11237"/>
                                  <a:pt x="13276" y="33859"/>
                                  <a:pt x="13276" y="63258"/>
                                </a:cubicBezTo>
                                <a:cubicBezTo>
                                  <a:pt x="13276" y="92657"/>
                                  <a:pt x="33708" y="115279"/>
                                  <a:pt x="62827" y="115279"/>
                                </a:cubicBezTo>
                                <a:cubicBezTo>
                                  <a:pt x="75264" y="115279"/>
                                  <a:pt x="87183" y="112051"/>
                                  <a:pt x="96190" y="106778"/>
                                </a:cubicBezTo>
                                <a:lnTo>
                                  <a:pt x="96190" y="66486"/>
                                </a:lnTo>
                                <a:lnTo>
                                  <a:pt x="67417" y="66486"/>
                                </a:lnTo>
                                <a:lnTo>
                                  <a:pt x="67417" y="55274"/>
                                </a:lnTo>
                                <a:lnTo>
                                  <a:pt x="108454" y="55274"/>
                                </a:lnTo>
                                <a:lnTo>
                                  <a:pt x="108454" y="114269"/>
                                </a:lnTo>
                                <a:cubicBezTo>
                                  <a:pt x="94660" y="122426"/>
                                  <a:pt x="77633" y="126516"/>
                                  <a:pt x="62827" y="126516"/>
                                </a:cubicBezTo>
                                <a:cubicBezTo>
                                  <a:pt x="26552" y="126516"/>
                                  <a:pt x="0" y="99138"/>
                                  <a:pt x="0" y="63258"/>
                                </a:cubicBezTo>
                                <a:cubicBezTo>
                                  <a:pt x="0" y="27378"/>
                                  <a:pt x="26725" y="0"/>
                                  <a:pt x="62827" y="0"/>
                                </a:cubicBezTo>
                                <a:cubicBezTo>
                                  <a:pt x="81902" y="0"/>
                                  <a:pt x="95696" y="5446"/>
                                  <a:pt x="106406" y="161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166043333" name="Freihandform 1166043333"/>
                        <wps:cNvSpPr/>
                        <wps:spPr>
                          <a:xfrm>
                            <a:off x="1301921" y="437459"/>
                            <a:ext cx="78324" cy="83637"/>
                          </a:xfrm>
                          <a:custGeom>
                            <a:avLst/>
                            <a:gdLst>
                              <a:gd name="csX0" fmla="*/ 78324 w 78324"/>
                              <a:gd name="csY0" fmla="*/ 41474 h 83637"/>
                              <a:gd name="csX1" fmla="*/ 78324 w 78324"/>
                              <a:gd name="csY1" fmla="*/ 44875 h 83637"/>
                              <a:gd name="csX2" fmla="*/ 11919 w 78324"/>
                              <a:gd name="csY2" fmla="*/ 44875 h 83637"/>
                              <a:gd name="csX3" fmla="*/ 41210 w 78324"/>
                              <a:gd name="csY3" fmla="*/ 73436 h 83637"/>
                              <a:gd name="csX4" fmla="*/ 66751 w 78324"/>
                              <a:gd name="csY4" fmla="*/ 59660 h 83637"/>
                              <a:gd name="csX5" fmla="*/ 75437 w 78324"/>
                              <a:gd name="csY5" fmla="*/ 66807 h 83637"/>
                              <a:gd name="csX6" fmla="*/ 41210 w 78324"/>
                              <a:gd name="csY6" fmla="*/ 83638 h 83637"/>
                              <a:gd name="csX7" fmla="*/ 0 w 78324"/>
                              <a:gd name="csY7" fmla="*/ 41819 h 83637"/>
                              <a:gd name="csX8" fmla="*/ 40001 w 78324"/>
                              <a:gd name="csY8" fmla="*/ 0 h 83637"/>
                              <a:gd name="csX9" fmla="*/ 78324 w 78324"/>
                              <a:gd name="csY9" fmla="*/ 41499 h 83637"/>
                              <a:gd name="csX10" fmla="*/ 40174 w 78324"/>
                              <a:gd name="csY10" fmla="*/ 10202 h 83637"/>
                              <a:gd name="csX11" fmla="*/ 12240 w 78324"/>
                              <a:gd name="csY11" fmla="*/ 35708 h 83637"/>
                              <a:gd name="csX12" fmla="*/ 66035 w 78324"/>
                              <a:gd name="csY12" fmla="*/ 35708 h 83637"/>
                              <a:gd name="csX13" fmla="*/ 40149 w 78324"/>
                              <a:gd name="csY13" fmla="*/ 10202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</a:cxnLst>
                            <a:rect l="l" t="t" r="r" b="b"/>
                            <a:pathLst>
                              <a:path w="78324" h="83637">
                                <a:moveTo>
                                  <a:pt x="78324" y="41474"/>
                                </a:moveTo>
                                <a:lnTo>
                                  <a:pt x="78324" y="44875"/>
                                </a:lnTo>
                                <a:lnTo>
                                  <a:pt x="11919" y="44875"/>
                                </a:lnTo>
                                <a:cubicBezTo>
                                  <a:pt x="13621" y="61533"/>
                                  <a:pt x="26059" y="73436"/>
                                  <a:pt x="41210" y="73436"/>
                                </a:cubicBezTo>
                                <a:cubicBezTo>
                                  <a:pt x="51426" y="73436"/>
                                  <a:pt x="61297" y="68335"/>
                                  <a:pt x="66751" y="59660"/>
                                </a:cubicBezTo>
                                <a:lnTo>
                                  <a:pt x="75437" y="66807"/>
                                </a:lnTo>
                                <a:cubicBezTo>
                                  <a:pt x="66084" y="78537"/>
                                  <a:pt x="54313" y="83638"/>
                                  <a:pt x="41210" y="83638"/>
                                </a:cubicBezTo>
                                <a:cubicBezTo>
                                  <a:pt x="17200" y="83638"/>
                                  <a:pt x="0" y="65451"/>
                                  <a:pt x="0" y="41819"/>
                                </a:cubicBezTo>
                                <a:cubicBezTo>
                                  <a:pt x="0" y="18186"/>
                                  <a:pt x="17718" y="0"/>
                                  <a:pt x="40001" y="0"/>
                                </a:cubicBezTo>
                                <a:cubicBezTo>
                                  <a:pt x="62284" y="0"/>
                                  <a:pt x="78324" y="14613"/>
                                  <a:pt x="78324" y="41499"/>
                                </a:cubicBezTo>
                                <a:close/>
                                <a:moveTo>
                                  <a:pt x="40174" y="10202"/>
                                </a:moveTo>
                                <a:cubicBezTo>
                                  <a:pt x="26552" y="10202"/>
                                  <a:pt x="12585" y="21587"/>
                                  <a:pt x="12240" y="35708"/>
                                </a:cubicBezTo>
                                <a:lnTo>
                                  <a:pt x="66035" y="35708"/>
                                </a:lnTo>
                                <a:cubicBezTo>
                                  <a:pt x="66035" y="20232"/>
                                  <a:pt x="55819" y="10202"/>
                                  <a:pt x="40149" y="10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021569264" name="Freihandform 1021569264"/>
                        <wps:cNvSpPr/>
                        <wps:spPr>
                          <a:xfrm>
                            <a:off x="1400578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86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24734673" name="Freihandform 1424734673"/>
                        <wps:cNvSpPr/>
                        <wps:spPr>
                          <a:xfrm>
                            <a:off x="1491586" y="437459"/>
                            <a:ext cx="78324" cy="83637"/>
                          </a:xfrm>
                          <a:custGeom>
                            <a:avLst/>
                            <a:gdLst>
                              <a:gd name="csX0" fmla="*/ 78324 w 78324"/>
                              <a:gd name="csY0" fmla="*/ 41474 h 83637"/>
                              <a:gd name="csX1" fmla="*/ 78324 w 78324"/>
                              <a:gd name="csY1" fmla="*/ 44875 h 83637"/>
                              <a:gd name="csX2" fmla="*/ 11919 w 78324"/>
                              <a:gd name="csY2" fmla="*/ 44875 h 83637"/>
                              <a:gd name="csX3" fmla="*/ 41210 w 78324"/>
                              <a:gd name="csY3" fmla="*/ 73436 h 83637"/>
                              <a:gd name="csX4" fmla="*/ 66751 w 78324"/>
                              <a:gd name="csY4" fmla="*/ 59660 h 83637"/>
                              <a:gd name="csX5" fmla="*/ 75437 w 78324"/>
                              <a:gd name="csY5" fmla="*/ 66807 h 83637"/>
                              <a:gd name="csX6" fmla="*/ 41210 w 78324"/>
                              <a:gd name="csY6" fmla="*/ 83638 h 83637"/>
                              <a:gd name="csX7" fmla="*/ 0 w 78324"/>
                              <a:gd name="csY7" fmla="*/ 41819 h 83637"/>
                              <a:gd name="csX8" fmla="*/ 40001 w 78324"/>
                              <a:gd name="csY8" fmla="*/ 0 h 83637"/>
                              <a:gd name="csX9" fmla="*/ 78299 w 78324"/>
                              <a:gd name="csY9" fmla="*/ 41499 h 83637"/>
                              <a:gd name="csX10" fmla="*/ 40198 w 78324"/>
                              <a:gd name="csY10" fmla="*/ 10202 h 83637"/>
                              <a:gd name="csX11" fmla="*/ 12264 w 78324"/>
                              <a:gd name="csY11" fmla="*/ 35708 h 83637"/>
                              <a:gd name="csX12" fmla="*/ 66060 w 78324"/>
                              <a:gd name="csY12" fmla="*/ 35708 h 83637"/>
                              <a:gd name="csX13" fmla="*/ 40174 w 78324"/>
                              <a:gd name="csY13" fmla="*/ 10202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</a:cxnLst>
                            <a:rect l="l" t="t" r="r" b="b"/>
                            <a:pathLst>
                              <a:path w="78324" h="83637">
                                <a:moveTo>
                                  <a:pt x="78324" y="41474"/>
                                </a:moveTo>
                                <a:lnTo>
                                  <a:pt x="78324" y="44875"/>
                                </a:lnTo>
                                <a:lnTo>
                                  <a:pt x="11919" y="44875"/>
                                </a:lnTo>
                                <a:cubicBezTo>
                                  <a:pt x="13621" y="61533"/>
                                  <a:pt x="26059" y="73436"/>
                                  <a:pt x="41210" y="73436"/>
                                </a:cubicBezTo>
                                <a:cubicBezTo>
                                  <a:pt x="51426" y="73436"/>
                                  <a:pt x="61297" y="68335"/>
                                  <a:pt x="66751" y="59660"/>
                                </a:cubicBezTo>
                                <a:lnTo>
                                  <a:pt x="75437" y="66807"/>
                                </a:lnTo>
                                <a:cubicBezTo>
                                  <a:pt x="66084" y="78537"/>
                                  <a:pt x="54314" y="83638"/>
                                  <a:pt x="41210" y="83638"/>
                                </a:cubicBezTo>
                                <a:cubicBezTo>
                                  <a:pt x="17200" y="83638"/>
                                  <a:pt x="0" y="65451"/>
                                  <a:pt x="0" y="41819"/>
                                </a:cubicBezTo>
                                <a:cubicBezTo>
                                  <a:pt x="0" y="18186"/>
                                  <a:pt x="17718" y="0"/>
                                  <a:pt x="40001" y="0"/>
                                </a:cubicBezTo>
                                <a:cubicBezTo>
                                  <a:pt x="62284" y="0"/>
                                  <a:pt x="78299" y="14613"/>
                                  <a:pt x="78299" y="41499"/>
                                </a:cubicBezTo>
                                <a:close/>
                                <a:moveTo>
                                  <a:pt x="40198" y="10202"/>
                                </a:moveTo>
                                <a:cubicBezTo>
                                  <a:pt x="26577" y="10202"/>
                                  <a:pt x="12610" y="21587"/>
                                  <a:pt x="12264" y="35708"/>
                                </a:cubicBezTo>
                                <a:lnTo>
                                  <a:pt x="66060" y="35708"/>
                                </a:lnTo>
                                <a:cubicBezTo>
                                  <a:pt x="66060" y="20232"/>
                                  <a:pt x="55844" y="10202"/>
                                  <a:pt x="40174" y="10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59189141" name="Freihandform 1759189141"/>
                        <wps:cNvSpPr/>
                        <wps:spPr>
                          <a:xfrm>
                            <a:off x="1590886" y="437459"/>
                            <a:ext cx="45306" cy="81617"/>
                          </a:xfrm>
                          <a:custGeom>
                            <a:avLst/>
                            <a:gdLst>
                              <a:gd name="csX0" fmla="*/ 45282 w 45306"/>
                              <a:gd name="csY0" fmla="*/ 1010 h 81617"/>
                              <a:gd name="csX1" fmla="*/ 43061 w 45306"/>
                              <a:gd name="csY1" fmla="*/ 12075 h 81617"/>
                              <a:gd name="csX2" fmla="*/ 36768 w 45306"/>
                              <a:gd name="csY2" fmla="*/ 11213 h 81617"/>
                              <a:gd name="csX3" fmla="*/ 11919 w 45306"/>
                              <a:gd name="csY3" fmla="*/ 37408 h 81617"/>
                              <a:gd name="csX4" fmla="*/ 11919 w 45306"/>
                              <a:gd name="csY4" fmla="*/ 81617 h 81617"/>
                              <a:gd name="csX5" fmla="*/ 691 w 45306"/>
                              <a:gd name="csY5" fmla="*/ 81617 h 81617"/>
                              <a:gd name="csX6" fmla="*/ 691 w 45306"/>
                              <a:gd name="csY6" fmla="*/ 26368 h 81617"/>
                              <a:gd name="csX7" fmla="*/ 0 w 45306"/>
                              <a:gd name="csY7" fmla="*/ 2045 h 81617"/>
                              <a:gd name="csX8" fmla="*/ 11080 w 45306"/>
                              <a:gd name="csY8" fmla="*/ 2045 h 81617"/>
                              <a:gd name="csX9" fmla="*/ 11080 w 45306"/>
                              <a:gd name="csY9" fmla="*/ 16831 h 81617"/>
                              <a:gd name="csX10" fmla="*/ 11425 w 45306"/>
                              <a:gd name="csY10" fmla="*/ 16831 h 81617"/>
                              <a:gd name="csX11" fmla="*/ 36966 w 45306"/>
                              <a:gd name="csY11" fmla="*/ 0 h 81617"/>
                              <a:gd name="csX12" fmla="*/ 45307 w 45306"/>
                              <a:gd name="csY12" fmla="*/ 1010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</a:cxnLst>
                            <a:rect l="l" t="t" r="r" b="b"/>
                            <a:pathLst>
                              <a:path w="45306" h="81617">
                                <a:moveTo>
                                  <a:pt x="45282" y="1010"/>
                                </a:moveTo>
                                <a:lnTo>
                                  <a:pt x="43061" y="12075"/>
                                </a:lnTo>
                                <a:cubicBezTo>
                                  <a:pt x="41531" y="11385"/>
                                  <a:pt x="39483" y="11213"/>
                                  <a:pt x="36768" y="11213"/>
                                </a:cubicBezTo>
                                <a:cubicBezTo>
                                  <a:pt x="21444" y="11213"/>
                                  <a:pt x="11919" y="23460"/>
                                  <a:pt x="11919" y="37408"/>
                                </a:cubicBezTo>
                                <a:lnTo>
                                  <a:pt x="11919" y="81617"/>
                                </a:lnTo>
                                <a:lnTo>
                                  <a:pt x="691" y="81617"/>
                                </a:lnTo>
                                <a:lnTo>
                                  <a:pt x="691" y="26368"/>
                                </a:lnTo>
                                <a:cubicBezTo>
                                  <a:pt x="691" y="14810"/>
                                  <a:pt x="173" y="12248"/>
                                  <a:pt x="0" y="2045"/>
                                </a:cubicBezTo>
                                <a:lnTo>
                                  <a:pt x="11080" y="2045"/>
                                </a:lnTo>
                                <a:lnTo>
                                  <a:pt x="11080" y="16831"/>
                                </a:lnTo>
                                <a:lnTo>
                                  <a:pt x="11425" y="16831"/>
                                </a:lnTo>
                                <a:cubicBezTo>
                                  <a:pt x="15694" y="6111"/>
                                  <a:pt x="24874" y="0"/>
                                  <a:pt x="36966" y="0"/>
                                </a:cubicBezTo>
                                <a:cubicBezTo>
                                  <a:pt x="40198" y="0"/>
                                  <a:pt x="42765" y="345"/>
                                  <a:pt x="45307" y="1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78735296" name="Freihandform 1678735296"/>
                        <wps:cNvSpPr/>
                        <wps:spPr>
                          <a:xfrm>
                            <a:off x="1645767" y="437434"/>
                            <a:ext cx="67762" cy="83662"/>
                          </a:xfrm>
                          <a:custGeom>
                            <a:avLst/>
                            <a:gdLst>
                              <a:gd name="csX0" fmla="*/ 0 w 67762"/>
                              <a:gd name="csY0" fmla="*/ 60375 h 83662"/>
                              <a:gd name="csX1" fmla="*/ 50069 w 67762"/>
                              <a:gd name="csY1" fmla="*/ 32824 h 83662"/>
                              <a:gd name="csX2" fmla="*/ 55177 w 67762"/>
                              <a:gd name="csY2" fmla="*/ 32824 h 83662"/>
                              <a:gd name="csX3" fmla="*/ 55177 w 67762"/>
                              <a:gd name="csY3" fmla="*/ 31124 h 83662"/>
                              <a:gd name="csX4" fmla="*/ 34745 w 67762"/>
                              <a:gd name="csY4" fmla="*/ 10202 h 83662"/>
                              <a:gd name="csX5" fmla="*/ 10389 w 67762"/>
                              <a:gd name="csY5" fmla="*/ 19542 h 83662"/>
                              <a:gd name="csX6" fmla="*/ 3578 w 67762"/>
                              <a:gd name="csY6" fmla="*/ 11558 h 83662"/>
                              <a:gd name="csX7" fmla="*/ 37114 w 67762"/>
                              <a:gd name="csY7" fmla="*/ 0 h 83662"/>
                              <a:gd name="csX8" fmla="*/ 66405 w 67762"/>
                              <a:gd name="csY8" fmla="*/ 27723 h 83662"/>
                              <a:gd name="csX9" fmla="*/ 66405 w 67762"/>
                              <a:gd name="csY9" fmla="*/ 64614 h 83662"/>
                              <a:gd name="csX10" fmla="*/ 67762 w 67762"/>
                              <a:gd name="csY10" fmla="*/ 81617 h 83662"/>
                              <a:gd name="csX11" fmla="*/ 56855 w 67762"/>
                              <a:gd name="csY11" fmla="*/ 81617 h 83662"/>
                              <a:gd name="csX12" fmla="*/ 55844 w 67762"/>
                              <a:gd name="csY12" fmla="*/ 68704 h 83662"/>
                              <a:gd name="csX13" fmla="*/ 55498 w 67762"/>
                              <a:gd name="csY13" fmla="*/ 68704 h 83662"/>
                              <a:gd name="csX14" fmla="*/ 27416 w 67762"/>
                              <a:gd name="csY14" fmla="*/ 83663 h 83662"/>
                              <a:gd name="csX15" fmla="*/ 0 w 67762"/>
                              <a:gd name="csY15" fmla="*/ 60375 h 83662"/>
                              <a:gd name="csX16" fmla="*/ 12240 w 67762"/>
                              <a:gd name="csY16" fmla="*/ 58847 h 83662"/>
                              <a:gd name="csX17" fmla="*/ 30969 w 67762"/>
                              <a:gd name="csY17" fmla="*/ 73460 h 83662"/>
                              <a:gd name="csX18" fmla="*/ 55153 w 67762"/>
                              <a:gd name="csY18" fmla="*/ 46255 h 83662"/>
                              <a:gd name="csX19" fmla="*/ 55153 w 67762"/>
                              <a:gd name="csY19" fmla="*/ 41991 h 83662"/>
                              <a:gd name="csX20" fmla="*/ 47330 w 67762"/>
                              <a:gd name="csY20" fmla="*/ 41991 h 83662"/>
                              <a:gd name="csX21" fmla="*/ 12264 w 67762"/>
                              <a:gd name="csY21" fmla="*/ 58823 h 83662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  <a:cxn ang="0">
                                <a:pos x="csX21" y="csY21"/>
                              </a:cxn>
                            </a:cxnLst>
                            <a:rect l="l" t="t" r="r" b="b"/>
                            <a:pathLst>
                              <a:path w="67762" h="83662">
                                <a:moveTo>
                                  <a:pt x="0" y="60375"/>
                                </a:moveTo>
                                <a:cubicBezTo>
                                  <a:pt x="0" y="42016"/>
                                  <a:pt x="13967" y="32824"/>
                                  <a:pt x="50069" y="32824"/>
                                </a:cubicBezTo>
                                <a:lnTo>
                                  <a:pt x="55177" y="32824"/>
                                </a:lnTo>
                                <a:lnTo>
                                  <a:pt x="55177" y="31124"/>
                                </a:lnTo>
                                <a:cubicBezTo>
                                  <a:pt x="55177" y="16659"/>
                                  <a:pt x="48539" y="10202"/>
                                  <a:pt x="34745" y="10202"/>
                                </a:cubicBezTo>
                                <a:cubicBezTo>
                                  <a:pt x="25220" y="10202"/>
                                  <a:pt x="17200" y="13430"/>
                                  <a:pt x="10389" y="19542"/>
                                </a:cubicBezTo>
                                <a:lnTo>
                                  <a:pt x="3578" y="11558"/>
                                </a:lnTo>
                                <a:cubicBezTo>
                                  <a:pt x="11080" y="3894"/>
                                  <a:pt x="22308" y="0"/>
                                  <a:pt x="37114" y="0"/>
                                </a:cubicBezTo>
                                <a:cubicBezTo>
                                  <a:pt x="55325" y="0"/>
                                  <a:pt x="66405" y="11213"/>
                                  <a:pt x="66405" y="27723"/>
                                </a:cubicBezTo>
                                <a:lnTo>
                                  <a:pt x="66405" y="64614"/>
                                </a:lnTo>
                                <a:cubicBezTo>
                                  <a:pt x="66405" y="67497"/>
                                  <a:pt x="66923" y="75506"/>
                                  <a:pt x="67762" y="81617"/>
                                </a:cubicBezTo>
                                <a:lnTo>
                                  <a:pt x="56855" y="81617"/>
                                </a:lnTo>
                                <a:cubicBezTo>
                                  <a:pt x="56164" y="78044"/>
                                  <a:pt x="55844" y="73633"/>
                                  <a:pt x="55844" y="68704"/>
                                </a:cubicBezTo>
                                <a:lnTo>
                                  <a:pt x="55498" y="68704"/>
                                </a:lnTo>
                                <a:cubicBezTo>
                                  <a:pt x="48860" y="79079"/>
                                  <a:pt x="40174" y="83663"/>
                                  <a:pt x="27416" y="83663"/>
                                </a:cubicBezTo>
                                <a:cubicBezTo>
                                  <a:pt x="11573" y="83663"/>
                                  <a:pt x="0" y="74471"/>
                                  <a:pt x="0" y="60375"/>
                                </a:cubicBezTo>
                                <a:close/>
                                <a:moveTo>
                                  <a:pt x="12240" y="58847"/>
                                </a:moveTo>
                                <a:cubicBezTo>
                                  <a:pt x="12240" y="67866"/>
                                  <a:pt x="19889" y="73460"/>
                                  <a:pt x="30969" y="73460"/>
                                </a:cubicBezTo>
                                <a:cubicBezTo>
                                  <a:pt x="45455" y="73460"/>
                                  <a:pt x="55153" y="64614"/>
                                  <a:pt x="55153" y="46255"/>
                                </a:cubicBezTo>
                                <a:lnTo>
                                  <a:pt x="55153" y="41991"/>
                                </a:lnTo>
                                <a:lnTo>
                                  <a:pt x="47330" y="41991"/>
                                </a:lnTo>
                                <a:cubicBezTo>
                                  <a:pt x="26059" y="41991"/>
                                  <a:pt x="12264" y="47438"/>
                                  <a:pt x="12264" y="588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324057032" name="Freihandform 324057032"/>
                        <wps:cNvSpPr/>
                        <wps:spPr>
                          <a:xfrm>
                            <a:off x="1727274" y="417055"/>
                            <a:ext cx="51747" cy="104066"/>
                          </a:xfrm>
                          <a:custGeom>
                            <a:avLst/>
                            <a:gdLst>
                              <a:gd name="csX0" fmla="*/ 0 w 51747"/>
                              <a:gd name="csY0" fmla="*/ 32652 h 104066"/>
                              <a:gd name="csX1" fmla="*/ 0 w 51747"/>
                              <a:gd name="csY1" fmla="*/ 22450 h 104066"/>
                              <a:gd name="csX2" fmla="*/ 16854 w 51747"/>
                              <a:gd name="csY2" fmla="*/ 22450 h 104066"/>
                              <a:gd name="csX3" fmla="*/ 16854 w 51747"/>
                              <a:gd name="csY3" fmla="*/ 0 h 104066"/>
                              <a:gd name="csX4" fmla="*/ 28082 w 51747"/>
                              <a:gd name="csY4" fmla="*/ 0 h 104066"/>
                              <a:gd name="csX5" fmla="*/ 28082 w 51747"/>
                              <a:gd name="csY5" fmla="*/ 22450 h 104066"/>
                              <a:gd name="csX6" fmla="*/ 51081 w 51747"/>
                              <a:gd name="csY6" fmla="*/ 22450 h 104066"/>
                              <a:gd name="csX7" fmla="*/ 51081 w 51747"/>
                              <a:gd name="csY7" fmla="*/ 32652 h 104066"/>
                              <a:gd name="csX8" fmla="*/ 28082 w 51747"/>
                              <a:gd name="csY8" fmla="*/ 32652 h 104066"/>
                              <a:gd name="csX9" fmla="*/ 28082 w 51747"/>
                              <a:gd name="csY9" fmla="*/ 80262 h 104066"/>
                              <a:gd name="csX10" fmla="*/ 39656 w 51747"/>
                              <a:gd name="csY10" fmla="*/ 93865 h 104066"/>
                              <a:gd name="csX11" fmla="*/ 51229 w 51747"/>
                              <a:gd name="csY11" fmla="*/ 90809 h 104066"/>
                              <a:gd name="csX12" fmla="*/ 51747 w 51747"/>
                              <a:gd name="csY12" fmla="*/ 101184 h 104066"/>
                              <a:gd name="csX13" fmla="*/ 36596 w 51747"/>
                              <a:gd name="csY13" fmla="*/ 104067 h 104066"/>
                              <a:gd name="csX14" fmla="*/ 16854 w 51747"/>
                              <a:gd name="csY14" fmla="*/ 83490 h 104066"/>
                              <a:gd name="csX15" fmla="*/ 16854 w 51747"/>
                              <a:gd name="csY15" fmla="*/ 32652 h 104066"/>
                              <a:gd name="csX16" fmla="*/ 0 w 51747"/>
                              <a:gd name="csY16" fmla="*/ 32652 h 10406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</a:cxnLst>
                            <a:rect l="l" t="t" r="r" b="b"/>
                            <a:pathLst>
                              <a:path w="51747" h="104066">
                                <a:moveTo>
                                  <a:pt x="0" y="32652"/>
                                </a:moveTo>
                                <a:lnTo>
                                  <a:pt x="0" y="22450"/>
                                </a:lnTo>
                                <a:lnTo>
                                  <a:pt x="16854" y="22450"/>
                                </a:lnTo>
                                <a:lnTo>
                                  <a:pt x="16854" y="0"/>
                                </a:lnTo>
                                <a:lnTo>
                                  <a:pt x="28082" y="0"/>
                                </a:lnTo>
                                <a:lnTo>
                                  <a:pt x="28082" y="22450"/>
                                </a:lnTo>
                                <a:lnTo>
                                  <a:pt x="51081" y="22450"/>
                                </a:lnTo>
                                <a:lnTo>
                                  <a:pt x="51081" y="32652"/>
                                </a:lnTo>
                                <a:lnTo>
                                  <a:pt x="28082" y="32652"/>
                                </a:lnTo>
                                <a:lnTo>
                                  <a:pt x="28082" y="80262"/>
                                </a:lnTo>
                                <a:cubicBezTo>
                                  <a:pt x="28082" y="88936"/>
                                  <a:pt x="30797" y="93865"/>
                                  <a:pt x="39656" y="93865"/>
                                </a:cubicBezTo>
                                <a:cubicBezTo>
                                  <a:pt x="43579" y="93865"/>
                                  <a:pt x="47824" y="92682"/>
                                  <a:pt x="51229" y="90809"/>
                                </a:cubicBezTo>
                                <a:lnTo>
                                  <a:pt x="51747" y="101184"/>
                                </a:lnTo>
                                <a:cubicBezTo>
                                  <a:pt x="47478" y="103056"/>
                                  <a:pt x="42049" y="104067"/>
                                  <a:pt x="36596" y="104067"/>
                                </a:cubicBezTo>
                                <a:cubicBezTo>
                                  <a:pt x="24158" y="104067"/>
                                  <a:pt x="16854" y="96403"/>
                                  <a:pt x="16854" y="83490"/>
                                </a:cubicBezTo>
                                <a:lnTo>
                                  <a:pt x="16854" y="32652"/>
                                </a:lnTo>
                                <a:lnTo>
                                  <a:pt x="0" y="32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928892152" name="Freihandform 928892152"/>
                        <wps:cNvSpPr/>
                        <wps:spPr>
                          <a:xfrm>
                            <a:off x="1793753" y="400741"/>
                            <a:ext cx="16336" cy="118335"/>
                          </a:xfrm>
                          <a:custGeom>
                            <a:avLst/>
                            <a:gdLst>
                              <a:gd name="csX0" fmla="*/ 16336 w 16336"/>
                              <a:gd name="csY0" fmla="*/ 8157 h 118335"/>
                              <a:gd name="csX1" fmla="*/ 8168 w 16336"/>
                              <a:gd name="csY1" fmla="*/ 16314 h 118335"/>
                              <a:gd name="csX2" fmla="*/ 0 w 16336"/>
                              <a:gd name="csY2" fmla="*/ 8157 h 118335"/>
                              <a:gd name="csX3" fmla="*/ 8168 w 16336"/>
                              <a:gd name="csY3" fmla="*/ 0 h 118335"/>
                              <a:gd name="csX4" fmla="*/ 16336 w 16336"/>
                              <a:gd name="csY4" fmla="*/ 8157 h 118335"/>
                              <a:gd name="csX5" fmla="*/ 13794 w 16336"/>
                              <a:gd name="csY5" fmla="*/ 118335 h 118335"/>
                              <a:gd name="csX6" fmla="*/ 2566 w 16336"/>
                              <a:gd name="csY6" fmla="*/ 118335 h 118335"/>
                              <a:gd name="csX7" fmla="*/ 2566 w 16336"/>
                              <a:gd name="csY7" fmla="*/ 38763 h 118335"/>
                              <a:gd name="csX8" fmla="*/ 13794 w 16336"/>
                              <a:gd name="csY8" fmla="*/ 38763 h 118335"/>
                              <a:gd name="csX9" fmla="*/ 13794 w 16336"/>
                              <a:gd name="csY9" fmla="*/ 118335 h 11833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16336" h="118335">
                                <a:moveTo>
                                  <a:pt x="16336" y="8157"/>
                                </a:moveTo>
                                <a:cubicBezTo>
                                  <a:pt x="16336" y="12740"/>
                                  <a:pt x="12412" y="16314"/>
                                  <a:pt x="8168" y="16314"/>
                                </a:cubicBezTo>
                                <a:cubicBezTo>
                                  <a:pt x="3924" y="16314"/>
                                  <a:pt x="0" y="12740"/>
                                  <a:pt x="0" y="8157"/>
                                </a:cubicBezTo>
                                <a:cubicBezTo>
                                  <a:pt x="0" y="3573"/>
                                  <a:pt x="4096" y="0"/>
                                  <a:pt x="8168" y="0"/>
                                </a:cubicBezTo>
                                <a:cubicBezTo>
                                  <a:pt x="12240" y="0"/>
                                  <a:pt x="16336" y="3918"/>
                                  <a:pt x="16336" y="8157"/>
                                </a:cubicBezTo>
                                <a:close/>
                                <a:moveTo>
                                  <a:pt x="13794" y="118335"/>
                                </a:moveTo>
                                <a:lnTo>
                                  <a:pt x="2566" y="118335"/>
                                </a:lnTo>
                                <a:lnTo>
                                  <a:pt x="2566" y="38763"/>
                                </a:lnTo>
                                <a:lnTo>
                                  <a:pt x="13794" y="38763"/>
                                </a:lnTo>
                                <a:lnTo>
                                  <a:pt x="13794" y="118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10397792" name="Freihandform 210397792"/>
                        <wps:cNvSpPr/>
                        <wps:spPr>
                          <a:xfrm>
                            <a:off x="1829559" y="437459"/>
                            <a:ext cx="84616" cy="83637"/>
                          </a:xfrm>
                          <a:custGeom>
                            <a:avLst/>
                            <a:gdLst>
                              <a:gd name="csX0" fmla="*/ 84617 w 84616"/>
                              <a:gd name="csY0" fmla="*/ 41819 h 83637"/>
                              <a:gd name="csX1" fmla="*/ 42222 w 84616"/>
                              <a:gd name="csY1" fmla="*/ 83638 h 83637"/>
                              <a:gd name="csX2" fmla="*/ 0 w 84616"/>
                              <a:gd name="csY2" fmla="*/ 41819 h 83637"/>
                              <a:gd name="csX3" fmla="*/ 42222 w 84616"/>
                              <a:gd name="csY3" fmla="*/ 0 h 83637"/>
                              <a:gd name="csX4" fmla="*/ 84617 w 84616"/>
                              <a:gd name="csY4" fmla="*/ 41819 h 83637"/>
                              <a:gd name="csX5" fmla="*/ 42197 w 84616"/>
                              <a:gd name="csY5" fmla="*/ 73460 h 83637"/>
                              <a:gd name="csX6" fmla="*/ 72328 w 84616"/>
                              <a:gd name="csY6" fmla="*/ 41844 h 83637"/>
                              <a:gd name="csX7" fmla="*/ 42025 w 84616"/>
                              <a:gd name="csY7" fmla="*/ 10227 h 83637"/>
                              <a:gd name="csX8" fmla="*/ 12215 w 84616"/>
                              <a:gd name="csY8" fmla="*/ 41844 h 83637"/>
                              <a:gd name="csX9" fmla="*/ 42173 w 84616"/>
                              <a:gd name="csY9" fmla="*/ 73460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84616" h="83637">
                                <a:moveTo>
                                  <a:pt x="84617" y="41819"/>
                                </a:moveTo>
                                <a:cubicBezTo>
                                  <a:pt x="84617" y="65796"/>
                                  <a:pt x="66899" y="83638"/>
                                  <a:pt x="42222" y="83638"/>
                                </a:cubicBezTo>
                                <a:cubicBezTo>
                                  <a:pt x="17545" y="83638"/>
                                  <a:pt x="0" y="65944"/>
                                  <a:pt x="0" y="41819"/>
                                </a:cubicBezTo>
                                <a:cubicBezTo>
                                  <a:pt x="0" y="17694"/>
                                  <a:pt x="18039" y="0"/>
                                  <a:pt x="42222" y="0"/>
                                </a:cubicBezTo>
                                <a:cubicBezTo>
                                  <a:pt x="66405" y="0"/>
                                  <a:pt x="84617" y="16831"/>
                                  <a:pt x="84617" y="41819"/>
                                </a:cubicBezTo>
                                <a:close/>
                                <a:moveTo>
                                  <a:pt x="42197" y="73460"/>
                                </a:moveTo>
                                <a:cubicBezTo>
                                  <a:pt x="60236" y="73460"/>
                                  <a:pt x="72328" y="60030"/>
                                  <a:pt x="72328" y="41844"/>
                                </a:cubicBezTo>
                                <a:cubicBezTo>
                                  <a:pt x="72328" y="23657"/>
                                  <a:pt x="60409" y="10227"/>
                                  <a:pt x="42025" y="10227"/>
                                </a:cubicBezTo>
                                <a:cubicBezTo>
                                  <a:pt x="24652" y="10227"/>
                                  <a:pt x="12215" y="23312"/>
                                  <a:pt x="12215" y="41844"/>
                                </a:cubicBezTo>
                                <a:cubicBezTo>
                                  <a:pt x="12215" y="60375"/>
                                  <a:pt x="24825" y="73460"/>
                                  <a:pt x="42173" y="73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30060887" name="Freihandform 1630060887"/>
                        <wps:cNvSpPr/>
                        <wps:spPr>
                          <a:xfrm>
                            <a:off x="1934485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86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19380A" id="Grafik 3" o:spid="_x0000_s1026" style="position:absolute;margin-left:-49.25pt;margin-top:6.4pt;width:224.35pt;height:44.05pt;z-index:251666944" coordsize="28493,55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">
              <v:shape id="Freihandform 1723723089" o:spid="_x0000_s1027" style="position:absolute;width:28493;height:3541;visibility:visible;mso-wrap-style:square;v-text-anchor:top" coordsize="2849302,354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" path="m1684263,81297r-38742,141918l1644953,223215,1601473,81297r-34548,l1522630,223215r-567,l1485023,81297r-38471,l1504789,278317r32327,l1582817,128315r568,l1629086,278317r33437,l1719946,81297r-35683,xm1386390,180780v1851,2883,3158,6210,3899,10030c1391029,194605,1391399,198548,1391399,202638r,75703l1424836,278341r,-79596c1424836,190785,1423997,183294,1422319,176344v-1653,-6949,-4417,-13036,-8217,-18211c1410302,152934,1405317,148843,1399197,145886v-6120,-2957,-13646,-4461,-22554,-4461c1366599,141425,1357962,143421,1350732,147414v-7255,3992,-13276,10251,-18113,18777c1325734,149681,1311817,141401,1290817,141401v-11154,,-20038,2464,-26602,7393c1257602,153722,1252839,159316,1249853,165625r-567,l1249286,144752r-31759,l1217527,278341r33437,l1250964,205423v,-4436,567,-8699,1678,-12790c1253752,188543,1255578,184920,1258071,181766v2517,-3155,5675,-5668,9476,-7516c1271347,172401,1276035,171465,1281637,171465v8168,,14016,2464,17545,7368c1302686,183762,1304463,190391,1304463,198745r,79596l1337900,278341r,-72351c1337900,201726,1338418,197513,1339430,193348v1012,-4189,2690,-7886,5009,-11139c1346759,178956,1349745,176344,1353348,174422v3627,-1947,8044,-2932,13251,-2932c1371806,171490,1375705,172328,1378839,174003v3158,1676,5675,3943,7526,6826m2191494,175088v5848,-5767,13794,-8625,23813,-8625c2225893,166463,2234160,169296,2240107,174940v5947,5668,9007,13405,9205,23238l2180760,198178v1307,-9635,4861,-17349,10734,-23090m2250447,275532v9648,-4091,18384,-10942,26182,-20602l2252643,236867v-4269,5175,-9229,9512,-14905,12938c2232063,253255,2225079,254955,2216714,254955v-9476,,-17546,-2785,-24258,-8354c2185769,241032,2181870,233245,2180760,223240r101989,l2282749,214048v,-11681,-1530,-22006,-4590,-31025c2275099,174028,2270830,166463,2265327,160326v-5478,-6111,-12067,-10793,-19791,-14046c2237837,143027,2229323,141401,2220045,141401v-10043,,-19519,1675,-28403,5027c2182734,149779,2175010,154486,2168495,160622v-6514,6136,-11647,13504,-15472,22129c2149223,191376,2147323,200987,2147323,211534v,10547,1900,20183,5700,28808c2156823,248967,2161981,256335,2168495,262471v6515,6112,14214,10843,23147,14194c2200550,280017,2210026,281668,2220045,281668v10586,,20704,-2045,30377,-6111m2079758,226566v-1777,4830,-4368,9094,-7798,12790c2068505,243077,2064384,246034,2059547,248252v-4836,2243,-10290,3352,-16434,3352c2036968,251604,2031490,250495,2026678,248252v-4837,-2218,-8958,-5175,-12388,-8896c2010835,235660,2008244,231372,2006468,226566v-1752,-4830,-2641,-9832,-2641,-15032c2003827,206335,2004716,201332,2006468,196502v1776,-4830,4367,-9093,7822,-12789c2017720,179991,2021866,177034,2026678,174816v4836,-2217,10315,-3351,16435,-3351c2049232,171465,2054735,172574,2059547,174816v4837,2218,8958,5175,12413,8897c2075390,187409,2077981,191672,2079758,196502v1752,4830,2640,9833,2640,15032c2082398,216734,2081510,221736,2079758,226566t34967,51751l2114725,67940r-33438,l2081287,161731r-838,c2078771,159513,2076648,157246,2074032,154905v-2615,-2316,-5774,-4510,-9475,-6530c2060830,146329,2056561,144678,2051725,143348v-4837,-1307,-10389,-1947,-16706,-1947c2025543,141401,2016807,143224,2008837,146847v-7971,3598,-14831,8576,-20482,14884c1982679,168040,1978262,175457,1975103,184008v-3158,8527,-4738,17718,-4738,27551c1970365,221391,1971846,230583,1974807,239110v2961,8551,7329,15968,13104,22277c1993660,267695,2000570,272649,2008664,276271v8069,3623,17323,5422,27736,5422c2045876,281693,2054686,279844,2062879,276123v8168,-3696,14658,-9635,19519,-17817l2082965,258306r,20035l2114725,278341r,-24xm1853225,175088v5848,-5767,13794,-8625,23813,-8625c1887624,166463,1895891,169296,1901838,174940v5947,5668,9007,13405,9205,23238l1842491,198178v1307,-9635,4861,-17349,10734,-23090m1853348,276641v8909,3351,18384,5002,28403,5002c1892337,281643,1902455,279598,1912128,275532v9649,-4091,18385,-10942,26182,-20602l1914325,236867v-4269,5175,-9230,9512,-14905,12938c1893744,253255,1886761,254955,1878395,254955v-9476,,-17545,-2785,-24257,-8354c1847450,241032,1843552,233245,1842441,223240r101989,l1944430,214048v,-11681,-1530,-22006,-4590,-31025c1936780,174028,1932511,166463,1927008,160326v-5478,-6111,-12067,-10793,-19790,-14046c1899519,143027,1891005,141401,1881727,141401v-10044,,-19520,1675,-28403,5027c1844415,149779,1836691,154486,1830177,160622v-6515,6136,-11648,13504,-15473,22129c1810904,191376,1809004,200987,1809004,211534v,10547,1900,20183,5700,28808c1818505,248967,1823662,256335,1830177,262471v6514,6112,14214,10843,23147,14194m2400926,185511v1579,3993,2541,8256,2936,12815c2404232,202860,2404430,207000,2404430,210721r,67620l2437867,278341r,-84328c2437867,187163,2437028,180558,2435350,174274v-1678,-6308,-4442,-11878,-8366,-16708c2423085,152736,2418027,148843,2411808,145886v-6218,-2957,-13794,-4461,-22727,-4461c2377952,141425,2369117,143890,2362603,148818v-6490,4929,-11327,10695,-14486,17398l2347550,166216r,-21439l2315791,144777r,133589l2349228,278366r,-72918c2349228,201012,2349795,196749,2350906,192658v1110,-4091,2912,-7713,5429,-10868c2358852,178636,2362010,176123,2365811,174274v3800,-1848,8488,-2784,14065,-2784c2385453,171490,2390191,172845,2393547,175531v3356,2686,5799,6013,7379,10005m2849302,173141r,-28389l2812534,144752r,-38664l2779072,106088r,38664l2751508,144752r,28389l2779072,173141r,61213c2779072,242141,2779689,249016,2780874,254930v1209,5939,3430,10917,6687,14909c2790818,273832,2795285,276789,2800936,278735v5676,1947,12955,2908,21864,2908c2826699,281643,2831214,281323,2836322,280658v5108,-641,9427,-1799,12956,-3475l2849278,249065v-2048,1504,-4837,2563,-8366,3204c2837383,252934,2834126,253255,2831165,253255v-7428,,-12388,-1947,-14905,-5865c2813743,243496,2812509,238198,2812509,231520r,-58429l2849278,173091r24,50xm1759527,119419v6120,,11302,-1897,15473,-5692c1779195,109932,1781268,105151,1781268,99385v,-5767,-2073,-10523,-6268,-14342c1770829,81248,1765672,79350,1759527,79350v-6144,,-11203,1996,-15176,5988c1740353,89330,1738355,94013,1738355,99385v,5372,1998,10079,5996,14071c1748349,117448,1753407,119444,1759527,119444t-16435,158873l1776529,278317r,-133589l1743092,144728r,133589xm660622,196502r86936,l747558,164787r-86936,l660622,113037r92241,l752863,81297r-127356,l625507,278317r35115,l660622,196502xm2716912,206384v-5404,-2883,-11204,-5003,-17422,-6407c2693271,198572,2687448,197241,2682068,195935v-5404,-1306,-9846,-2883,-13375,-4731c2665165,189356,2663412,186374,2663412,182308v,-5027,2123,-8625,6416,-10868c2674097,169223,2678465,168089,2682932,168089v10956,,19692,4559,26182,13652l2731397,161706v-5380,-7417,-12462,-12641,-21173,-15722c2701489,142929,2692679,141376,2683746,141376v-6687,,-13276,838,-19791,2514c2657441,145565,2651691,148178,2646682,151677v-5035,3524,-9057,8033,-12117,13504c2631505,170652,2629975,177108,2629975,184526v,8526,1752,15204,5281,20034c2638785,209390,2643227,213136,2648631,215822v5380,2686,11179,4633,17422,5841c2672271,222870,2678070,224176,2683474,225556v5380,1405,9846,3179,13375,5422c2700378,233220,2702130,236645,2702130,241278v,2612,-691,4855,-2073,6826c2698651,250051,2696849,251678,2694604,252984v-2221,1306,-4640,2218,-7255,2784c2684758,256335,2682241,256606,2679822,256606v-7057,,-13053,-1528,-17964,-4583c2656922,248967,2652332,245024,2648063,240194r-22307,20873c2632640,268854,2640438,274226,2649174,277208v8711,2957,18285,4435,28699,4435c2684758,281643,2691618,280904,2698503,279425v6860,-1478,13054,-3893,18532,-7245c2722513,268854,2726980,264443,2730410,258972v3430,-5471,5157,-12198,5157,-20183c2735567,230090,2733790,223215,2730262,218213v-3529,-5028,-7995,-8946,-13375,-11829m1014215,141401v-8908,,-16805,2144,-23690,6407c983640,152071,978360,158109,974633,165896r-567,l974066,144752r-33437,l940629,278341r33437,l974066,206828v,-1849,419,-4633,1258,-8354c976163,194777,977841,191056,980334,187335v2517,-3696,6144,-6999,10858,-9882c995929,174570,1002197,173141,1009995,173141v2591,,5256,246,7946,690c1020631,174299,1023370,174915,1026158,175654r,-32282c1024110,142805,1022112,142362,1020162,141968v-1949,-370,-3948,-567,-5996,-567m1099375,281643v11153,,19963,-2464,26478,-7368c1132343,269371,1137179,263555,1140363,256877r542,l1140905,278317r31784,l1172689,144728r-33437,l1139252,217646v,4435,-567,8723,-1678,12789c1136464,234526,1134638,238149,1132121,241303v-2493,3154,-5676,5668,-9452,7516c1118869,250667,1114181,251604,1108579,251604v-5947,,-10537,-1356,-13794,-4042c1091527,244876,1089109,241549,1087554,237533v-1579,-3993,-2566,-8256,-2936,-12790c1084248,220209,1084050,216069,1084050,212348r,-67620l1050613,144728r,84303c1050613,235906,1051452,242486,1053130,248794v1654,6309,4442,11928,8366,16831c1065395,270554,1070453,274448,1076672,277306v6218,2883,13794,4313,22703,4313m2503384,198178v1307,-9635,4861,-17349,10734,-23090c2519966,169321,2527912,166463,2537931,166463v10586,,18853,2833,24800,8477c2568678,180608,2571738,188345,2571936,198178r-68552,xm2587951,160326v-5478,-6111,-12067,-10793,-19791,-14046c2560461,143027,2551948,141401,2542669,141401v-10044,,-19519,1675,-28403,5027c2505358,149779,2497634,154486,2491119,160622v-6490,6136,-11647,13504,-15472,22129c2471847,191376,2469947,200987,2469947,211534v,10547,1900,20183,5700,28808c2479447,248967,2484605,256335,2491119,262471v6515,6112,14214,10843,23147,14194c2523174,280017,2532650,281668,2542669,281668v10586,,20704,-2045,30377,-6111c2582695,271466,2591430,264615,2599228,254955r-23986,-18063c2570973,242067,2566013,246404,2560338,249829v-5676,3450,-12684,5151,-21025,5151c2529837,254980,2521768,252195,2515056,246626v-6688,-5570,-10587,-13357,-11697,-23362l2605348,223264r,-9191c2605348,202392,2603818,192066,2600758,183047v-3060,-8994,-7329,-16560,-12832,-22696m877555,226566v-1777,4830,-4368,9094,-7798,12790c866302,243077,862181,246034,857345,248252v-4837,2243,-10290,3352,-16435,3352c834766,251604,829287,250495,824475,248252v-4836,-2218,-8957,-5175,-12387,-8896c808633,235660,806042,231372,804265,226566v-1752,-4830,-2640,-9832,-2640,-15032c801625,206335,802513,201332,804265,196502v1777,-4830,4368,-9093,7823,-12789c815518,179991,819663,177034,824475,174816v4837,-2217,10315,-3351,16435,-3351c847030,171465,852533,172574,857345,174816v4836,2218,8957,5175,12412,8897c873187,187409,875778,191672,877555,196502v1752,4830,2640,9833,2640,15032c880195,216734,879307,221736,877555,226566t14905,-65968c885970,154486,878246,149755,869338,146403v-8909,-3351,-18385,-5027,-28428,-5027c830867,141376,821391,143052,812507,146403v-8908,3352,-16632,8058,-23147,14195c782846,166734,777713,174102,773888,182727v-3800,8625,-5700,18236,-5700,28783c768188,222057,770088,231692,773888,240317v3800,8625,8958,15993,15472,22130c795850,268558,803574,273289,812507,276641v8908,3351,18384,5002,28403,5002c850929,281643,860429,279992,869338,276641v8908,-3352,16632,-8058,23122,-14194c898974,256310,904132,248942,907932,240317v3800,-8625,5700,-18236,5700,-28807c913632,200938,911732,191352,907932,182727v-3800,-8625,-8982,-15993,-15472,-22129m268409,23830r-95918,c172737,126098,212566,227059,275886,294211v40051,42484,63987,59956,63987,59956l396852,278292v,,-15769,-12519,-20951,-17201c305548,197685,268656,113480,268409,23830t-172540,l,23830v888,91967,35041,190883,68503,247587c88812,305892,118251,341797,128739,354167r56978,-75875c136265,215847,105172,139429,98263,59094,96832,47191,95993,35683,95869,23830m456718,62396v-395,-1109,-667,-2243,-1111,-3327c455286,58108,455064,57122,454645,56186l440011,23854v-3405,10720,-10018,18088,-17742,18088c411115,41942,402083,26762,402083,8034v,-2736,247,-5373,592,-7935l402577,,361909,40611v-22455,22425,-22455,58798,,81223c384365,144259,420788,144259,443244,121834v15917,-15894,20309,-38714,13671,-58699c456866,62889,456742,62618,456693,62371e" fillcolor="white [3214]" stroked="f" strokeweight=".0685mm">
                <v:stroke joinstyle="miter"/>
                <v:path arrowok="t" o:connecttype="custom" o:connectlocs="1684263,81297;1645521,223215;1644953,223215;1601473,81297;1566925,81297;1522630,223215;1522063,223215;1485023,81297;1446552,81297;1504789,278317;1537116,278317;1582817,128315;1583385,128315;1629086,278317;1662523,278317;1719946,81297;1684263,81297;1386390,180780;1390289,190810;1391399,202638;1391399,278341;1424836,278341;1424836,198745;1422319,176344;1414102,158133;1399197,145886;1376643,141425;1350732,147414;1332619,166191;1290817,141401;1264215,148794;1249853,165625;1249286,165625;1249286,144752;1217527,144752;1217527,278341;1250964,278341;1250964,205423;1252642,192633;1258071,181766;1267547,174250;1281637,171465;1299182,178833;1304463,198745;1304463,278341;1337900,278341;1337900,205990;1339430,193348;1344439,182209;1353348,174422;1366599,171490;1378839,174003;1386365,180829;2191494,175088;2215307,166463;2240107,174940;2249312,198178;2180760,198178;2191494,175088;2250447,275532;2276629,254930;2252643,236867;2237738,249805;2216714,254955;2192456,246601;2180760,223240;2282749,223240;2282749,214048;2278159,183023;2265327,160326;2245536,146280;2220045,141401;2191642,146428;2168495,160622;2153023,182751;2147323,211534;2153023,240342;2168495,262471;2191642,276665;2220045,281668;2250422,275557;2079758,226566;2071960,239356;2059547,248252;2043113,251604;2026678,248252;2014290,239356;2006468,226566;2003827,211534;2006468,196502;2014290,183713;2026678,174816;2043113,171465;2059547,174816;2071960,183713;2079758,196502;2082398,211534;2079758,226566;2114725,278317;2114725,67940;2081287,67940;2081287,161731;2080449,161731;2074032,154905;2064557,148375;2051725,143348;2035019,141401;2008837,146847;1988355,161731;1975103,184008;1970365,211559;1974807,239110;1987911,261387;2008664,276271;2036400,281693;2062879,276123;2082398,258306;2082965,258306;2082965,278341;2114725,278341;1853225,175088;1877038,166463;1901838,174940;1911043,198178;1842491,198178;1853225,175088;1853348,276641;1881751,281643;1912128,275532;1938310,254930;1914325,236867;1899420,249805;1878395,254955;1854138,246601;1842441,223240;1944430,223240;1944430,214048;1939840,183023;1927008,160326;1907218,146280;1881727,141401;1853324,146428;1830177,160622;1814704,182751;1809004,211534;1814704,240342;1830177,262471;1853324,276665;2400926,185511;2403862,198326;2404430,210721;2404430,278341;2437867,278341;2437867,194013;2435350,174274;2426984,157566;2411808,145886;2389081,141425;2362603,148818;2348117,166216;2347550,166216;2347550,144777;2315791,144777;2315791,278366;2349228,278366;2349228,205448;2350906,192658;2356335,181790;2365811,174274;2379876,171490;2393547,175531;2400926,185536;2849302,173141;2849302,144752;2812534,144752;2812534,106088;2779072,106088;2779072,144752;2751508,144752;2751508,173141;2779072,173141;2779072,234354;2780874,254930;2787561,269839;2800936,278735;2822800,281643;2836322,280658;2849278,277183;2849278,249065;2840912,252269;2831165,253255;2816260,247390;2812509,231520;2812509,173091;2849278,173091;1759527,119419;1775000,113727;1781268,99385;1775000,85043;1759527,79350;1744351,85338;1738355,99385;1744351,113456;1759527,119444;1743092,278317;1776529,278317;1776529,144728;1743092,144728;1743092,278317;660622,196502;747558,196502;747558,164787;660622,164787;660622,113037;752863,113037;752863,81297;625507,81297;625507,278317;660622,278317;660622,196502;2716912,206384;2699490,199977;2682068,195935;2668693,191204;2663412,182308;2669828,171440;2682932,168089;2709114,181741;2731397,161706;2710224,145984;2683746,141376;2663955,143890;2646682,151677;2634565,165181;2629975,184526;2635256,204560;2648631,215822;2666053,221663;2683474,225556;2696849,230978;2702130,241278;2700057,248104;2694604,252984;2687349,255768;2679822,256606;2661858,252023;2648063,240194;2625756,261067;2649174,277208;2677873,281643;2698503,279425;2717035,272180;2730410,258972;2735567,238789;2730262,218213;2716887,206384;1014215,141401;990525,147808;974633,165896;974066,165896;974066,144752;940629,144752;940629,278341;974066,278341;974066,206828;975324,198474;980334,187335;991192,177453;1009995,173141;1017941,173831;1026158,175654;1026158,143372;1020162,141968;1014166,141401;1099375,281643;1125853,274275;1140363,256877;1140905,256877;1140905,278317;1172689,278317;1172689,144728;1139252,144728;1139252,217646;1137574,230435;1132121,241303;1122669,248819;1108579,251604;1094785,247562;1087554,237533;1084618,224743;1084050,212348;1084050,144728;1050613,144728;1050613,229031;1053130,248794;1061496,265625;1076672,277306;1099375,281619;2503384,198178;2514118,175088;2537931,166463;2562731,174940;2571936,198178;2503384,198178;2587951,160326;2568160,146280;2542669,141401;2514266,146428;2491119,160622;2475647,182751;2469947,211534;2475647,240342;2491119,262471;2514266,276665;2542669,281668;2573046,275557;2599228,254955;2575242,236892;2560338,249829;2539313,254980;2515056,246626;2503359,223264;2605348,223264;2605348,214073;2600758,183047;2587926,160351;877555,226566;869757,239356;857345,248252;840910,251604;824475,248252;812088,239356;804265,226566;801625,211534;804265,196502;812088,183713;824475,174816;840910,171465;857345,174816;869757,183713;877555,196502;880195,211534;877555,226566;892460,160598;869338,146403;840910,141376;812507,146403;789360,160598;773888,182727;768188,211510;773888,240317;789360,262447;812507,276641;840910,281643;869338,276641;892460,262447;907932,240317;913632,211510;907932,182727;892460,160598;268409,23830;172491,23830;275886,294211;339873,354167;396852,278292;375901,261091;268409,23830;95869,23830;0,23830;68503,271417;128739,354167;185717,278292;98263,59094;95869,23830;456718,62396;455607,59069;454645,56186;440011,23854;422269,41942;402083,8034;402675,99;402577,0;361909,40611;361909,121834;443244,121834;456915,63135;456693,6237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group id="_x0000_s1028" style="position:absolute;left:6256;top:3956;width:13780;height:1642" coordorigin="6256,3956" coordsize="13779,16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">
                <v:shape id="Freihandform 118968664" o:spid="_x0000_s1029" style="position:absolute;left:6256;top:3986;width:1025;height:1204;visibility:visible;mso-wrap-style:square;v-text-anchor:top" coordsize="102507,120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" path="m15324,l51254,56802,87183,r15324,l57373,68532r,51848l45109,120380r,-51848l,,15324,xe" fillcolor="white [3214]" stroked="f" strokeweight=".0685mm">
                  <v:stroke joinstyle="miter"/>
                  <v:path arrowok="t" o:connecttype="custom" o:connectlocs="15324,0;51254,56802;87183,0;102507,0;57373,68532;57373,120380;45109,120380;45109,68532;0,0;15324,0" o:connectangles="0,0,0,0,0,0,0,0,0,0"/>
                </v:shape>
                <v:shape id="Freihandform 1856646257" o:spid="_x0000_s1030" style="position:absolute;left:7203;top:4374;width:846;height:836;visibility:visible;mso-wrap-style:square;v-text-anchor:top" coordsize="84616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" path="m84617,41819v,23977,-17718,41819,-42395,41819c17545,83638,,65944,,41819,,17694,18039,,42222,,66405,,84617,16831,84617,41819xm42222,73460v18039,,30130,-13430,30130,-31616c72352,23657,60433,10227,42049,10227v-17372,,-29809,13085,-29809,31617c12240,60375,24850,73460,42197,73460r25,xe" fillcolor="white [3214]" stroked="f" strokeweight=".0685mm">
                  <v:stroke joinstyle="miter"/>
                  <v:path arrowok="t" o:connecttype="custom" o:connectlocs="84617,41819;42222,83638;0,41819;42222,0;84617,41819;42222,73460;72352,41844;42049,10227;12240,41844;42197,73460" o:connectangles="0,0,0,0,0,0,0,0,0,0"/>
                </v:shape>
                <v:shape id="Freihandform 1711548763" o:spid="_x0000_s1031" style="position:absolute;left:8259;top:4395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" path="m25,l11253,r,44899c11253,63086,17545,71415,32697,71415v12610,,24356,-10720,24356,-29916l57053,,68281,r,62741c68281,64269,68972,77871,69120,79572r-11574,c57201,77354,57028,75333,57028,73115r,-6284l56683,66831c51402,75678,40347,81617,29958,81617,9353,81617,,69542,,51183l,,25,xe" fillcolor="white [3214]" stroked="f" strokeweight=".0685mm">
                  <v:stroke joinstyle="miter"/>
                  <v:path arrowok="t" o:connecttype="custom" o:connectlocs="25,0;11253,0;11253,44899;32697,71415;57053,41499;57053,0;68281,0;68281,62741;69120,79572;57546,79572;57028,73115;57028,66831;56683,66831;29958,81617;0,51183;0,0" o:connectangles="0,0,0,0,0,0,0,0,0,0,0,0,0,0,0,0"/>
                </v:shape>
                <v:shape id="Freihandform 768151207" o:spid="_x0000_s1032" style="position:absolute;left:9200;top:4374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" path="m,2045r11573,c12092,6284,12092,9192,12092,14786r345,c17372,6111,28452,,39162,,58903,,69120,11213,69120,30434r,51183l57892,81617r,-44899c57892,18852,51599,10202,36941,10202v-11080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  <v:shape id="Freihandform 1125447004" o:spid="_x0000_s1033" style="position:absolute;left:10106;top:4374;width:830;height:1224;visibility:visible;mso-wrap-style:square;v-text-anchor:top" coordsize="82963,122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" path="m40569,25v12782,,23837,5446,30648,15130l71735,15155r,-13085l82963,2070r,79572c82963,106630,68330,122450,40223,122450v-15842,,-28107,-5101,-38323,-15993l10241,97610v6638,8847,17545,14614,30648,14614c60804,112224,71711,100494,71711,81617r,-14958l71365,66659c64727,76689,54338,81617,41556,81617,18063,81617,,63431,,41154,,18876,17372,,40519,r50,25xm12289,40833v,16486,12931,30607,29637,30607c58632,71440,72056,58675,72056,41844,72056,24002,60310,10227,41753,10227v-16015,,-29464,13775,-29464,30606xe" fillcolor="white [3214]" stroked="f" strokeweight=".0685mm">
                  <v:stroke joinstyle="miter"/>
                  <v:path arrowok="t" o:connecttype="custom" o:connectlocs="40569,25;71217,15155;71735,15155;71735,2070;82963,2070;82963,81642;40223,122450;1900,106457;10241,97610;40889,112224;71711,81617;71711,66659;71365,66659;41556,81617;0,41154;40519,0;12289,40833;41926,71440;72056,41844;41753,10227;12289,40833" o:connectangles="0,0,0,0,0,0,0,0,0,0,0,0,0,0,0,0,0,0,0,0,0"/>
                </v:shape>
                <v:shape id="Freihandform 1019772452" o:spid="_x0000_s1034" style="position:absolute;left:11695;top:3956;width:1085;height:1265;visibility:visible;mso-wrap-style:square;v-text-anchor:top" coordsize="108454,1265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" path="m106431,16166r-9205,9019c88886,16338,77633,11237,62827,11237v-29119,,-49551,22622,-49551,52021c13276,92657,33708,115279,62827,115279v12437,,24356,-3228,33363,-8501l96190,66486r-28773,l67417,55274r41037,l108454,114269v-13794,8157,-30821,12247,-45627,12247c26552,126516,,99138,,63258,,27378,26725,,62827,v19075,,32869,5446,43579,16141l106431,16166xe" fillcolor="white [3214]" stroked="f" strokeweight=".0685mm">
                  <v:stroke joinstyle="miter"/>
                  <v:path arrowok="t" o:connecttype="custom" o:connectlocs="106431,16166;97226,25185;62827,11237;13276,63258;62827,115279;96190,106778;96190,66486;67417,66486;67417,55274;108454,55274;108454,114269;62827,126516;0,63258;62827,0;106406,16141" o:connectangles="0,0,0,0,0,0,0,0,0,0,0,0,0,0,0"/>
                </v:shape>
                <v:shape id="Freihandform 1166043333" o:spid="_x0000_s1035" style="position:absolute;left:13019;top:4374;width:783;height:836;visibility:visible;mso-wrap-style:square;v-text-anchor:top" coordsize="78324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" path="m78324,41474r,3401l11919,44875v1702,16658,14140,28561,29291,28561c51426,73436,61297,68335,66751,59660r8686,7147c66084,78537,54313,83638,41210,83638,17200,83638,,65451,,41819,,18186,17718,,40001,,62284,,78324,14613,78324,41499r,-25xm40174,10202v-13622,,-27589,11385,-27934,25506l66035,35708c66035,20232,55819,10202,40149,10202r25,xe" fillcolor="white [3214]" stroked="f" strokeweight=".0685mm">
                  <v:stroke joinstyle="miter"/>
                  <v:path arrowok="t" o:connecttype="custom" o:connectlocs="78324,41474;78324,44875;11919,44875;41210,73436;66751,59660;75437,66807;41210,83638;0,41819;40001,0;78324,41499;40174,10202;12240,35708;66035,35708;40149,10202" o:connectangles="0,0,0,0,0,0,0,0,0,0,0,0,0,0"/>
                </v:shape>
                <v:shape id="Freihandform 1021569264" o:spid="_x0000_s1036" style="position:absolute;left:14005;top:4374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" path="m,2045r11573,c12092,6284,12092,9192,12092,14786r345,c17372,6111,28452,,39162,,58903,,69120,11213,69120,30434r,51183l57892,81617r,-44899c57892,18852,51599,10202,36941,10202v-11055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  <v:shape id="Freihandform 1424734673" o:spid="_x0000_s1037" style="position:absolute;left:14915;top:4374;width:784;height:836;visibility:visible;mso-wrap-style:square;v-text-anchor:top" coordsize="78324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" path="m78324,41474r,3401l11919,44875v1702,16658,14140,28561,29291,28561c51426,73436,61297,68335,66751,59660r8686,7147c66084,78537,54314,83638,41210,83638,17200,83638,,65451,,41819,,18186,17718,,40001,,62284,,78299,14613,78299,41499r25,-25xm40198,10202v-13621,,-27588,11385,-27934,25506l66060,35708c66060,20232,55844,10202,40174,10202r24,xe" fillcolor="white [3214]" stroked="f" strokeweight=".0685mm">
                  <v:stroke joinstyle="miter"/>
                  <v:path arrowok="t" o:connecttype="custom" o:connectlocs="78324,41474;78324,44875;11919,44875;41210,73436;66751,59660;75437,66807;41210,83638;0,41819;40001,0;78299,41499;40198,10202;12264,35708;66060,35708;40174,10202" o:connectangles="0,0,0,0,0,0,0,0,0,0,0,0,0,0"/>
                </v:shape>
                <v:shape id="Freihandform 1759189141" o:spid="_x0000_s1038" style="position:absolute;left:15908;top:4374;width:453;height:816;visibility:visible;mso-wrap-style:square;v-text-anchor:top" coordsize="45306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" path="m45282,1010l43061,12075v-1530,-690,-3578,-862,-6293,-862c21444,11213,11919,23460,11919,37408r,44209l691,81617r,-55249c691,14810,173,12248,,2045r11080,l11080,16831r345,c15694,6111,24874,,36966,v3232,,5799,345,8341,1010l45282,1010xe" fillcolor="white [3214]" stroked="f" strokeweight=".0685mm">
                  <v:stroke joinstyle="miter"/>
                  <v:path arrowok="t" o:connecttype="custom" o:connectlocs="45282,1010;43061,12075;36768,11213;11919,37408;11919,81617;691,81617;691,26368;0,2045;11080,2045;11080,16831;11425,16831;36966,0;45307,1010" o:connectangles="0,0,0,0,0,0,0,0,0,0,0,0,0"/>
                </v:shape>
                <v:shape id="Freihandform 1678735296" o:spid="_x0000_s1039" style="position:absolute;left:16457;top:4374;width:678;height:836;visibility:visible;mso-wrap-style:square;v-text-anchor:top" coordsize="67762,836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" path="m,60375c,42016,13967,32824,50069,32824r5108,l55177,31124v,-14465,-6638,-20922,-20432,-20922c25220,10202,17200,13430,10389,19542l3578,11558c11080,3894,22308,,37114,,55325,,66405,11213,66405,27723r,36891c66405,67497,66923,75506,67762,81617r-10907,c56164,78044,55844,73633,55844,68704r-346,c48860,79079,40174,83663,27416,83663,11573,83663,,74471,,60375xm12240,58847v,9019,7649,14613,18729,14613c45455,73460,55153,64614,55153,46255r,-4264l47330,41991v-21271,,-35066,5447,-35066,16832l12240,58847xe" fillcolor="white [3214]" stroked="f" strokeweight=".0685mm">
                  <v:stroke joinstyle="miter"/>
                  <v:path arrowok="t" o:connecttype="custom" o:connectlocs="0,60375;50069,32824;55177,32824;55177,31124;34745,10202;10389,19542;3578,11558;37114,0;66405,27723;66405,64614;67762,81617;56855,81617;55844,68704;55498,68704;27416,83663;0,60375;12240,58847;30969,73460;55153,46255;55153,41991;47330,41991;12264,58823" o:connectangles="0,0,0,0,0,0,0,0,0,0,0,0,0,0,0,0,0,0,0,0,0,0"/>
                </v:shape>
                <v:shape id="Freihandform 324057032" o:spid="_x0000_s1040" style="position:absolute;left:17272;top:4170;width:518;height:1041;visibility:visible;mso-wrap-style:square;v-text-anchor:top" coordsize="51747,1040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" path="m,32652l,22450r16854,l16854,,28082,r,22450l51081,22450r,10202l28082,32652r,47610c28082,88936,30797,93865,39656,93865v3923,,8168,-1183,11573,-3056l51747,101184v-4269,1872,-9698,2883,-15151,2883c24158,104067,16854,96403,16854,83490r,-50838l,32652xe" fillcolor="white [3214]" stroked="f" strokeweight=".0685mm">
                  <v:stroke joinstyle="miter"/>
                  <v:path arrowok="t" o:connecttype="custom" o:connectlocs="0,32652;0,22450;16854,22450;16854,0;28082,0;28082,22450;51081,22450;51081,32652;28082,32652;28082,80262;39656,93865;51229,90809;51747,101184;36596,104067;16854,83490;16854,32652;0,32652" o:connectangles="0,0,0,0,0,0,0,0,0,0,0,0,0,0,0,0,0"/>
                </v:shape>
                <v:shape id="Freihandform 928892152" o:spid="_x0000_s1041" style="position:absolute;left:17937;top:4007;width:163;height:1183;visibility:visible;mso-wrap-style:square;v-text-anchor:top" coordsize="16336,118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" path="m16336,8157v,4583,-3924,8157,-8168,8157c3924,16314,,12740,,8157,,3573,4096,,8168,v4072,,8168,3918,8168,8157xm13794,118335r-11228,l2566,38763r11228,l13794,118335xe" fillcolor="white [3214]" stroked="f" strokeweight=".0685mm">
                  <v:stroke joinstyle="miter"/>
                  <v:path arrowok="t" o:connecttype="custom" o:connectlocs="16336,8157;8168,16314;0,8157;8168,0;16336,8157;13794,118335;2566,118335;2566,38763;13794,38763;13794,118335" o:connectangles="0,0,0,0,0,0,0,0,0,0"/>
                </v:shape>
                <v:shape id="Freihandform 210397792" o:spid="_x0000_s1042" style="position:absolute;left:18295;top:4374;width:846;height:836;visibility:visible;mso-wrap-style:square;v-text-anchor:top" coordsize="84616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" path="m84617,41819v,23977,-17718,41819,-42395,41819c17545,83638,,65944,,41819,,17694,18039,,42222,,66405,,84617,16831,84617,41819xm42197,73460v18039,,30131,-13430,30131,-31616c72328,23657,60409,10227,42025,10227v-17373,,-29810,13085,-29810,31617c12215,60375,24825,73460,42173,73460r24,xe" fillcolor="white [3214]" stroked="f" strokeweight=".0685mm">
                  <v:stroke joinstyle="miter"/>
                  <v:path arrowok="t" o:connecttype="custom" o:connectlocs="84617,41819;42222,83638;0,41819;42222,0;84617,41819;42197,73460;72328,41844;42025,10227;12215,41844;42173,73460" o:connectangles="0,0,0,0,0,0,0,0,0,0"/>
                </v:shape>
                <v:shape id="Freihandform 1630060887" o:spid="_x0000_s1043" style="position:absolute;left:19344;top:4374;width:692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" path="m,2045r11573,c12092,6284,12092,9192,12092,14786r345,c17372,6111,28452,,39162,,58903,,69120,11213,69120,30434r,51183l57892,81617r,-44899c57892,18852,51599,10202,36941,10202v-11055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</v:group>
            </v:group>
          </w:pict>
        </mc:Fallback>
      </mc:AlternateContent>
    </w:r>
    <w:r>
      <w:rPr>
        <w:sz w:val="56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02DC97EA" wp14:editId="73F85149">
              <wp:simplePos x="0" y="0"/>
              <wp:positionH relativeFrom="margin">
                <wp:posOffset>-1240155</wp:posOffset>
              </wp:positionH>
              <wp:positionV relativeFrom="margin">
                <wp:posOffset>-902113</wp:posOffset>
              </wp:positionV>
              <wp:extent cx="8142605" cy="10996930"/>
              <wp:effectExtent l="0" t="0" r="10795" b="13970"/>
              <wp:wrapNone/>
              <wp:docPr id="860166535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42605" cy="10996930"/>
                      </a:xfrm>
                      <a:prstGeom prst="rect">
                        <a:avLst/>
                      </a:prstGeom>
                      <a:solidFill>
                        <a:srgbClr val="5AA1D8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BA1E2E" id="Rechteck 1" o:spid="_x0000_s1026" style="position:absolute;margin-left:-97.65pt;margin-top:-71.05pt;width:641.15pt;height:865.9pt;z-index:-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" fillcolor="#5aa1d8" strokecolor="#312100 [484]" strokeweight="1pt">
              <w10:wrap anchorx="margin" anchory="margin"/>
            </v:rect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9D02D" w14:textId="77777777" w:rsidR="00FC5CF0" w:rsidRPr="00E80E96" w:rsidRDefault="00FC5CF0" w:rsidP="004155DE">
    <w:pPr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</w:pP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begin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instrText xml:space="preserve"> STYLEREF  "Thesis Section" \n </w:instrTex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separate"/>
    </w:r>
    <w:r w:rsidR="00D7757E">
      <w:rPr>
        <w:rFonts w:asciiTheme="majorHAnsi" w:hAnsiTheme="majorHAnsi" w:cstheme="majorHAnsi"/>
        <w:b/>
        <w:bCs/>
        <w:smallCaps/>
        <w:noProof/>
        <w:color w:val="004D6C" w:themeColor="accent3"/>
        <w:spacing w:val="20"/>
        <w:sz w:val="20"/>
      </w:rPr>
      <w:t>Fehler! Verwenden Sie die Registerkarte 'Start', um Thesis Section dem Text zuzuweisen, der hier angezeigt werden soll.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end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t xml:space="preserve">  |  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begin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instrText xml:space="preserve"> STYLEREF  "Thesis Section"  \* MERGEFORMAT </w:instrTex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separate"/>
    </w:r>
    <w:r w:rsidR="00D7757E">
      <w:rPr>
        <w:rFonts w:asciiTheme="majorHAnsi" w:hAnsiTheme="majorHAnsi" w:cstheme="majorHAnsi"/>
        <w:b/>
        <w:bCs/>
        <w:smallCaps/>
        <w:noProof/>
        <w:color w:val="004D6C" w:themeColor="accent3"/>
        <w:spacing w:val="20"/>
        <w:sz w:val="20"/>
      </w:rPr>
      <w:t>Fehler! Verwenden Sie die Registerkarte 'Start', um Thesis Section dem Text zuzuweisen, der hier angezeigt werden soll.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end"/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B5C7F" w14:textId="77777777" w:rsidR="00FC5CF0" w:rsidRPr="00E80E96" w:rsidRDefault="00FC5CF0" w:rsidP="00B067F7">
    <w:pPr>
      <w:pStyle w:val="Fuzeile"/>
    </w:pPr>
    <w:fldSimple w:instr=" STYLEREF  &quot;Überschrift 1&quot;  \* MERGEFORMAT ">
      <w:r w:rsidR="00D7757E" w:rsidRPr="00D7757E">
        <w:rPr>
          <w:b/>
          <w:bCs/>
        </w:rPr>
        <w:t>Verwendung der Vorlage</w:t>
      </w:r>
    </w:fldSimple>
    <w:r w:rsidRPr="00E80E96">
      <w:ptab w:relativeTo="margin" w:alignment="right" w:leader="none"/>
    </w:r>
    <w:r w:rsidRPr="00E80E96">
      <w:rPr>
        <w:sz w:val="22"/>
        <w:szCs w:val="22"/>
      </w:rPr>
      <w:fldChar w:fldCharType="begin"/>
    </w:r>
    <w:r w:rsidRPr="00E80E96">
      <w:rPr>
        <w:sz w:val="22"/>
        <w:szCs w:val="22"/>
      </w:rPr>
      <w:instrText xml:space="preserve"> PAGE  \* Arabic  \* MERGEFORMAT </w:instrText>
    </w:r>
    <w:r w:rsidRPr="00E80E96">
      <w:rPr>
        <w:sz w:val="22"/>
        <w:szCs w:val="22"/>
      </w:rPr>
      <w:fldChar w:fldCharType="separate"/>
    </w:r>
    <w:r>
      <w:rPr>
        <w:sz w:val="22"/>
        <w:szCs w:val="22"/>
      </w:rPr>
      <w:t>1</w:t>
    </w:r>
    <w:r w:rsidRPr="00E80E96">
      <w:rPr>
        <w:sz w:val="22"/>
        <w:szCs w:val="22"/>
      </w:rPr>
      <w:fldChar w:fldCharType="end"/>
    </w:r>
    <w:r w:rsidRPr="00E80E96">
      <w:ptab w:relativeTo="margin" w:alignment="right" w:leader="none"/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ED1BD" w14:textId="77777777" w:rsidR="00FC5CF0" w:rsidRDefault="00FC5CF0" w:rsidP="00B067F7">
    <w:pPr>
      <w:pStyle w:val="Kopfzeile"/>
    </w:pPr>
    <w:r>
      <w:drawing>
        <wp:anchor distT="0" distB="0" distL="114300" distR="114300" simplePos="0" relativeHeight="251661824" behindDoc="1" locked="0" layoutInCell="1" allowOverlap="1" wp14:anchorId="2E91AB84" wp14:editId="4C8F35CC">
          <wp:simplePos x="0" y="0"/>
          <wp:positionH relativeFrom="column">
            <wp:posOffset>-4142715</wp:posOffset>
          </wp:positionH>
          <wp:positionV relativeFrom="paragraph">
            <wp:posOffset>628437</wp:posOffset>
          </wp:positionV>
          <wp:extent cx="15440796" cy="8195733"/>
          <wp:effectExtent l="0" t="0" r="2540" b="0"/>
          <wp:wrapNone/>
          <wp:docPr id="107404050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4292715" name="Grafik 127429271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0796" cy="81957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mc:AlternateContent>
        <mc:Choice Requires="wpg">
          <w:drawing>
            <wp:anchor distT="0" distB="0" distL="114300" distR="114300" simplePos="0" relativeHeight="251660800" behindDoc="0" locked="0" layoutInCell="1" allowOverlap="1" wp14:anchorId="7DFA43E1" wp14:editId="050B1CBB">
              <wp:simplePos x="0" y="0"/>
              <wp:positionH relativeFrom="column">
                <wp:posOffset>-625475</wp:posOffset>
              </wp:positionH>
              <wp:positionV relativeFrom="paragraph">
                <wp:posOffset>81068</wp:posOffset>
              </wp:positionV>
              <wp:extent cx="2849245" cy="559435"/>
              <wp:effectExtent l="0" t="0" r="0" b="0"/>
              <wp:wrapNone/>
              <wp:docPr id="1730427263" name="Grafik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49245" cy="559435"/>
                        <a:chOff x="0" y="0"/>
                        <a:chExt cx="2849302" cy="559885"/>
                      </a:xfrm>
                      <a:solidFill>
                        <a:schemeClr val="bg2"/>
                      </a:solidFill>
                    </wpg:grpSpPr>
                    <wps:wsp>
                      <wps:cNvPr id="601974622" name="Freihandform 601974622"/>
                      <wps:cNvSpPr/>
                      <wps:spPr>
                        <a:xfrm>
                          <a:off x="0" y="0"/>
                          <a:ext cx="2849302" cy="354167"/>
                        </a:xfrm>
                        <a:custGeom>
                          <a:avLst/>
                          <a:gdLst>
                            <a:gd name="csX0" fmla="*/ 1684263 w 2849302"/>
                            <a:gd name="csY0" fmla="*/ 81297 h 354167"/>
                            <a:gd name="csX1" fmla="*/ 1645521 w 2849302"/>
                            <a:gd name="csY1" fmla="*/ 223215 h 354167"/>
                            <a:gd name="csX2" fmla="*/ 1644953 w 2849302"/>
                            <a:gd name="csY2" fmla="*/ 223215 h 354167"/>
                            <a:gd name="csX3" fmla="*/ 1601473 w 2849302"/>
                            <a:gd name="csY3" fmla="*/ 81297 h 354167"/>
                            <a:gd name="csX4" fmla="*/ 1566925 w 2849302"/>
                            <a:gd name="csY4" fmla="*/ 81297 h 354167"/>
                            <a:gd name="csX5" fmla="*/ 1522630 w 2849302"/>
                            <a:gd name="csY5" fmla="*/ 223215 h 354167"/>
                            <a:gd name="csX6" fmla="*/ 1522063 w 2849302"/>
                            <a:gd name="csY6" fmla="*/ 223215 h 354167"/>
                            <a:gd name="csX7" fmla="*/ 1485023 w 2849302"/>
                            <a:gd name="csY7" fmla="*/ 81297 h 354167"/>
                            <a:gd name="csX8" fmla="*/ 1446552 w 2849302"/>
                            <a:gd name="csY8" fmla="*/ 81297 h 354167"/>
                            <a:gd name="csX9" fmla="*/ 1504789 w 2849302"/>
                            <a:gd name="csY9" fmla="*/ 278317 h 354167"/>
                            <a:gd name="csX10" fmla="*/ 1537116 w 2849302"/>
                            <a:gd name="csY10" fmla="*/ 278317 h 354167"/>
                            <a:gd name="csX11" fmla="*/ 1582817 w 2849302"/>
                            <a:gd name="csY11" fmla="*/ 128315 h 354167"/>
                            <a:gd name="csX12" fmla="*/ 1583385 w 2849302"/>
                            <a:gd name="csY12" fmla="*/ 128315 h 354167"/>
                            <a:gd name="csX13" fmla="*/ 1629086 w 2849302"/>
                            <a:gd name="csY13" fmla="*/ 278317 h 354167"/>
                            <a:gd name="csX14" fmla="*/ 1662523 w 2849302"/>
                            <a:gd name="csY14" fmla="*/ 278317 h 354167"/>
                            <a:gd name="csX15" fmla="*/ 1719946 w 2849302"/>
                            <a:gd name="csY15" fmla="*/ 81297 h 354167"/>
                            <a:gd name="csX16" fmla="*/ 1684263 w 2849302"/>
                            <a:gd name="csY16" fmla="*/ 81297 h 354167"/>
                            <a:gd name="csX17" fmla="*/ 1386390 w 2849302"/>
                            <a:gd name="csY17" fmla="*/ 180780 h 354167"/>
                            <a:gd name="csX18" fmla="*/ 1390289 w 2849302"/>
                            <a:gd name="csY18" fmla="*/ 190810 h 354167"/>
                            <a:gd name="csX19" fmla="*/ 1391399 w 2849302"/>
                            <a:gd name="csY19" fmla="*/ 202638 h 354167"/>
                            <a:gd name="csX20" fmla="*/ 1391399 w 2849302"/>
                            <a:gd name="csY20" fmla="*/ 278341 h 354167"/>
                            <a:gd name="csX21" fmla="*/ 1424836 w 2849302"/>
                            <a:gd name="csY21" fmla="*/ 278341 h 354167"/>
                            <a:gd name="csX22" fmla="*/ 1424836 w 2849302"/>
                            <a:gd name="csY22" fmla="*/ 198745 h 354167"/>
                            <a:gd name="csX23" fmla="*/ 1422319 w 2849302"/>
                            <a:gd name="csY23" fmla="*/ 176344 h 354167"/>
                            <a:gd name="csX24" fmla="*/ 1414102 w 2849302"/>
                            <a:gd name="csY24" fmla="*/ 158133 h 354167"/>
                            <a:gd name="csX25" fmla="*/ 1399197 w 2849302"/>
                            <a:gd name="csY25" fmla="*/ 145886 h 354167"/>
                            <a:gd name="csX26" fmla="*/ 1376643 w 2849302"/>
                            <a:gd name="csY26" fmla="*/ 141425 h 354167"/>
                            <a:gd name="csX27" fmla="*/ 1350732 w 2849302"/>
                            <a:gd name="csY27" fmla="*/ 147414 h 354167"/>
                            <a:gd name="csX28" fmla="*/ 1332619 w 2849302"/>
                            <a:gd name="csY28" fmla="*/ 166191 h 354167"/>
                            <a:gd name="csX29" fmla="*/ 1290817 w 2849302"/>
                            <a:gd name="csY29" fmla="*/ 141401 h 354167"/>
                            <a:gd name="csX30" fmla="*/ 1264215 w 2849302"/>
                            <a:gd name="csY30" fmla="*/ 148794 h 354167"/>
                            <a:gd name="csX31" fmla="*/ 1249853 w 2849302"/>
                            <a:gd name="csY31" fmla="*/ 165625 h 354167"/>
                            <a:gd name="csX32" fmla="*/ 1249286 w 2849302"/>
                            <a:gd name="csY32" fmla="*/ 165625 h 354167"/>
                            <a:gd name="csX33" fmla="*/ 1249286 w 2849302"/>
                            <a:gd name="csY33" fmla="*/ 144752 h 354167"/>
                            <a:gd name="csX34" fmla="*/ 1217527 w 2849302"/>
                            <a:gd name="csY34" fmla="*/ 144752 h 354167"/>
                            <a:gd name="csX35" fmla="*/ 1217527 w 2849302"/>
                            <a:gd name="csY35" fmla="*/ 278341 h 354167"/>
                            <a:gd name="csX36" fmla="*/ 1250964 w 2849302"/>
                            <a:gd name="csY36" fmla="*/ 278341 h 354167"/>
                            <a:gd name="csX37" fmla="*/ 1250964 w 2849302"/>
                            <a:gd name="csY37" fmla="*/ 205423 h 354167"/>
                            <a:gd name="csX38" fmla="*/ 1252642 w 2849302"/>
                            <a:gd name="csY38" fmla="*/ 192633 h 354167"/>
                            <a:gd name="csX39" fmla="*/ 1258071 w 2849302"/>
                            <a:gd name="csY39" fmla="*/ 181766 h 354167"/>
                            <a:gd name="csX40" fmla="*/ 1267547 w 2849302"/>
                            <a:gd name="csY40" fmla="*/ 174250 h 354167"/>
                            <a:gd name="csX41" fmla="*/ 1281637 w 2849302"/>
                            <a:gd name="csY41" fmla="*/ 171465 h 354167"/>
                            <a:gd name="csX42" fmla="*/ 1299182 w 2849302"/>
                            <a:gd name="csY42" fmla="*/ 178833 h 354167"/>
                            <a:gd name="csX43" fmla="*/ 1304463 w 2849302"/>
                            <a:gd name="csY43" fmla="*/ 198745 h 354167"/>
                            <a:gd name="csX44" fmla="*/ 1304463 w 2849302"/>
                            <a:gd name="csY44" fmla="*/ 278341 h 354167"/>
                            <a:gd name="csX45" fmla="*/ 1337900 w 2849302"/>
                            <a:gd name="csY45" fmla="*/ 278341 h 354167"/>
                            <a:gd name="csX46" fmla="*/ 1337900 w 2849302"/>
                            <a:gd name="csY46" fmla="*/ 205990 h 354167"/>
                            <a:gd name="csX47" fmla="*/ 1339430 w 2849302"/>
                            <a:gd name="csY47" fmla="*/ 193348 h 354167"/>
                            <a:gd name="csX48" fmla="*/ 1344439 w 2849302"/>
                            <a:gd name="csY48" fmla="*/ 182209 h 354167"/>
                            <a:gd name="csX49" fmla="*/ 1353348 w 2849302"/>
                            <a:gd name="csY49" fmla="*/ 174422 h 354167"/>
                            <a:gd name="csX50" fmla="*/ 1366599 w 2849302"/>
                            <a:gd name="csY50" fmla="*/ 171490 h 354167"/>
                            <a:gd name="csX51" fmla="*/ 1378839 w 2849302"/>
                            <a:gd name="csY51" fmla="*/ 174003 h 354167"/>
                            <a:gd name="csX52" fmla="*/ 1386365 w 2849302"/>
                            <a:gd name="csY52" fmla="*/ 180829 h 354167"/>
                            <a:gd name="csX53" fmla="*/ 2191494 w 2849302"/>
                            <a:gd name="csY53" fmla="*/ 175088 h 354167"/>
                            <a:gd name="csX54" fmla="*/ 2215307 w 2849302"/>
                            <a:gd name="csY54" fmla="*/ 166463 h 354167"/>
                            <a:gd name="csX55" fmla="*/ 2240107 w 2849302"/>
                            <a:gd name="csY55" fmla="*/ 174940 h 354167"/>
                            <a:gd name="csX56" fmla="*/ 2249312 w 2849302"/>
                            <a:gd name="csY56" fmla="*/ 198178 h 354167"/>
                            <a:gd name="csX57" fmla="*/ 2180760 w 2849302"/>
                            <a:gd name="csY57" fmla="*/ 198178 h 354167"/>
                            <a:gd name="csX58" fmla="*/ 2191494 w 2849302"/>
                            <a:gd name="csY58" fmla="*/ 175088 h 354167"/>
                            <a:gd name="csX59" fmla="*/ 2250447 w 2849302"/>
                            <a:gd name="csY59" fmla="*/ 275532 h 354167"/>
                            <a:gd name="csX60" fmla="*/ 2276629 w 2849302"/>
                            <a:gd name="csY60" fmla="*/ 254930 h 354167"/>
                            <a:gd name="csX61" fmla="*/ 2252643 w 2849302"/>
                            <a:gd name="csY61" fmla="*/ 236867 h 354167"/>
                            <a:gd name="csX62" fmla="*/ 2237738 w 2849302"/>
                            <a:gd name="csY62" fmla="*/ 249805 h 354167"/>
                            <a:gd name="csX63" fmla="*/ 2216714 w 2849302"/>
                            <a:gd name="csY63" fmla="*/ 254955 h 354167"/>
                            <a:gd name="csX64" fmla="*/ 2192456 w 2849302"/>
                            <a:gd name="csY64" fmla="*/ 246601 h 354167"/>
                            <a:gd name="csX65" fmla="*/ 2180760 w 2849302"/>
                            <a:gd name="csY65" fmla="*/ 223240 h 354167"/>
                            <a:gd name="csX66" fmla="*/ 2282749 w 2849302"/>
                            <a:gd name="csY66" fmla="*/ 223240 h 354167"/>
                            <a:gd name="csX67" fmla="*/ 2282749 w 2849302"/>
                            <a:gd name="csY67" fmla="*/ 214048 h 354167"/>
                            <a:gd name="csX68" fmla="*/ 2278159 w 2849302"/>
                            <a:gd name="csY68" fmla="*/ 183023 h 354167"/>
                            <a:gd name="csX69" fmla="*/ 2265327 w 2849302"/>
                            <a:gd name="csY69" fmla="*/ 160326 h 354167"/>
                            <a:gd name="csX70" fmla="*/ 2245536 w 2849302"/>
                            <a:gd name="csY70" fmla="*/ 146280 h 354167"/>
                            <a:gd name="csX71" fmla="*/ 2220045 w 2849302"/>
                            <a:gd name="csY71" fmla="*/ 141401 h 354167"/>
                            <a:gd name="csX72" fmla="*/ 2191642 w 2849302"/>
                            <a:gd name="csY72" fmla="*/ 146428 h 354167"/>
                            <a:gd name="csX73" fmla="*/ 2168495 w 2849302"/>
                            <a:gd name="csY73" fmla="*/ 160622 h 354167"/>
                            <a:gd name="csX74" fmla="*/ 2153023 w 2849302"/>
                            <a:gd name="csY74" fmla="*/ 182751 h 354167"/>
                            <a:gd name="csX75" fmla="*/ 2147323 w 2849302"/>
                            <a:gd name="csY75" fmla="*/ 211534 h 354167"/>
                            <a:gd name="csX76" fmla="*/ 2153023 w 2849302"/>
                            <a:gd name="csY76" fmla="*/ 240342 h 354167"/>
                            <a:gd name="csX77" fmla="*/ 2168495 w 2849302"/>
                            <a:gd name="csY77" fmla="*/ 262471 h 354167"/>
                            <a:gd name="csX78" fmla="*/ 2191642 w 2849302"/>
                            <a:gd name="csY78" fmla="*/ 276665 h 354167"/>
                            <a:gd name="csX79" fmla="*/ 2220045 w 2849302"/>
                            <a:gd name="csY79" fmla="*/ 281668 h 354167"/>
                            <a:gd name="csX80" fmla="*/ 2250422 w 2849302"/>
                            <a:gd name="csY80" fmla="*/ 275557 h 354167"/>
                            <a:gd name="csX81" fmla="*/ 2079758 w 2849302"/>
                            <a:gd name="csY81" fmla="*/ 226566 h 354167"/>
                            <a:gd name="csX82" fmla="*/ 2071960 w 2849302"/>
                            <a:gd name="csY82" fmla="*/ 239356 h 354167"/>
                            <a:gd name="csX83" fmla="*/ 2059547 w 2849302"/>
                            <a:gd name="csY83" fmla="*/ 248252 h 354167"/>
                            <a:gd name="csX84" fmla="*/ 2043113 w 2849302"/>
                            <a:gd name="csY84" fmla="*/ 251604 h 354167"/>
                            <a:gd name="csX85" fmla="*/ 2026678 w 2849302"/>
                            <a:gd name="csY85" fmla="*/ 248252 h 354167"/>
                            <a:gd name="csX86" fmla="*/ 2014290 w 2849302"/>
                            <a:gd name="csY86" fmla="*/ 239356 h 354167"/>
                            <a:gd name="csX87" fmla="*/ 2006468 w 2849302"/>
                            <a:gd name="csY87" fmla="*/ 226566 h 354167"/>
                            <a:gd name="csX88" fmla="*/ 2003827 w 2849302"/>
                            <a:gd name="csY88" fmla="*/ 211534 h 354167"/>
                            <a:gd name="csX89" fmla="*/ 2006468 w 2849302"/>
                            <a:gd name="csY89" fmla="*/ 196502 h 354167"/>
                            <a:gd name="csX90" fmla="*/ 2014290 w 2849302"/>
                            <a:gd name="csY90" fmla="*/ 183713 h 354167"/>
                            <a:gd name="csX91" fmla="*/ 2026678 w 2849302"/>
                            <a:gd name="csY91" fmla="*/ 174816 h 354167"/>
                            <a:gd name="csX92" fmla="*/ 2043113 w 2849302"/>
                            <a:gd name="csY92" fmla="*/ 171465 h 354167"/>
                            <a:gd name="csX93" fmla="*/ 2059547 w 2849302"/>
                            <a:gd name="csY93" fmla="*/ 174816 h 354167"/>
                            <a:gd name="csX94" fmla="*/ 2071960 w 2849302"/>
                            <a:gd name="csY94" fmla="*/ 183713 h 354167"/>
                            <a:gd name="csX95" fmla="*/ 2079758 w 2849302"/>
                            <a:gd name="csY95" fmla="*/ 196502 h 354167"/>
                            <a:gd name="csX96" fmla="*/ 2082398 w 2849302"/>
                            <a:gd name="csY96" fmla="*/ 211534 h 354167"/>
                            <a:gd name="csX97" fmla="*/ 2079758 w 2849302"/>
                            <a:gd name="csY97" fmla="*/ 226566 h 354167"/>
                            <a:gd name="csX98" fmla="*/ 2114725 w 2849302"/>
                            <a:gd name="csY98" fmla="*/ 278317 h 354167"/>
                            <a:gd name="csX99" fmla="*/ 2114725 w 2849302"/>
                            <a:gd name="csY99" fmla="*/ 67940 h 354167"/>
                            <a:gd name="csX100" fmla="*/ 2081287 w 2849302"/>
                            <a:gd name="csY100" fmla="*/ 67940 h 354167"/>
                            <a:gd name="csX101" fmla="*/ 2081287 w 2849302"/>
                            <a:gd name="csY101" fmla="*/ 161731 h 354167"/>
                            <a:gd name="csX102" fmla="*/ 2080449 w 2849302"/>
                            <a:gd name="csY102" fmla="*/ 161731 h 354167"/>
                            <a:gd name="csX103" fmla="*/ 2074032 w 2849302"/>
                            <a:gd name="csY103" fmla="*/ 154905 h 354167"/>
                            <a:gd name="csX104" fmla="*/ 2064557 w 2849302"/>
                            <a:gd name="csY104" fmla="*/ 148375 h 354167"/>
                            <a:gd name="csX105" fmla="*/ 2051725 w 2849302"/>
                            <a:gd name="csY105" fmla="*/ 143348 h 354167"/>
                            <a:gd name="csX106" fmla="*/ 2035019 w 2849302"/>
                            <a:gd name="csY106" fmla="*/ 141401 h 354167"/>
                            <a:gd name="csX107" fmla="*/ 2008837 w 2849302"/>
                            <a:gd name="csY107" fmla="*/ 146847 h 354167"/>
                            <a:gd name="csX108" fmla="*/ 1988355 w 2849302"/>
                            <a:gd name="csY108" fmla="*/ 161731 h 354167"/>
                            <a:gd name="csX109" fmla="*/ 1975103 w 2849302"/>
                            <a:gd name="csY109" fmla="*/ 184008 h 354167"/>
                            <a:gd name="csX110" fmla="*/ 1970365 w 2849302"/>
                            <a:gd name="csY110" fmla="*/ 211559 h 354167"/>
                            <a:gd name="csX111" fmla="*/ 1974807 w 2849302"/>
                            <a:gd name="csY111" fmla="*/ 239110 h 354167"/>
                            <a:gd name="csX112" fmla="*/ 1987911 w 2849302"/>
                            <a:gd name="csY112" fmla="*/ 261387 h 354167"/>
                            <a:gd name="csX113" fmla="*/ 2008664 w 2849302"/>
                            <a:gd name="csY113" fmla="*/ 276271 h 354167"/>
                            <a:gd name="csX114" fmla="*/ 2036400 w 2849302"/>
                            <a:gd name="csY114" fmla="*/ 281693 h 354167"/>
                            <a:gd name="csX115" fmla="*/ 2062879 w 2849302"/>
                            <a:gd name="csY115" fmla="*/ 276123 h 354167"/>
                            <a:gd name="csX116" fmla="*/ 2082398 w 2849302"/>
                            <a:gd name="csY116" fmla="*/ 258306 h 354167"/>
                            <a:gd name="csX117" fmla="*/ 2082965 w 2849302"/>
                            <a:gd name="csY117" fmla="*/ 258306 h 354167"/>
                            <a:gd name="csX118" fmla="*/ 2082965 w 2849302"/>
                            <a:gd name="csY118" fmla="*/ 278341 h 354167"/>
                            <a:gd name="csX119" fmla="*/ 2114725 w 2849302"/>
                            <a:gd name="csY119" fmla="*/ 278341 h 354167"/>
                            <a:gd name="csX120" fmla="*/ 1853225 w 2849302"/>
                            <a:gd name="csY120" fmla="*/ 175088 h 354167"/>
                            <a:gd name="csX121" fmla="*/ 1877038 w 2849302"/>
                            <a:gd name="csY121" fmla="*/ 166463 h 354167"/>
                            <a:gd name="csX122" fmla="*/ 1901838 w 2849302"/>
                            <a:gd name="csY122" fmla="*/ 174940 h 354167"/>
                            <a:gd name="csX123" fmla="*/ 1911043 w 2849302"/>
                            <a:gd name="csY123" fmla="*/ 198178 h 354167"/>
                            <a:gd name="csX124" fmla="*/ 1842491 w 2849302"/>
                            <a:gd name="csY124" fmla="*/ 198178 h 354167"/>
                            <a:gd name="csX125" fmla="*/ 1853225 w 2849302"/>
                            <a:gd name="csY125" fmla="*/ 175088 h 354167"/>
                            <a:gd name="csX126" fmla="*/ 1853348 w 2849302"/>
                            <a:gd name="csY126" fmla="*/ 276641 h 354167"/>
                            <a:gd name="csX127" fmla="*/ 1881751 w 2849302"/>
                            <a:gd name="csY127" fmla="*/ 281643 h 354167"/>
                            <a:gd name="csX128" fmla="*/ 1912128 w 2849302"/>
                            <a:gd name="csY128" fmla="*/ 275532 h 354167"/>
                            <a:gd name="csX129" fmla="*/ 1938310 w 2849302"/>
                            <a:gd name="csY129" fmla="*/ 254930 h 354167"/>
                            <a:gd name="csX130" fmla="*/ 1914325 w 2849302"/>
                            <a:gd name="csY130" fmla="*/ 236867 h 354167"/>
                            <a:gd name="csX131" fmla="*/ 1899420 w 2849302"/>
                            <a:gd name="csY131" fmla="*/ 249805 h 354167"/>
                            <a:gd name="csX132" fmla="*/ 1878395 w 2849302"/>
                            <a:gd name="csY132" fmla="*/ 254955 h 354167"/>
                            <a:gd name="csX133" fmla="*/ 1854138 w 2849302"/>
                            <a:gd name="csY133" fmla="*/ 246601 h 354167"/>
                            <a:gd name="csX134" fmla="*/ 1842441 w 2849302"/>
                            <a:gd name="csY134" fmla="*/ 223240 h 354167"/>
                            <a:gd name="csX135" fmla="*/ 1944430 w 2849302"/>
                            <a:gd name="csY135" fmla="*/ 223240 h 354167"/>
                            <a:gd name="csX136" fmla="*/ 1944430 w 2849302"/>
                            <a:gd name="csY136" fmla="*/ 214048 h 354167"/>
                            <a:gd name="csX137" fmla="*/ 1939840 w 2849302"/>
                            <a:gd name="csY137" fmla="*/ 183023 h 354167"/>
                            <a:gd name="csX138" fmla="*/ 1927008 w 2849302"/>
                            <a:gd name="csY138" fmla="*/ 160326 h 354167"/>
                            <a:gd name="csX139" fmla="*/ 1907218 w 2849302"/>
                            <a:gd name="csY139" fmla="*/ 146280 h 354167"/>
                            <a:gd name="csX140" fmla="*/ 1881727 w 2849302"/>
                            <a:gd name="csY140" fmla="*/ 141401 h 354167"/>
                            <a:gd name="csX141" fmla="*/ 1853324 w 2849302"/>
                            <a:gd name="csY141" fmla="*/ 146428 h 354167"/>
                            <a:gd name="csX142" fmla="*/ 1830177 w 2849302"/>
                            <a:gd name="csY142" fmla="*/ 160622 h 354167"/>
                            <a:gd name="csX143" fmla="*/ 1814704 w 2849302"/>
                            <a:gd name="csY143" fmla="*/ 182751 h 354167"/>
                            <a:gd name="csX144" fmla="*/ 1809004 w 2849302"/>
                            <a:gd name="csY144" fmla="*/ 211534 h 354167"/>
                            <a:gd name="csX145" fmla="*/ 1814704 w 2849302"/>
                            <a:gd name="csY145" fmla="*/ 240342 h 354167"/>
                            <a:gd name="csX146" fmla="*/ 1830177 w 2849302"/>
                            <a:gd name="csY146" fmla="*/ 262471 h 354167"/>
                            <a:gd name="csX147" fmla="*/ 1853324 w 2849302"/>
                            <a:gd name="csY147" fmla="*/ 276665 h 354167"/>
                            <a:gd name="csX148" fmla="*/ 2400926 w 2849302"/>
                            <a:gd name="csY148" fmla="*/ 185511 h 354167"/>
                            <a:gd name="csX149" fmla="*/ 2403862 w 2849302"/>
                            <a:gd name="csY149" fmla="*/ 198326 h 354167"/>
                            <a:gd name="csX150" fmla="*/ 2404430 w 2849302"/>
                            <a:gd name="csY150" fmla="*/ 210721 h 354167"/>
                            <a:gd name="csX151" fmla="*/ 2404430 w 2849302"/>
                            <a:gd name="csY151" fmla="*/ 278341 h 354167"/>
                            <a:gd name="csX152" fmla="*/ 2437867 w 2849302"/>
                            <a:gd name="csY152" fmla="*/ 278341 h 354167"/>
                            <a:gd name="csX153" fmla="*/ 2437867 w 2849302"/>
                            <a:gd name="csY153" fmla="*/ 194013 h 354167"/>
                            <a:gd name="csX154" fmla="*/ 2435350 w 2849302"/>
                            <a:gd name="csY154" fmla="*/ 174274 h 354167"/>
                            <a:gd name="csX155" fmla="*/ 2426984 w 2849302"/>
                            <a:gd name="csY155" fmla="*/ 157566 h 354167"/>
                            <a:gd name="csX156" fmla="*/ 2411808 w 2849302"/>
                            <a:gd name="csY156" fmla="*/ 145886 h 354167"/>
                            <a:gd name="csX157" fmla="*/ 2389081 w 2849302"/>
                            <a:gd name="csY157" fmla="*/ 141425 h 354167"/>
                            <a:gd name="csX158" fmla="*/ 2362603 w 2849302"/>
                            <a:gd name="csY158" fmla="*/ 148818 h 354167"/>
                            <a:gd name="csX159" fmla="*/ 2348117 w 2849302"/>
                            <a:gd name="csY159" fmla="*/ 166216 h 354167"/>
                            <a:gd name="csX160" fmla="*/ 2347550 w 2849302"/>
                            <a:gd name="csY160" fmla="*/ 166216 h 354167"/>
                            <a:gd name="csX161" fmla="*/ 2347550 w 2849302"/>
                            <a:gd name="csY161" fmla="*/ 144777 h 354167"/>
                            <a:gd name="csX162" fmla="*/ 2315791 w 2849302"/>
                            <a:gd name="csY162" fmla="*/ 144777 h 354167"/>
                            <a:gd name="csX163" fmla="*/ 2315791 w 2849302"/>
                            <a:gd name="csY163" fmla="*/ 278366 h 354167"/>
                            <a:gd name="csX164" fmla="*/ 2349228 w 2849302"/>
                            <a:gd name="csY164" fmla="*/ 278366 h 354167"/>
                            <a:gd name="csX165" fmla="*/ 2349228 w 2849302"/>
                            <a:gd name="csY165" fmla="*/ 205448 h 354167"/>
                            <a:gd name="csX166" fmla="*/ 2350906 w 2849302"/>
                            <a:gd name="csY166" fmla="*/ 192658 h 354167"/>
                            <a:gd name="csX167" fmla="*/ 2356335 w 2849302"/>
                            <a:gd name="csY167" fmla="*/ 181790 h 354167"/>
                            <a:gd name="csX168" fmla="*/ 2365811 w 2849302"/>
                            <a:gd name="csY168" fmla="*/ 174274 h 354167"/>
                            <a:gd name="csX169" fmla="*/ 2379876 w 2849302"/>
                            <a:gd name="csY169" fmla="*/ 171490 h 354167"/>
                            <a:gd name="csX170" fmla="*/ 2393547 w 2849302"/>
                            <a:gd name="csY170" fmla="*/ 175531 h 354167"/>
                            <a:gd name="csX171" fmla="*/ 2400926 w 2849302"/>
                            <a:gd name="csY171" fmla="*/ 185536 h 354167"/>
                            <a:gd name="csX172" fmla="*/ 2849302 w 2849302"/>
                            <a:gd name="csY172" fmla="*/ 173141 h 354167"/>
                            <a:gd name="csX173" fmla="*/ 2849302 w 2849302"/>
                            <a:gd name="csY173" fmla="*/ 144752 h 354167"/>
                            <a:gd name="csX174" fmla="*/ 2812534 w 2849302"/>
                            <a:gd name="csY174" fmla="*/ 144752 h 354167"/>
                            <a:gd name="csX175" fmla="*/ 2812534 w 2849302"/>
                            <a:gd name="csY175" fmla="*/ 106088 h 354167"/>
                            <a:gd name="csX176" fmla="*/ 2779072 w 2849302"/>
                            <a:gd name="csY176" fmla="*/ 106088 h 354167"/>
                            <a:gd name="csX177" fmla="*/ 2779072 w 2849302"/>
                            <a:gd name="csY177" fmla="*/ 144752 h 354167"/>
                            <a:gd name="csX178" fmla="*/ 2751508 w 2849302"/>
                            <a:gd name="csY178" fmla="*/ 144752 h 354167"/>
                            <a:gd name="csX179" fmla="*/ 2751508 w 2849302"/>
                            <a:gd name="csY179" fmla="*/ 173141 h 354167"/>
                            <a:gd name="csX180" fmla="*/ 2779072 w 2849302"/>
                            <a:gd name="csY180" fmla="*/ 173141 h 354167"/>
                            <a:gd name="csX181" fmla="*/ 2779072 w 2849302"/>
                            <a:gd name="csY181" fmla="*/ 234354 h 354167"/>
                            <a:gd name="csX182" fmla="*/ 2780874 w 2849302"/>
                            <a:gd name="csY182" fmla="*/ 254930 h 354167"/>
                            <a:gd name="csX183" fmla="*/ 2787561 w 2849302"/>
                            <a:gd name="csY183" fmla="*/ 269839 h 354167"/>
                            <a:gd name="csX184" fmla="*/ 2800936 w 2849302"/>
                            <a:gd name="csY184" fmla="*/ 278735 h 354167"/>
                            <a:gd name="csX185" fmla="*/ 2822800 w 2849302"/>
                            <a:gd name="csY185" fmla="*/ 281643 h 354167"/>
                            <a:gd name="csX186" fmla="*/ 2836322 w 2849302"/>
                            <a:gd name="csY186" fmla="*/ 280658 h 354167"/>
                            <a:gd name="csX187" fmla="*/ 2849278 w 2849302"/>
                            <a:gd name="csY187" fmla="*/ 277183 h 354167"/>
                            <a:gd name="csX188" fmla="*/ 2849278 w 2849302"/>
                            <a:gd name="csY188" fmla="*/ 249065 h 354167"/>
                            <a:gd name="csX189" fmla="*/ 2840912 w 2849302"/>
                            <a:gd name="csY189" fmla="*/ 252269 h 354167"/>
                            <a:gd name="csX190" fmla="*/ 2831165 w 2849302"/>
                            <a:gd name="csY190" fmla="*/ 253255 h 354167"/>
                            <a:gd name="csX191" fmla="*/ 2816260 w 2849302"/>
                            <a:gd name="csY191" fmla="*/ 247390 h 354167"/>
                            <a:gd name="csX192" fmla="*/ 2812509 w 2849302"/>
                            <a:gd name="csY192" fmla="*/ 231520 h 354167"/>
                            <a:gd name="csX193" fmla="*/ 2812509 w 2849302"/>
                            <a:gd name="csY193" fmla="*/ 173091 h 354167"/>
                            <a:gd name="csX194" fmla="*/ 2849278 w 2849302"/>
                            <a:gd name="csY194" fmla="*/ 173091 h 354167"/>
                            <a:gd name="csX195" fmla="*/ 1759527 w 2849302"/>
                            <a:gd name="csY195" fmla="*/ 119419 h 354167"/>
                            <a:gd name="csX196" fmla="*/ 1775000 w 2849302"/>
                            <a:gd name="csY196" fmla="*/ 113727 h 354167"/>
                            <a:gd name="csX197" fmla="*/ 1781268 w 2849302"/>
                            <a:gd name="csY197" fmla="*/ 99385 h 354167"/>
                            <a:gd name="csX198" fmla="*/ 1775000 w 2849302"/>
                            <a:gd name="csY198" fmla="*/ 85043 h 354167"/>
                            <a:gd name="csX199" fmla="*/ 1759527 w 2849302"/>
                            <a:gd name="csY199" fmla="*/ 79350 h 354167"/>
                            <a:gd name="csX200" fmla="*/ 1744351 w 2849302"/>
                            <a:gd name="csY200" fmla="*/ 85338 h 354167"/>
                            <a:gd name="csX201" fmla="*/ 1738355 w 2849302"/>
                            <a:gd name="csY201" fmla="*/ 99385 h 354167"/>
                            <a:gd name="csX202" fmla="*/ 1744351 w 2849302"/>
                            <a:gd name="csY202" fmla="*/ 113456 h 354167"/>
                            <a:gd name="csX203" fmla="*/ 1759527 w 2849302"/>
                            <a:gd name="csY203" fmla="*/ 119444 h 354167"/>
                            <a:gd name="csX204" fmla="*/ 1743092 w 2849302"/>
                            <a:gd name="csY204" fmla="*/ 278317 h 354167"/>
                            <a:gd name="csX205" fmla="*/ 1776529 w 2849302"/>
                            <a:gd name="csY205" fmla="*/ 278317 h 354167"/>
                            <a:gd name="csX206" fmla="*/ 1776529 w 2849302"/>
                            <a:gd name="csY206" fmla="*/ 144728 h 354167"/>
                            <a:gd name="csX207" fmla="*/ 1743092 w 2849302"/>
                            <a:gd name="csY207" fmla="*/ 144728 h 354167"/>
                            <a:gd name="csX208" fmla="*/ 1743092 w 2849302"/>
                            <a:gd name="csY208" fmla="*/ 278317 h 354167"/>
                            <a:gd name="csX209" fmla="*/ 660622 w 2849302"/>
                            <a:gd name="csY209" fmla="*/ 196502 h 354167"/>
                            <a:gd name="csX210" fmla="*/ 747558 w 2849302"/>
                            <a:gd name="csY210" fmla="*/ 196502 h 354167"/>
                            <a:gd name="csX211" fmla="*/ 747558 w 2849302"/>
                            <a:gd name="csY211" fmla="*/ 164787 h 354167"/>
                            <a:gd name="csX212" fmla="*/ 660622 w 2849302"/>
                            <a:gd name="csY212" fmla="*/ 164787 h 354167"/>
                            <a:gd name="csX213" fmla="*/ 660622 w 2849302"/>
                            <a:gd name="csY213" fmla="*/ 113037 h 354167"/>
                            <a:gd name="csX214" fmla="*/ 752863 w 2849302"/>
                            <a:gd name="csY214" fmla="*/ 113037 h 354167"/>
                            <a:gd name="csX215" fmla="*/ 752863 w 2849302"/>
                            <a:gd name="csY215" fmla="*/ 81297 h 354167"/>
                            <a:gd name="csX216" fmla="*/ 625507 w 2849302"/>
                            <a:gd name="csY216" fmla="*/ 81297 h 354167"/>
                            <a:gd name="csX217" fmla="*/ 625507 w 2849302"/>
                            <a:gd name="csY217" fmla="*/ 278317 h 354167"/>
                            <a:gd name="csX218" fmla="*/ 660622 w 2849302"/>
                            <a:gd name="csY218" fmla="*/ 278317 h 354167"/>
                            <a:gd name="csX219" fmla="*/ 660622 w 2849302"/>
                            <a:gd name="csY219" fmla="*/ 196502 h 354167"/>
                            <a:gd name="csX220" fmla="*/ 2716912 w 2849302"/>
                            <a:gd name="csY220" fmla="*/ 206384 h 354167"/>
                            <a:gd name="csX221" fmla="*/ 2699490 w 2849302"/>
                            <a:gd name="csY221" fmla="*/ 199977 h 354167"/>
                            <a:gd name="csX222" fmla="*/ 2682068 w 2849302"/>
                            <a:gd name="csY222" fmla="*/ 195935 h 354167"/>
                            <a:gd name="csX223" fmla="*/ 2668693 w 2849302"/>
                            <a:gd name="csY223" fmla="*/ 191204 h 354167"/>
                            <a:gd name="csX224" fmla="*/ 2663412 w 2849302"/>
                            <a:gd name="csY224" fmla="*/ 182308 h 354167"/>
                            <a:gd name="csX225" fmla="*/ 2669828 w 2849302"/>
                            <a:gd name="csY225" fmla="*/ 171440 h 354167"/>
                            <a:gd name="csX226" fmla="*/ 2682932 w 2849302"/>
                            <a:gd name="csY226" fmla="*/ 168089 h 354167"/>
                            <a:gd name="csX227" fmla="*/ 2709114 w 2849302"/>
                            <a:gd name="csY227" fmla="*/ 181741 h 354167"/>
                            <a:gd name="csX228" fmla="*/ 2731397 w 2849302"/>
                            <a:gd name="csY228" fmla="*/ 161706 h 354167"/>
                            <a:gd name="csX229" fmla="*/ 2710224 w 2849302"/>
                            <a:gd name="csY229" fmla="*/ 145984 h 354167"/>
                            <a:gd name="csX230" fmla="*/ 2683746 w 2849302"/>
                            <a:gd name="csY230" fmla="*/ 141376 h 354167"/>
                            <a:gd name="csX231" fmla="*/ 2663955 w 2849302"/>
                            <a:gd name="csY231" fmla="*/ 143890 h 354167"/>
                            <a:gd name="csX232" fmla="*/ 2646682 w 2849302"/>
                            <a:gd name="csY232" fmla="*/ 151677 h 354167"/>
                            <a:gd name="csX233" fmla="*/ 2634565 w 2849302"/>
                            <a:gd name="csY233" fmla="*/ 165181 h 354167"/>
                            <a:gd name="csX234" fmla="*/ 2629975 w 2849302"/>
                            <a:gd name="csY234" fmla="*/ 184526 h 354167"/>
                            <a:gd name="csX235" fmla="*/ 2635256 w 2849302"/>
                            <a:gd name="csY235" fmla="*/ 204560 h 354167"/>
                            <a:gd name="csX236" fmla="*/ 2648631 w 2849302"/>
                            <a:gd name="csY236" fmla="*/ 215822 h 354167"/>
                            <a:gd name="csX237" fmla="*/ 2666053 w 2849302"/>
                            <a:gd name="csY237" fmla="*/ 221663 h 354167"/>
                            <a:gd name="csX238" fmla="*/ 2683474 w 2849302"/>
                            <a:gd name="csY238" fmla="*/ 225556 h 354167"/>
                            <a:gd name="csX239" fmla="*/ 2696849 w 2849302"/>
                            <a:gd name="csY239" fmla="*/ 230978 h 354167"/>
                            <a:gd name="csX240" fmla="*/ 2702130 w 2849302"/>
                            <a:gd name="csY240" fmla="*/ 241278 h 354167"/>
                            <a:gd name="csX241" fmla="*/ 2700057 w 2849302"/>
                            <a:gd name="csY241" fmla="*/ 248104 h 354167"/>
                            <a:gd name="csX242" fmla="*/ 2694604 w 2849302"/>
                            <a:gd name="csY242" fmla="*/ 252984 h 354167"/>
                            <a:gd name="csX243" fmla="*/ 2687349 w 2849302"/>
                            <a:gd name="csY243" fmla="*/ 255768 h 354167"/>
                            <a:gd name="csX244" fmla="*/ 2679822 w 2849302"/>
                            <a:gd name="csY244" fmla="*/ 256606 h 354167"/>
                            <a:gd name="csX245" fmla="*/ 2661858 w 2849302"/>
                            <a:gd name="csY245" fmla="*/ 252023 h 354167"/>
                            <a:gd name="csX246" fmla="*/ 2648063 w 2849302"/>
                            <a:gd name="csY246" fmla="*/ 240194 h 354167"/>
                            <a:gd name="csX247" fmla="*/ 2625756 w 2849302"/>
                            <a:gd name="csY247" fmla="*/ 261067 h 354167"/>
                            <a:gd name="csX248" fmla="*/ 2649174 w 2849302"/>
                            <a:gd name="csY248" fmla="*/ 277208 h 354167"/>
                            <a:gd name="csX249" fmla="*/ 2677873 w 2849302"/>
                            <a:gd name="csY249" fmla="*/ 281643 h 354167"/>
                            <a:gd name="csX250" fmla="*/ 2698503 w 2849302"/>
                            <a:gd name="csY250" fmla="*/ 279425 h 354167"/>
                            <a:gd name="csX251" fmla="*/ 2717035 w 2849302"/>
                            <a:gd name="csY251" fmla="*/ 272180 h 354167"/>
                            <a:gd name="csX252" fmla="*/ 2730410 w 2849302"/>
                            <a:gd name="csY252" fmla="*/ 258972 h 354167"/>
                            <a:gd name="csX253" fmla="*/ 2735567 w 2849302"/>
                            <a:gd name="csY253" fmla="*/ 238789 h 354167"/>
                            <a:gd name="csX254" fmla="*/ 2730262 w 2849302"/>
                            <a:gd name="csY254" fmla="*/ 218213 h 354167"/>
                            <a:gd name="csX255" fmla="*/ 2716887 w 2849302"/>
                            <a:gd name="csY255" fmla="*/ 206384 h 354167"/>
                            <a:gd name="csX256" fmla="*/ 1014215 w 2849302"/>
                            <a:gd name="csY256" fmla="*/ 141401 h 354167"/>
                            <a:gd name="csX257" fmla="*/ 990525 w 2849302"/>
                            <a:gd name="csY257" fmla="*/ 147808 h 354167"/>
                            <a:gd name="csX258" fmla="*/ 974633 w 2849302"/>
                            <a:gd name="csY258" fmla="*/ 165896 h 354167"/>
                            <a:gd name="csX259" fmla="*/ 974066 w 2849302"/>
                            <a:gd name="csY259" fmla="*/ 165896 h 354167"/>
                            <a:gd name="csX260" fmla="*/ 974066 w 2849302"/>
                            <a:gd name="csY260" fmla="*/ 144752 h 354167"/>
                            <a:gd name="csX261" fmla="*/ 940629 w 2849302"/>
                            <a:gd name="csY261" fmla="*/ 144752 h 354167"/>
                            <a:gd name="csX262" fmla="*/ 940629 w 2849302"/>
                            <a:gd name="csY262" fmla="*/ 278341 h 354167"/>
                            <a:gd name="csX263" fmla="*/ 974066 w 2849302"/>
                            <a:gd name="csY263" fmla="*/ 278341 h 354167"/>
                            <a:gd name="csX264" fmla="*/ 974066 w 2849302"/>
                            <a:gd name="csY264" fmla="*/ 206828 h 354167"/>
                            <a:gd name="csX265" fmla="*/ 975324 w 2849302"/>
                            <a:gd name="csY265" fmla="*/ 198474 h 354167"/>
                            <a:gd name="csX266" fmla="*/ 980334 w 2849302"/>
                            <a:gd name="csY266" fmla="*/ 187335 h 354167"/>
                            <a:gd name="csX267" fmla="*/ 991192 w 2849302"/>
                            <a:gd name="csY267" fmla="*/ 177453 h 354167"/>
                            <a:gd name="csX268" fmla="*/ 1009995 w 2849302"/>
                            <a:gd name="csY268" fmla="*/ 173141 h 354167"/>
                            <a:gd name="csX269" fmla="*/ 1017941 w 2849302"/>
                            <a:gd name="csY269" fmla="*/ 173831 h 354167"/>
                            <a:gd name="csX270" fmla="*/ 1026158 w 2849302"/>
                            <a:gd name="csY270" fmla="*/ 175654 h 354167"/>
                            <a:gd name="csX271" fmla="*/ 1026158 w 2849302"/>
                            <a:gd name="csY271" fmla="*/ 143372 h 354167"/>
                            <a:gd name="csX272" fmla="*/ 1020162 w 2849302"/>
                            <a:gd name="csY272" fmla="*/ 141968 h 354167"/>
                            <a:gd name="csX273" fmla="*/ 1014166 w 2849302"/>
                            <a:gd name="csY273" fmla="*/ 141401 h 354167"/>
                            <a:gd name="csX274" fmla="*/ 1099375 w 2849302"/>
                            <a:gd name="csY274" fmla="*/ 281643 h 354167"/>
                            <a:gd name="csX275" fmla="*/ 1125853 w 2849302"/>
                            <a:gd name="csY275" fmla="*/ 274275 h 354167"/>
                            <a:gd name="csX276" fmla="*/ 1140363 w 2849302"/>
                            <a:gd name="csY276" fmla="*/ 256877 h 354167"/>
                            <a:gd name="csX277" fmla="*/ 1140905 w 2849302"/>
                            <a:gd name="csY277" fmla="*/ 256877 h 354167"/>
                            <a:gd name="csX278" fmla="*/ 1140905 w 2849302"/>
                            <a:gd name="csY278" fmla="*/ 278317 h 354167"/>
                            <a:gd name="csX279" fmla="*/ 1172689 w 2849302"/>
                            <a:gd name="csY279" fmla="*/ 278317 h 354167"/>
                            <a:gd name="csX280" fmla="*/ 1172689 w 2849302"/>
                            <a:gd name="csY280" fmla="*/ 144728 h 354167"/>
                            <a:gd name="csX281" fmla="*/ 1139252 w 2849302"/>
                            <a:gd name="csY281" fmla="*/ 144728 h 354167"/>
                            <a:gd name="csX282" fmla="*/ 1139252 w 2849302"/>
                            <a:gd name="csY282" fmla="*/ 217646 h 354167"/>
                            <a:gd name="csX283" fmla="*/ 1137574 w 2849302"/>
                            <a:gd name="csY283" fmla="*/ 230435 h 354167"/>
                            <a:gd name="csX284" fmla="*/ 1132121 w 2849302"/>
                            <a:gd name="csY284" fmla="*/ 241303 h 354167"/>
                            <a:gd name="csX285" fmla="*/ 1122669 w 2849302"/>
                            <a:gd name="csY285" fmla="*/ 248819 h 354167"/>
                            <a:gd name="csX286" fmla="*/ 1108579 w 2849302"/>
                            <a:gd name="csY286" fmla="*/ 251604 h 354167"/>
                            <a:gd name="csX287" fmla="*/ 1094785 w 2849302"/>
                            <a:gd name="csY287" fmla="*/ 247562 h 354167"/>
                            <a:gd name="csX288" fmla="*/ 1087554 w 2849302"/>
                            <a:gd name="csY288" fmla="*/ 237533 h 354167"/>
                            <a:gd name="csX289" fmla="*/ 1084618 w 2849302"/>
                            <a:gd name="csY289" fmla="*/ 224743 h 354167"/>
                            <a:gd name="csX290" fmla="*/ 1084050 w 2849302"/>
                            <a:gd name="csY290" fmla="*/ 212348 h 354167"/>
                            <a:gd name="csX291" fmla="*/ 1084050 w 2849302"/>
                            <a:gd name="csY291" fmla="*/ 144728 h 354167"/>
                            <a:gd name="csX292" fmla="*/ 1050613 w 2849302"/>
                            <a:gd name="csY292" fmla="*/ 144728 h 354167"/>
                            <a:gd name="csX293" fmla="*/ 1050613 w 2849302"/>
                            <a:gd name="csY293" fmla="*/ 229031 h 354167"/>
                            <a:gd name="csX294" fmla="*/ 1053130 w 2849302"/>
                            <a:gd name="csY294" fmla="*/ 248794 h 354167"/>
                            <a:gd name="csX295" fmla="*/ 1061496 w 2849302"/>
                            <a:gd name="csY295" fmla="*/ 265625 h 354167"/>
                            <a:gd name="csX296" fmla="*/ 1076672 w 2849302"/>
                            <a:gd name="csY296" fmla="*/ 277306 h 354167"/>
                            <a:gd name="csX297" fmla="*/ 1099375 w 2849302"/>
                            <a:gd name="csY297" fmla="*/ 281619 h 354167"/>
                            <a:gd name="csX298" fmla="*/ 2503384 w 2849302"/>
                            <a:gd name="csY298" fmla="*/ 198178 h 354167"/>
                            <a:gd name="csX299" fmla="*/ 2514118 w 2849302"/>
                            <a:gd name="csY299" fmla="*/ 175088 h 354167"/>
                            <a:gd name="csX300" fmla="*/ 2537931 w 2849302"/>
                            <a:gd name="csY300" fmla="*/ 166463 h 354167"/>
                            <a:gd name="csX301" fmla="*/ 2562731 w 2849302"/>
                            <a:gd name="csY301" fmla="*/ 174940 h 354167"/>
                            <a:gd name="csX302" fmla="*/ 2571936 w 2849302"/>
                            <a:gd name="csY302" fmla="*/ 198178 h 354167"/>
                            <a:gd name="csX303" fmla="*/ 2503384 w 2849302"/>
                            <a:gd name="csY303" fmla="*/ 198178 h 354167"/>
                            <a:gd name="csX304" fmla="*/ 2587951 w 2849302"/>
                            <a:gd name="csY304" fmla="*/ 160326 h 354167"/>
                            <a:gd name="csX305" fmla="*/ 2568160 w 2849302"/>
                            <a:gd name="csY305" fmla="*/ 146280 h 354167"/>
                            <a:gd name="csX306" fmla="*/ 2542669 w 2849302"/>
                            <a:gd name="csY306" fmla="*/ 141401 h 354167"/>
                            <a:gd name="csX307" fmla="*/ 2514266 w 2849302"/>
                            <a:gd name="csY307" fmla="*/ 146428 h 354167"/>
                            <a:gd name="csX308" fmla="*/ 2491119 w 2849302"/>
                            <a:gd name="csY308" fmla="*/ 160622 h 354167"/>
                            <a:gd name="csX309" fmla="*/ 2475647 w 2849302"/>
                            <a:gd name="csY309" fmla="*/ 182751 h 354167"/>
                            <a:gd name="csX310" fmla="*/ 2469947 w 2849302"/>
                            <a:gd name="csY310" fmla="*/ 211534 h 354167"/>
                            <a:gd name="csX311" fmla="*/ 2475647 w 2849302"/>
                            <a:gd name="csY311" fmla="*/ 240342 h 354167"/>
                            <a:gd name="csX312" fmla="*/ 2491119 w 2849302"/>
                            <a:gd name="csY312" fmla="*/ 262471 h 354167"/>
                            <a:gd name="csX313" fmla="*/ 2514266 w 2849302"/>
                            <a:gd name="csY313" fmla="*/ 276665 h 354167"/>
                            <a:gd name="csX314" fmla="*/ 2542669 w 2849302"/>
                            <a:gd name="csY314" fmla="*/ 281668 h 354167"/>
                            <a:gd name="csX315" fmla="*/ 2573046 w 2849302"/>
                            <a:gd name="csY315" fmla="*/ 275557 h 354167"/>
                            <a:gd name="csX316" fmla="*/ 2599228 w 2849302"/>
                            <a:gd name="csY316" fmla="*/ 254955 h 354167"/>
                            <a:gd name="csX317" fmla="*/ 2575242 w 2849302"/>
                            <a:gd name="csY317" fmla="*/ 236892 h 354167"/>
                            <a:gd name="csX318" fmla="*/ 2560338 w 2849302"/>
                            <a:gd name="csY318" fmla="*/ 249829 h 354167"/>
                            <a:gd name="csX319" fmla="*/ 2539313 w 2849302"/>
                            <a:gd name="csY319" fmla="*/ 254980 h 354167"/>
                            <a:gd name="csX320" fmla="*/ 2515056 w 2849302"/>
                            <a:gd name="csY320" fmla="*/ 246626 h 354167"/>
                            <a:gd name="csX321" fmla="*/ 2503359 w 2849302"/>
                            <a:gd name="csY321" fmla="*/ 223264 h 354167"/>
                            <a:gd name="csX322" fmla="*/ 2605348 w 2849302"/>
                            <a:gd name="csY322" fmla="*/ 223264 h 354167"/>
                            <a:gd name="csX323" fmla="*/ 2605348 w 2849302"/>
                            <a:gd name="csY323" fmla="*/ 214073 h 354167"/>
                            <a:gd name="csX324" fmla="*/ 2600758 w 2849302"/>
                            <a:gd name="csY324" fmla="*/ 183047 h 354167"/>
                            <a:gd name="csX325" fmla="*/ 2587926 w 2849302"/>
                            <a:gd name="csY325" fmla="*/ 160351 h 354167"/>
                            <a:gd name="csX326" fmla="*/ 877555 w 2849302"/>
                            <a:gd name="csY326" fmla="*/ 226566 h 354167"/>
                            <a:gd name="csX327" fmla="*/ 869757 w 2849302"/>
                            <a:gd name="csY327" fmla="*/ 239356 h 354167"/>
                            <a:gd name="csX328" fmla="*/ 857345 w 2849302"/>
                            <a:gd name="csY328" fmla="*/ 248252 h 354167"/>
                            <a:gd name="csX329" fmla="*/ 840910 w 2849302"/>
                            <a:gd name="csY329" fmla="*/ 251604 h 354167"/>
                            <a:gd name="csX330" fmla="*/ 824475 w 2849302"/>
                            <a:gd name="csY330" fmla="*/ 248252 h 354167"/>
                            <a:gd name="csX331" fmla="*/ 812088 w 2849302"/>
                            <a:gd name="csY331" fmla="*/ 239356 h 354167"/>
                            <a:gd name="csX332" fmla="*/ 804265 w 2849302"/>
                            <a:gd name="csY332" fmla="*/ 226566 h 354167"/>
                            <a:gd name="csX333" fmla="*/ 801625 w 2849302"/>
                            <a:gd name="csY333" fmla="*/ 211534 h 354167"/>
                            <a:gd name="csX334" fmla="*/ 804265 w 2849302"/>
                            <a:gd name="csY334" fmla="*/ 196502 h 354167"/>
                            <a:gd name="csX335" fmla="*/ 812088 w 2849302"/>
                            <a:gd name="csY335" fmla="*/ 183713 h 354167"/>
                            <a:gd name="csX336" fmla="*/ 824475 w 2849302"/>
                            <a:gd name="csY336" fmla="*/ 174816 h 354167"/>
                            <a:gd name="csX337" fmla="*/ 840910 w 2849302"/>
                            <a:gd name="csY337" fmla="*/ 171465 h 354167"/>
                            <a:gd name="csX338" fmla="*/ 857345 w 2849302"/>
                            <a:gd name="csY338" fmla="*/ 174816 h 354167"/>
                            <a:gd name="csX339" fmla="*/ 869757 w 2849302"/>
                            <a:gd name="csY339" fmla="*/ 183713 h 354167"/>
                            <a:gd name="csX340" fmla="*/ 877555 w 2849302"/>
                            <a:gd name="csY340" fmla="*/ 196502 h 354167"/>
                            <a:gd name="csX341" fmla="*/ 880195 w 2849302"/>
                            <a:gd name="csY341" fmla="*/ 211534 h 354167"/>
                            <a:gd name="csX342" fmla="*/ 877555 w 2849302"/>
                            <a:gd name="csY342" fmla="*/ 226566 h 354167"/>
                            <a:gd name="csX343" fmla="*/ 892460 w 2849302"/>
                            <a:gd name="csY343" fmla="*/ 160598 h 354167"/>
                            <a:gd name="csX344" fmla="*/ 869338 w 2849302"/>
                            <a:gd name="csY344" fmla="*/ 146403 h 354167"/>
                            <a:gd name="csX345" fmla="*/ 840910 w 2849302"/>
                            <a:gd name="csY345" fmla="*/ 141376 h 354167"/>
                            <a:gd name="csX346" fmla="*/ 812507 w 2849302"/>
                            <a:gd name="csY346" fmla="*/ 146403 h 354167"/>
                            <a:gd name="csX347" fmla="*/ 789360 w 2849302"/>
                            <a:gd name="csY347" fmla="*/ 160598 h 354167"/>
                            <a:gd name="csX348" fmla="*/ 773888 w 2849302"/>
                            <a:gd name="csY348" fmla="*/ 182727 h 354167"/>
                            <a:gd name="csX349" fmla="*/ 768188 w 2849302"/>
                            <a:gd name="csY349" fmla="*/ 211510 h 354167"/>
                            <a:gd name="csX350" fmla="*/ 773888 w 2849302"/>
                            <a:gd name="csY350" fmla="*/ 240317 h 354167"/>
                            <a:gd name="csX351" fmla="*/ 789360 w 2849302"/>
                            <a:gd name="csY351" fmla="*/ 262447 h 354167"/>
                            <a:gd name="csX352" fmla="*/ 812507 w 2849302"/>
                            <a:gd name="csY352" fmla="*/ 276641 h 354167"/>
                            <a:gd name="csX353" fmla="*/ 840910 w 2849302"/>
                            <a:gd name="csY353" fmla="*/ 281643 h 354167"/>
                            <a:gd name="csX354" fmla="*/ 869338 w 2849302"/>
                            <a:gd name="csY354" fmla="*/ 276641 h 354167"/>
                            <a:gd name="csX355" fmla="*/ 892460 w 2849302"/>
                            <a:gd name="csY355" fmla="*/ 262447 h 354167"/>
                            <a:gd name="csX356" fmla="*/ 907932 w 2849302"/>
                            <a:gd name="csY356" fmla="*/ 240317 h 354167"/>
                            <a:gd name="csX357" fmla="*/ 913632 w 2849302"/>
                            <a:gd name="csY357" fmla="*/ 211510 h 354167"/>
                            <a:gd name="csX358" fmla="*/ 907932 w 2849302"/>
                            <a:gd name="csY358" fmla="*/ 182727 h 354167"/>
                            <a:gd name="csX359" fmla="*/ 892460 w 2849302"/>
                            <a:gd name="csY359" fmla="*/ 160598 h 354167"/>
                            <a:gd name="csX360" fmla="*/ 268409 w 2849302"/>
                            <a:gd name="csY360" fmla="*/ 23830 h 354167"/>
                            <a:gd name="csX361" fmla="*/ 172491 w 2849302"/>
                            <a:gd name="csY361" fmla="*/ 23830 h 354167"/>
                            <a:gd name="csX362" fmla="*/ 275886 w 2849302"/>
                            <a:gd name="csY362" fmla="*/ 294211 h 354167"/>
                            <a:gd name="csX363" fmla="*/ 339873 w 2849302"/>
                            <a:gd name="csY363" fmla="*/ 354167 h 354167"/>
                            <a:gd name="csX364" fmla="*/ 396852 w 2849302"/>
                            <a:gd name="csY364" fmla="*/ 278292 h 354167"/>
                            <a:gd name="csX365" fmla="*/ 375901 w 2849302"/>
                            <a:gd name="csY365" fmla="*/ 261091 h 354167"/>
                            <a:gd name="csX366" fmla="*/ 268409 w 2849302"/>
                            <a:gd name="csY366" fmla="*/ 23830 h 354167"/>
                            <a:gd name="csX367" fmla="*/ 95869 w 2849302"/>
                            <a:gd name="csY367" fmla="*/ 23830 h 354167"/>
                            <a:gd name="csX368" fmla="*/ 0 w 2849302"/>
                            <a:gd name="csY368" fmla="*/ 23830 h 354167"/>
                            <a:gd name="csX369" fmla="*/ 68503 w 2849302"/>
                            <a:gd name="csY369" fmla="*/ 271417 h 354167"/>
                            <a:gd name="csX370" fmla="*/ 128739 w 2849302"/>
                            <a:gd name="csY370" fmla="*/ 354167 h 354167"/>
                            <a:gd name="csX371" fmla="*/ 185717 w 2849302"/>
                            <a:gd name="csY371" fmla="*/ 278292 h 354167"/>
                            <a:gd name="csX372" fmla="*/ 98263 w 2849302"/>
                            <a:gd name="csY372" fmla="*/ 59094 h 354167"/>
                            <a:gd name="csX373" fmla="*/ 95869 w 2849302"/>
                            <a:gd name="csY373" fmla="*/ 23830 h 354167"/>
                            <a:gd name="csX374" fmla="*/ 456718 w 2849302"/>
                            <a:gd name="csY374" fmla="*/ 62396 h 354167"/>
                            <a:gd name="csX375" fmla="*/ 455607 w 2849302"/>
                            <a:gd name="csY375" fmla="*/ 59069 h 354167"/>
                            <a:gd name="csX376" fmla="*/ 454645 w 2849302"/>
                            <a:gd name="csY376" fmla="*/ 56186 h 354167"/>
                            <a:gd name="csX377" fmla="*/ 440011 w 2849302"/>
                            <a:gd name="csY377" fmla="*/ 23854 h 354167"/>
                            <a:gd name="csX378" fmla="*/ 422269 w 2849302"/>
                            <a:gd name="csY378" fmla="*/ 41942 h 354167"/>
                            <a:gd name="csX379" fmla="*/ 402083 w 2849302"/>
                            <a:gd name="csY379" fmla="*/ 8034 h 354167"/>
                            <a:gd name="csX380" fmla="*/ 402675 w 2849302"/>
                            <a:gd name="csY380" fmla="*/ 99 h 354167"/>
                            <a:gd name="csX381" fmla="*/ 402577 w 2849302"/>
                            <a:gd name="csY381" fmla="*/ 0 h 354167"/>
                            <a:gd name="csX382" fmla="*/ 361909 w 2849302"/>
                            <a:gd name="csY382" fmla="*/ 40611 h 354167"/>
                            <a:gd name="csX383" fmla="*/ 361909 w 2849302"/>
                            <a:gd name="csY383" fmla="*/ 121834 h 354167"/>
                            <a:gd name="csX384" fmla="*/ 443244 w 2849302"/>
                            <a:gd name="csY384" fmla="*/ 121834 h 354167"/>
                            <a:gd name="csX385" fmla="*/ 456915 w 2849302"/>
                            <a:gd name="csY385" fmla="*/ 63135 h 354167"/>
                            <a:gd name="csX386" fmla="*/ 456693 w 2849302"/>
                            <a:gd name="csY386" fmla="*/ 62371 h 354167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  <a:cxn ang="0">
                              <a:pos x="csX21" y="csY21"/>
                            </a:cxn>
                            <a:cxn ang="0">
                              <a:pos x="csX22" y="csY22"/>
                            </a:cxn>
                            <a:cxn ang="0">
                              <a:pos x="csX23" y="csY23"/>
                            </a:cxn>
                            <a:cxn ang="0">
                              <a:pos x="csX24" y="csY24"/>
                            </a:cxn>
                            <a:cxn ang="0">
                              <a:pos x="csX25" y="csY25"/>
                            </a:cxn>
                            <a:cxn ang="0">
                              <a:pos x="csX26" y="csY26"/>
                            </a:cxn>
                            <a:cxn ang="0">
                              <a:pos x="csX27" y="csY27"/>
                            </a:cxn>
                            <a:cxn ang="0">
                              <a:pos x="csX28" y="csY28"/>
                            </a:cxn>
                            <a:cxn ang="0">
                              <a:pos x="csX29" y="csY29"/>
                            </a:cxn>
                            <a:cxn ang="0">
                              <a:pos x="csX30" y="csY30"/>
                            </a:cxn>
                            <a:cxn ang="0">
                              <a:pos x="csX31" y="csY31"/>
                            </a:cxn>
                            <a:cxn ang="0">
                              <a:pos x="csX32" y="csY32"/>
                            </a:cxn>
                            <a:cxn ang="0">
                              <a:pos x="csX33" y="csY33"/>
                            </a:cxn>
                            <a:cxn ang="0">
                              <a:pos x="csX34" y="csY34"/>
                            </a:cxn>
                            <a:cxn ang="0">
                              <a:pos x="csX35" y="csY35"/>
                            </a:cxn>
                            <a:cxn ang="0">
                              <a:pos x="csX36" y="csY36"/>
                            </a:cxn>
                            <a:cxn ang="0">
                              <a:pos x="csX37" y="csY37"/>
                            </a:cxn>
                            <a:cxn ang="0">
                              <a:pos x="csX38" y="csY38"/>
                            </a:cxn>
                            <a:cxn ang="0">
                              <a:pos x="csX39" y="csY39"/>
                            </a:cxn>
                            <a:cxn ang="0">
                              <a:pos x="csX40" y="csY40"/>
                            </a:cxn>
                            <a:cxn ang="0">
                              <a:pos x="csX41" y="csY41"/>
                            </a:cxn>
                            <a:cxn ang="0">
                              <a:pos x="csX42" y="csY42"/>
                            </a:cxn>
                            <a:cxn ang="0">
                              <a:pos x="csX43" y="csY43"/>
                            </a:cxn>
                            <a:cxn ang="0">
                              <a:pos x="csX44" y="csY44"/>
                            </a:cxn>
                            <a:cxn ang="0">
                              <a:pos x="csX45" y="csY45"/>
                            </a:cxn>
                            <a:cxn ang="0">
                              <a:pos x="csX46" y="csY46"/>
                            </a:cxn>
                            <a:cxn ang="0">
                              <a:pos x="csX47" y="csY47"/>
                            </a:cxn>
                            <a:cxn ang="0">
                              <a:pos x="csX48" y="csY48"/>
                            </a:cxn>
                            <a:cxn ang="0">
                              <a:pos x="csX49" y="csY49"/>
                            </a:cxn>
                            <a:cxn ang="0">
                              <a:pos x="csX50" y="csY50"/>
                            </a:cxn>
                            <a:cxn ang="0">
                              <a:pos x="csX51" y="csY51"/>
                            </a:cxn>
                            <a:cxn ang="0">
                              <a:pos x="csX52" y="csY52"/>
                            </a:cxn>
                            <a:cxn ang="0">
                              <a:pos x="csX53" y="csY53"/>
                            </a:cxn>
                            <a:cxn ang="0">
                              <a:pos x="csX54" y="csY54"/>
                            </a:cxn>
                            <a:cxn ang="0">
                              <a:pos x="csX55" y="csY55"/>
                            </a:cxn>
                            <a:cxn ang="0">
                              <a:pos x="csX56" y="csY56"/>
                            </a:cxn>
                            <a:cxn ang="0">
                              <a:pos x="csX57" y="csY57"/>
                            </a:cxn>
                            <a:cxn ang="0">
                              <a:pos x="csX58" y="csY58"/>
                            </a:cxn>
                            <a:cxn ang="0">
                              <a:pos x="csX59" y="csY59"/>
                            </a:cxn>
                            <a:cxn ang="0">
                              <a:pos x="csX60" y="csY60"/>
                            </a:cxn>
                            <a:cxn ang="0">
                              <a:pos x="csX61" y="csY61"/>
                            </a:cxn>
                            <a:cxn ang="0">
                              <a:pos x="csX62" y="csY62"/>
                            </a:cxn>
                            <a:cxn ang="0">
                              <a:pos x="csX63" y="csY63"/>
                            </a:cxn>
                            <a:cxn ang="0">
                              <a:pos x="csX64" y="csY64"/>
                            </a:cxn>
                            <a:cxn ang="0">
                              <a:pos x="csX65" y="csY65"/>
                            </a:cxn>
                            <a:cxn ang="0">
                              <a:pos x="csX66" y="csY66"/>
                            </a:cxn>
                            <a:cxn ang="0">
                              <a:pos x="csX67" y="csY67"/>
                            </a:cxn>
                            <a:cxn ang="0">
                              <a:pos x="csX68" y="csY68"/>
                            </a:cxn>
                            <a:cxn ang="0">
                              <a:pos x="csX69" y="csY69"/>
                            </a:cxn>
                            <a:cxn ang="0">
                              <a:pos x="csX70" y="csY70"/>
                            </a:cxn>
                            <a:cxn ang="0">
                              <a:pos x="csX71" y="csY71"/>
                            </a:cxn>
                            <a:cxn ang="0">
                              <a:pos x="csX72" y="csY72"/>
                            </a:cxn>
                            <a:cxn ang="0">
                              <a:pos x="csX73" y="csY73"/>
                            </a:cxn>
                            <a:cxn ang="0">
                              <a:pos x="csX74" y="csY74"/>
                            </a:cxn>
                            <a:cxn ang="0">
                              <a:pos x="csX75" y="csY75"/>
                            </a:cxn>
                            <a:cxn ang="0">
                              <a:pos x="csX76" y="csY76"/>
                            </a:cxn>
                            <a:cxn ang="0">
                              <a:pos x="csX77" y="csY77"/>
                            </a:cxn>
                            <a:cxn ang="0">
                              <a:pos x="csX78" y="csY78"/>
                            </a:cxn>
                            <a:cxn ang="0">
                              <a:pos x="csX79" y="csY79"/>
                            </a:cxn>
                            <a:cxn ang="0">
                              <a:pos x="csX80" y="csY80"/>
                            </a:cxn>
                            <a:cxn ang="0">
                              <a:pos x="csX81" y="csY81"/>
                            </a:cxn>
                            <a:cxn ang="0">
                              <a:pos x="csX82" y="csY82"/>
                            </a:cxn>
                            <a:cxn ang="0">
                              <a:pos x="csX83" y="csY83"/>
                            </a:cxn>
                            <a:cxn ang="0">
                              <a:pos x="csX84" y="csY84"/>
                            </a:cxn>
                            <a:cxn ang="0">
                              <a:pos x="csX85" y="csY85"/>
                            </a:cxn>
                            <a:cxn ang="0">
                              <a:pos x="csX86" y="csY86"/>
                            </a:cxn>
                            <a:cxn ang="0">
                              <a:pos x="csX87" y="csY87"/>
                            </a:cxn>
                            <a:cxn ang="0">
                              <a:pos x="csX88" y="csY88"/>
                            </a:cxn>
                            <a:cxn ang="0">
                              <a:pos x="csX89" y="csY89"/>
                            </a:cxn>
                            <a:cxn ang="0">
                              <a:pos x="csX90" y="csY90"/>
                            </a:cxn>
                            <a:cxn ang="0">
                              <a:pos x="csX91" y="csY91"/>
                            </a:cxn>
                            <a:cxn ang="0">
                              <a:pos x="csX92" y="csY92"/>
                            </a:cxn>
                            <a:cxn ang="0">
                              <a:pos x="csX93" y="csY93"/>
                            </a:cxn>
                            <a:cxn ang="0">
                              <a:pos x="csX94" y="csY94"/>
                            </a:cxn>
                            <a:cxn ang="0">
                              <a:pos x="csX95" y="csY95"/>
                            </a:cxn>
                            <a:cxn ang="0">
                              <a:pos x="csX96" y="csY96"/>
                            </a:cxn>
                            <a:cxn ang="0">
                              <a:pos x="csX97" y="csY97"/>
                            </a:cxn>
                            <a:cxn ang="0">
                              <a:pos x="csX98" y="csY98"/>
                            </a:cxn>
                            <a:cxn ang="0">
                              <a:pos x="csX99" y="csY99"/>
                            </a:cxn>
                            <a:cxn ang="0">
                              <a:pos x="csX100" y="csY100"/>
                            </a:cxn>
                            <a:cxn ang="0">
                              <a:pos x="csX101" y="csY101"/>
                            </a:cxn>
                            <a:cxn ang="0">
                              <a:pos x="csX102" y="csY102"/>
                            </a:cxn>
                            <a:cxn ang="0">
                              <a:pos x="csX103" y="csY103"/>
                            </a:cxn>
                            <a:cxn ang="0">
                              <a:pos x="csX104" y="csY104"/>
                            </a:cxn>
                            <a:cxn ang="0">
                              <a:pos x="csX105" y="csY105"/>
                            </a:cxn>
                            <a:cxn ang="0">
                              <a:pos x="csX106" y="csY106"/>
                            </a:cxn>
                            <a:cxn ang="0">
                              <a:pos x="csX107" y="csY107"/>
                            </a:cxn>
                            <a:cxn ang="0">
                              <a:pos x="csX108" y="csY108"/>
                            </a:cxn>
                            <a:cxn ang="0">
                              <a:pos x="csX109" y="csY109"/>
                            </a:cxn>
                            <a:cxn ang="0">
                              <a:pos x="csX110" y="csY110"/>
                            </a:cxn>
                            <a:cxn ang="0">
                              <a:pos x="csX111" y="csY111"/>
                            </a:cxn>
                            <a:cxn ang="0">
                              <a:pos x="csX112" y="csY112"/>
                            </a:cxn>
                            <a:cxn ang="0">
                              <a:pos x="csX113" y="csY113"/>
                            </a:cxn>
                            <a:cxn ang="0">
                              <a:pos x="csX114" y="csY114"/>
                            </a:cxn>
                            <a:cxn ang="0">
                              <a:pos x="csX115" y="csY115"/>
                            </a:cxn>
                            <a:cxn ang="0">
                              <a:pos x="csX116" y="csY116"/>
                            </a:cxn>
                            <a:cxn ang="0">
                              <a:pos x="csX117" y="csY117"/>
                            </a:cxn>
                            <a:cxn ang="0">
                              <a:pos x="csX118" y="csY118"/>
                            </a:cxn>
                            <a:cxn ang="0">
                              <a:pos x="csX119" y="csY119"/>
                            </a:cxn>
                            <a:cxn ang="0">
                              <a:pos x="csX120" y="csY120"/>
                            </a:cxn>
                            <a:cxn ang="0">
                              <a:pos x="csX121" y="csY121"/>
                            </a:cxn>
                            <a:cxn ang="0">
                              <a:pos x="csX122" y="csY122"/>
                            </a:cxn>
                            <a:cxn ang="0">
                              <a:pos x="csX123" y="csY123"/>
                            </a:cxn>
                            <a:cxn ang="0">
                              <a:pos x="csX124" y="csY124"/>
                            </a:cxn>
                            <a:cxn ang="0">
                              <a:pos x="csX125" y="csY125"/>
                            </a:cxn>
                            <a:cxn ang="0">
                              <a:pos x="csX126" y="csY126"/>
                            </a:cxn>
                            <a:cxn ang="0">
                              <a:pos x="csX127" y="csY127"/>
                            </a:cxn>
                            <a:cxn ang="0">
                              <a:pos x="csX128" y="csY128"/>
                            </a:cxn>
                            <a:cxn ang="0">
                              <a:pos x="csX129" y="csY129"/>
                            </a:cxn>
                            <a:cxn ang="0">
                              <a:pos x="csX130" y="csY130"/>
                            </a:cxn>
                            <a:cxn ang="0">
                              <a:pos x="csX131" y="csY131"/>
                            </a:cxn>
                            <a:cxn ang="0">
                              <a:pos x="csX132" y="csY132"/>
                            </a:cxn>
                            <a:cxn ang="0">
                              <a:pos x="csX133" y="csY133"/>
                            </a:cxn>
                            <a:cxn ang="0">
                              <a:pos x="csX134" y="csY134"/>
                            </a:cxn>
                            <a:cxn ang="0">
                              <a:pos x="csX135" y="csY135"/>
                            </a:cxn>
                            <a:cxn ang="0">
                              <a:pos x="csX136" y="csY136"/>
                            </a:cxn>
                            <a:cxn ang="0">
                              <a:pos x="csX137" y="csY137"/>
                            </a:cxn>
                            <a:cxn ang="0">
                              <a:pos x="csX138" y="csY138"/>
                            </a:cxn>
                            <a:cxn ang="0">
                              <a:pos x="csX139" y="csY139"/>
                            </a:cxn>
                            <a:cxn ang="0">
                              <a:pos x="csX140" y="csY140"/>
                            </a:cxn>
                            <a:cxn ang="0">
                              <a:pos x="csX141" y="csY141"/>
                            </a:cxn>
                            <a:cxn ang="0">
                              <a:pos x="csX142" y="csY142"/>
                            </a:cxn>
                            <a:cxn ang="0">
                              <a:pos x="csX143" y="csY143"/>
                            </a:cxn>
                            <a:cxn ang="0">
                              <a:pos x="csX144" y="csY144"/>
                            </a:cxn>
                            <a:cxn ang="0">
                              <a:pos x="csX145" y="csY145"/>
                            </a:cxn>
                            <a:cxn ang="0">
                              <a:pos x="csX146" y="csY146"/>
                            </a:cxn>
                            <a:cxn ang="0">
                              <a:pos x="csX147" y="csY147"/>
                            </a:cxn>
                            <a:cxn ang="0">
                              <a:pos x="csX148" y="csY148"/>
                            </a:cxn>
                            <a:cxn ang="0">
                              <a:pos x="csX149" y="csY149"/>
                            </a:cxn>
                            <a:cxn ang="0">
                              <a:pos x="csX150" y="csY150"/>
                            </a:cxn>
                            <a:cxn ang="0">
                              <a:pos x="csX151" y="csY151"/>
                            </a:cxn>
                            <a:cxn ang="0">
                              <a:pos x="csX152" y="csY152"/>
                            </a:cxn>
                            <a:cxn ang="0">
                              <a:pos x="csX153" y="csY153"/>
                            </a:cxn>
                            <a:cxn ang="0">
                              <a:pos x="csX154" y="csY154"/>
                            </a:cxn>
                            <a:cxn ang="0">
                              <a:pos x="csX155" y="csY155"/>
                            </a:cxn>
                            <a:cxn ang="0">
                              <a:pos x="csX156" y="csY156"/>
                            </a:cxn>
                            <a:cxn ang="0">
                              <a:pos x="csX157" y="csY157"/>
                            </a:cxn>
                            <a:cxn ang="0">
                              <a:pos x="csX158" y="csY158"/>
                            </a:cxn>
                            <a:cxn ang="0">
                              <a:pos x="csX159" y="csY159"/>
                            </a:cxn>
                            <a:cxn ang="0">
                              <a:pos x="csX160" y="csY160"/>
                            </a:cxn>
                            <a:cxn ang="0">
                              <a:pos x="csX161" y="csY161"/>
                            </a:cxn>
                            <a:cxn ang="0">
                              <a:pos x="csX162" y="csY162"/>
                            </a:cxn>
                            <a:cxn ang="0">
                              <a:pos x="csX163" y="csY163"/>
                            </a:cxn>
                            <a:cxn ang="0">
                              <a:pos x="csX164" y="csY164"/>
                            </a:cxn>
                            <a:cxn ang="0">
                              <a:pos x="csX165" y="csY165"/>
                            </a:cxn>
                            <a:cxn ang="0">
                              <a:pos x="csX166" y="csY166"/>
                            </a:cxn>
                            <a:cxn ang="0">
                              <a:pos x="csX167" y="csY167"/>
                            </a:cxn>
                            <a:cxn ang="0">
                              <a:pos x="csX168" y="csY168"/>
                            </a:cxn>
                            <a:cxn ang="0">
                              <a:pos x="csX169" y="csY169"/>
                            </a:cxn>
                            <a:cxn ang="0">
                              <a:pos x="csX170" y="csY170"/>
                            </a:cxn>
                            <a:cxn ang="0">
                              <a:pos x="csX171" y="csY171"/>
                            </a:cxn>
                            <a:cxn ang="0">
                              <a:pos x="csX172" y="csY172"/>
                            </a:cxn>
                            <a:cxn ang="0">
                              <a:pos x="csX173" y="csY173"/>
                            </a:cxn>
                            <a:cxn ang="0">
                              <a:pos x="csX174" y="csY174"/>
                            </a:cxn>
                            <a:cxn ang="0">
                              <a:pos x="csX175" y="csY175"/>
                            </a:cxn>
                            <a:cxn ang="0">
                              <a:pos x="csX176" y="csY176"/>
                            </a:cxn>
                            <a:cxn ang="0">
                              <a:pos x="csX177" y="csY177"/>
                            </a:cxn>
                            <a:cxn ang="0">
                              <a:pos x="csX178" y="csY178"/>
                            </a:cxn>
                            <a:cxn ang="0">
                              <a:pos x="csX179" y="csY179"/>
                            </a:cxn>
                            <a:cxn ang="0">
                              <a:pos x="csX180" y="csY180"/>
                            </a:cxn>
                            <a:cxn ang="0">
                              <a:pos x="csX181" y="csY181"/>
                            </a:cxn>
                            <a:cxn ang="0">
                              <a:pos x="csX182" y="csY182"/>
                            </a:cxn>
                            <a:cxn ang="0">
                              <a:pos x="csX183" y="csY183"/>
                            </a:cxn>
                            <a:cxn ang="0">
                              <a:pos x="csX184" y="csY184"/>
                            </a:cxn>
                            <a:cxn ang="0">
                              <a:pos x="csX185" y="csY185"/>
                            </a:cxn>
                            <a:cxn ang="0">
                              <a:pos x="csX186" y="csY186"/>
                            </a:cxn>
                            <a:cxn ang="0">
                              <a:pos x="csX187" y="csY187"/>
                            </a:cxn>
                            <a:cxn ang="0">
                              <a:pos x="csX188" y="csY188"/>
                            </a:cxn>
                            <a:cxn ang="0">
                              <a:pos x="csX189" y="csY189"/>
                            </a:cxn>
                            <a:cxn ang="0">
                              <a:pos x="csX190" y="csY190"/>
                            </a:cxn>
                            <a:cxn ang="0">
                              <a:pos x="csX191" y="csY191"/>
                            </a:cxn>
                            <a:cxn ang="0">
                              <a:pos x="csX192" y="csY192"/>
                            </a:cxn>
                            <a:cxn ang="0">
                              <a:pos x="csX193" y="csY193"/>
                            </a:cxn>
                            <a:cxn ang="0">
                              <a:pos x="csX194" y="csY194"/>
                            </a:cxn>
                            <a:cxn ang="0">
                              <a:pos x="csX195" y="csY195"/>
                            </a:cxn>
                            <a:cxn ang="0">
                              <a:pos x="csX196" y="csY196"/>
                            </a:cxn>
                            <a:cxn ang="0">
                              <a:pos x="csX197" y="csY197"/>
                            </a:cxn>
                            <a:cxn ang="0">
                              <a:pos x="csX198" y="csY198"/>
                            </a:cxn>
                            <a:cxn ang="0">
                              <a:pos x="csX199" y="csY199"/>
                            </a:cxn>
                            <a:cxn ang="0">
                              <a:pos x="csX200" y="csY200"/>
                            </a:cxn>
                            <a:cxn ang="0">
                              <a:pos x="csX201" y="csY201"/>
                            </a:cxn>
                            <a:cxn ang="0">
                              <a:pos x="csX202" y="csY202"/>
                            </a:cxn>
                            <a:cxn ang="0">
                              <a:pos x="csX203" y="csY203"/>
                            </a:cxn>
                            <a:cxn ang="0">
                              <a:pos x="csX204" y="csY204"/>
                            </a:cxn>
                            <a:cxn ang="0">
                              <a:pos x="csX205" y="csY205"/>
                            </a:cxn>
                            <a:cxn ang="0">
                              <a:pos x="csX206" y="csY206"/>
                            </a:cxn>
                            <a:cxn ang="0">
                              <a:pos x="csX207" y="csY207"/>
                            </a:cxn>
                            <a:cxn ang="0">
                              <a:pos x="csX208" y="csY208"/>
                            </a:cxn>
                            <a:cxn ang="0">
                              <a:pos x="csX209" y="csY209"/>
                            </a:cxn>
                            <a:cxn ang="0">
                              <a:pos x="csX210" y="csY210"/>
                            </a:cxn>
                            <a:cxn ang="0">
                              <a:pos x="csX211" y="csY211"/>
                            </a:cxn>
                            <a:cxn ang="0">
                              <a:pos x="csX212" y="csY212"/>
                            </a:cxn>
                            <a:cxn ang="0">
                              <a:pos x="csX213" y="csY213"/>
                            </a:cxn>
                            <a:cxn ang="0">
                              <a:pos x="csX214" y="csY214"/>
                            </a:cxn>
                            <a:cxn ang="0">
                              <a:pos x="csX215" y="csY215"/>
                            </a:cxn>
                            <a:cxn ang="0">
                              <a:pos x="csX216" y="csY216"/>
                            </a:cxn>
                            <a:cxn ang="0">
                              <a:pos x="csX217" y="csY217"/>
                            </a:cxn>
                            <a:cxn ang="0">
                              <a:pos x="csX218" y="csY218"/>
                            </a:cxn>
                            <a:cxn ang="0">
                              <a:pos x="csX219" y="csY219"/>
                            </a:cxn>
                            <a:cxn ang="0">
                              <a:pos x="csX220" y="csY220"/>
                            </a:cxn>
                            <a:cxn ang="0">
                              <a:pos x="csX221" y="csY221"/>
                            </a:cxn>
                            <a:cxn ang="0">
                              <a:pos x="csX222" y="csY222"/>
                            </a:cxn>
                            <a:cxn ang="0">
                              <a:pos x="csX223" y="csY223"/>
                            </a:cxn>
                            <a:cxn ang="0">
                              <a:pos x="csX224" y="csY224"/>
                            </a:cxn>
                            <a:cxn ang="0">
                              <a:pos x="csX225" y="csY225"/>
                            </a:cxn>
                            <a:cxn ang="0">
                              <a:pos x="csX226" y="csY226"/>
                            </a:cxn>
                            <a:cxn ang="0">
                              <a:pos x="csX227" y="csY227"/>
                            </a:cxn>
                            <a:cxn ang="0">
                              <a:pos x="csX228" y="csY228"/>
                            </a:cxn>
                            <a:cxn ang="0">
                              <a:pos x="csX229" y="csY229"/>
                            </a:cxn>
                            <a:cxn ang="0">
                              <a:pos x="csX230" y="csY230"/>
                            </a:cxn>
                            <a:cxn ang="0">
                              <a:pos x="csX231" y="csY231"/>
                            </a:cxn>
                            <a:cxn ang="0">
                              <a:pos x="csX232" y="csY232"/>
                            </a:cxn>
                            <a:cxn ang="0">
                              <a:pos x="csX233" y="csY233"/>
                            </a:cxn>
                            <a:cxn ang="0">
                              <a:pos x="csX234" y="csY234"/>
                            </a:cxn>
                            <a:cxn ang="0">
                              <a:pos x="csX235" y="csY235"/>
                            </a:cxn>
                            <a:cxn ang="0">
                              <a:pos x="csX236" y="csY236"/>
                            </a:cxn>
                            <a:cxn ang="0">
                              <a:pos x="csX237" y="csY237"/>
                            </a:cxn>
                            <a:cxn ang="0">
                              <a:pos x="csX238" y="csY238"/>
                            </a:cxn>
                            <a:cxn ang="0">
                              <a:pos x="csX239" y="csY239"/>
                            </a:cxn>
                            <a:cxn ang="0">
                              <a:pos x="csX240" y="csY240"/>
                            </a:cxn>
                            <a:cxn ang="0">
                              <a:pos x="csX241" y="csY241"/>
                            </a:cxn>
                            <a:cxn ang="0">
                              <a:pos x="csX242" y="csY242"/>
                            </a:cxn>
                            <a:cxn ang="0">
                              <a:pos x="csX243" y="csY243"/>
                            </a:cxn>
                            <a:cxn ang="0">
                              <a:pos x="csX244" y="csY244"/>
                            </a:cxn>
                            <a:cxn ang="0">
                              <a:pos x="csX245" y="csY245"/>
                            </a:cxn>
                            <a:cxn ang="0">
                              <a:pos x="csX246" y="csY246"/>
                            </a:cxn>
                            <a:cxn ang="0">
                              <a:pos x="csX247" y="csY247"/>
                            </a:cxn>
                            <a:cxn ang="0">
                              <a:pos x="csX248" y="csY248"/>
                            </a:cxn>
                            <a:cxn ang="0">
                              <a:pos x="csX249" y="csY249"/>
                            </a:cxn>
                            <a:cxn ang="0">
                              <a:pos x="csX250" y="csY250"/>
                            </a:cxn>
                            <a:cxn ang="0">
                              <a:pos x="csX251" y="csY251"/>
                            </a:cxn>
                            <a:cxn ang="0">
                              <a:pos x="csX252" y="csY252"/>
                            </a:cxn>
                            <a:cxn ang="0">
                              <a:pos x="csX253" y="csY253"/>
                            </a:cxn>
                            <a:cxn ang="0">
                              <a:pos x="csX254" y="csY254"/>
                            </a:cxn>
                            <a:cxn ang="0">
                              <a:pos x="csX255" y="csY255"/>
                            </a:cxn>
                            <a:cxn ang="0">
                              <a:pos x="csX256" y="csY256"/>
                            </a:cxn>
                            <a:cxn ang="0">
                              <a:pos x="csX257" y="csY257"/>
                            </a:cxn>
                            <a:cxn ang="0">
                              <a:pos x="csX258" y="csY258"/>
                            </a:cxn>
                            <a:cxn ang="0">
                              <a:pos x="csX259" y="csY259"/>
                            </a:cxn>
                            <a:cxn ang="0">
                              <a:pos x="csX260" y="csY260"/>
                            </a:cxn>
                            <a:cxn ang="0">
                              <a:pos x="csX261" y="csY261"/>
                            </a:cxn>
                            <a:cxn ang="0">
                              <a:pos x="csX262" y="csY262"/>
                            </a:cxn>
                            <a:cxn ang="0">
                              <a:pos x="csX263" y="csY263"/>
                            </a:cxn>
                            <a:cxn ang="0">
                              <a:pos x="csX264" y="csY264"/>
                            </a:cxn>
                            <a:cxn ang="0">
                              <a:pos x="csX265" y="csY265"/>
                            </a:cxn>
                            <a:cxn ang="0">
                              <a:pos x="csX266" y="csY266"/>
                            </a:cxn>
                            <a:cxn ang="0">
                              <a:pos x="csX267" y="csY267"/>
                            </a:cxn>
                            <a:cxn ang="0">
                              <a:pos x="csX268" y="csY268"/>
                            </a:cxn>
                            <a:cxn ang="0">
                              <a:pos x="csX269" y="csY269"/>
                            </a:cxn>
                            <a:cxn ang="0">
                              <a:pos x="csX270" y="csY270"/>
                            </a:cxn>
                            <a:cxn ang="0">
                              <a:pos x="csX271" y="csY271"/>
                            </a:cxn>
                            <a:cxn ang="0">
                              <a:pos x="csX272" y="csY272"/>
                            </a:cxn>
                            <a:cxn ang="0">
                              <a:pos x="csX273" y="csY273"/>
                            </a:cxn>
                            <a:cxn ang="0">
                              <a:pos x="csX274" y="csY274"/>
                            </a:cxn>
                            <a:cxn ang="0">
                              <a:pos x="csX275" y="csY275"/>
                            </a:cxn>
                            <a:cxn ang="0">
                              <a:pos x="csX276" y="csY276"/>
                            </a:cxn>
                            <a:cxn ang="0">
                              <a:pos x="csX277" y="csY277"/>
                            </a:cxn>
                            <a:cxn ang="0">
                              <a:pos x="csX278" y="csY278"/>
                            </a:cxn>
                            <a:cxn ang="0">
                              <a:pos x="csX279" y="csY279"/>
                            </a:cxn>
                            <a:cxn ang="0">
                              <a:pos x="csX280" y="csY280"/>
                            </a:cxn>
                            <a:cxn ang="0">
                              <a:pos x="csX281" y="csY281"/>
                            </a:cxn>
                            <a:cxn ang="0">
                              <a:pos x="csX282" y="csY282"/>
                            </a:cxn>
                            <a:cxn ang="0">
                              <a:pos x="csX283" y="csY283"/>
                            </a:cxn>
                            <a:cxn ang="0">
                              <a:pos x="csX284" y="csY284"/>
                            </a:cxn>
                            <a:cxn ang="0">
                              <a:pos x="csX285" y="csY285"/>
                            </a:cxn>
                            <a:cxn ang="0">
                              <a:pos x="csX286" y="csY286"/>
                            </a:cxn>
                            <a:cxn ang="0">
                              <a:pos x="csX287" y="csY287"/>
                            </a:cxn>
                            <a:cxn ang="0">
                              <a:pos x="csX288" y="csY288"/>
                            </a:cxn>
                            <a:cxn ang="0">
                              <a:pos x="csX289" y="csY289"/>
                            </a:cxn>
                            <a:cxn ang="0">
                              <a:pos x="csX290" y="csY290"/>
                            </a:cxn>
                            <a:cxn ang="0">
                              <a:pos x="csX291" y="csY291"/>
                            </a:cxn>
                            <a:cxn ang="0">
                              <a:pos x="csX292" y="csY292"/>
                            </a:cxn>
                            <a:cxn ang="0">
                              <a:pos x="csX293" y="csY293"/>
                            </a:cxn>
                            <a:cxn ang="0">
                              <a:pos x="csX294" y="csY294"/>
                            </a:cxn>
                            <a:cxn ang="0">
                              <a:pos x="csX295" y="csY295"/>
                            </a:cxn>
                            <a:cxn ang="0">
                              <a:pos x="csX296" y="csY296"/>
                            </a:cxn>
                            <a:cxn ang="0">
                              <a:pos x="csX297" y="csY297"/>
                            </a:cxn>
                            <a:cxn ang="0">
                              <a:pos x="csX298" y="csY298"/>
                            </a:cxn>
                            <a:cxn ang="0">
                              <a:pos x="csX299" y="csY299"/>
                            </a:cxn>
                            <a:cxn ang="0">
                              <a:pos x="csX300" y="csY300"/>
                            </a:cxn>
                            <a:cxn ang="0">
                              <a:pos x="csX301" y="csY301"/>
                            </a:cxn>
                            <a:cxn ang="0">
                              <a:pos x="csX302" y="csY302"/>
                            </a:cxn>
                            <a:cxn ang="0">
                              <a:pos x="csX303" y="csY303"/>
                            </a:cxn>
                            <a:cxn ang="0">
                              <a:pos x="csX304" y="csY304"/>
                            </a:cxn>
                            <a:cxn ang="0">
                              <a:pos x="csX305" y="csY305"/>
                            </a:cxn>
                            <a:cxn ang="0">
                              <a:pos x="csX306" y="csY306"/>
                            </a:cxn>
                            <a:cxn ang="0">
                              <a:pos x="csX307" y="csY307"/>
                            </a:cxn>
                            <a:cxn ang="0">
                              <a:pos x="csX308" y="csY308"/>
                            </a:cxn>
                            <a:cxn ang="0">
                              <a:pos x="csX309" y="csY309"/>
                            </a:cxn>
                            <a:cxn ang="0">
                              <a:pos x="csX310" y="csY310"/>
                            </a:cxn>
                            <a:cxn ang="0">
                              <a:pos x="csX311" y="csY311"/>
                            </a:cxn>
                            <a:cxn ang="0">
                              <a:pos x="csX312" y="csY312"/>
                            </a:cxn>
                            <a:cxn ang="0">
                              <a:pos x="csX313" y="csY313"/>
                            </a:cxn>
                            <a:cxn ang="0">
                              <a:pos x="csX314" y="csY314"/>
                            </a:cxn>
                            <a:cxn ang="0">
                              <a:pos x="csX315" y="csY315"/>
                            </a:cxn>
                            <a:cxn ang="0">
                              <a:pos x="csX316" y="csY316"/>
                            </a:cxn>
                            <a:cxn ang="0">
                              <a:pos x="csX317" y="csY317"/>
                            </a:cxn>
                            <a:cxn ang="0">
                              <a:pos x="csX318" y="csY318"/>
                            </a:cxn>
                            <a:cxn ang="0">
                              <a:pos x="csX319" y="csY319"/>
                            </a:cxn>
                            <a:cxn ang="0">
                              <a:pos x="csX320" y="csY320"/>
                            </a:cxn>
                            <a:cxn ang="0">
                              <a:pos x="csX321" y="csY321"/>
                            </a:cxn>
                            <a:cxn ang="0">
                              <a:pos x="csX322" y="csY322"/>
                            </a:cxn>
                            <a:cxn ang="0">
                              <a:pos x="csX323" y="csY323"/>
                            </a:cxn>
                            <a:cxn ang="0">
                              <a:pos x="csX324" y="csY324"/>
                            </a:cxn>
                            <a:cxn ang="0">
                              <a:pos x="csX325" y="csY325"/>
                            </a:cxn>
                            <a:cxn ang="0">
                              <a:pos x="csX326" y="csY326"/>
                            </a:cxn>
                            <a:cxn ang="0">
                              <a:pos x="csX327" y="csY327"/>
                            </a:cxn>
                            <a:cxn ang="0">
                              <a:pos x="csX328" y="csY328"/>
                            </a:cxn>
                            <a:cxn ang="0">
                              <a:pos x="csX329" y="csY329"/>
                            </a:cxn>
                            <a:cxn ang="0">
                              <a:pos x="csX330" y="csY330"/>
                            </a:cxn>
                            <a:cxn ang="0">
                              <a:pos x="csX331" y="csY331"/>
                            </a:cxn>
                            <a:cxn ang="0">
                              <a:pos x="csX332" y="csY332"/>
                            </a:cxn>
                            <a:cxn ang="0">
                              <a:pos x="csX333" y="csY333"/>
                            </a:cxn>
                            <a:cxn ang="0">
                              <a:pos x="csX334" y="csY334"/>
                            </a:cxn>
                            <a:cxn ang="0">
                              <a:pos x="csX335" y="csY335"/>
                            </a:cxn>
                            <a:cxn ang="0">
                              <a:pos x="csX336" y="csY336"/>
                            </a:cxn>
                            <a:cxn ang="0">
                              <a:pos x="csX337" y="csY337"/>
                            </a:cxn>
                            <a:cxn ang="0">
                              <a:pos x="csX338" y="csY338"/>
                            </a:cxn>
                            <a:cxn ang="0">
                              <a:pos x="csX339" y="csY339"/>
                            </a:cxn>
                            <a:cxn ang="0">
                              <a:pos x="csX340" y="csY340"/>
                            </a:cxn>
                            <a:cxn ang="0">
                              <a:pos x="csX341" y="csY341"/>
                            </a:cxn>
                            <a:cxn ang="0">
                              <a:pos x="csX342" y="csY342"/>
                            </a:cxn>
                            <a:cxn ang="0">
                              <a:pos x="csX343" y="csY343"/>
                            </a:cxn>
                            <a:cxn ang="0">
                              <a:pos x="csX344" y="csY344"/>
                            </a:cxn>
                            <a:cxn ang="0">
                              <a:pos x="csX345" y="csY345"/>
                            </a:cxn>
                            <a:cxn ang="0">
                              <a:pos x="csX346" y="csY346"/>
                            </a:cxn>
                            <a:cxn ang="0">
                              <a:pos x="csX347" y="csY347"/>
                            </a:cxn>
                            <a:cxn ang="0">
                              <a:pos x="csX348" y="csY348"/>
                            </a:cxn>
                            <a:cxn ang="0">
                              <a:pos x="csX349" y="csY349"/>
                            </a:cxn>
                            <a:cxn ang="0">
                              <a:pos x="csX350" y="csY350"/>
                            </a:cxn>
                            <a:cxn ang="0">
                              <a:pos x="csX351" y="csY351"/>
                            </a:cxn>
                            <a:cxn ang="0">
                              <a:pos x="csX352" y="csY352"/>
                            </a:cxn>
                            <a:cxn ang="0">
                              <a:pos x="csX353" y="csY353"/>
                            </a:cxn>
                            <a:cxn ang="0">
                              <a:pos x="csX354" y="csY354"/>
                            </a:cxn>
                            <a:cxn ang="0">
                              <a:pos x="csX355" y="csY355"/>
                            </a:cxn>
                            <a:cxn ang="0">
                              <a:pos x="csX356" y="csY356"/>
                            </a:cxn>
                            <a:cxn ang="0">
                              <a:pos x="csX357" y="csY357"/>
                            </a:cxn>
                            <a:cxn ang="0">
                              <a:pos x="csX358" y="csY358"/>
                            </a:cxn>
                            <a:cxn ang="0">
                              <a:pos x="csX359" y="csY359"/>
                            </a:cxn>
                            <a:cxn ang="0">
                              <a:pos x="csX360" y="csY360"/>
                            </a:cxn>
                            <a:cxn ang="0">
                              <a:pos x="csX361" y="csY361"/>
                            </a:cxn>
                            <a:cxn ang="0">
                              <a:pos x="csX362" y="csY362"/>
                            </a:cxn>
                            <a:cxn ang="0">
                              <a:pos x="csX363" y="csY363"/>
                            </a:cxn>
                            <a:cxn ang="0">
                              <a:pos x="csX364" y="csY364"/>
                            </a:cxn>
                            <a:cxn ang="0">
                              <a:pos x="csX365" y="csY365"/>
                            </a:cxn>
                            <a:cxn ang="0">
                              <a:pos x="csX366" y="csY366"/>
                            </a:cxn>
                            <a:cxn ang="0">
                              <a:pos x="csX367" y="csY367"/>
                            </a:cxn>
                            <a:cxn ang="0">
                              <a:pos x="csX368" y="csY368"/>
                            </a:cxn>
                            <a:cxn ang="0">
                              <a:pos x="csX369" y="csY369"/>
                            </a:cxn>
                            <a:cxn ang="0">
                              <a:pos x="csX370" y="csY370"/>
                            </a:cxn>
                            <a:cxn ang="0">
                              <a:pos x="csX371" y="csY371"/>
                            </a:cxn>
                            <a:cxn ang="0">
                              <a:pos x="csX372" y="csY372"/>
                            </a:cxn>
                            <a:cxn ang="0">
                              <a:pos x="csX373" y="csY373"/>
                            </a:cxn>
                            <a:cxn ang="0">
                              <a:pos x="csX374" y="csY374"/>
                            </a:cxn>
                            <a:cxn ang="0">
                              <a:pos x="csX375" y="csY375"/>
                            </a:cxn>
                            <a:cxn ang="0">
                              <a:pos x="csX376" y="csY376"/>
                            </a:cxn>
                            <a:cxn ang="0">
                              <a:pos x="csX377" y="csY377"/>
                            </a:cxn>
                            <a:cxn ang="0">
                              <a:pos x="csX378" y="csY378"/>
                            </a:cxn>
                            <a:cxn ang="0">
                              <a:pos x="csX379" y="csY379"/>
                            </a:cxn>
                            <a:cxn ang="0">
                              <a:pos x="csX380" y="csY380"/>
                            </a:cxn>
                            <a:cxn ang="0">
                              <a:pos x="csX381" y="csY381"/>
                            </a:cxn>
                            <a:cxn ang="0">
                              <a:pos x="csX382" y="csY382"/>
                            </a:cxn>
                            <a:cxn ang="0">
                              <a:pos x="csX383" y="csY383"/>
                            </a:cxn>
                            <a:cxn ang="0">
                              <a:pos x="csX384" y="csY384"/>
                            </a:cxn>
                            <a:cxn ang="0">
                              <a:pos x="csX385" y="csY385"/>
                            </a:cxn>
                            <a:cxn ang="0">
                              <a:pos x="csX386" y="csY386"/>
                            </a:cxn>
                          </a:cxnLst>
                          <a:rect l="l" t="t" r="r" b="b"/>
                          <a:pathLst>
                            <a:path w="2849302" h="354167">
                              <a:moveTo>
                                <a:pt x="1684263" y="81297"/>
                              </a:moveTo>
                              <a:lnTo>
                                <a:pt x="1645521" y="223215"/>
                              </a:lnTo>
                              <a:lnTo>
                                <a:pt x="1644953" y="223215"/>
                              </a:lnTo>
                              <a:lnTo>
                                <a:pt x="1601473" y="81297"/>
                              </a:lnTo>
                              <a:lnTo>
                                <a:pt x="1566925" y="81297"/>
                              </a:lnTo>
                              <a:lnTo>
                                <a:pt x="1522630" y="223215"/>
                              </a:lnTo>
                              <a:lnTo>
                                <a:pt x="1522063" y="223215"/>
                              </a:lnTo>
                              <a:lnTo>
                                <a:pt x="1485023" y="81297"/>
                              </a:lnTo>
                              <a:lnTo>
                                <a:pt x="1446552" y="81297"/>
                              </a:lnTo>
                              <a:lnTo>
                                <a:pt x="1504789" y="278317"/>
                              </a:lnTo>
                              <a:lnTo>
                                <a:pt x="1537116" y="278317"/>
                              </a:lnTo>
                              <a:lnTo>
                                <a:pt x="1582817" y="128315"/>
                              </a:lnTo>
                              <a:lnTo>
                                <a:pt x="1583385" y="128315"/>
                              </a:lnTo>
                              <a:lnTo>
                                <a:pt x="1629086" y="278317"/>
                              </a:lnTo>
                              <a:lnTo>
                                <a:pt x="1662523" y="278317"/>
                              </a:lnTo>
                              <a:lnTo>
                                <a:pt x="1719946" y="81297"/>
                              </a:lnTo>
                              <a:lnTo>
                                <a:pt x="1684263" y="81297"/>
                              </a:lnTo>
                              <a:close/>
                              <a:moveTo>
                                <a:pt x="1386390" y="180780"/>
                              </a:moveTo>
                              <a:cubicBezTo>
                                <a:pt x="1388241" y="183663"/>
                                <a:pt x="1389548" y="186990"/>
                                <a:pt x="1390289" y="190810"/>
                              </a:cubicBezTo>
                              <a:cubicBezTo>
                                <a:pt x="1391029" y="194605"/>
                                <a:pt x="1391399" y="198548"/>
                                <a:pt x="1391399" y="202638"/>
                              </a:cubicBezTo>
                              <a:lnTo>
                                <a:pt x="1391399" y="278341"/>
                              </a:lnTo>
                              <a:lnTo>
                                <a:pt x="1424836" y="278341"/>
                              </a:lnTo>
                              <a:lnTo>
                                <a:pt x="1424836" y="198745"/>
                              </a:lnTo>
                              <a:cubicBezTo>
                                <a:pt x="1424836" y="190785"/>
                                <a:pt x="1423997" y="183294"/>
                                <a:pt x="1422319" y="176344"/>
                              </a:cubicBezTo>
                              <a:cubicBezTo>
                                <a:pt x="1420666" y="169395"/>
                                <a:pt x="1417902" y="163308"/>
                                <a:pt x="1414102" y="158133"/>
                              </a:cubicBezTo>
                              <a:cubicBezTo>
                                <a:pt x="1410302" y="152934"/>
                                <a:pt x="1405317" y="148843"/>
                                <a:pt x="1399197" y="145886"/>
                              </a:cubicBezTo>
                              <a:cubicBezTo>
                                <a:pt x="1393077" y="142929"/>
                                <a:pt x="1385551" y="141425"/>
                                <a:pt x="1376643" y="141425"/>
                              </a:cubicBezTo>
                              <a:cubicBezTo>
                                <a:pt x="1366599" y="141425"/>
                                <a:pt x="1357962" y="143421"/>
                                <a:pt x="1350732" y="147414"/>
                              </a:cubicBezTo>
                              <a:cubicBezTo>
                                <a:pt x="1343477" y="151406"/>
                                <a:pt x="1337456" y="157665"/>
                                <a:pt x="1332619" y="166191"/>
                              </a:cubicBezTo>
                              <a:cubicBezTo>
                                <a:pt x="1325734" y="149681"/>
                                <a:pt x="1311817" y="141401"/>
                                <a:pt x="1290817" y="141401"/>
                              </a:cubicBezTo>
                              <a:cubicBezTo>
                                <a:pt x="1279663" y="141401"/>
                                <a:pt x="1270779" y="143865"/>
                                <a:pt x="1264215" y="148794"/>
                              </a:cubicBezTo>
                              <a:cubicBezTo>
                                <a:pt x="1257602" y="153722"/>
                                <a:pt x="1252839" y="159316"/>
                                <a:pt x="1249853" y="165625"/>
                              </a:cubicBezTo>
                              <a:lnTo>
                                <a:pt x="1249286" y="165625"/>
                              </a:lnTo>
                              <a:lnTo>
                                <a:pt x="1249286" y="144752"/>
                              </a:lnTo>
                              <a:lnTo>
                                <a:pt x="1217527" y="144752"/>
                              </a:lnTo>
                              <a:lnTo>
                                <a:pt x="1217527" y="278341"/>
                              </a:lnTo>
                              <a:lnTo>
                                <a:pt x="1250964" y="278341"/>
                              </a:lnTo>
                              <a:lnTo>
                                <a:pt x="1250964" y="205423"/>
                              </a:lnTo>
                              <a:cubicBezTo>
                                <a:pt x="1250964" y="200987"/>
                                <a:pt x="1251531" y="196724"/>
                                <a:pt x="1252642" y="192633"/>
                              </a:cubicBezTo>
                              <a:cubicBezTo>
                                <a:pt x="1253752" y="188543"/>
                                <a:pt x="1255578" y="184920"/>
                                <a:pt x="1258071" y="181766"/>
                              </a:cubicBezTo>
                              <a:cubicBezTo>
                                <a:pt x="1260588" y="178611"/>
                                <a:pt x="1263746" y="176098"/>
                                <a:pt x="1267547" y="174250"/>
                              </a:cubicBezTo>
                              <a:cubicBezTo>
                                <a:pt x="1271347" y="172401"/>
                                <a:pt x="1276035" y="171465"/>
                                <a:pt x="1281637" y="171465"/>
                              </a:cubicBezTo>
                              <a:cubicBezTo>
                                <a:pt x="1289805" y="171465"/>
                                <a:pt x="1295653" y="173929"/>
                                <a:pt x="1299182" y="178833"/>
                              </a:cubicBezTo>
                              <a:cubicBezTo>
                                <a:pt x="1302686" y="183762"/>
                                <a:pt x="1304463" y="190391"/>
                                <a:pt x="1304463" y="198745"/>
                              </a:cubicBezTo>
                              <a:lnTo>
                                <a:pt x="1304463" y="278341"/>
                              </a:lnTo>
                              <a:lnTo>
                                <a:pt x="1337900" y="278341"/>
                              </a:lnTo>
                              <a:lnTo>
                                <a:pt x="1337900" y="205990"/>
                              </a:lnTo>
                              <a:cubicBezTo>
                                <a:pt x="1337900" y="201726"/>
                                <a:pt x="1338418" y="197513"/>
                                <a:pt x="1339430" y="193348"/>
                              </a:cubicBezTo>
                              <a:cubicBezTo>
                                <a:pt x="1340442" y="189159"/>
                                <a:pt x="1342120" y="185462"/>
                                <a:pt x="1344439" y="182209"/>
                              </a:cubicBezTo>
                              <a:cubicBezTo>
                                <a:pt x="1346759" y="178956"/>
                                <a:pt x="1349745" y="176344"/>
                                <a:pt x="1353348" y="174422"/>
                              </a:cubicBezTo>
                              <a:cubicBezTo>
                                <a:pt x="1356975" y="172475"/>
                                <a:pt x="1361392" y="171490"/>
                                <a:pt x="1366599" y="171490"/>
                              </a:cubicBezTo>
                              <a:cubicBezTo>
                                <a:pt x="1371806" y="171490"/>
                                <a:pt x="1375705" y="172328"/>
                                <a:pt x="1378839" y="174003"/>
                              </a:cubicBezTo>
                              <a:cubicBezTo>
                                <a:pt x="1381997" y="175679"/>
                                <a:pt x="1384514" y="177946"/>
                                <a:pt x="1386365" y="180829"/>
                              </a:cubicBezTo>
                              <a:moveTo>
                                <a:pt x="2191494" y="175088"/>
                              </a:moveTo>
                              <a:cubicBezTo>
                                <a:pt x="2197342" y="169321"/>
                                <a:pt x="2205288" y="166463"/>
                                <a:pt x="2215307" y="166463"/>
                              </a:cubicBezTo>
                              <a:cubicBezTo>
                                <a:pt x="2225893" y="166463"/>
                                <a:pt x="2234160" y="169296"/>
                                <a:pt x="2240107" y="174940"/>
                              </a:cubicBezTo>
                              <a:cubicBezTo>
                                <a:pt x="2246054" y="180608"/>
                                <a:pt x="2249114" y="188345"/>
                                <a:pt x="2249312" y="198178"/>
                              </a:cubicBezTo>
                              <a:lnTo>
                                <a:pt x="2180760" y="198178"/>
                              </a:lnTo>
                              <a:cubicBezTo>
                                <a:pt x="2182067" y="188543"/>
                                <a:pt x="2185621" y="180829"/>
                                <a:pt x="2191494" y="175088"/>
                              </a:cubicBezTo>
                              <a:moveTo>
                                <a:pt x="2250447" y="275532"/>
                              </a:moveTo>
                              <a:cubicBezTo>
                                <a:pt x="2260095" y="271441"/>
                                <a:pt x="2268831" y="264590"/>
                                <a:pt x="2276629" y="254930"/>
                              </a:cubicBezTo>
                              <a:lnTo>
                                <a:pt x="2252643" y="236867"/>
                              </a:lnTo>
                              <a:cubicBezTo>
                                <a:pt x="2248374" y="242042"/>
                                <a:pt x="2243414" y="246379"/>
                                <a:pt x="2237738" y="249805"/>
                              </a:cubicBezTo>
                              <a:cubicBezTo>
                                <a:pt x="2232063" y="253255"/>
                                <a:pt x="2225079" y="254955"/>
                                <a:pt x="2216714" y="254955"/>
                              </a:cubicBezTo>
                              <a:cubicBezTo>
                                <a:pt x="2207238" y="254955"/>
                                <a:pt x="2199168" y="252170"/>
                                <a:pt x="2192456" y="246601"/>
                              </a:cubicBezTo>
                              <a:cubicBezTo>
                                <a:pt x="2185769" y="241032"/>
                                <a:pt x="2181870" y="233245"/>
                                <a:pt x="2180760" y="223240"/>
                              </a:cubicBezTo>
                              <a:lnTo>
                                <a:pt x="2282749" y="223240"/>
                              </a:lnTo>
                              <a:lnTo>
                                <a:pt x="2282749" y="214048"/>
                              </a:lnTo>
                              <a:cubicBezTo>
                                <a:pt x="2282749" y="202367"/>
                                <a:pt x="2281219" y="192042"/>
                                <a:pt x="2278159" y="183023"/>
                              </a:cubicBezTo>
                              <a:cubicBezTo>
                                <a:pt x="2275099" y="174028"/>
                                <a:pt x="2270830" y="166463"/>
                                <a:pt x="2265327" y="160326"/>
                              </a:cubicBezTo>
                              <a:cubicBezTo>
                                <a:pt x="2259849" y="154215"/>
                                <a:pt x="2253260" y="149533"/>
                                <a:pt x="2245536" y="146280"/>
                              </a:cubicBezTo>
                              <a:cubicBezTo>
                                <a:pt x="2237837" y="143027"/>
                                <a:pt x="2229323" y="141401"/>
                                <a:pt x="2220045" y="141401"/>
                              </a:cubicBezTo>
                              <a:cubicBezTo>
                                <a:pt x="2210002" y="141401"/>
                                <a:pt x="2200526" y="143076"/>
                                <a:pt x="2191642" y="146428"/>
                              </a:cubicBezTo>
                              <a:cubicBezTo>
                                <a:pt x="2182734" y="149779"/>
                                <a:pt x="2175010" y="154486"/>
                                <a:pt x="2168495" y="160622"/>
                              </a:cubicBezTo>
                              <a:cubicBezTo>
                                <a:pt x="2161981" y="166758"/>
                                <a:pt x="2156848" y="174126"/>
                                <a:pt x="2153023" y="182751"/>
                              </a:cubicBezTo>
                              <a:cubicBezTo>
                                <a:pt x="2149223" y="191376"/>
                                <a:pt x="2147323" y="200987"/>
                                <a:pt x="2147323" y="211534"/>
                              </a:cubicBezTo>
                              <a:cubicBezTo>
                                <a:pt x="2147323" y="222081"/>
                                <a:pt x="2149223" y="231717"/>
                                <a:pt x="2153023" y="240342"/>
                              </a:cubicBezTo>
                              <a:cubicBezTo>
                                <a:pt x="2156823" y="248967"/>
                                <a:pt x="2161981" y="256335"/>
                                <a:pt x="2168495" y="262471"/>
                              </a:cubicBezTo>
                              <a:cubicBezTo>
                                <a:pt x="2175010" y="268583"/>
                                <a:pt x="2182709" y="273314"/>
                                <a:pt x="2191642" y="276665"/>
                              </a:cubicBezTo>
                              <a:cubicBezTo>
                                <a:pt x="2200550" y="280017"/>
                                <a:pt x="2210026" y="281668"/>
                                <a:pt x="2220045" y="281668"/>
                              </a:cubicBezTo>
                              <a:cubicBezTo>
                                <a:pt x="2230631" y="281668"/>
                                <a:pt x="2240749" y="279623"/>
                                <a:pt x="2250422" y="275557"/>
                              </a:cubicBezTo>
                              <a:moveTo>
                                <a:pt x="2079758" y="226566"/>
                              </a:moveTo>
                              <a:cubicBezTo>
                                <a:pt x="2077981" y="231396"/>
                                <a:pt x="2075390" y="235660"/>
                                <a:pt x="2071960" y="239356"/>
                              </a:cubicBezTo>
                              <a:cubicBezTo>
                                <a:pt x="2068505" y="243077"/>
                                <a:pt x="2064384" y="246034"/>
                                <a:pt x="2059547" y="248252"/>
                              </a:cubicBezTo>
                              <a:cubicBezTo>
                                <a:pt x="2054711" y="250495"/>
                                <a:pt x="2049257" y="251604"/>
                                <a:pt x="2043113" y="251604"/>
                              </a:cubicBezTo>
                              <a:cubicBezTo>
                                <a:pt x="2036968" y="251604"/>
                                <a:pt x="2031490" y="250495"/>
                                <a:pt x="2026678" y="248252"/>
                              </a:cubicBezTo>
                              <a:cubicBezTo>
                                <a:pt x="2021841" y="246034"/>
                                <a:pt x="2017720" y="243077"/>
                                <a:pt x="2014290" y="239356"/>
                              </a:cubicBezTo>
                              <a:cubicBezTo>
                                <a:pt x="2010835" y="235660"/>
                                <a:pt x="2008244" y="231372"/>
                                <a:pt x="2006468" y="226566"/>
                              </a:cubicBezTo>
                              <a:cubicBezTo>
                                <a:pt x="2004716" y="221736"/>
                                <a:pt x="2003827" y="216734"/>
                                <a:pt x="2003827" y="211534"/>
                              </a:cubicBezTo>
                              <a:cubicBezTo>
                                <a:pt x="2003827" y="206335"/>
                                <a:pt x="2004716" y="201332"/>
                                <a:pt x="2006468" y="196502"/>
                              </a:cubicBezTo>
                              <a:cubicBezTo>
                                <a:pt x="2008244" y="191672"/>
                                <a:pt x="2010835" y="187409"/>
                                <a:pt x="2014290" y="183713"/>
                              </a:cubicBezTo>
                              <a:cubicBezTo>
                                <a:pt x="2017720" y="179991"/>
                                <a:pt x="2021866" y="177034"/>
                                <a:pt x="2026678" y="174816"/>
                              </a:cubicBezTo>
                              <a:cubicBezTo>
                                <a:pt x="2031514" y="172599"/>
                                <a:pt x="2036993" y="171465"/>
                                <a:pt x="2043113" y="171465"/>
                              </a:cubicBezTo>
                              <a:cubicBezTo>
                                <a:pt x="2049232" y="171465"/>
                                <a:pt x="2054735" y="172574"/>
                                <a:pt x="2059547" y="174816"/>
                              </a:cubicBezTo>
                              <a:cubicBezTo>
                                <a:pt x="2064384" y="177034"/>
                                <a:pt x="2068505" y="179991"/>
                                <a:pt x="2071960" y="183713"/>
                              </a:cubicBezTo>
                              <a:cubicBezTo>
                                <a:pt x="2075390" y="187409"/>
                                <a:pt x="2077981" y="191672"/>
                                <a:pt x="2079758" y="196502"/>
                              </a:cubicBezTo>
                              <a:cubicBezTo>
                                <a:pt x="2081510" y="201332"/>
                                <a:pt x="2082398" y="206335"/>
                                <a:pt x="2082398" y="211534"/>
                              </a:cubicBezTo>
                              <a:cubicBezTo>
                                <a:pt x="2082398" y="216734"/>
                                <a:pt x="2081510" y="221736"/>
                                <a:pt x="2079758" y="226566"/>
                              </a:cubicBezTo>
                              <a:moveTo>
                                <a:pt x="2114725" y="278317"/>
                              </a:moveTo>
                              <a:lnTo>
                                <a:pt x="2114725" y="67940"/>
                              </a:lnTo>
                              <a:lnTo>
                                <a:pt x="2081287" y="67940"/>
                              </a:lnTo>
                              <a:lnTo>
                                <a:pt x="2081287" y="161731"/>
                              </a:lnTo>
                              <a:lnTo>
                                <a:pt x="2080449" y="161731"/>
                              </a:lnTo>
                              <a:cubicBezTo>
                                <a:pt x="2078771" y="159513"/>
                                <a:pt x="2076648" y="157246"/>
                                <a:pt x="2074032" y="154905"/>
                              </a:cubicBezTo>
                              <a:cubicBezTo>
                                <a:pt x="2071417" y="152589"/>
                                <a:pt x="2068258" y="150395"/>
                                <a:pt x="2064557" y="148375"/>
                              </a:cubicBezTo>
                              <a:cubicBezTo>
                                <a:pt x="2060830" y="146329"/>
                                <a:pt x="2056561" y="144678"/>
                                <a:pt x="2051725" y="143348"/>
                              </a:cubicBezTo>
                              <a:cubicBezTo>
                                <a:pt x="2046888" y="142041"/>
                                <a:pt x="2041336" y="141401"/>
                                <a:pt x="2035019" y="141401"/>
                              </a:cubicBezTo>
                              <a:cubicBezTo>
                                <a:pt x="2025543" y="141401"/>
                                <a:pt x="2016807" y="143224"/>
                                <a:pt x="2008837" y="146847"/>
                              </a:cubicBezTo>
                              <a:cubicBezTo>
                                <a:pt x="2000866" y="150445"/>
                                <a:pt x="1994006" y="155423"/>
                                <a:pt x="1988355" y="161731"/>
                              </a:cubicBezTo>
                              <a:cubicBezTo>
                                <a:pt x="1982679" y="168040"/>
                                <a:pt x="1978262" y="175457"/>
                                <a:pt x="1975103" y="184008"/>
                              </a:cubicBezTo>
                              <a:cubicBezTo>
                                <a:pt x="1971945" y="192535"/>
                                <a:pt x="1970365" y="201726"/>
                                <a:pt x="1970365" y="211559"/>
                              </a:cubicBezTo>
                              <a:cubicBezTo>
                                <a:pt x="1970365" y="221391"/>
                                <a:pt x="1971846" y="230583"/>
                                <a:pt x="1974807" y="239110"/>
                              </a:cubicBezTo>
                              <a:cubicBezTo>
                                <a:pt x="1977768" y="247661"/>
                                <a:pt x="1982136" y="255078"/>
                                <a:pt x="1987911" y="261387"/>
                              </a:cubicBezTo>
                              <a:cubicBezTo>
                                <a:pt x="1993660" y="267695"/>
                                <a:pt x="2000570" y="272649"/>
                                <a:pt x="2008664" y="276271"/>
                              </a:cubicBezTo>
                              <a:cubicBezTo>
                                <a:pt x="2016733" y="279894"/>
                                <a:pt x="2025987" y="281693"/>
                                <a:pt x="2036400" y="281693"/>
                              </a:cubicBezTo>
                              <a:cubicBezTo>
                                <a:pt x="2045876" y="281693"/>
                                <a:pt x="2054686" y="279844"/>
                                <a:pt x="2062879" y="276123"/>
                              </a:cubicBezTo>
                              <a:cubicBezTo>
                                <a:pt x="2071047" y="272427"/>
                                <a:pt x="2077537" y="266488"/>
                                <a:pt x="2082398" y="258306"/>
                              </a:cubicBezTo>
                              <a:lnTo>
                                <a:pt x="2082965" y="258306"/>
                              </a:lnTo>
                              <a:lnTo>
                                <a:pt x="2082965" y="278341"/>
                              </a:lnTo>
                              <a:lnTo>
                                <a:pt x="2114725" y="278341"/>
                              </a:lnTo>
                              <a:close/>
                              <a:moveTo>
                                <a:pt x="1853225" y="175088"/>
                              </a:moveTo>
                              <a:cubicBezTo>
                                <a:pt x="1859073" y="169321"/>
                                <a:pt x="1867019" y="166463"/>
                                <a:pt x="1877038" y="166463"/>
                              </a:cubicBezTo>
                              <a:cubicBezTo>
                                <a:pt x="1887624" y="166463"/>
                                <a:pt x="1895891" y="169296"/>
                                <a:pt x="1901838" y="174940"/>
                              </a:cubicBezTo>
                              <a:cubicBezTo>
                                <a:pt x="1907785" y="180608"/>
                                <a:pt x="1910845" y="188345"/>
                                <a:pt x="1911043" y="198178"/>
                              </a:cubicBezTo>
                              <a:lnTo>
                                <a:pt x="1842491" y="198178"/>
                              </a:lnTo>
                              <a:cubicBezTo>
                                <a:pt x="1843798" y="188543"/>
                                <a:pt x="1847352" y="180829"/>
                                <a:pt x="1853225" y="175088"/>
                              </a:cubicBezTo>
                              <a:moveTo>
                                <a:pt x="1853348" y="276641"/>
                              </a:moveTo>
                              <a:cubicBezTo>
                                <a:pt x="1862257" y="279992"/>
                                <a:pt x="1871732" y="281643"/>
                                <a:pt x="1881751" y="281643"/>
                              </a:cubicBezTo>
                              <a:cubicBezTo>
                                <a:pt x="1892337" y="281643"/>
                                <a:pt x="1902455" y="279598"/>
                                <a:pt x="1912128" y="275532"/>
                              </a:cubicBezTo>
                              <a:cubicBezTo>
                                <a:pt x="1921777" y="271441"/>
                                <a:pt x="1930513" y="264590"/>
                                <a:pt x="1938310" y="254930"/>
                              </a:cubicBezTo>
                              <a:lnTo>
                                <a:pt x="1914325" y="236867"/>
                              </a:lnTo>
                              <a:cubicBezTo>
                                <a:pt x="1910056" y="242042"/>
                                <a:pt x="1905095" y="246379"/>
                                <a:pt x="1899420" y="249805"/>
                              </a:cubicBezTo>
                              <a:cubicBezTo>
                                <a:pt x="1893744" y="253255"/>
                                <a:pt x="1886761" y="254955"/>
                                <a:pt x="1878395" y="254955"/>
                              </a:cubicBezTo>
                              <a:cubicBezTo>
                                <a:pt x="1868919" y="254955"/>
                                <a:pt x="1860850" y="252170"/>
                                <a:pt x="1854138" y="246601"/>
                              </a:cubicBezTo>
                              <a:cubicBezTo>
                                <a:pt x="1847450" y="241032"/>
                                <a:pt x="1843552" y="233245"/>
                                <a:pt x="1842441" y="223240"/>
                              </a:cubicBezTo>
                              <a:lnTo>
                                <a:pt x="1944430" y="223240"/>
                              </a:lnTo>
                              <a:lnTo>
                                <a:pt x="1944430" y="214048"/>
                              </a:lnTo>
                              <a:cubicBezTo>
                                <a:pt x="1944430" y="202367"/>
                                <a:pt x="1942900" y="192042"/>
                                <a:pt x="1939840" y="183023"/>
                              </a:cubicBezTo>
                              <a:cubicBezTo>
                                <a:pt x="1936780" y="174028"/>
                                <a:pt x="1932511" y="166463"/>
                                <a:pt x="1927008" y="160326"/>
                              </a:cubicBezTo>
                              <a:cubicBezTo>
                                <a:pt x="1921530" y="154215"/>
                                <a:pt x="1914941" y="149533"/>
                                <a:pt x="1907218" y="146280"/>
                              </a:cubicBezTo>
                              <a:cubicBezTo>
                                <a:pt x="1899519" y="143027"/>
                                <a:pt x="1891005" y="141401"/>
                                <a:pt x="1881727" y="141401"/>
                              </a:cubicBezTo>
                              <a:cubicBezTo>
                                <a:pt x="1871683" y="141401"/>
                                <a:pt x="1862207" y="143076"/>
                                <a:pt x="1853324" y="146428"/>
                              </a:cubicBezTo>
                              <a:cubicBezTo>
                                <a:pt x="1844415" y="149779"/>
                                <a:pt x="1836691" y="154486"/>
                                <a:pt x="1830177" y="160622"/>
                              </a:cubicBezTo>
                              <a:cubicBezTo>
                                <a:pt x="1823662" y="166758"/>
                                <a:pt x="1818529" y="174126"/>
                                <a:pt x="1814704" y="182751"/>
                              </a:cubicBezTo>
                              <a:cubicBezTo>
                                <a:pt x="1810904" y="191376"/>
                                <a:pt x="1809004" y="200987"/>
                                <a:pt x="1809004" y="211534"/>
                              </a:cubicBezTo>
                              <a:cubicBezTo>
                                <a:pt x="1809004" y="222081"/>
                                <a:pt x="1810904" y="231717"/>
                                <a:pt x="1814704" y="240342"/>
                              </a:cubicBezTo>
                              <a:cubicBezTo>
                                <a:pt x="1818505" y="248967"/>
                                <a:pt x="1823662" y="256335"/>
                                <a:pt x="1830177" y="262471"/>
                              </a:cubicBezTo>
                              <a:cubicBezTo>
                                <a:pt x="1836691" y="268583"/>
                                <a:pt x="1844391" y="273314"/>
                                <a:pt x="1853324" y="276665"/>
                              </a:cubicBezTo>
                              <a:moveTo>
                                <a:pt x="2400926" y="185511"/>
                              </a:moveTo>
                              <a:cubicBezTo>
                                <a:pt x="2402505" y="189504"/>
                                <a:pt x="2403467" y="193767"/>
                                <a:pt x="2403862" y="198326"/>
                              </a:cubicBezTo>
                              <a:cubicBezTo>
                                <a:pt x="2404232" y="202860"/>
                                <a:pt x="2404430" y="207000"/>
                                <a:pt x="2404430" y="210721"/>
                              </a:cubicBezTo>
                              <a:lnTo>
                                <a:pt x="2404430" y="278341"/>
                              </a:lnTo>
                              <a:lnTo>
                                <a:pt x="2437867" y="278341"/>
                              </a:lnTo>
                              <a:lnTo>
                                <a:pt x="2437867" y="194013"/>
                              </a:lnTo>
                              <a:cubicBezTo>
                                <a:pt x="2437867" y="187163"/>
                                <a:pt x="2437028" y="180558"/>
                                <a:pt x="2435350" y="174274"/>
                              </a:cubicBezTo>
                              <a:cubicBezTo>
                                <a:pt x="2433672" y="167966"/>
                                <a:pt x="2430908" y="162396"/>
                                <a:pt x="2426984" y="157566"/>
                              </a:cubicBezTo>
                              <a:cubicBezTo>
                                <a:pt x="2423085" y="152736"/>
                                <a:pt x="2418027" y="148843"/>
                                <a:pt x="2411808" y="145886"/>
                              </a:cubicBezTo>
                              <a:cubicBezTo>
                                <a:pt x="2405590" y="142929"/>
                                <a:pt x="2398014" y="141425"/>
                                <a:pt x="2389081" y="141425"/>
                              </a:cubicBezTo>
                              <a:cubicBezTo>
                                <a:pt x="2377952" y="141425"/>
                                <a:pt x="2369117" y="143890"/>
                                <a:pt x="2362603" y="148818"/>
                              </a:cubicBezTo>
                              <a:cubicBezTo>
                                <a:pt x="2356113" y="153747"/>
                                <a:pt x="2351276" y="159513"/>
                                <a:pt x="2348117" y="166216"/>
                              </a:cubicBezTo>
                              <a:lnTo>
                                <a:pt x="2347550" y="166216"/>
                              </a:lnTo>
                              <a:lnTo>
                                <a:pt x="2347550" y="144777"/>
                              </a:lnTo>
                              <a:lnTo>
                                <a:pt x="2315791" y="144777"/>
                              </a:lnTo>
                              <a:lnTo>
                                <a:pt x="2315791" y="278366"/>
                              </a:lnTo>
                              <a:lnTo>
                                <a:pt x="2349228" y="278366"/>
                              </a:lnTo>
                              <a:lnTo>
                                <a:pt x="2349228" y="205448"/>
                              </a:lnTo>
                              <a:cubicBezTo>
                                <a:pt x="2349228" y="201012"/>
                                <a:pt x="2349795" y="196749"/>
                                <a:pt x="2350906" y="192658"/>
                              </a:cubicBezTo>
                              <a:cubicBezTo>
                                <a:pt x="2352016" y="188567"/>
                                <a:pt x="2353818" y="184945"/>
                                <a:pt x="2356335" y="181790"/>
                              </a:cubicBezTo>
                              <a:cubicBezTo>
                                <a:pt x="2358852" y="178636"/>
                                <a:pt x="2362010" y="176123"/>
                                <a:pt x="2365811" y="174274"/>
                              </a:cubicBezTo>
                              <a:cubicBezTo>
                                <a:pt x="2369611" y="172426"/>
                                <a:pt x="2374299" y="171490"/>
                                <a:pt x="2379876" y="171490"/>
                              </a:cubicBezTo>
                              <a:cubicBezTo>
                                <a:pt x="2385453" y="171490"/>
                                <a:pt x="2390191" y="172845"/>
                                <a:pt x="2393547" y="175531"/>
                              </a:cubicBezTo>
                              <a:cubicBezTo>
                                <a:pt x="2396903" y="178217"/>
                                <a:pt x="2399346" y="181544"/>
                                <a:pt x="2400926" y="185536"/>
                              </a:cubicBezTo>
                              <a:moveTo>
                                <a:pt x="2849302" y="173141"/>
                              </a:moveTo>
                              <a:lnTo>
                                <a:pt x="2849302" y="144752"/>
                              </a:lnTo>
                              <a:lnTo>
                                <a:pt x="2812534" y="144752"/>
                              </a:lnTo>
                              <a:lnTo>
                                <a:pt x="2812534" y="106088"/>
                              </a:lnTo>
                              <a:lnTo>
                                <a:pt x="2779072" y="106088"/>
                              </a:lnTo>
                              <a:lnTo>
                                <a:pt x="2779072" y="144752"/>
                              </a:lnTo>
                              <a:lnTo>
                                <a:pt x="2751508" y="144752"/>
                              </a:lnTo>
                              <a:lnTo>
                                <a:pt x="2751508" y="173141"/>
                              </a:lnTo>
                              <a:lnTo>
                                <a:pt x="2779072" y="173141"/>
                              </a:lnTo>
                              <a:lnTo>
                                <a:pt x="2779072" y="234354"/>
                              </a:lnTo>
                              <a:cubicBezTo>
                                <a:pt x="2779072" y="242141"/>
                                <a:pt x="2779689" y="249016"/>
                                <a:pt x="2780874" y="254930"/>
                              </a:cubicBezTo>
                              <a:cubicBezTo>
                                <a:pt x="2782083" y="260869"/>
                                <a:pt x="2784304" y="265847"/>
                                <a:pt x="2787561" y="269839"/>
                              </a:cubicBezTo>
                              <a:cubicBezTo>
                                <a:pt x="2790818" y="273832"/>
                                <a:pt x="2795285" y="276789"/>
                                <a:pt x="2800936" y="278735"/>
                              </a:cubicBezTo>
                              <a:cubicBezTo>
                                <a:pt x="2806612" y="280682"/>
                                <a:pt x="2813891" y="281643"/>
                                <a:pt x="2822800" y="281643"/>
                              </a:cubicBezTo>
                              <a:cubicBezTo>
                                <a:pt x="2826699" y="281643"/>
                                <a:pt x="2831214" y="281323"/>
                                <a:pt x="2836322" y="280658"/>
                              </a:cubicBezTo>
                              <a:cubicBezTo>
                                <a:pt x="2841430" y="280017"/>
                                <a:pt x="2845749" y="278859"/>
                                <a:pt x="2849278" y="277183"/>
                              </a:cubicBezTo>
                              <a:lnTo>
                                <a:pt x="2849278" y="249065"/>
                              </a:lnTo>
                              <a:cubicBezTo>
                                <a:pt x="2847230" y="250569"/>
                                <a:pt x="2844441" y="251628"/>
                                <a:pt x="2840912" y="252269"/>
                              </a:cubicBezTo>
                              <a:cubicBezTo>
                                <a:pt x="2837383" y="252934"/>
                                <a:pt x="2834126" y="253255"/>
                                <a:pt x="2831165" y="253255"/>
                              </a:cubicBezTo>
                              <a:cubicBezTo>
                                <a:pt x="2823737" y="253255"/>
                                <a:pt x="2818777" y="251308"/>
                                <a:pt x="2816260" y="247390"/>
                              </a:cubicBezTo>
                              <a:cubicBezTo>
                                <a:pt x="2813743" y="243496"/>
                                <a:pt x="2812509" y="238198"/>
                                <a:pt x="2812509" y="231520"/>
                              </a:cubicBezTo>
                              <a:lnTo>
                                <a:pt x="2812509" y="173091"/>
                              </a:lnTo>
                              <a:lnTo>
                                <a:pt x="2849278" y="173091"/>
                              </a:lnTo>
                              <a:close/>
                              <a:moveTo>
                                <a:pt x="1759527" y="119419"/>
                              </a:moveTo>
                              <a:cubicBezTo>
                                <a:pt x="1765647" y="119419"/>
                                <a:pt x="1770829" y="117522"/>
                                <a:pt x="1775000" y="113727"/>
                              </a:cubicBezTo>
                              <a:cubicBezTo>
                                <a:pt x="1779195" y="109932"/>
                                <a:pt x="1781268" y="105151"/>
                                <a:pt x="1781268" y="99385"/>
                              </a:cubicBezTo>
                              <a:cubicBezTo>
                                <a:pt x="1781268" y="93618"/>
                                <a:pt x="1779195" y="88862"/>
                                <a:pt x="1775000" y="85043"/>
                              </a:cubicBezTo>
                              <a:cubicBezTo>
                                <a:pt x="1770829" y="81248"/>
                                <a:pt x="1765672" y="79350"/>
                                <a:pt x="1759527" y="79350"/>
                              </a:cubicBezTo>
                              <a:cubicBezTo>
                                <a:pt x="1753383" y="79350"/>
                                <a:pt x="1748324" y="81346"/>
                                <a:pt x="1744351" y="85338"/>
                              </a:cubicBezTo>
                              <a:cubicBezTo>
                                <a:pt x="1740353" y="89330"/>
                                <a:pt x="1738355" y="94013"/>
                                <a:pt x="1738355" y="99385"/>
                              </a:cubicBezTo>
                              <a:cubicBezTo>
                                <a:pt x="1738355" y="104757"/>
                                <a:pt x="1740353" y="109464"/>
                                <a:pt x="1744351" y="113456"/>
                              </a:cubicBezTo>
                              <a:cubicBezTo>
                                <a:pt x="1748349" y="117448"/>
                                <a:pt x="1753407" y="119444"/>
                                <a:pt x="1759527" y="119444"/>
                              </a:cubicBezTo>
                              <a:moveTo>
                                <a:pt x="1743092" y="278317"/>
                              </a:moveTo>
                              <a:lnTo>
                                <a:pt x="1776529" y="278317"/>
                              </a:lnTo>
                              <a:lnTo>
                                <a:pt x="1776529" y="144728"/>
                              </a:lnTo>
                              <a:lnTo>
                                <a:pt x="1743092" y="144728"/>
                              </a:lnTo>
                              <a:lnTo>
                                <a:pt x="1743092" y="278317"/>
                              </a:lnTo>
                              <a:close/>
                              <a:moveTo>
                                <a:pt x="660622" y="196502"/>
                              </a:moveTo>
                              <a:lnTo>
                                <a:pt x="747558" y="196502"/>
                              </a:lnTo>
                              <a:lnTo>
                                <a:pt x="747558" y="164787"/>
                              </a:lnTo>
                              <a:lnTo>
                                <a:pt x="660622" y="164787"/>
                              </a:lnTo>
                              <a:lnTo>
                                <a:pt x="660622" y="113037"/>
                              </a:lnTo>
                              <a:lnTo>
                                <a:pt x="752863" y="113037"/>
                              </a:lnTo>
                              <a:lnTo>
                                <a:pt x="752863" y="81297"/>
                              </a:lnTo>
                              <a:lnTo>
                                <a:pt x="625507" y="81297"/>
                              </a:lnTo>
                              <a:lnTo>
                                <a:pt x="625507" y="278317"/>
                              </a:lnTo>
                              <a:lnTo>
                                <a:pt x="660622" y="278317"/>
                              </a:lnTo>
                              <a:lnTo>
                                <a:pt x="660622" y="196502"/>
                              </a:lnTo>
                              <a:close/>
                              <a:moveTo>
                                <a:pt x="2716912" y="206384"/>
                              </a:moveTo>
                              <a:cubicBezTo>
                                <a:pt x="2711508" y="203501"/>
                                <a:pt x="2705708" y="201381"/>
                                <a:pt x="2699490" y="199977"/>
                              </a:cubicBezTo>
                              <a:cubicBezTo>
                                <a:pt x="2693271" y="198572"/>
                                <a:pt x="2687448" y="197241"/>
                                <a:pt x="2682068" y="195935"/>
                              </a:cubicBezTo>
                              <a:cubicBezTo>
                                <a:pt x="2676664" y="194629"/>
                                <a:pt x="2672222" y="193052"/>
                                <a:pt x="2668693" y="191204"/>
                              </a:cubicBezTo>
                              <a:cubicBezTo>
                                <a:pt x="2665165" y="189356"/>
                                <a:pt x="2663412" y="186374"/>
                                <a:pt x="2663412" y="182308"/>
                              </a:cubicBezTo>
                              <a:cubicBezTo>
                                <a:pt x="2663412" y="177281"/>
                                <a:pt x="2665535" y="173683"/>
                                <a:pt x="2669828" y="171440"/>
                              </a:cubicBezTo>
                              <a:cubicBezTo>
                                <a:pt x="2674097" y="169223"/>
                                <a:pt x="2678465" y="168089"/>
                                <a:pt x="2682932" y="168089"/>
                              </a:cubicBezTo>
                              <a:cubicBezTo>
                                <a:pt x="2693888" y="168089"/>
                                <a:pt x="2702624" y="172648"/>
                                <a:pt x="2709114" y="181741"/>
                              </a:cubicBezTo>
                              <a:lnTo>
                                <a:pt x="2731397" y="161706"/>
                              </a:lnTo>
                              <a:cubicBezTo>
                                <a:pt x="2726017" y="154289"/>
                                <a:pt x="2718935" y="149065"/>
                                <a:pt x="2710224" y="145984"/>
                              </a:cubicBezTo>
                              <a:cubicBezTo>
                                <a:pt x="2701489" y="142929"/>
                                <a:pt x="2692679" y="141376"/>
                                <a:pt x="2683746" y="141376"/>
                              </a:cubicBezTo>
                              <a:cubicBezTo>
                                <a:pt x="2677059" y="141376"/>
                                <a:pt x="2670470" y="142214"/>
                                <a:pt x="2663955" y="143890"/>
                              </a:cubicBezTo>
                              <a:cubicBezTo>
                                <a:pt x="2657441" y="145565"/>
                                <a:pt x="2651691" y="148178"/>
                                <a:pt x="2646682" y="151677"/>
                              </a:cubicBezTo>
                              <a:cubicBezTo>
                                <a:pt x="2641647" y="155201"/>
                                <a:pt x="2637625" y="159710"/>
                                <a:pt x="2634565" y="165181"/>
                              </a:cubicBezTo>
                              <a:cubicBezTo>
                                <a:pt x="2631505" y="170652"/>
                                <a:pt x="2629975" y="177108"/>
                                <a:pt x="2629975" y="184526"/>
                              </a:cubicBezTo>
                              <a:cubicBezTo>
                                <a:pt x="2629975" y="193052"/>
                                <a:pt x="2631727" y="199730"/>
                                <a:pt x="2635256" y="204560"/>
                              </a:cubicBezTo>
                              <a:cubicBezTo>
                                <a:pt x="2638785" y="209390"/>
                                <a:pt x="2643227" y="213136"/>
                                <a:pt x="2648631" y="215822"/>
                              </a:cubicBezTo>
                              <a:cubicBezTo>
                                <a:pt x="2654011" y="218508"/>
                                <a:pt x="2659810" y="220455"/>
                                <a:pt x="2666053" y="221663"/>
                              </a:cubicBezTo>
                              <a:cubicBezTo>
                                <a:pt x="2672271" y="222870"/>
                                <a:pt x="2678070" y="224176"/>
                                <a:pt x="2683474" y="225556"/>
                              </a:cubicBezTo>
                              <a:cubicBezTo>
                                <a:pt x="2688854" y="226961"/>
                                <a:pt x="2693320" y="228735"/>
                                <a:pt x="2696849" y="230978"/>
                              </a:cubicBezTo>
                              <a:cubicBezTo>
                                <a:pt x="2700378" y="233220"/>
                                <a:pt x="2702130" y="236645"/>
                                <a:pt x="2702130" y="241278"/>
                              </a:cubicBezTo>
                              <a:cubicBezTo>
                                <a:pt x="2702130" y="243890"/>
                                <a:pt x="2701439" y="246133"/>
                                <a:pt x="2700057" y="248104"/>
                              </a:cubicBezTo>
                              <a:cubicBezTo>
                                <a:pt x="2698651" y="250051"/>
                                <a:pt x="2696849" y="251678"/>
                                <a:pt x="2694604" y="252984"/>
                              </a:cubicBezTo>
                              <a:cubicBezTo>
                                <a:pt x="2692383" y="254290"/>
                                <a:pt x="2689964" y="255202"/>
                                <a:pt x="2687349" y="255768"/>
                              </a:cubicBezTo>
                              <a:cubicBezTo>
                                <a:pt x="2684758" y="256335"/>
                                <a:pt x="2682241" y="256606"/>
                                <a:pt x="2679822" y="256606"/>
                              </a:cubicBezTo>
                              <a:cubicBezTo>
                                <a:pt x="2672765" y="256606"/>
                                <a:pt x="2666769" y="255078"/>
                                <a:pt x="2661858" y="252023"/>
                              </a:cubicBezTo>
                              <a:cubicBezTo>
                                <a:pt x="2656922" y="248967"/>
                                <a:pt x="2652332" y="245024"/>
                                <a:pt x="2648063" y="240194"/>
                              </a:cubicBezTo>
                              <a:lnTo>
                                <a:pt x="2625756" y="261067"/>
                              </a:lnTo>
                              <a:cubicBezTo>
                                <a:pt x="2632640" y="268854"/>
                                <a:pt x="2640438" y="274226"/>
                                <a:pt x="2649174" y="277208"/>
                              </a:cubicBezTo>
                              <a:cubicBezTo>
                                <a:pt x="2657885" y="280165"/>
                                <a:pt x="2667459" y="281643"/>
                                <a:pt x="2677873" y="281643"/>
                              </a:cubicBezTo>
                              <a:cubicBezTo>
                                <a:pt x="2684758" y="281643"/>
                                <a:pt x="2691618" y="280904"/>
                                <a:pt x="2698503" y="279425"/>
                              </a:cubicBezTo>
                              <a:cubicBezTo>
                                <a:pt x="2705363" y="277947"/>
                                <a:pt x="2711557" y="275532"/>
                                <a:pt x="2717035" y="272180"/>
                              </a:cubicBezTo>
                              <a:cubicBezTo>
                                <a:pt x="2722513" y="268854"/>
                                <a:pt x="2726980" y="264443"/>
                                <a:pt x="2730410" y="258972"/>
                              </a:cubicBezTo>
                              <a:cubicBezTo>
                                <a:pt x="2733840" y="253501"/>
                                <a:pt x="2735567" y="246774"/>
                                <a:pt x="2735567" y="238789"/>
                              </a:cubicBezTo>
                              <a:cubicBezTo>
                                <a:pt x="2735567" y="230090"/>
                                <a:pt x="2733790" y="223215"/>
                                <a:pt x="2730262" y="218213"/>
                              </a:cubicBezTo>
                              <a:cubicBezTo>
                                <a:pt x="2726733" y="213185"/>
                                <a:pt x="2722267" y="209267"/>
                                <a:pt x="2716887" y="206384"/>
                              </a:cubicBezTo>
                              <a:moveTo>
                                <a:pt x="1014215" y="141401"/>
                              </a:moveTo>
                              <a:cubicBezTo>
                                <a:pt x="1005307" y="141401"/>
                                <a:pt x="997410" y="143545"/>
                                <a:pt x="990525" y="147808"/>
                              </a:cubicBezTo>
                              <a:cubicBezTo>
                                <a:pt x="983640" y="152071"/>
                                <a:pt x="978360" y="158109"/>
                                <a:pt x="974633" y="165896"/>
                              </a:cubicBezTo>
                              <a:lnTo>
                                <a:pt x="974066" y="165896"/>
                              </a:lnTo>
                              <a:lnTo>
                                <a:pt x="974066" y="144752"/>
                              </a:lnTo>
                              <a:lnTo>
                                <a:pt x="940629" y="144752"/>
                              </a:lnTo>
                              <a:lnTo>
                                <a:pt x="940629" y="278341"/>
                              </a:lnTo>
                              <a:lnTo>
                                <a:pt x="974066" y="278341"/>
                              </a:lnTo>
                              <a:lnTo>
                                <a:pt x="974066" y="206828"/>
                              </a:lnTo>
                              <a:cubicBezTo>
                                <a:pt x="974066" y="204979"/>
                                <a:pt x="974485" y="202195"/>
                                <a:pt x="975324" y="198474"/>
                              </a:cubicBezTo>
                              <a:cubicBezTo>
                                <a:pt x="976163" y="194777"/>
                                <a:pt x="977841" y="191056"/>
                                <a:pt x="980334" y="187335"/>
                              </a:cubicBezTo>
                              <a:cubicBezTo>
                                <a:pt x="982851" y="183639"/>
                                <a:pt x="986478" y="180336"/>
                                <a:pt x="991192" y="177453"/>
                              </a:cubicBezTo>
                              <a:cubicBezTo>
                                <a:pt x="995929" y="174570"/>
                                <a:pt x="1002197" y="173141"/>
                                <a:pt x="1009995" y="173141"/>
                              </a:cubicBezTo>
                              <a:cubicBezTo>
                                <a:pt x="1012586" y="173141"/>
                                <a:pt x="1015251" y="173387"/>
                                <a:pt x="1017941" y="173831"/>
                              </a:cubicBezTo>
                              <a:cubicBezTo>
                                <a:pt x="1020631" y="174299"/>
                                <a:pt x="1023370" y="174915"/>
                                <a:pt x="1026158" y="175654"/>
                              </a:cubicBezTo>
                              <a:lnTo>
                                <a:pt x="1026158" y="143372"/>
                              </a:lnTo>
                              <a:cubicBezTo>
                                <a:pt x="1024110" y="142805"/>
                                <a:pt x="1022112" y="142362"/>
                                <a:pt x="1020162" y="141968"/>
                              </a:cubicBezTo>
                              <a:cubicBezTo>
                                <a:pt x="1018213" y="141598"/>
                                <a:pt x="1016214" y="141401"/>
                                <a:pt x="1014166" y="141401"/>
                              </a:cubicBezTo>
                              <a:moveTo>
                                <a:pt x="1099375" y="281643"/>
                              </a:moveTo>
                              <a:cubicBezTo>
                                <a:pt x="1110528" y="281643"/>
                                <a:pt x="1119338" y="279179"/>
                                <a:pt x="1125853" y="274275"/>
                              </a:cubicBezTo>
                              <a:cubicBezTo>
                                <a:pt x="1132343" y="269371"/>
                                <a:pt x="1137179" y="263555"/>
                                <a:pt x="1140363" y="256877"/>
                              </a:cubicBezTo>
                              <a:lnTo>
                                <a:pt x="1140905" y="256877"/>
                              </a:lnTo>
                              <a:lnTo>
                                <a:pt x="1140905" y="278317"/>
                              </a:lnTo>
                              <a:lnTo>
                                <a:pt x="1172689" y="278317"/>
                              </a:lnTo>
                              <a:lnTo>
                                <a:pt x="1172689" y="144728"/>
                              </a:lnTo>
                              <a:lnTo>
                                <a:pt x="1139252" y="144728"/>
                              </a:lnTo>
                              <a:lnTo>
                                <a:pt x="1139252" y="217646"/>
                              </a:lnTo>
                              <a:cubicBezTo>
                                <a:pt x="1139252" y="222081"/>
                                <a:pt x="1138685" y="226369"/>
                                <a:pt x="1137574" y="230435"/>
                              </a:cubicBezTo>
                              <a:cubicBezTo>
                                <a:pt x="1136464" y="234526"/>
                                <a:pt x="1134638" y="238149"/>
                                <a:pt x="1132121" y="241303"/>
                              </a:cubicBezTo>
                              <a:cubicBezTo>
                                <a:pt x="1129628" y="244457"/>
                                <a:pt x="1126445" y="246971"/>
                                <a:pt x="1122669" y="248819"/>
                              </a:cubicBezTo>
                              <a:cubicBezTo>
                                <a:pt x="1118869" y="250667"/>
                                <a:pt x="1114181" y="251604"/>
                                <a:pt x="1108579" y="251604"/>
                              </a:cubicBezTo>
                              <a:cubicBezTo>
                                <a:pt x="1102632" y="251604"/>
                                <a:pt x="1098042" y="250248"/>
                                <a:pt x="1094785" y="247562"/>
                              </a:cubicBezTo>
                              <a:cubicBezTo>
                                <a:pt x="1091527" y="244876"/>
                                <a:pt x="1089109" y="241549"/>
                                <a:pt x="1087554" y="237533"/>
                              </a:cubicBezTo>
                              <a:cubicBezTo>
                                <a:pt x="1085975" y="233540"/>
                                <a:pt x="1084988" y="229277"/>
                                <a:pt x="1084618" y="224743"/>
                              </a:cubicBezTo>
                              <a:cubicBezTo>
                                <a:pt x="1084248" y="220209"/>
                                <a:pt x="1084050" y="216069"/>
                                <a:pt x="1084050" y="212348"/>
                              </a:cubicBezTo>
                              <a:lnTo>
                                <a:pt x="1084050" y="144728"/>
                              </a:lnTo>
                              <a:lnTo>
                                <a:pt x="1050613" y="144728"/>
                              </a:lnTo>
                              <a:lnTo>
                                <a:pt x="1050613" y="229031"/>
                              </a:lnTo>
                              <a:cubicBezTo>
                                <a:pt x="1050613" y="235906"/>
                                <a:pt x="1051452" y="242486"/>
                                <a:pt x="1053130" y="248794"/>
                              </a:cubicBezTo>
                              <a:cubicBezTo>
                                <a:pt x="1054784" y="255103"/>
                                <a:pt x="1057572" y="260722"/>
                                <a:pt x="1061496" y="265625"/>
                              </a:cubicBezTo>
                              <a:cubicBezTo>
                                <a:pt x="1065395" y="270554"/>
                                <a:pt x="1070453" y="274448"/>
                                <a:pt x="1076672" y="277306"/>
                              </a:cubicBezTo>
                              <a:cubicBezTo>
                                <a:pt x="1082890" y="280189"/>
                                <a:pt x="1090466" y="281619"/>
                                <a:pt x="1099375" y="281619"/>
                              </a:cubicBezTo>
                              <a:moveTo>
                                <a:pt x="2503384" y="198178"/>
                              </a:moveTo>
                              <a:cubicBezTo>
                                <a:pt x="2504691" y="188543"/>
                                <a:pt x="2508245" y="180829"/>
                                <a:pt x="2514118" y="175088"/>
                              </a:cubicBezTo>
                              <a:cubicBezTo>
                                <a:pt x="2519966" y="169321"/>
                                <a:pt x="2527912" y="166463"/>
                                <a:pt x="2537931" y="166463"/>
                              </a:cubicBezTo>
                              <a:cubicBezTo>
                                <a:pt x="2548517" y="166463"/>
                                <a:pt x="2556784" y="169296"/>
                                <a:pt x="2562731" y="174940"/>
                              </a:cubicBezTo>
                              <a:cubicBezTo>
                                <a:pt x="2568678" y="180608"/>
                                <a:pt x="2571738" y="188345"/>
                                <a:pt x="2571936" y="198178"/>
                              </a:cubicBezTo>
                              <a:lnTo>
                                <a:pt x="2503384" y="198178"/>
                              </a:lnTo>
                              <a:close/>
                              <a:moveTo>
                                <a:pt x="2587951" y="160326"/>
                              </a:moveTo>
                              <a:cubicBezTo>
                                <a:pt x="2582473" y="154215"/>
                                <a:pt x="2575884" y="149533"/>
                                <a:pt x="2568160" y="146280"/>
                              </a:cubicBezTo>
                              <a:cubicBezTo>
                                <a:pt x="2560461" y="143027"/>
                                <a:pt x="2551948" y="141401"/>
                                <a:pt x="2542669" y="141401"/>
                              </a:cubicBezTo>
                              <a:cubicBezTo>
                                <a:pt x="2532625" y="141401"/>
                                <a:pt x="2523150" y="143076"/>
                                <a:pt x="2514266" y="146428"/>
                              </a:cubicBezTo>
                              <a:cubicBezTo>
                                <a:pt x="2505358" y="149779"/>
                                <a:pt x="2497634" y="154486"/>
                                <a:pt x="2491119" y="160622"/>
                              </a:cubicBezTo>
                              <a:cubicBezTo>
                                <a:pt x="2484629" y="166758"/>
                                <a:pt x="2479472" y="174126"/>
                                <a:pt x="2475647" y="182751"/>
                              </a:cubicBezTo>
                              <a:cubicBezTo>
                                <a:pt x="2471847" y="191376"/>
                                <a:pt x="2469947" y="200987"/>
                                <a:pt x="2469947" y="211534"/>
                              </a:cubicBezTo>
                              <a:cubicBezTo>
                                <a:pt x="2469947" y="222081"/>
                                <a:pt x="2471847" y="231717"/>
                                <a:pt x="2475647" y="240342"/>
                              </a:cubicBezTo>
                              <a:cubicBezTo>
                                <a:pt x="2479447" y="248967"/>
                                <a:pt x="2484605" y="256335"/>
                                <a:pt x="2491119" y="262471"/>
                              </a:cubicBezTo>
                              <a:cubicBezTo>
                                <a:pt x="2497634" y="268583"/>
                                <a:pt x="2505333" y="273314"/>
                                <a:pt x="2514266" y="276665"/>
                              </a:cubicBezTo>
                              <a:cubicBezTo>
                                <a:pt x="2523174" y="280017"/>
                                <a:pt x="2532650" y="281668"/>
                                <a:pt x="2542669" y="281668"/>
                              </a:cubicBezTo>
                              <a:cubicBezTo>
                                <a:pt x="2553255" y="281668"/>
                                <a:pt x="2563373" y="279623"/>
                                <a:pt x="2573046" y="275557"/>
                              </a:cubicBezTo>
                              <a:cubicBezTo>
                                <a:pt x="2582695" y="271466"/>
                                <a:pt x="2591430" y="264615"/>
                                <a:pt x="2599228" y="254955"/>
                              </a:cubicBezTo>
                              <a:lnTo>
                                <a:pt x="2575242" y="236892"/>
                              </a:lnTo>
                              <a:cubicBezTo>
                                <a:pt x="2570973" y="242067"/>
                                <a:pt x="2566013" y="246404"/>
                                <a:pt x="2560338" y="249829"/>
                              </a:cubicBezTo>
                              <a:cubicBezTo>
                                <a:pt x="2554662" y="253279"/>
                                <a:pt x="2547654" y="254980"/>
                                <a:pt x="2539313" y="254980"/>
                              </a:cubicBezTo>
                              <a:cubicBezTo>
                                <a:pt x="2529837" y="254980"/>
                                <a:pt x="2521768" y="252195"/>
                                <a:pt x="2515056" y="246626"/>
                              </a:cubicBezTo>
                              <a:cubicBezTo>
                                <a:pt x="2508368" y="241056"/>
                                <a:pt x="2504469" y="233269"/>
                                <a:pt x="2503359" y="223264"/>
                              </a:cubicBezTo>
                              <a:lnTo>
                                <a:pt x="2605348" y="223264"/>
                              </a:lnTo>
                              <a:lnTo>
                                <a:pt x="2605348" y="214073"/>
                              </a:lnTo>
                              <a:cubicBezTo>
                                <a:pt x="2605348" y="202392"/>
                                <a:pt x="2603818" y="192066"/>
                                <a:pt x="2600758" y="183047"/>
                              </a:cubicBezTo>
                              <a:cubicBezTo>
                                <a:pt x="2597698" y="174053"/>
                                <a:pt x="2593429" y="166487"/>
                                <a:pt x="2587926" y="160351"/>
                              </a:cubicBezTo>
                              <a:moveTo>
                                <a:pt x="877555" y="226566"/>
                              </a:moveTo>
                              <a:cubicBezTo>
                                <a:pt x="875778" y="231396"/>
                                <a:pt x="873187" y="235660"/>
                                <a:pt x="869757" y="239356"/>
                              </a:cubicBezTo>
                              <a:cubicBezTo>
                                <a:pt x="866302" y="243077"/>
                                <a:pt x="862181" y="246034"/>
                                <a:pt x="857345" y="248252"/>
                              </a:cubicBezTo>
                              <a:cubicBezTo>
                                <a:pt x="852508" y="250495"/>
                                <a:pt x="847055" y="251604"/>
                                <a:pt x="840910" y="251604"/>
                              </a:cubicBezTo>
                              <a:cubicBezTo>
                                <a:pt x="834766" y="251604"/>
                                <a:pt x="829287" y="250495"/>
                                <a:pt x="824475" y="248252"/>
                              </a:cubicBezTo>
                              <a:cubicBezTo>
                                <a:pt x="819639" y="246034"/>
                                <a:pt x="815518" y="243077"/>
                                <a:pt x="812088" y="239356"/>
                              </a:cubicBezTo>
                              <a:cubicBezTo>
                                <a:pt x="808633" y="235660"/>
                                <a:pt x="806042" y="231372"/>
                                <a:pt x="804265" y="226566"/>
                              </a:cubicBezTo>
                              <a:cubicBezTo>
                                <a:pt x="802513" y="221736"/>
                                <a:pt x="801625" y="216734"/>
                                <a:pt x="801625" y="211534"/>
                              </a:cubicBezTo>
                              <a:cubicBezTo>
                                <a:pt x="801625" y="206335"/>
                                <a:pt x="802513" y="201332"/>
                                <a:pt x="804265" y="196502"/>
                              </a:cubicBezTo>
                              <a:cubicBezTo>
                                <a:pt x="806042" y="191672"/>
                                <a:pt x="808633" y="187409"/>
                                <a:pt x="812088" y="183713"/>
                              </a:cubicBezTo>
                              <a:cubicBezTo>
                                <a:pt x="815518" y="179991"/>
                                <a:pt x="819663" y="177034"/>
                                <a:pt x="824475" y="174816"/>
                              </a:cubicBezTo>
                              <a:cubicBezTo>
                                <a:pt x="829312" y="172599"/>
                                <a:pt x="834790" y="171465"/>
                                <a:pt x="840910" y="171465"/>
                              </a:cubicBezTo>
                              <a:cubicBezTo>
                                <a:pt x="847030" y="171465"/>
                                <a:pt x="852533" y="172574"/>
                                <a:pt x="857345" y="174816"/>
                              </a:cubicBezTo>
                              <a:cubicBezTo>
                                <a:pt x="862181" y="177034"/>
                                <a:pt x="866302" y="179991"/>
                                <a:pt x="869757" y="183713"/>
                              </a:cubicBezTo>
                              <a:cubicBezTo>
                                <a:pt x="873187" y="187409"/>
                                <a:pt x="875778" y="191672"/>
                                <a:pt x="877555" y="196502"/>
                              </a:cubicBezTo>
                              <a:cubicBezTo>
                                <a:pt x="879307" y="201332"/>
                                <a:pt x="880195" y="206335"/>
                                <a:pt x="880195" y="211534"/>
                              </a:cubicBezTo>
                              <a:cubicBezTo>
                                <a:pt x="880195" y="216734"/>
                                <a:pt x="879307" y="221736"/>
                                <a:pt x="877555" y="226566"/>
                              </a:cubicBezTo>
                              <a:moveTo>
                                <a:pt x="892460" y="160598"/>
                              </a:moveTo>
                              <a:cubicBezTo>
                                <a:pt x="885970" y="154486"/>
                                <a:pt x="878246" y="149755"/>
                                <a:pt x="869338" y="146403"/>
                              </a:cubicBezTo>
                              <a:cubicBezTo>
                                <a:pt x="860429" y="143052"/>
                                <a:pt x="850953" y="141376"/>
                                <a:pt x="840910" y="141376"/>
                              </a:cubicBezTo>
                              <a:cubicBezTo>
                                <a:pt x="830867" y="141376"/>
                                <a:pt x="821391" y="143052"/>
                                <a:pt x="812507" y="146403"/>
                              </a:cubicBezTo>
                              <a:cubicBezTo>
                                <a:pt x="803599" y="149755"/>
                                <a:pt x="795875" y="154461"/>
                                <a:pt x="789360" y="160598"/>
                              </a:cubicBezTo>
                              <a:cubicBezTo>
                                <a:pt x="782846" y="166734"/>
                                <a:pt x="777713" y="174102"/>
                                <a:pt x="773888" y="182727"/>
                              </a:cubicBezTo>
                              <a:cubicBezTo>
                                <a:pt x="770088" y="191352"/>
                                <a:pt x="768188" y="200963"/>
                                <a:pt x="768188" y="211510"/>
                              </a:cubicBezTo>
                              <a:cubicBezTo>
                                <a:pt x="768188" y="222057"/>
                                <a:pt x="770088" y="231692"/>
                                <a:pt x="773888" y="240317"/>
                              </a:cubicBezTo>
                              <a:cubicBezTo>
                                <a:pt x="777688" y="248942"/>
                                <a:pt x="782846" y="256310"/>
                                <a:pt x="789360" y="262447"/>
                              </a:cubicBezTo>
                              <a:cubicBezTo>
                                <a:pt x="795850" y="268558"/>
                                <a:pt x="803574" y="273289"/>
                                <a:pt x="812507" y="276641"/>
                              </a:cubicBezTo>
                              <a:cubicBezTo>
                                <a:pt x="821415" y="279992"/>
                                <a:pt x="830891" y="281643"/>
                                <a:pt x="840910" y="281643"/>
                              </a:cubicBezTo>
                              <a:cubicBezTo>
                                <a:pt x="850929" y="281643"/>
                                <a:pt x="860429" y="279992"/>
                                <a:pt x="869338" y="276641"/>
                              </a:cubicBezTo>
                              <a:cubicBezTo>
                                <a:pt x="878246" y="273289"/>
                                <a:pt x="885970" y="268583"/>
                                <a:pt x="892460" y="262447"/>
                              </a:cubicBezTo>
                              <a:cubicBezTo>
                                <a:pt x="898974" y="256310"/>
                                <a:pt x="904132" y="248942"/>
                                <a:pt x="907932" y="240317"/>
                              </a:cubicBezTo>
                              <a:cubicBezTo>
                                <a:pt x="911732" y="231692"/>
                                <a:pt x="913632" y="222081"/>
                                <a:pt x="913632" y="211510"/>
                              </a:cubicBezTo>
                              <a:cubicBezTo>
                                <a:pt x="913632" y="200938"/>
                                <a:pt x="911732" y="191352"/>
                                <a:pt x="907932" y="182727"/>
                              </a:cubicBezTo>
                              <a:cubicBezTo>
                                <a:pt x="904132" y="174102"/>
                                <a:pt x="898950" y="166734"/>
                                <a:pt x="892460" y="160598"/>
                              </a:cubicBezTo>
                              <a:moveTo>
                                <a:pt x="268409" y="23830"/>
                              </a:moveTo>
                              <a:lnTo>
                                <a:pt x="172491" y="23830"/>
                              </a:lnTo>
                              <a:cubicBezTo>
                                <a:pt x="172737" y="126098"/>
                                <a:pt x="212566" y="227059"/>
                                <a:pt x="275886" y="294211"/>
                              </a:cubicBezTo>
                              <a:cubicBezTo>
                                <a:pt x="315937" y="336695"/>
                                <a:pt x="339873" y="354167"/>
                                <a:pt x="339873" y="354167"/>
                              </a:cubicBezTo>
                              <a:lnTo>
                                <a:pt x="396852" y="278292"/>
                              </a:lnTo>
                              <a:cubicBezTo>
                                <a:pt x="396852" y="278292"/>
                                <a:pt x="381083" y="265773"/>
                                <a:pt x="375901" y="261091"/>
                              </a:cubicBezTo>
                              <a:cubicBezTo>
                                <a:pt x="305548" y="197685"/>
                                <a:pt x="268656" y="113480"/>
                                <a:pt x="268409" y="23830"/>
                              </a:cubicBezTo>
                              <a:moveTo>
                                <a:pt x="95869" y="23830"/>
                              </a:moveTo>
                              <a:lnTo>
                                <a:pt x="0" y="23830"/>
                              </a:lnTo>
                              <a:cubicBezTo>
                                <a:pt x="888" y="115797"/>
                                <a:pt x="35041" y="214713"/>
                                <a:pt x="68503" y="271417"/>
                              </a:cubicBezTo>
                              <a:cubicBezTo>
                                <a:pt x="88812" y="305892"/>
                                <a:pt x="118251" y="341797"/>
                                <a:pt x="128739" y="354167"/>
                              </a:cubicBezTo>
                              <a:lnTo>
                                <a:pt x="185717" y="278292"/>
                              </a:lnTo>
                              <a:cubicBezTo>
                                <a:pt x="136265" y="215847"/>
                                <a:pt x="105172" y="139429"/>
                                <a:pt x="98263" y="59094"/>
                              </a:cubicBezTo>
                              <a:cubicBezTo>
                                <a:pt x="96832" y="47191"/>
                                <a:pt x="95993" y="35683"/>
                                <a:pt x="95869" y="23830"/>
                              </a:cubicBezTo>
                              <a:moveTo>
                                <a:pt x="456718" y="62396"/>
                              </a:moveTo>
                              <a:cubicBezTo>
                                <a:pt x="456323" y="61287"/>
                                <a:pt x="456051" y="60153"/>
                                <a:pt x="455607" y="59069"/>
                              </a:cubicBezTo>
                              <a:cubicBezTo>
                                <a:pt x="455286" y="58108"/>
                                <a:pt x="455064" y="57122"/>
                                <a:pt x="454645" y="56186"/>
                              </a:cubicBezTo>
                              <a:lnTo>
                                <a:pt x="440011" y="23854"/>
                              </a:lnTo>
                              <a:cubicBezTo>
                                <a:pt x="436606" y="34574"/>
                                <a:pt x="429993" y="41942"/>
                                <a:pt x="422269" y="41942"/>
                              </a:cubicBezTo>
                              <a:cubicBezTo>
                                <a:pt x="411115" y="41942"/>
                                <a:pt x="402083" y="26762"/>
                                <a:pt x="402083" y="8034"/>
                              </a:cubicBezTo>
                              <a:cubicBezTo>
                                <a:pt x="402083" y="5298"/>
                                <a:pt x="402330" y="2661"/>
                                <a:pt x="402675" y="99"/>
                              </a:cubicBezTo>
                              <a:lnTo>
                                <a:pt x="402577" y="0"/>
                              </a:lnTo>
                              <a:lnTo>
                                <a:pt x="361909" y="40611"/>
                              </a:lnTo>
                              <a:cubicBezTo>
                                <a:pt x="339454" y="63036"/>
                                <a:pt x="339454" y="99409"/>
                                <a:pt x="361909" y="121834"/>
                              </a:cubicBezTo>
                              <a:cubicBezTo>
                                <a:pt x="384365" y="144259"/>
                                <a:pt x="420788" y="144259"/>
                                <a:pt x="443244" y="121834"/>
                              </a:cubicBezTo>
                              <a:cubicBezTo>
                                <a:pt x="459161" y="105940"/>
                                <a:pt x="463553" y="83120"/>
                                <a:pt x="456915" y="63135"/>
                              </a:cubicBezTo>
                              <a:cubicBezTo>
                                <a:pt x="456866" y="62889"/>
                                <a:pt x="456742" y="62618"/>
                                <a:pt x="456693" y="62371"/>
                              </a:cubicBezTo>
                            </a:path>
                          </a:pathLst>
                        </a:custGeom>
                        <a:solidFill>
                          <a:schemeClr val="bg2"/>
                        </a:solidFill>
                        <a:ln w="2466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g:grpSp>
                      <wpg:cNvPr id="443089441" name="Grafik 3"/>
                      <wpg:cNvGrpSpPr/>
                      <wpg:grpSpPr>
                        <a:xfrm>
                          <a:off x="625679" y="395615"/>
                          <a:ext cx="1377925" cy="164269"/>
                          <a:chOff x="625679" y="395615"/>
                          <a:chExt cx="1377925" cy="164269"/>
                        </a:xfrm>
                        <a:solidFill>
                          <a:schemeClr val="bg2"/>
                        </a:solidFill>
                      </wpg:grpSpPr>
                      <wps:wsp>
                        <wps:cNvPr id="995779151" name="Freihandform 995779151"/>
                        <wps:cNvSpPr/>
                        <wps:spPr>
                          <a:xfrm>
                            <a:off x="625679" y="398696"/>
                            <a:ext cx="102507" cy="120380"/>
                          </a:xfrm>
                          <a:custGeom>
                            <a:avLst/>
                            <a:gdLst>
                              <a:gd name="csX0" fmla="*/ 15324 w 102507"/>
                              <a:gd name="csY0" fmla="*/ 0 h 120380"/>
                              <a:gd name="csX1" fmla="*/ 51254 w 102507"/>
                              <a:gd name="csY1" fmla="*/ 56802 h 120380"/>
                              <a:gd name="csX2" fmla="*/ 87183 w 102507"/>
                              <a:gd name="csY2" fmla="*/ 0 h 120380"/>
                              <a:gd name="csX3" fmla="*/ 102507 w 102507"/>
                              <a:gd name="csY3" fmla="*/ 0 h 120380"/>
                              <a:gd name="csX4" fmla="*/ 57373 w 102507"/>
                              <a:gd name="csY4" fmla="*/ 68532 h 120380"/>
                              <a:gd name="csX5" fmla="*/ 57373 w 102507"/>
                              <a:gd name="csY5" fmla="*/ 120380 h 120380"/>
                              <a:gd name="csX6" fmla="*/ 45109 w 102507"/>
                              <a:gd name="csY6" fmla="*/ 120380 h 120380"/>
                              <a:gd name="csX7" fmla="*/ 45109 w 102507"/>
                              <a:gd name="csY7" fmla="*/ 68532 h 120380"/>
                              <a:gd name="csX8" fmla="*/ 0 w 102507"/>
                              <a:gd name="csY8" fmla="*/ 0 h 120380"/>
                              <a:gd name="csX9" fmla="*/ 15324 w 102507"/>
                              <a:gd name="csY9" fmla="*/ 0 h 12038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102507" h="120380">
                                <a:moveTo>
                                  <a:pt x="15324" y="0"/>
                                </a:moveTo>
                                <a:lnTo>
                                  <a:pt x="51254" y="56802"/>
                                </a:lnTo>
                                <a:lnTo>
                                  <a:pt x="87183" y="0"/>
                                </a:lnTo>
                                <a:lnTo>
                                  <a:pt x="102507" y="0"/>
                                </a:lnTo>
                                <a:lnTo>
                                  <a:pt x="57373" y="68532"/>
                                </a:lnTo>
                                <a:lnTo>
                                  <a:pt x="57373" y="120380"/>
                                </a:lnTo>
                                <a:lnTo>
                                  <a:pt x="45109" y="120380"/>
                                </a:lnTo>
                                <a:lnTo>
                                  <a:pt x="45109" y="68532"/>
                                </a:lnTo>
                                <a:lnTo>
                                  <a:pt x="0" y="0"/>
                                </a:lnTo>
                                <a:lnTo>
                                  <a:pt x="15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530407278" name="Freihandform 530407278"/>
                        <wps:cNvSpPr/>
                        <wps:spPr>
                          <a:xfrm>
                            <a:off x="720314" y="437459"/>
                            <a:ext cx="84616" cy="83637"/>
                          </a:xfrm>
                          <a:custGeom>
                            <a:avLst/>
                            <a:gdLst>
                              <a:gd name="csX0" fmla="*/ 84617 w 84616"/>
                              <a:gd name="csY0" fmla="*/ 41819 h 83637"/>
                              <a:gd name="csX1" fmla="*/ 42222 w 84616"/>
                              <a:gd name="csY1" fmla="*/ 83638 h 83637"/>
                              <a:gd name="csX2" fmla="*/ 0 w 84616"/>
                              <a:gd name="csY2" fmla="*/ 41819 h 83637"/>
                              <a:gd name="csX3" fmla="*/ 42222 w 84616"/>
                              <a:gd name="csY3" fmla="*/ 0 h 83637"/>
                              <a:gd name="csX4" fmla="*/ 84617 w 84616"/>
                              <a:gd name="csY4" fmla="*/ 41819 h 83637"/>
                              <a:gd name="csX5" fmla="*/ 42222 w 84616"/>
                              <a:gd name="csY5" fmla="*/ 73460 h 83637"/>
                              <a:gd name="csX6" fmla="*/ 72352 w 84616"/>
                              <a:gd name="csY6" fmla="*/ 41844 h 83637"/>
                              <a:gd name="csX7" fmla="*/ 42049 w 84616"/>
                              <a:gd name="csY7" fmla="*/ 10227 h 83637"/>
                              <a:gd name="csX8" fmla="*/ 12240 w 84616"/>
                              <a:gd name="csY8" fmla="*/ 41844 h 83637"/>
                              <a:gd name="csX9" fmla="*/ 42197 w 84616"/>
                              <a:gd name="csY9" fmla="*/ 73460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84616" h="83637">
                                <a:moveTo>
                                  <a:pt x="84617" y="41819"/>
                                </a:moveTo>
                                <a:cubicBezTo>
                                  <a:pt x="84617" y="65796"/>
                                  <a:pt x="66899" y="83638"/>
                                  <a:pt x="42222" y="83638"/>
                                </a:cubicBezTo>
                                <a:cubicBezTo>
                                  <a:pt x="17545" y="83638"/>
                                  <a:pt x="0" y="65944"/>
                                  <a:pt x="0" y="41819"/>
                                </a:cubicBezTo>
                                <a:cubicBezTo>
                                  <a:pt x="0" y="17694"/>
                                  <a:pt x="18039" y="0"/>
                                  <a:pt x="42222" y="0"/>
                                </a:cubicBezTo>
                                <a:cubicBezTo>
                                  <a:pt x="66405" y="0"/>
                                  <a:pt x="84617" y="16831"/>
                                  <a:pt x="84617" y="41819"/>
                                </a:cubicBezTo>
                                <a:close/>
                                <a:moveTo>
                                  <a:pt x="42222" y="73460"/>
                                </a:moveTo>
                                <a:cubicBezTo>
                                  <a:pt x="60261" y="73460"/>
                                  <a:pt x="72352" y="60030"/>
                                  <a:pt x="72352" y="41844"/>
                                </a:cubicBezTo>
                                <a:cubicBezTo>
                                  <a:pt x="72352" y="23657"/>
                                  <a:pt x="60433" y="10227"/>
                                  <a:pt x="42049" y="10227"/>
                                </a:cubicBezTo>
                                <a:cubicBezTo>
                                  <a:pt x="24677" y="10227"/>
                                  <a:pt x="12240" y="23312"/>
                                  <a:pt x="12240" y="41844"/>
                                </a:cubicBezTo>
                                <a:cubicBezTo>
                                  <a:pt x="12240" y="60375"/>
                                  <a:pt x="24850" y="73460"/>
                                  <a:pt x="42197" y="73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05311141" name="Freihandform 1205311141"/>
                        <wps:cNvSpPr/>
                        <wps:spPr>
                          <a:xfrm>
                            <a:off x="825955" y="439504"/>
                            <a:ext cx="69119" cy="81617"/>
                          </a:xfrm>
                          <a:custGeom>
                            <a:avLst/>
                            <a:gdLst>
                              <a:gd name="csX0" fmla="*/ 25 w 69119"/>
                              <a:gd name="csY0" fmla="*/ 0 h 81617"/>
                              <a:gd name="csX1" fmla="*/ 11253 w 69119"/>
                              <a:gd name="csY1" fmla="*/ 0 h 81617"/>
                              <a:gd name="csX2" fmla="*/ 11253 w 69119"/>
                              <a:gd name="csY2" fmla="*/ 44899 h 81617"/>
                              <a:gd name="csX3" fmla="*/ 32697 w 69119"/>
                              <a:gd name="csY3" fmla="*/ 71415 h 81617"/>
                              <a:gd name="csX4" fmla="*/ 57053 w 69119"/>
                              <a:gd name="csY4" fmla="*/ 41499 h 81617"/>
                              <a:gd name="csX5" fmla="*/ 57053 w 69119"/>
                              <a:gd name="csY5" fmla="*/ 0 h 81617"/>
                              <a:gd name="csX6" fmla="*/ 68281 w 69119"/>
                              <a:gd name="csY6" fmla="*/ 0 h 81617"/>
                              <a:gd name="csX7" fmla="*/ 68281 w 69119"/>
                              <a:gd name="csY7" fmla="*/ 62741 h 81617"/>
                              <a:gd name="csX8" fmla="*/ 69120 w 69119"/>
                              <a:gd name="csY8" fmla="*/ 79572 h 81617"/>
                              <a:gd name="csX9" fmla="*/ 57546 w 69119"/>
                              <a:gd name="csY9" fmla="*/ 79572 h 81617"/>
                              <a:gd name="csX10" fmla="*/ 57028 w 69119"/>
                              <a:gd name="csY10" fmla="*/ 73115 h 81617"/>
                              <a:gd name="csX11" fmla="*/ 57028 w 69119"/>
                              <a:gd name="csY11" fmla="*/ 66831 h 81617"/>
                              <a:gd name="csX12" fmla="*/ 56683 w 69119"/>
                              <a:gd name="csY12" fmla="*/ 66831 h 81617"/>
                              <a:gd name="csX13" fmla="*/ 29958 w 69119"/>
                              <a:gd name="csY13" fmla="*/ 81617 h 81617"/>
                              <a:gd name="csX14" fmla="*/ 0 w 69119"/>
                              <a:gd name="csY14" fmla="*/ 51183 h 81617"/>
                              <a:gd name="csX15" fmla="*/ 0 w 69119"/>
                              <a:gd name="csY15" fmla="*/ 0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25" y="0"/>
                                </a:moveTo>
                                <a:lnTo>
                                  <a:pt x="11253" y="0"/>
                                </a:lnTo>
                                <a:lnTo>
                                  <a:pt x="11253" y="44899"/>
                                </a:lnTo>
                                <a:cubicBezTo>
                                  <a:pt x="11253" y="63086"/>
                                  <a:pt x="17545" y="71415"/>
                                  <a:pt x="32697" y="71415"/>
                                </a:cubicBezTo>
                                <a:cubicBezTo>
                                  <a:pt x="45307" y="71415"/>
                                  <a:pt x="57053" y="60695"/>
                                  <a:pt x="57053" y="41499"/>
                                </a:cubicBezTo>
                                <a:lnTo>
                                  <a:pt x="57053" y="0"/>
                                </a:lnTo>
                                <a:lnTo>
                                  <a:pt x="68281" y="0"/>
                                </a:lnTo>
                                <a:lnTo>
                                  <a:pt x="68281" y="62741"/>
                                </a:lnTo>
                                <a:cubicBezTo>
                                  <a:pt x="68281" y="64269"/>
                                  <a:pt x="68972" y="77871"/>
                                  <a:pt x="69120" y="79572"/>
                                </a:cubicBezTo>
                                <a:lnTo>
                                  <a:pt x="57546" y="79572"/>
                                </a:lnTo>
                                <a:cubicBezTo>
                                  <a:pt x="57201" y="77354"/>
                                  <a:pt x="57028" y="75333"/>
                                  <a:pt x="57028" y="73115"/>
                                </a:cubicBezTo>
                                <a:lnTo>
                                  <a:pt x="57028" y="66831"/>
                                </a:lnTo>
                                <a:lnTo>
                                  <a:pt x="56683" y="66831"/>
                                </a:lnTo>
                                <a:cubicBezTo>
                                  <a:pt x="51402" y="75678"/>
                                  <a:pt x="40347" y="81617"/>
                                  <a:pt x="29958" y="81617"/>
                                </a:cubicBezTo>
                                <a:cubicBezTo>
                                  <a:pt x="9353" y="81617"/>
                                  <a:pt x="0" y="69542"/>
                                  <a:pt x="0" y="5118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158101705" name="Freihandform 1158101705"/>
                        <wps:cNvSpPr/>
                        <wps:spPr>
                          <a:xfrm>
                            <a:off x="920023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61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860092343" name="Freihandform 1860092343"/>
                        <wps:cNvSpPr/>
                        <wps:spPr>
                          <a:xfrm>
                            <a:off x="1010686" y="437434"/>
                            <a:ext cx="82963" cy="122450"/>
                          </a:xfrm>
                          <a:custGeom>
                            <a:avLst/>
                            <a:gdLst>
                              <a:gd name="csX0" fmla="*/ 40569 w 82963"/>
                              <a:gd name="csY0" fmla="*/ 25 h 122450"/>
                              <a:gd name="csX1" fmla="*/ 71217 w 82963"/>
                              <a:gd name="csY1" fmla="*/ 15155 h 122450"/>
                              <a:gd name="csX2" fmla="*/ 71735 w 82963"/>
                              <a:gd name="csY2" fmla="*/ 15155 h 122450"/>
                              <a:gd name="csX3" fmla="*/ 71735 w 82963"/>
                              <a:gd name="csY3" fmla="*/ 2070 h 122450"/>
                              <a:gd name="csX4" fmla="*/ 82963 w 82963"/>
                              <a:gd name="csY4" fmla="*/ 2070 h 122450"/>
                              <a:gd name="csX5" fmla="*/ 82963 w 82963"/>
                              <a:gd name="csY5" fmla="*/ 81642 h 122450"/>
                              <a:gd name="csX6" fmla="*/ 40223 w 82963"/>
                              <a:gd name="csY6" fmla="*/ 122450 h 122450"/>
                              <a:gd name="csX7" fmla="*/ 1900 w 82963"/>
                              <a:gd name="csY7" fmla="*/ 106457 h 122450"/>
                              <a:gd name="csX8" fmla="*/ 10241 w 82963"/>
                              <a:gd name="csY8" fmla="*/ 97610 h 122450"/>
                              <a:gd name="csX9" fmla="*/ 40889 w 82963"/>
                              <a:gd name="csY9" fmla="*/ 112224 h 122450"/>
                              <a:gd name="csX10" fmla="*/ 71711 w 82963"/>
                              <a:gd name="csY10" fmla="*/ 81617 h 122450"/>
                              <a:gd name="csX11" fmla="*/ 71711 w 82963"/>
                              <a:gd name="csY11" fmla="*/ 66659 h 122450"/>
                              <a:gd name="csX12" fmla="*/ 71365 w 82963"/>
                              <a:gd name="csY12" fmla="*/ 66659 h 122450"/>
                              <a:gd name="csX13" fmla="*/ 41556 w 82963"/>
                              <a:gd name="csY13" fmla="*/ 81617 h 122450"/>
                              <a:gd name="csX14" fmla="*/ 0 w 82963"/>
                              <a:gd name="csY14" fmla="*/ 41154 h 122450"/>
                              <a:gd name="csX15" fmla="*/ 40519 w 82963"/>
                              <a:gd name="csY15" fmla="*/ 0 h 122450"/>
                              <a:gd name="csX16" fmla="*/ 12289 w 82963"/>
                              <a:gd name="csY16" fmla="*/ 40833 h 122450"/>
                              <a:gd name="csX17" fmla="*/ 41926 w 82963"/>
                              <a:gd name="csY17" fmla="*/ 71440 h 122450"/>
                              <a:gd name="csX18" fmla="*/ 72056 w 82963"/>
                              <a:gd name="csY18" fmla="*/ 41844 h 122450"/>
                              <a:gd name="csX19" fmla="*/ 41753 w 82963"/>
                              <a:gd name="csY19" fmla="*/ 10227 h 122450"/>
                              <a:gd name="csX20" fmla="*/ 12289 w 82963"/>
                              <a:gd name="csY20" fmla="*/ 40833 h 12245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</a:cxnLst>
                            <a:rect l="l" t="t" r="r" b="b"/>
                            <a:pathLst>
                              <a:path w="82963" h="122450">
                                <a:moveTo>
                                  <a:pt x="40569" y="25"/>
                                </a:moveTo>
                                <a:cubicBezTo>
                                  <a:pt x="53351" y="25"/>
                                  <a:pt x="64406" y="5471"/>
                                  <a:pt x="71217" y="15155"/>
                                </a:cubicBezTo>
                                <a:lnTo>
                                  <a:pt x="71735" y="15155"/>
                                </a:lnTo>
                                <a:lnTo>
                                  <a:pt x="71735" y="2070"/>
                                </a:lnTo>
                                <a:lnTo>
                                  <a:pt x="82963" y="2070"/>
                                </a:lnTo>
                                <a:lnTo>
                                  <a:pt x="82963" y="81642"/>
                                </a:lnTo>
                                <a:cubicBezTo>
                                  <a:pt x="82963" y="106630"/>
                                  <a:pt x="68330" y="122450"/>
                                  <a:pt x="40223" y="122450"/>
                                </a:cubicBezTo>
                                <a:cubicBezTo>
                                  <a:pt x="24381" y="122450"/>
                                  <a:pt x="12116" y="117349"/>
                                  <a:pt x="1900" y="106457"/>
                                </a:cubicBezTo>
                                <a:lnTo>
                                  <a:pt x="10241" y="97610"/>
                                </a:lnTo>
                                <a:cubicBezTo>
                                  <a:pt x="16879" y="106457"/>
                                  <a:pt x="27786" y="112224"/>
                                  <a:pt x="40889" y="112224"/>
                                </a:cubicBezTo>
                                <a:cubicBezTo>
                                  <a:pt x="60804" y="112224"/>
                                  <a:pt x="71711" y="100494"/>
                                  <a:pt x="71711" y="81617"/>
                                </a:cubicBezTo>
                                <a:lnTo>
                                  <a:pt x="71711" y="66659"/>
                                </a:lnTo>
                                <a:lnTo>
                                  <a:pt x="71365" y="66659"/>
                                </a:lnTo>
                                <a:cubicBezTo>
                                  <a:pt x="64727" y="76689"/>
                                  <a:pt x="54338" y="81617"/>
                                  <a:pt x="41556" y="81617"/>
                                </a:cubicBezTo>
                                <a:cubicBezTo>
                                  <a:pt x="18063" y="81617"/>
                                  <a:pt x="0" y="63431"/>
                                  <a:pt x="0" y="41154"/>
                                </a:cubicBezTo>
                                <a:cubicBezTo>
                                  <a:pt x="0" y="18876"/>
                                  <a:pt x="17372" y="0"/>
                                  <a:pt x="40519" y="0"/>
                                </a:cubicBezTo>
                                <a:close/>
                                <a:moveTo>
                                  <a:pt x="12289" y="40833"/>
                                </a:moveTo>
                                <a:cubicBezTo>
                                  <a:pt x="12289" y="57319"/>
                                  <a:pt x="25220" y="71440"/>
                                  <a:pt x="41926" y="71440"/>
                                </a:cubicBezTo>
                                <a:cubicBezTo>
                                  <a:pt x="58632" y="71440"/>
                                  <a:pt x="72056" y="58675"/>
                                  <a:pt x="72056" y="41844"/>
                                </a:cubicBezTo>
                                <a:cubicBezTo>
                                  <a:pt x="72056" y="24002"/>
                                  <a:pt x="60310" y="10227"/>
                                  <a:pt x="41753" y="10227"/>
                                </a:cubicBezTo>
                                <a:cubicBezTo>
                                  <a:pt x="25738" y="10227"/>
                                  <a:pt x="12289" y="24002"/>
                                  <a:pt x="12289" y="408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985808577" name="Freihandform 1985808577"/>
                        <wps:cNvSpPr/>
                        <wps:spPr>
                          <a:xfrm>
                            <a:off x="1169579" y="395615"/>
                            <a:ext cx="108454" cy="126516"/>
                          </a:xfrm>
                          <a:custGeom>
                            <a:avLst/>
                            <a:gdLst>
                              <a:gd name="csX0" fmla="*/ 106431 w 108454"/>
                              <a:gd name="csY0" fmla="*/ 16166 h 126516"/>
                              <a:gd name="csX1" fmla="*/ 97226 w 108454"/>
                              <a:gd name="csY1" fmla="*/ 25185 h 126516"/>
                              <a:gd name="csX2" fmla="*/ 62827 w 108454"/>
                              <a:gd name="csY2" fmla="*/ 11237 h 126516"/>
                              <a:gd name="csX3" fmla="*/ 13276 w 108454"/>
                              <a:gd name="csY3" fmla="*/ 63258 h 126516"/>
                              <a:gd name="csX4" fmla="*/ 62827 w 108454"/>
                              <a:gd name="csY4" fmla="*/ 115279 h 126516"/>
                              <a:gd name="csX5" fmla="*/ 96190 w 108454"/>
                              <a:gd name="csY5" fmla="*/ 106778 h 126516"/>
                              <a:gd name="csX6" fmla="*/ 96190 w 108454"/>
                              <a:gd name="csY6" fmla="*/ 66486 h 126516"/>
                              <a:gd name="csX7" fmla="*/ 67417 w 108454"/>
                              <a:gd name="csY7" fmla="*/ 66486 h 126516"/>
                              <a:gd name="csX8" fmla="*/ 67417 w 108454"/>
                              <a:gd name="csY8" fmla="*/ 55274 h 126516"/>
                              <a:gd name="csX9" fmla="*/ 108454 w 108454"/>
                              <a:gd name="csY9" fmla="*/ 55274 h 126516"/>
                              <a:gd name="csX10" fmla="*/ 108454 w 108454"/>
                              <a:gd name="csY10" fmla="*/ 114269 h 126516"/>
                              <a:gd name="csX11" fmla="*/ 62827 w 108454"/>
                              <a:gd name="csY11" fmla="*/ 126516 h 126516"/>
                              <a:gd name="csX12" fmla="*/ 0 w 108454"/>
                              <a:gd name="csY12" fmla="*/ 63258 h 126516"/>
                              <a:gd name="csX13" fmla="*/ 62827 w 108454"/>
                              <a:gd name="csY13" fmla="*/ 0 h 126516"/>
                              <a:gd name="csX14" fmla="*/ 106406 w 108454"/>
                              <a:gd name="csY14" fmla="*/ 16141 h 12651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108454" h="126516">
                                <a:moveTo>
                                  <a:pt x="106431" y="16166"/>
                                </a:moveTo>
                                <a:lnTo>
                                  <a:pt x="97226" y="25185"/>
                                </a:lnTo>
                                <a:cubicBezTo>
                                  <a:pt x="88886" y="16338"/>
                                  <a:pt x="77633" y="11237"/>
                                  <a:pt x="62827" y="11237"/>
                                </a:cubicBezTo>
                                <a:cubicBezTo>
                                  <a:pt x="33708" y="11237"/>
                                  <a:pt x="13276" y="33859"/>
                                  <a:pt x="13276" y="63258"/>
                                </a:cubicBezTo>
                                <a:cubicBezTo>
                                  <a:pt x="13276" y="92657"/>
                                  <a:pt x="33708" y="115279"/>
                                  <a:pt x="62827" y="115279"/>
                                </a:cubicBezTo>
                                <a:cubicBezTo>
                                  <a:pt x="75264" y="115279"/>
                                  <a:pt x="87183" y="112051"/>
                                  <a:pt x="96190" y="106778"/>
                                </a:cubicBezTo>
                                <a:lnTo>
                                  <a:pt x="96190" y="66486"/>
                                </a:lnTo>
                                <a:lnTo>
                                  <a:pt x="67417" y="66486"/>
                                </a:lnTo>
                                <a:lnTo>
                                  <a:pt x="67417" y="55274"/>
                                </a:lnTo>
                                <a:lnTo>
                                  <a:pt x="108454" y="55274"/>
                                </a:lnTo>
                                <a:lnTo>
                                  <a:pt x="108454" y="114269"/>
                                </a:lnTo>
                                <a:cubicBezTo>
                                  <a:pt x="94660" y="122426"/>
                                  <a:pt x="77633" y="126516"/>
                                  <a:pt x="62827" y="126516"/>
                                </a:cubicBezTo>
                                <a:cubicBezTo>
                                  <a:pt x="26552" y="126516"/>
                                  <a:pt x="0" y="99138"/>
                                  <a:pt x="0" y="63258"/>
                                </a:cubicBezTo>
                                <a:cubicBezTo>
                                  <a:pt x="0" y="27378"/>
                                  <a:pt x="26725" y="0"/>
                                  <a:pt x="62827" y="0"/>
                                </a:cubicBezTo>
                                <a:cubicBezTo>
                                  <a:pt x="81902" y="0"/>
                                  <a:pt x="95696" y="5446"/>
                                  <a:pt x="106406" y="161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014613317" name="Freihandform 1014613317"/>
                        <wps:cNvSpPr/>
                        <wps:spPr>
                          <a:xfrm>
                            <a:off x="1301921" y="437459"/>
                            <a:ext cx="78324" cy="83637"/>
                          </a:xfrm>
                          <a:custGeom>
                            <a:avLst/>
                            <a:gdLst>
                              <a:gd name="csX0" fmla="*/ 78324 w 78324"/>
                              <a:gd name="csY0" fmla="*/ 41474 h 83637"/>
                              <a:gd name="csX1" fmla="*/ 78324 w 78324"/>
                              <a:gd name="csY1" fmla="*/ 44875 h 83637"/>
                              <a:gd name="csX2" fmla="*/ 11919 w 78324"/>
                              <a:gd name="csY2" fmla="*/ 44875 h 83637"/>
                              <a:gd name="csX3" fmla="*/ 41210 w 78324"/>
                              <a:gd name="csY3" fmla="*/ 73436 h 83637"/>
                              <a:gd name="csX4" fmla="*/ 66751 w 78324"/>
                              <a:gd name="csY4" fmla="*/ 59660 h 83637"/>
                              <a:gd name="csX5" fmla="*/ 75437 w 78324"/>
                              <a:gd name="csY5" fmla="*/ 66807 h 83637"/>
                              <a:gd name="csX6" fmla="*/ 41210 w 78324"/>
                              <a:gd name="csY6" fmla="*/ 83638 h 83637"/>
                              <a:gd name="csX7" fmla="*/ 0 w 78324"/>
                              <a:gd name="csY7" fmla="*/ 41819 h 83637"/>
                              <a:gd name="csX8" fmla="*/ 40001 w 78324"/>
                              <a:gd name="csY8" fmla="*/ 0 h 83637"/>
                              <a:gd name="csX9" fmla="*/ 78324 w 78324"/>
                              <a:gd name="csY9" fmla="*/ 41499 h 83637"/>
                              <a:gd name="csX10" fmla="*/ 40174 w 78324"/>
                              <a:gd name="csY10" fmla="*/ 10202 h 83637"/>
                              <a:gd name="csX11" fmla="*/ 12240 w 78324"/>
                              <a:gd name="csY11" fmla="*/ 35708 h 83637"/>
                              <a:gd name="csX12" fmla="*/ 66035 w 78324"/>
                              <a:gd name="csY12" fmla="*/ 35708 h 83637"/>
                              <a:gd name="csX13" fmla="*/ 40149 w 78324"/>
                              <a:gd name="csY13" fmla="*/ 10202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</a:cxnLst>
                            <a:rect l="l" t="t" r="r" b="b"/>
                            <a:pathLst>
                              <a:path w="78324" h="83637">
                                <a:moveTo>
                                  <a:pt x="78324" y="41474"/>
                                </a:moveTo>
                                <a:lnTo>
                                  <a:pt x="78324" y="44875"/>
                                </a:lnTo>
                                <a:lnTo>
                                  <a:pt x="11919" y="44875"/>
                                </a:lnTo>
                                <a:cubicBezTo>
                                  <a:pt x="13621" y="61533"/>
                                  <a:pt x="26059" y="73436"/>
                                  <a:pt x="41210" y="73436"/>
                                </a:cubicBezTo>
                                <a:cubicBezTo>
                                  <a:pt x="51426" y="73436"/>
                                  <a:pt x="61297" y="68335"/>
                                  <a:pt x="66751" y="59660"/>
                                </a:cubicBezTo>
                                <a:lnTo>
                                  <a:pt x="75437" y="66807"/>
                                </a:lnTo>
                                <a:cubicBezTo>
                                  <a:pt x="66084" y="78537"/>
                                  <a:pt x="54313" y="83638"/>
                                  <a:pt x="41210" y="83638"/>
                                </a:cubicBezTo>
                                <a:cubicBezTo>
                                  <a:pt x="17200" y="83638"/>
                                  <a:pt x="0" y="65451"/>
                                  <a:pt x="0" y="41819"/>
                                </a:cubicBezTo>
                                <a:cubicBezTo>
                                  <a:pt x="0" y="18186"/>
                                  <a:pt x="17718" y="0"/>
                                  <a:pt x="40001" y="0"/>
                                </a:cubicBezTo>
                                <a:cubicBezTo>
                                  <a:pt x="62284" y="0"/>
                                  <a:pt x="78324" y="14613"/>
                                  <a:pt x="78324" y="41499"/>
                                </a:cubicBezTo>
                                <a:close/>
                                <a:moveTo>
                                  <a:pt x="40174" y="10202"/>
                                </a:moveTo>
                                <a:cubicBezTo>
                                  <a:pt x="26552" y="10202"/>
                                  <a:pt x="12585" y="21587"/>
                                  <a:pt x="12240" y="35708"/>
                                </a:cubicBezTo>
                                <a:lnTo>
                                  <a:pt x="66035" y="35708"/>
                                </a:lnTo>
                                <a:cubicBezTo>
                                  <a:pt x="66035" y="20232"/>
                                  <a:pt x="55819" y="10202"/>
                                  <a:pt x="40149" y="10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85036324" name="Freihandform 685036324"/>
                        <wps:cNvSpPr/>
                        <wps:spPr>
                          <a:xfrm>
                            <a:off x="1400578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86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761503055" name="Freihandform 761503055"/>
                        <wps:cNvSpPr/>
                        <wps:spPr>
                          <a:xfrm>
                            <a:off x="1491586" y="437459"/>
                            <a:ext cx="78324" cy="83637"/>
                          </a:xfrm>
                          <a:custGeom>
                            <a:avLst/>
                            <a:gdLst>
                              <a:gd name="csX0" fmla="*/ 78324 w 78324"/>
                              <a:gd name="csY0" fmla="*/ 41474 h 83637"/>
                              <a:gd name="csX1" fmla="*/ 78324 w 78324"/>
                              <a:gd name="csY1" fmla="*/ 44875 h 83637"/>
                              <a:gd name="csX2" fmla="*/ 11919 w 78324"/>
                              <a:gd name="csY2" fmla="*/ 44875 h 83637"/>
                              <a:gd name="csX3" fmla="*/ 41210 w 78324"/>
                              <a:gd name="csY3" fmla="*/ 73436 h 83637"/>
                              <a:gd name="csX4" fmla="*/ 66751 w 78324"/>
                              <a:gd name="csY4" fmla="*/ 59660 h 83637"/>
                              <a:gd name="csX5" fmla="*/ 75437 w 78324"/>
                              <a:gd name="csY5" fmla="*/ 66807 h 83637"/>
                              <a:gd name="csX6" fmla="*/ 41210 w 78324"/>
                              <a:gd name="csY6" fmla="*/ 83638 h 83637"/>
                              <a:gd name="csX7" fmla="*/ 0 w 78324"/>
                              <a:gd name="csY7" fmla="*/ 41819 h 83637"/>
                              <a:gd name="csX8" fmla="*/ 40001 w 78324"/>
                              <a:gd name="csY8" fmla="*/ 0 h 83637"/>
                              <a:gd name="csX9" fmla="*/ 78299 w 78324"/>
                              <a:gd name="csY9" fmla="*/ 41499 h 83637"/>
                              <a:gd name="csX10" fmla="*/ 40198 w 78324"/>
                              <a:gd name="csY10" fmla="*/ 10202 h 83637"/>
                              <a:gd name="csX11" fmla="*/ 12264 w 78324"/>
                              <a:gd name="csY11" fmla="*/ 35708 h 83637"/>
                              <a:gd name="csX12" fmla="*/ 66060 w 78324"/>
                              <a:gd name="csY12" fmla="*/ 35708 h 83637"/>
                              <a:gd name="csX13" fmla="*/ 40174 w 78324"/>
                              <a:gd name="csY13" fmla="*/ 10202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</a:cxnLst>
                            <a:rect l="l" t="t" r="r" b="b"/>
                            <a:pathLst>
                              <a:path w="78324" h="83637">
                                <a:moveTo>
                                  <a:pt x="78324" y="41474"/>
                                </a:moveTo>
                                <a:lnTo>
                                  <a:pt x="78324" y="44875"/>
                                </a:lnTo>
                                <a:lnTo>
                                  <a:pt x="11919" y="44875"/>
                                </a:lnTo>
                                <a:cubicBezTo>
                                  <a:pt x="13621" y="61533"/>
                                  <a:pt x="26059" y="73436"/>
                                  <a:pt x="41210" y="73436"/>
                                </a:cubicBezTo>
                                <a:cubicBezTo>
                                  <a:pt x="51426" y="73436"/>
                                  <a:pt x="61297" y="68335"/>
                                  <a:pt x="66751" y="59660"/>
                                </a:cubicBezTo>
                                <a:lnTo>
                                  <a:pt x="75437" y="66807"/>
                                </a:lnTo>
                                <a:cubicBezTo>
                                  <a:pt x="66084" y="78537"/>
                                  <a:pt x="54314" y="83638"/>
                                  <a:pt x="41210" y="83638"/>
                                </a:cubicBezTo>
                                <a:cubicBezTo>
                                  <a:pt x="17200" y="83638"/>
                                  <a:pt x="0" y="65451"/>
                                  <a:pt x="0" y="41819"/>
                                </a:cubicBezTo>
                                <a:cubicBezTo>
                                  <a:pt x="0" y="18186"/>
                                  <a:pt x="17718" y="0"/>
                                  <a:pt x="40001" y="0"/>
                                </a:cubicBezTo>
                                <a:cubicBezTo>
                                  <a:pt x="62284" y="0"/>
                                  <a:pt x="78299" y="14613"/>
                                  <a:pt x="78299" y="41499"/>
                                </a:cubicBezTo>
                                <a:close/>
                                <a:moveTo>
                                  <a:pt x="40198" y="10202"/>
                                </a:moveTo>
                                <a:cubicBezTo>
                                  <a:pt x="26577" y="10202"/>
                                  <a:pt x="12610" y="21587"/>
                                  <a:pt x="12264" y="35708"/>
                                </a:cubicBezTo>
                                <a:lnTo>
                                  <a:pt x="66060" y="35708"/>
                                </a:lnTo>
                                <a:cubicBezTo>
                                  <a:pt x="66060" y="20232"/>
                                  <a:pt x="55844" y="10202"/>
                                  <a:pt x="40174" y="10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090243914" name="Freihandform 1090243914"/>
                        <wps:cNvSpPr/>
                        <wps:spPr>
                          <a:xfrm>
                            <a:off x="1590886" y="437459"/>
                            <a:ext cx="45306" cy="81617"/>
                          </a:xfrm>
                          <a:custGeom>
                            <a:avLst/>
                            <a:gdLst>
                              <a:gd name="csX0" fmla="*/ 45282 w 45306"/>
                              <a:gd name="csY0" fmla="*/ 1010 h 81617"/>
                              <a:gd name="csX1" fmla="*/ 43061 w 45306"/>
                              <a:gd name="csY1" fmla="*/ 12075 h 81617"/>
                              <a:gd name="csX2" fmla="*/ 36768 w 45306"/>
                              <a:gd name="csY2" fmla="*/ 11213 h 81617"/>
                              <a:gd name="csX3" fmla="*/ 11919 w 45306"/>
                              <a:gd name="csY3" fmla="*/ 37408 h 81617"/>
                              <a:gd name="csX4" fmla="*/ 11919 w 45306"/>
                              <a:gd name="csY4" fmla="*/ 81617 h 81617"/>
                              <a:gd name="csX5" fmla="*/ 691 w 45306"/>
                              <a:gd name="csY5" fmla="*/ 81617 h 81617"/>
                              <a:gd name="csX6" fmla="*/ 691 w 45306"/>
                              <a:gd name="csY6" fmla="*/ 26368 h 81617"/>
                              <a:gd name="csX7" fmla="*/ 0 w 45306"/>
                              <a:gd name="csY7" fmla="*/ 2045 h 81617"/>
                              <a:gd name="csX8" fmla="*/ 11080 w 45306"/>
                              <a:gd name="csY8" fmla="*/ 2045 h 81617"/>
                              <a:gd name="csX9" fmla="*/ 11080 w 45306"/>
                              <a:gd name="csY9" fmla="*/ 16831 h 81617"/>
                              <a:gd name="csX10" fmla="*/ 11425 w 45306"/>
                              <a:gd name="csY10" fmla="*/ 16831 h 81617"/>
                              <a:gd name="csX11" fmla="*/ 36966 w 45306"/>
                              <a:gd name="csY11" fmla="*/ 0 h 81617"/>
                              <a:gd name="csX12" fmla="*/ 45307 w 45306"/>
                              <a:gd name="csY12" fmla="*/ 1010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</a:cxnLst>
                            <a:rect l="l" t="t" r="r" b="b"/>
                            <a:pathLst>
                              <a:path w="45306" h="81617">
                                <a:moveTo>
                                  <a:pt x="45282" y="1010"/>
                                </a:moveTo>
                                <a:lnTo>
                                  <a:pt x="43061" y="12075"/>
                                </a:lnTo>
                                <a:cubicBezTo>
                                  <a:pt x="41531" y="11385"/>
                                  <a:pt x="39483" y="11213"/>
                                  <a:pt x="36768" y="11213"/>
                                </a:cubicBezTo>
                                <a:cubicBezTo>
                                  <a:pt x="21444" y="11213"/>
                                  <a:pt x="11919" y="23460"/>
                                  <a:pt x="11919" y="37408"/>
                                </a:cubicBezTo>
                                <a:lnTo>
                                  <a:pt x="11919" y="81617"/>
                                </a:lnTo>
                                <a:lnTo>
                                  <a:pt x="691" y="81617"/>
                                </a:lnTo>
                                <a:lnTo>
                                  <a:pt x="691" y="26368"/>
                                </a:lnTo>
                                <a:cubicBezTo>
                                  <a:pt x="691" y="14810"/>
                                  <a:pt x="173" y="12248"/>
                                  <a:pt x="0" y="2045"/>
                                </a:cubicBezTo>
                                <a:lnTo>
                                  <a:pt x="11080" y="2045"/>
                                </a:lnTo>
                                <a:lnTo>
                                  <a:pt x="11080" y="16831"/>
                                </a:lnTo>
                                <a:lnTo>
                                  <a:pt x="11425" y="16831"/>
                                </a:lnTo>
                                <a:cubicBezTo>
                                  <a:pt x="15694" y="6111"/>
                                  <a:pt x="24874" y="0"/>
                                  <a:pt x="36966" y="0"/>
                                </a:cubicBezTo>
                                <a:cubicBezTo>
                                  <a:pt x="40198" y="0"/>
                                  <a:pt x="42765" y="345"/>
                                  <a:pt x="45307" y="1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90500954" name="Freihandform 90500954"/>
                        <wps:cNvSpPr/>
                        <wps:spPr>
                          <a:xfrm>
                            <a:off x="1645767" y="437434"/>
                            <a:ext cx="67762" cy="83662"/>
                          </a:xfrm>
                          <a:custGeom>
                            <a:avLst/>
                            <a:gdLst>
                              <a:gd name="csX0" fmla="*/ 0 w 67762"/>
                              <a:gd name="csY0" fmla="*/ 60375 h 83662"/>
                              <a:gd name="csX1" fmla="*/ 50069 w 67762"/>
                              <a:gd name="csY1" fmla="*/ 32824 h 83662"/>
                              <a:gd name="csX2" fmla="*/ 55177 w 67762"/>
                              <a:gd name="csY2" fmla="*/ 32824 h 83662"/>
                              <a:gd name="csX3" fmla="*/ 55177 w 67762"/>
                              <a:gd name="csY3" fmla="*/ 31124 h 83662"/>
                              <a:gd name="csX4" fmla="*/ 34745 w 67762"/>
                              <a:gd name="csY4" fmla="*/ 10202 h 83662"/>
                              <a:gd name="csX5" fmla="*/ 10389 w 67762"/>
                              <a:gd name="csY5" fmla="*/ 19542 h 83662"/>
                              <a:gd name="csX6" fmla="*/ 3578 w 67762"/>
                              <a:gd name="csY6" fmla="*/ 11558 h 83662"/>
                              <a:gd name="csX7" fmla="*/ 37114 w 67762"/>
                              <a:gd name="csY7" fmla="*/ 0 h 83662"/>
                              <a:gd name="csX8" fmla="*/ 66405 w 67762"/>
                              <a:gd name="csY8" fmla="*/ 27723 h 83662"/>
                              <a:gd name="csX9" fmla="*/ 66405 w 67762"/>
                              <a:gd name="csY9" fmla="*/ 64614 h 83662"/>
                              <a:gd name="csX10" fmla="*/ 67762 w 67762"/>
                              <a:gd name="csY10" fmla="*/ 81617 h 83662"/>
                              <a:gd name="csX11" fmla="*/ 56855 w 67762"/>
                              <a:gd name="csY11" fmla="*/ 81617 h 83662"/>
                              <a:gd name="csX12" fmla="*/ 55844 w 67762"/>
                              <a:gd name="csY12" fmla="*/ 68704 h 83662"/>
                              <a:gd name="csX13" fmla="*/ 55498 w 67762"/>
                              <a:gd name="csY13" fmla="*/ 68704 h 83662"/>
                              <a:gd name="csX14" fmla="*/ 27416 w 67762"/>
                              <a:gd name="csY14" fmla="*/ 83663 h 83662"/>
                              <a:gd name="csX15" fmla="*/ 0 w 67762"/>
                              <a:gd name="csY15" fmla="*/ 60375 h 83662"/>
                              <a:gd name="csX16" fmla="*/ 12240 w 67762"/>
                              <a:gd name="csY16" fmla="*/ 58847 h 83662"/>
                              <a:gd name="csX17" fmla="*/ 30969 w 67762"/>
                              <a:gd name="csY17" fmla="*/ 73460 h 83662"/>
                              <a:gd name="csX18" fmla="*/ 55153 w 67762"/>
                              <a:gd name="csY18" fmla="*/ 46255 h 83662"/>
                              <a:gd name="csX19" fmla="*/ 55153 w 67762"/>
                              <a:gd name="csY19" fmla="*/ 41991 h 83662"/>
                              <a:gd name="csX20" fmla="*/ 47330 w 67762"/>
                              <a:gd name="csY20" fmla="*/ 41991 h 83662"/>
                              <a:gd name="csX21" fmla="*/ 12264 w 67762"/>
                              <a:gd name="csY21" fmla="*/ 58823 h 83662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  <a:cxn ang="0">
                                <a:pos x="csX21" y="csY21"/>
                              </a:cxn>
                            </a:cxnLst>
                            <a:rect l="l" t="t" r="r" b="b"/>
                            <a:pathLst>
                              <a:path w="67762" h="83662">
                                <a:moveTo>
                                  <a:pt x="0" y="60375"/>
                                </a:moveTo>
                                <a:cubicBezTo>
                                  <a:pt x="0" y="42016"/>
                                  <a:pt x="13967" y="32824"/>
                                  <a:pt x="50069" y="32824"/>
                                </a:cubicBezTo>
                                <a:lnTo>
                                  <a:pt x="55177" y="32824"/>
                                </a:lnTo>
                                <a:lnTo>
                                  <a:pt x="55177" y="31124"/>
                                </a:lnTo>
                                <a:cubicBezTo>
                                  <a:pt x="55177" y="16659"/>
                                  <a:pt x="48539" y="10202"/>
                                  <a:pt x="34745" y="10202"/>
                                </a:cubicBezTo>
                                <a:cubicBezTo>
                                  <a:pt x="25220" y="10202"/>
                                  <a:pt x="17200" y="13430"/>
                                  <a:pt x="10389" y="19542"/>
                                </a:cubicBezTo>
                                <a:lnTo>
                                  <a:pt x="3578" y="11558"/>
                                </a:lnTo>
                                <a:cubicBezTo>
                                  <a:pt x="11080" y="3894"/>
                                  <a:pt x="22308" y="0"/>
                                  <a:pt x="37114" y="0"/>
                                </a:cubicBezTo>
                                <a:cubicBezTo>
                                  <a:pt x="55325" y="0"/>
                                  <a:pt x="66405" y="11213"/>
                                  <a:pt x="66405" y="27723"/>
                                </a:cubicBezTo>
                                <a:lnTo>
                                  <a:pt x="66405" y="64614"/>
                                </a:lnTo>
                                <a:cubicBezTo>
                                  <a:pt x="66405" y="67497"/>
                                  <a:pt x="66923" y="75506"/>
                                  <a:pt x="67762" y="81617"/>
                                </a:cubicBezTo>
                                <a:lnTo>
                                  <a:pt x="56855" y="81617"/>
                                </a:lnTo>
                                <a:cubicBezTo>
                                  <a:pt x="56164" y="78044"/>
                                  <a:pt x="55844" y="73633"/>
                                  <a:pt x="55844" y="68704"/>
                                </a:cubicBezTo>
                                <a:lnTo>
                                  <a:pt x="55498" y="68704"/>
                                </a:lnTo>
                                <a:cubicBezTo>
                                  <a:pt x="48860" y="79079"/>
                                  <a:pt x="40174" y="83663"/>
                                  <a:pt x="27416" y="83663"/>
                                </a:cubicBezTo>
                                <a:cubicBezTo>
                                  <a:pt x="11573" y="83663"/>
                                  <a:pt x="0" y="74471"/>
                                  <a:pt x="0" y="60375"/>
                                </a:cubicBezTo>
                                <a:close/>
                                <a:moveTo>
                                  <a:pt x="12240" y="58847"/>
                                </a:moveTo>
                                <a:cubicBezTo>
                                  <a:pt x="12240" y="67866"/>
                                  <a:pt x="19889" y="73460"/>
                                  <a:pt x="30969" y="73460"/>
                                </a:cubicBezTo>
                                <a:cubicBezTo>
                                  <a:pt x="45455" y="73460"/>
                                  <a:pt x="55153" y="64614"/>
                                  <a:pt x="55153" y="46255"/>
                                </a:cubicBezTo>
                                <a:lnTo>
                                  <a:pt x="55153" y="41991"/>
                                </a:lnTo>
                                <a:lnTo>
                                  <a:pt x="47330" y="41991"/>
                                </a:lnTo>
                                <a:cubicBezTo>
                                  <a:pt x="26059" y="41991"/>
                                  <a:pt x="12264" y="47438"/>
                                  <a:pt x="12264" y="588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96329681" name="Freihandform 696329681"/>
                        <wps:cNvSpPr/>
                        <wps:spPr>
                          <a:xfrm>
                            <a:off x="1727274" y="417055"/>
                            <a:ext cx="51747" cy="104066"/>
                          </a:xfrm>
                          <a:custGeom>
                            <a:avLst/>
                            <a:gdLst>
                              <a:gd name="csX0" fmla="*/ 0 w 51747"/>
                              <a:gd name="csY0" fmla="*/ 32652 h 104066"/>
                              <a:gd name="csX1" fmla="*/ 0 w 51747"/>
                              <a:gd name="csY1" fmla="*/ 22450 h 104066"/>
                              <a:gd name="csX2" fmla="*/ 16854 w 51747"/>
                              <a:gd name="csY2" fmla="*/ 22450 h 104066"/>
                              <a:gd name="csX3" fmla="*/ 16854 w 51747"/>
                              <a:gd name="csY3" fmla="*/ 0 h 104066"/>
                              <a:gd name="csX4" fmla="*/ 28082 w 51747"/>
                              <a:gd name="csY4" fmla="*/ 0 h 104066"/>
                              <a:gd name="csX5" fmla="*/ 28082 w 51747"/>
                              <a:gd name="csY5" fmla="*/ 22450 h 104066"/>
                              <a:gd name="csX6" fmla="*/ 51081 w 51747"/>
                              <a:gd name="csY6" fmla="*/ 22450 h 104066"/>
                              <a:gd name="csX7" fmla="*/ 51081 w 51747"/>
                              <a:gd name="csY7" fmla="*/ 32652 h 104066"/>
                              <a:gd name="csX8" fmla="*/ 28082 w 51747"/>
                              <a:gd name="csY8" fmla="*/ 32652 h 104066"/>
                              <a:gd name="csX9" fmla="*/ 28082 w 51747"/>
                              <a:gd name="csY9" fmla="*/ 80262 h 104066"/>
                              <a:gd name="csX10" fmla="*/ 39656 w 51747"/>
                              <a:gd name="csY10" fmla="*/ 93865 h 104066"/>
                              <a:gd name="csX11" fmla="*/ 51229 w 51747"/>
                              <a:gd name="csY11" fmla="*/ 90809 h 104066"/>
                              <a:gd name="csX12" fmla="*/ 51747 w 51747"/>
                              <a:gd name="csY12" fmla="*/ 101184 h 104066"/>
                              <a:gd name="csX13" fmla="*/ 36596 w 51747"/>
                              <a:gd name="csY13" fmla="*/ 104067 h 104066"/>
                              <a:gd name="csX14" fmla="*/ 16854 w 51747"/>
                              <a:gd name="csY14" fmla="*/ 83490 h 104066"/>
                              <a:gd name="csX15" fmla="*/ 16854 w 51747"/>
                              <a:gd name="csY15" fmla="*/ 32652 h 104066"/>
                              <a:gd name="csX16" fmla="*/ 0 w 51747"/>
                              <a:gd name="csY16" fmla="*/ 32652 h 10406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</a:cxnLst>
                            <a:rect l="l" t="t" r="r" b="b"/>
                            <a:pathLst>
                              <a:path w="51747" h="104066">
                                <a:moveTo>
                                  <a:pt x="0" y="32652"/>
                                </a:moveTo>
                                <a:lnTo>
                                  <a:pt x="0" y="22450"/>
                                </a:lnTo>
                                <a:lnTo>
                                  <a:pt x="16854" y="22450"/>
                                </a:lnTo>
                                <a:lnTo>
                                  <a:pt x="16854" y="0"/>
                                </a:lnTo>
                                <a:lnTo>
                                  <a:pt x="28082" y="0"/>
                                </a:lnTo>
                                <a:lnTo>
                                  <a:pt x="28082" y="22450"/>
                                </a:lnTo>
                                <a:lnTo>
                                  <a:pt x="51081" y="22450"/>
                                </a:lnTo>
                                <a:lnTo>
                                  <a:pt x="51081" y="32652"/>
                                </a:lnTo>
                                <a:lnTo>
                                  <a:pt x="28082" y="32652"/>
                                </a:lnTo>
                                <a:lnTo>
                                  <a:pt x="28082" y="80262"/>
                                </a:lnTo>
                                <a:cubicBezTo>
                                  <a:pt x="28082" y="88936"/>
                                  <a:pt x="30797" y="93865"/>
                                  <a:pt x="39656" y="93865"/>
                                </a:cubicBezTo>
                                <a:cubicBezTo>
                                  <a:pt x="43579" y="93865"/>
                                  <a:pt x="47824" y="92682"/>
                                  <a:pt x="51229" y="90809"/>
                                </a:cubicBezTo>
                                <a:lnTo>
                                  <a:pt x="51747" y="101184"/>
                                </a:lnTo>
                                <a:cubicBezTo>
                                  <a:pt x="47478" y="103056"/>
                                  <a:pt x="42049" y="104067"/>
                                  <a:pt x="36596" y="104067"/>
                                </a:cubicBezTo>
                                <a:cubicBezTo>
                                  <a:pt x="24158" y="104067"/>
                                  <a:pt x="16854" y="96403"/>
                                  <a:pt x="16854" y="83490"/>
                                </a:cubicBezTo>
                                <a:lnTo>
                                  <a:pt x="16854" y="32652"/>
                                </a:lnTo>
                                <a:lnTo>
                                  <a:pt x="0" y="32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98930674" name="Freihandform 1598930674"/>
                        <wps:cNvSpPr/>
                        <wps:spPr>
                          <a:xfrm>
                            <a:off x="1793753" y="400741"/>
                            <a:ext cx="16336" cy="118335"/>
                          </a:xfrm>
                          <a:custGeom>
                            <a:avLst/>
                            <a:gdLst>
                              <a:gd name="csX0" fmla="*/ 16336 w 16336"/>
                              <a:gd name="csY0" fmla="*/ 8157 h 118335"/>
                              <a:gd name="csX1" fmla="*/ 8168 w 16336"/>
                              <a:gd name="csY1" fmla="*/ 16314 h 118335"/>
                              <a:gd name="csX2" fmla="*/ 0 w 16336"/>
                              <a:gd name="csY2" fmla="*/ 8157 h 118335"/>
                              <a:gd name="csX3" fmla="*/ 8168 w 16336"/>
                              <a:gd name="csY3" fmla="*/ 0 h 118335"/>
                              <a:gd name="csX4" fmla="*/ 16336 w 16336"/>
                              <a:gd name="csY4" fmla="*/ 8157 h 118335"/>
                              <a:gd name="csX5" fmla="*/ 13794 w 16336"/>
                              <a:gd name="csY5" fmla="*/ 118335 h 118335"/>
                              <a:gd name="csX6" fmla="*/ 2566 w 16336"/>
                              <a:gd name="csY6" fmla="*/ 118335 h 118335"/>
                              <a:gd name="csX7" fmla="*/ 2566 w 16336"/>
                              <a:gd name="csY7" fmla="*/ 38763 h 118335"/>
                              <a:gd name="csX8" fmla="*/ 13794 w 16336"/>
                              <a:gd name="csY8" fmla="*/ 38763 h 118335"/>
                              <a:gd name="csX9" fmla="*/ 13794 w 16336"/>
                              <a:gd name="csY9" fmla="*/ 118335 h 11833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16336" h="118335">
                                <a:moveTo>
                                  <a:pt x="16336" y="8157"/>
                                </a:moveTo>
                                <a:cubicBezTo>
                                  <a:pt x="16336" y="12740"/>
                                  <a:pt x="12412" y="16314"/>
                                  <a:pt x="8168" y="16314"/>
                                </a:cubicBezTo>
                                <a:cubicBezTo>
                                  <a:pt x="3924" y="16314"/>
                                  <a:pt x="0" y="12740"/>
                                  <a:pt x="0" y="8157"/>
                                </a:cubicBezTo>
                                <a:cubicBezTo>
                                  <a:pt x="0" y="3573"/>
                                  <a:pt x="4096" y="0"/>
                                  <a:pt x="8168" y="0"/>
                                </a:cubicBezTo>
                                <a:cubicBezTo>
                                  <a:pt x="12240" y="0"/>
                                  <a:pt x="16336" y="3918"/>
                                  <a:pt x="16336" y="8157"/>
                                </a:cubicBezTo>
                                <a:close/>
                                <a:moveTo>
                                  <a:pt x="13794" y="118335"/>
                                </a:moveTo>
                                <a:lnTo>
                                  <a:pt x="2566" y="118335"/>
                                </a:lnTo>
                                <a:lnTo>
                                  <a:pt x="2566" y="38763"/>
                                </a:lnTo>
                                <a:lnTo>
                                  <a:pt x="13794" y="38763"/>
                                </a:lnTo>
                                <a:lnTo>
                                  <a:pt x="13794" y="118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475015708" name="Freihandform 475015708"/>
                        <wps:cNvSpPr/>
                        <wps:spPr>
                          <a:xfrm>
                            <a:off x="1829559" y="437459"/>
                            <a:ext cx="84616" cy="83637"/>
                          </a:xfrm>
                          <a:custGeom>
                            <a:avLst/>
                            <a:gdLst>
                              <a:gd name="csX0" fmla="*/ 84617 w 84616"/>
                              <a:gd name="csY0" fmla="*/ 41819 h 83637"/>
                              <a:gd name="csX1" fmla="*/ 42222 w 84616"/>
                              <a:gd name="csY1" fmla="*/ 83638 h 83637"/>
                              <a:gd name="csX2" fmla="*/ 0 w 84616"/>
                              <a:gd name="csY2" fmla="*/ 41819 h 83637"/>
                              <a:gd name="csX3" fmla="*/ 42222 w 84616"/>
                              <a:gd name="csY3" fmla="*/ 0 h 83637"/>
                              <a:gd name="csX4" fmla="*/ 84617 w 84616"/>
                              <a:gd name="csY4" fmla="*/ 41819 h 83637"/>
                              <a:gd name="csX5" fmla="*/ 42197 w 84616"/>
                              <a:gd name="csY5" fmla="*/ 73460 h 83637"/>
                              <a:gd name="csX6" fmla="*/ 72328 w 84616"/>
                              <a:gd name="csY6" fmla="*/ 41844 h 83637"/>
                              <a:gd name="csX7" fmla="*/ 42025 w 84616"/>
                              <a:gd name="csY7" fmla="*/ 10227 h 83637"/>
                              <a:gd name="csX8" fmla="*/ 12215 w 84616"/>
                              <a:gd name="csY8" fmla="*/ 41844 h 83637"/>
                              <a:gd name="csX9" fmla="*/ 42173 w 84616"/>
                              <a:gd name="csY9" fmla="*/ 73460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84616" h="83637">
                                <a:moveTo>
                                  <a:pt x="84617" y="41819"/>
                                </a:moveTo>
                                <a:cubicBezTo>
                                  <a:pt x="84617" y="65796"/>
                                  <a:pt x="66899" y="83638"/>
                                  <a:pt x="42222" y="83638"/>
                                </a:cubicBezTo>
                                <a:cubicBezTo>
                                  <a:pt x="17545" y="83638"/>
                                  <a:pt x="0" y="65944"/>
                                  <a:pt x="0" y="41819"/>
                                </a:cubicBezTo>
                                <a:cubicBezTo>
                                  <a:pt x="0" y="17694"/>
                                  <a:pt x="18039" y="0"/>
                                  <a:pt x="42222" y="0"/>
                                </a:cubicBezTo>
                                <a:cubicBezTo>
                                  <a:pt x="66405" y="0"/>
                                  <a:pt x="84617" y="16831"/>
                                  <a:pt x="84617" y="41819"/>
                                </a:cubicBezTo>
                                <a:close/>
                                <a:moveTo>
                                  <a:pt x="42197" y="73460"/>
                                </a:moveTo>
                                <a:cubicBezTo>
                                  <a:pt x="60236" y="73460"/>
                                  <a:pt x="72328" y="60030"/>
                                  <a:pt x="72328" y="41844"/>
                                </a:cubicBezTo>
                                <a:cubicBezTo>
                                  <a:pt x="72328" y="23657"/>
                                  <a:pt x="60409" y="10227"/>
                                  <a:pt x="42025" y="10227"/>
                                </a:cubicBezTo>
                                <a:cubicBezTo>
                                  <a:pt x="24652" y="10227"/>
                                  <a:pt x="12215" y="23312"/>
                                  <a:pt x="12215" y="41844"/>
                                </a:cubicBezTo>
                                <a:cubicBezTo>
                                  <a:pt x="12215" y="60375"/>
                                  <a:pt x="24825" y="73460"/>
                                  <a:pt x="42173" y="73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031949805" name="Freihandform 1031949805"/>
                        <wps:cNvSpPr/>
                        <wps:spPr>
                          <a:xfrm>
                            <a:off x="1934485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86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A25DA3" id="Grafik 3" o:spid="_x0000_s1026" style="position:absolute;margin-left:-49.25pt;margin-top:6.4pt;width:224.35pt;height:44.05pt;z-index:251660800" coordsize="28493,55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">
              <v:shape id="Freihandform 601974622" o:spid="_x0000_s1027" style="position:absolute;width:28493;height:3541;visibility:visible;mso-wrap-style:square;v-text-anchor:top" coordsize="2849302,354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" path="m1684263,81297r-38742,141918l1644953,223215,1601473,81297r-34548,l1522630,223215r-567,l1485023,81297r-38471,l1504789,278317r32327,l1582817,128315r568,l1629086,278317r33437,l1719946,81297r-35683,xm1386390,180780v1851,2883,3158,6210,3899,10030c1391029,194605,1391399,198548,1391399,202638r,75703l1424836,278341r,-79596c1424836,190785,1423997,183294,1422319,176344v-1653,-6949,-4417,-13036,-8217,-18211c1410302,152934,1405317,148843,1399197,145886v-6120,-2957,-13646,-4461,-22554,-4461c1366599,141425,1357962,143421,1350732,147414v-7255,3992,-13276,10251,-18113,18777c1325734,149681,1311817,141401,1290817,141401v-11154,,-20038,2464,-26602,7393c1257602,153722,1252839,159316,1249853,165625r-567,l1249286,144752r-31759,l1217527,278341r33437,l1250964,205423v,-4436,567,-8699,1678,-12790c1253752,188543,1255578,184920,1258071,181766v2517,-3155,5675,-5668,9476,-7516c1271347,172401,1276035,171465,1281637,171465v8168,,14016,2464,17545,7368c1302686,183762,1304463,190391,1304463,198745r,79596l1337900,278341r,-72351c1337900,201726,1338418,197513,1339430,193348v1012,-4189,2690,-7886,5009,-11139c1346759,178956,1349745,176344,1353348,174422v3627,-1947,8044,-2932,13251,-2932c1371806,171490,1375705,172328,1378839,174003v3158,1676,5675,3943,7526,6826m2191494,175088v5848,-5767,13794,-8625,23813,-8625c2225893,166463,2234160,169296,2240107,174940v5947,5668,9007,13405,9205,23238l2180760,198178v1307,-9635,4861,-17349,10734,-23090m2250447,275532v9648,-4091,18384,-10942,26182,-20602l2252643,236867v-4269,5175,-9229,9512,-14905,12938c2232063,253255,2225079,254955,2216714,254955v-9476,,-17546,-2785,-24258,-8354c2185769,241032,2181870,233245,2180760,223240r101989,l2282749,214048v,-11681,-1530,-22006,-4590,-31025c2275099,174028,2270830,166463,2265327,160326v-5478,-6111,-12067,-10793,-19791,-14046c2237837,143027,2229323,141401,2220045,141401v-10043,,-19519,1675,-28403,5027c2182734,149779,2175010,154486,2168495,160622v-6514,6136,-11647,13504,-15472,22129c2149223,191376,2147323,200987,2147323,211534v,10547,1900,20183,5700,28808c2156823,248967,2161981,256335,2168495,262471v6515,6112,14214,10843,23147,14194c2200550,280017,2210026,281668,2220045,281668v10586,,20704,-2045,30377,-6111m2079758,226566v-1777,4830,-4368,9094,-7798,12790c2068505,243077,2064384,246034,2059547,248252v-4836,2243,-10290,3352,-16434,3352c2036968,251604,2031490,250495,2026678,248252v-4837,-2218,-8958,-5175,-12388,-8896c2010835,235660,2008244,231372,2006468,226566v-1752,-4830,-2641,-9832,-2641,-15032c2003827,206335,2004716,201332,2006468,196502v1776,-4830,4367,-9093,7822,-12789c2017720,179991,2021866,177034,2026678,174816v4836,-2217,10315,-3351,16435,-3351c2049232,171465,2054735,172574,2059547,174816v4837,2218,8958,5175,12413,8897c2075390,187409,2077981,191672,2079758,196502v1752,4830,2640,9833,2640,15032c2082398,216734,2081510,221736,2079758,226566t34967,51751l2114725,67940r-33438,l2081287,161731r-838,c2078771,159513,2076648,157246,2074032,154905v-2615,-2316,-5774,-4510,-9475,-6530c2060830,146329,2056561,144678,2051725,143348v-4837,-1307,-10389,-1947,-16706,-1947c2025543,141401,2016807,143224,2008837,146847v-7971,3598,-14831,8576,-20482,14884c1982679,168040,1978262,175457,1975103,184008v-3158,8527,-4738,17718,-4738,27551c1970365,221391,1971846,230583,1974807,239110v2961,8551,7329,15968,13104,22277c1993660,267695,2000570,272649,2008664,276271v8069,3623,17323,5422,27736,5422c2045876,281693,2054686,279844,2062879,276123v8168,-3696,14658,-9635,19519,-17817l2082965,258306r,20035l2114725,278341r,-24xm1853225,175088v5848,-5767,13794,-8625,23813,-8625c1887624,166463,1895891,169296,1901838,174940v5947,5668,9007,13405,9205,23238l1842491,198178v1307,-9635,4861,-17349,10734,-23090m1853348,276641v8909,3351,18384,5002,28403,5002c1892337,281643,1902455,279598,1912128,275532v9649,-4091,18385,-10942,26182,-20602l1914325,236867v-4269,5175,-9230,9512,-14905,12938c1893744,253255,1886761,254955,1878395,254955v-9476,,-17545,-2785,-24257,-8354c1847450,241032,1843552,233245,1842441,223240r101989,l1944430,214048v,-11681,-1530,-22006,-4590,-31025c1936780,174028,1932511,166463,1927008,160326v-5478,-6111,-12067,-10793,-19790,-14046c1899519,143027,1891005,141401,1881727,141401v-10044,,-19520,1675,-28403,5027c1844415,149779,1836691,154486,1830177,160622v-6515,6136,-11648,13504,-15473,22129c1810904,191376,1809004,200987,1809004,211534v,10547,1900,20183,5700,28808c1818505,248967,1823662,256335,1830177,262471v6514,6112,14214,10843,23147,14194m2400926,185511v1579,3993,2541,8256,2936,12815c2404232,202860,2404430,207000,2404430,210721r,67620l2437867,278341r,-84328c2437867,187163,2437028,180558,2435350,174274v-1678,-6308,-4442,-11878,-8366,-16708c2423085,152736,2418027,148843,2411808,145886v-6218,-2957,-13794,-4461,-22727,-4461c2377952,141425,2369117,143890,2362603,148818v-6490,4929,-11327,10695,-14486,17398l2347550,166216r,-21439l2315791,144777r,133589l2349228,278366r,-72918c2349228,201012,2349795,196749,2350906,192658v1110,-4091,2912,-7713,5429,-10868c2358852,178636,2362010,176123,2365811,174274v3800,-1848,8488,-2784,14065,-2784c2385453,171490,2390191,172845,2393547,175531v3356,2686,5799,6013,7379,10005m2849302,173141r,-28389l2812534,144752r,-38664l2779072,106088r,38664l2751508,144752r,28389l2779072,173141r,61213c2779072,242141,2779689,249016,2780874,254930v1209,5939,3430,10917,6687,14909c2790818,273832,2795285,276789,2800936,278735v5676,1947,12955,2908,21864,2908c2826699,281643,2831214,281323,2836322,280658v5108,-641,9427,-1799,12956,-3475l2849278,249065v-2048,1504,-4837,2563,-8366,3204c2837383,252934,2834126,253255,2831165,253255v-7428,,-12388,-1947,-14905,-5865c2813743,243496,2812509,238198,2812509,231520r,-58429l2849278,173091r24,50xm1759527,119419v6120,,11302,-1897,15473,-5692c1779195,109932,1781268,105151,1781268,99385v,-5767,-2073,-10523,-6268,-14342c1770829,81248,1765672,79350,1759527,79350v-6144,,-11203,1996,-15176,5988c1740353,89330,1738355,94013,1738355,99385v,5372,1998,10079,5996,14071c1748349,117448,1753407,119444,1759527,119444t-16435,158873l1776529,278317r,-133589l1743092,144728r,133589xm660622,196502r86936,l747558,164787r-86936,l660622,113037r92241,l752863,81297r-127356,l625507,278317r35115,l660622,196502xm2716912,206384v-5404,-2883,-11204,-5003,-17422,-6407c2693271,198572,2687448,197241,2682068,195935v-5404,-1306,-9846,-2883,-13375,-4731c2665165,189356,2663412,186374,2663412,182308v,-5027,2123,-8625,6416,-10868c2674097,169223,2678465,168089,2682932,168089v10956,,19692,4559,26182,13652l2731397,161706v-5380,-7417,-12462,-12641,-21173,-15722c2701489,142929,2692679,141376,2683746,141376v-6687,,-13276,838,-19791,2514c2657441,145565,2651691,148178,2646682,151677v-5035,3524,-9057,8033,-12117,13504c2631505,170652,2629975,177108,2629975,184526v,8526,1752,15204,5281,20034c2638785,209390,2643227,213136,2648631,215822v5380,2686,11179,4633,17422,5841c2672271,222870,2678070,224176,2683474,225556v5380,1405,9846,3179,13375,5422c2700378,233220,2702130,236645,2702130,241278v,2612,-691,4855,-2073,6826c2698651,250051,2696849,251678,2694604,252984v-2221,1306,-4640,2218,-7255,2784c2684758,256335,2682241,256606,2679822,256606v-7057,,-13053,-1528,-17964,-4583c2656922,248967,2652332,245024,2648063,240194r-22307,20873c2632640,268854,2640438,274226,2649174,277208v8711,2957,18285,4435,28699,4435c2684758,281643,2691618,280904,2698503,279425v6860,-1478,13054,-3893,18532,-7245c2722513,268854,2726980,264443,2730410,258972v3430,-5471,5157,-12198,5157,-20183c2735567,230090,2733790,223215,2730262,218213v-3529,-5028,-7995,-8946,-13375,-11829m1014215,141401v-8908,,-16805,2144,-23690,6407c983640,152071,978360,158109,974633,165896r-567,l974066,144752r-33437,l940629,278341r33437,l974066,206828v,-1849,419,-4633,1258,-8354c976163,194777,977841,191056,980334,187335v2517,-3696,6144,-6999,10858,-9882c995929,174570,1002197,173141,1009995,173141v2591,,5256,246,7946,690c1020631,174299,1023370,174915,1026158,175654r,-32282c1024110,142805,1022112,142362,1020162,141968v-1949,-370,-3948,-567,-5996,-567m1099375,281643v11153,,19963,-2464,26478,-7368c1132343,269371,1137179,263555,1140363,256877r542,l1140905,278317r31784,l1172689,144728r-33437,l1139252,217646v,4435,-567,8723,-1678,12789c1136464,234526,1134638,238149,1132121,241303v-2493,3154,-5676,5668,-9452,7516c1118869,250667,1114181,251604,1108579,251604v-5947,,-10537,-1356,-13794,-4042c1091527,244876,1089109,241549,1087554,237533v-1579,-3993,-2566,-8256,-2936,-12790c1084248,220209,1084050,216069,1084050,212348r,-67620l1050613,144728r,84303c1050613,235906,1051452,242486,1053130,248794v1654,6309,4442,11928,8366,16831c1065395,270554,1070453,274448,1076672,277306v6218,2883,13794,4313,22703,4313m2503384,198178v1307,-9635,4861,-17349,10734,-23090c2519966,169321,2527912,166463,2537931,166463v10586,,18853,2833,24800,8477c2568678,180608,2571738,188345,2571936,198178r-68552,xm2587951,160326v-5478,-6111,-12067,-10793,-19791,-14046c2560461,143027,2551948,141401,2542669,141401v-10044,,-19519,1675,-28403,5027c2505358,149779,2497634,154486,2491119,160622v-6490,6136,-11647,13504,-15472,22129c2471847,191376,2469947,200987,2469947,211534v,10547,1900,20183,5700,28808c2479447,248967,2484605,256335,2491119,262471v6515,6112,14214,10843,23147,14194c2523174,280017,2532650,281668,2542669,281668v10586,,20704,-2045,30377,-6111c2582695,271466,2591430,264615,2599228,254955r-23986,-18063c2570973,242067,2566013,246404,2560338,249829v-5676,3450,-12684,5151,-21025,5151c2529837,254980,2521768,252195,2515056,246626v-6688,-5570,-10587,-13357,-11697,-23362l2605348,223264r,-9191c2605348,202392,2603818,192066,2600758,183047v-3060,-8994,-7329,-16560,-12832,-22696m877555,226566v-1777,4830,-4368,9094,-7798,12790c866302,243077,862181,246034,857345,248252v-4837,2243,-10290,3352,-16435,3352c834766,251604,829287,250495,824475,248252v-4836,-2218,-8957,-5175,-12387,-8896c808633,235660,806042,231372,804265,226566v-1752,-4830,-2640,-9832,-2640,-15032c801625,206335,802513,201332,804265,196502v1777,-4830,4368,-9093,7823,-12789c815518,179991,819663,177034,824475,174816v4837,-2217,10315,-3351,16435,-3351c847030,171465,852533,172574,857345,174816v4836,2218,8957,5175,12412,8897c873187,187409,875778,191672,877555,196502v1752,4830,2640,9833,2640,15032c880195,216734,879307,221736,877555,226566t14905,-65968c885970,154486,878246,149755,869338,146403v-8909,-3351,-18385,-5027,-28428,-5027c830867,141376,821391,143052,812507,146403v-8908,3352,-16632,8058,-23147,14195c782846,166734,777713,174102,773888,182727v-3800,8625,-5700,18236,-5700,28783c768188,222057,770088,231692,773888,240317v3800,8625,8958,15993,15472,22130c795850,268558,803574,273289,812507,276641v8908,3351,18384,5002,28403,5002c850929,281643,860429,279992,869338,276641v8908,-3352,16632,-8058,23122,-14194c898974,256310,904132,248942,907932,240317v3800,-8625,5700,-18236,5700,-28807c913632,200938,911732,191352,907932,182727v-3800,-8625,-8982,-15993,-15472,-22129m268409,23830r-95918,c172737,126098,212566,227059,275886,294211v40051,42484,63987,59956,63987,59956l396852,278292v,,-15769,-12519,-20951,-17201c305548,197685,268656,113480,268409,23830t-172540,l,23830v888,91967,35041,190883,68503,247587c88812,305892,118251,341797,128739,354167r56978,-75875c136265,215847,105172,139429,98263,59094,96832,47191,95993,35683,95869,23830m456718,62396v-395,-1109,-667,-2243,-1111,-3327c455286,58108,455064,57122,454645,56186l440011,23854v-3405,10720,-10018,18088,-17742,18088c411115,41942,402083,26762,402083,8034v,-2736,247,-5373,592,-7935l402577,,361909,40611v-22455,22425,-22455,58798,,81223c384365,144259,420788,144259,443244,121834v15917,-15894,20309,-38714,13671,-58699c456866,62889,456742,62618,456693,62371e" fillcolor="white [3214]" stroked="f" strokeweight=".0685mm">
                <v:stroke joinstyle="miter"/>
                <v:path arrowok="t" o:connecttype="custom" o:connectlocs="1684263,81297;1645521,223215;1644953,223215;1601473,81297;1566925,81297;1522630,223215;1522063,223215;1485023,81297;1446552,81297;1504789,278317;1537116,278317;1582817,128315;1583385,128315;1629086,278317;1662523,278317;1719946,81297;1684263,81297;1386390,180780;1390289,190810;1391399,202638;1391399,278341;1424836,278341;1424836,198745;1422319,176344;1414102,158133;1399197,145886;1376643,141425;1350732,147414;1332619,166191;1290817,141401;1264215,148794;1249853,165625;1249286,165625;1249286,144752;1217527,144752;1217527,278341;1250964,278341;1250964,205423;1252642,192633;1258071,181766;1267547,174250;1281637,171465;1299182,178833;1304463,198745;1304463,278341;1337900,278341;1337900,205990;1339430,193348;1344439,182209;1353348,174422;1366599,171490;1378839,174003;1386365,180829;2191494,175088;2215307,166463;2240107,174940;2249312,198178;2180760,198178;2191494,175088;2250447,275532;2276629,254930;2252643,236867;2237738,249805;2216714,254955;2192456,246601;2180760,223240;2282749,223240;2282749,214048;2278159,183023;2265327,160326;2245536,146280;2220045,141401;2191642,146428;2168495,160622;2153023,182751;2147323,211534;2153023,240342;2168495,262471;2191642,276665;2220045,281668;2250422,275557;2079758,226566;2071960,239356;2059547,248252;2043113,251604;2026678,248252;2014290,239356;2006468,226566;2003827,211534;2006468,196502;2014290,183713;2026678,174816;2043113,171465;2059547,174816;2071960,183713;2079758,196502;2082398,211534;2079758,226566;2114725,278317;2114725,67940;2081287,67940;2081287,161731;2080449,161731;2074032,154905;2064557,148375;2051725,143348;2035019,141401;2008837,146847;1988355,161731;1975103,184008;1970365,211559;1974807,239110;1987911,261387;2008664,276271;2036400,281693;2062879,276123;2082398,258306;2082965,258306;2082965,278341;2114725,278341;1853225,175088;1877038,166463;1901838,174940;1911043,198178;1842491,198178;1853225,175088;1853348,276641;1881751,281643;1912128,275532;1938310,254930;1914325,236867;1899420,249805;1878395,254955;1854138,246601;1842441,223240;1944430,223240;1944430,214048;1939840,183023;1927008,160326;1907218,146280;1881727,141401;1853324,146428;1830177,160622;1814704,182751;1809004,211534;1814704,240342;1830177,262471;1853324,276665;2400926,185511;2403862,198326;2404430,210721;2404430,278341;2437867,278341;2437867,194013;2435350,174274;2426984,157566;2411808,145886;2389081,141425;2362603,148818;2348117,166216;2347550,166216;2347550,144777;2315791,144777;2315791,278366;2349228,278366;2349228,205448;2350906,192658;2356335,181790;2365811,174274;2379876,171490;2393547,175531;2400926,185536;2849302,173141;2849302,144752;2812534,144752;2812534,106088;2779072,106088;2779072,144752;2751508,144752;2751508,173141;2779072,173141;2779072,234354;2780874,254930;2787561,269839;2800936,278735;2822800,281643;2836322,280658;2849278,277183;2849278,249065;2840912,252269;2831165,253255;2816260,247390;2812509,231520;2812509,173091;2849278,173091;1759527,119419;1775000,113727;1781268,99385;1775000,85043;1759527,79350;1744351,85338;1738355,99385;1744351,113456;1759527,119444;1743092,278317;1776529,278317;1776529,144728;1743092,144728;1743092,278317;660622,196502;747558,196502;747558,164787;660622,164787;660622,113037;752863,113037;752863,81297;625507,81297;625507,278317;660622,278317;660622,196502;2716912,206384;2699490,199977;2682068,195935;2668693,191204;2663412,182308;2669828,171440;2682932,168089;2709114,181741;2731397,161706;2710224,145984;2683746,141376;2663955,143890;2646682,151677;2634565,165181;2629975,184526;2635256,204560;2648631,215822;2666053,221663;2683474,225556;2696849,230978;2702130,241278;2700057,248104;2694604,252984;2687349,255768;2679822,256606;2661858,252023;2648063,240194;2625756,261067;2649174,277208;2677873,281643;2698503,279425;2717035,272180;2730410,258972;2735567,238789;2730262,218213;2716887,206384;1014215,141401;990525,147808;974633,165896;974066,165896;974066,144752;940629,144752;940629,278341;974066,278341;974066,206828;975324,198474;980334,187335;991192,177453;1009995,173141;1017941,173831;1026158,175654;1026158,143372;1020162,141968;1014166,141401;1099375,281643;1125853,274275;1140363,256877;1140905,256877;1140905,278317;1172689,278317;1172689,144728;1139252,144728;1139252,217646;1137574,230435;1132121,241303;1122669,248819;1108579,251604;1094785,247562;1087554,237533;1084618,224743;1084050,212348;1084050,144728;1050613,144728;1050613,229031;1053130,248794;1061496,265625;1076672,277306;1099375,281619;2503384,198178;2514118,175088;2537931,166463;2562731,174940;2571936,198178;2503384,198178;2587951,160326;2568160,146280;2542669,141401;2514266,146428;2491119,160622;2475647,182751;2469947,211534;2475647,240342;2491119,262471;2514266,276665;2542669,281668;2573046,275557;2599228,254955;2575242,236892;2560338,249829;2539313,254980;2515056,246626;2503359,223264;2605348,223264;2605348,214073;2600758,183047;2587926,160351;877555,226566;869757,239356;857345,248252;840910,251604;824475,248252;812088,239356;804265,226566;801625,211534;804265,196502;812088,183713;824475,174816;840910,171465;857345,174816;869757,183713;877555,196502;880195,211534;877555,226566;892460,160598;869338,146403;840910,141376;812507,146403;789360,160598;773888,182727;768188,211510;773888,240317;789360,262447;812507,276641;840910,281643;869338,276641;892460,262447;907932,240317;913632,211510;907932,182727;892460,160598;268409,23830;172491,23830;275886,294211;339873,354167;396852,278292;375901,261091;268409,23830;95869,23830;0,23830;68503,271417;128739,354167;185717,278292;98263,59094;95869,23830;456718,62396;455607,59069;454645,56186;440011,23854;422269,41942;402083,8034;402675,99;402577,0;361909,40611;361909,121834;443244,121834;456915,63135;456693,6237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group id="_x0000_s1028" style="position:absolute;left:6256;top:3956;width:13780;height:1642" coordorigin="6256,3956" coordsize="13779,16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">
                <v:shape id="Freihandform 995779151" o:spid="_x0000_s1029" style="position:absolute;left:6256;top:3986;width:1025;height:1204;visibility:visible;mso-wrap-style:square;v-text-anchor:top" coordsize="102507,120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" path="m15324,l51254,56802,87183,r15324,l57373,68532r,51848l45109,120380r,-51848l,,15324,xe" fillcolor="white [3214]" stroked="f" strokeweight=".0685mm">
                  <v:stroke joinstyle="miter"/>
                  <v:path arrowok="t" o:connecttype="custom" o:connectlocs="15324,0;51254,56802;87183,0;102507,0;57373,68532;57373,120380;45109,120380;45109,68532;0,0;15324,0" o:connectangles="0,0,0,0,0,0,0,0,0,0"/>
                </v:shape>
                <v:shape id="Freihandform 530407278" o:spid="_x0000_s1030" style="position:absolute;left:7203;top:4374;width:846;height:836;visibility:visible;mso-wrap-style:square;v-text-anchor:top" coordsize="84616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" path="m84617,41819v,23977,-17718,41819,-42395,41819c17545,83638,,65944,,41819,,17694,18039,,42222,,66405,,84617,16831,84617,41819xm42222,73460v18039,,30130,-13430,30130,-31616c72352,23657,60433,10227,42049,10227v-17372,,-29809,13085,-29809,31617c12240,60375,24850,73460,42197,73460r25,xe" fillcolor="white [3214]" stroked="f" strokeweight=".0685mm">
                  <v:stroke joinstyle="miter"/>
                  <v:path arrowok="t" o:connecttype="custom" o:connectlocs="84617,41819;42222,83638;0,41819;42222,0;84617,41819;42222,73460;72352,41844;42049,10227;12240,41844;42197,73460" o:connectangles="0,0,0,0,0,0,0,0,0,0"/>
                </v:shape>
                <v:shape id="Freihandform 1205311141" o:spid="_x0000_s1031" style="position:absolute;left:8259;top:4395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" path="m25,l11253,r,44899c11253,63086,17545,71415,32697,71415v12610,,24356,-10720,24356,-29916l57053,,68281,r,62741c68281,64269,68972,77871,69120,79572r-11574,c57201,77354,57028,75333,57028,73115r,-6284l56683,66831c51402,75678,40347,81617,29958,81617,9353,81617,,69542,,51183l,,25,xe" fillcolor="white [3214]" stroked="f" strokeweight=".0685mm">
                  <v:stroke joinstyle="miter"/>
                  <v:path arrowok="t" o:connecttype="custom" o:connectlocs="25,0;11253,0;11253,44899;32697,71415;57053,41499;57053,0;68281,0;68281,62741;69120,79572;57546,79572;57028,73115;57028,66831;56683,66831;29958,81617;0,51183;0,0" o:connectangles="0,0,0,0,0,0,0,0,0,0,0,0,0,0,0,0"/>
                </v:shape>
                <v:shape id="Freihandform 1158101705" o:spid="_x0000_s1032" style="position:absolute;left:9200;top:4374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" path="m,2045r11573,c12092,6284,12092,9192,12092,14786r345,c17372,6111,28452,,39162,,58903,,69120,11213,69120,30434r,51183l57892,81617r,-44899c57892,18852,51599,10202,36941,10202v-11080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  <v:shape id="Freihandform 1860092343" o:spid="_x0000_s1033" style="position:absolute;left:10106;top:4374;width:830;height:1224;visibility:visible;mso-wrap-style:square;v-text-anchor:top" coordsize="82963,122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" path="m40569,25v12782,,23837,5446,30648,15130l71735,15155r,-13085l82963,2070r,79572c82963,106630,68330,122450,40223,122450v-15842,,-28107,-5101,-38323,-15993l10241,97610v6638,8847,17545,14614,30648,14614c60804,112224,71711,100494,71711,81617r,-14958l71365,66659c64727,76689,54338,81617,41556,81617,18063,81617,,63431,,41154,,18876,17372,,40519,r50,25xm12289,40833v,16486,12931,30607,29637,30607c58632,71440,72056,58675,72056,41844,72056,24002,60310,10227,41753,10227v-16015,,-29464,13775,-29464,30606xe" fillcolor="white [3214]" stroked="f" strokeweight=".0685mm">
                  <v:stroke joinstyle="miter"/>
                  <v:path arrowok="t" o:connecttype="custom" o:connectlocs="40569,25;71217,15155;71735,15155;71735,2070;82963,2070;82963,81642;40223,122450;1900,106457;10241,97610;40889,112224;71711,81617;71711,66659;71365,66659;41556,81617;0,41154;40519,0;12289,40833;41926,71440;72056,41844;41753,10227;12289,40833" o:connectangles="0,0,0,0,0,0,0,0,0,0,0,0,0,0,0,0,0,0,0,0,0"/>
                </v:shape>
                <v:shape id="Freihandform 1985808577" o:spid="_x0000_s1034" style="position:absolute;left:11695;top:3956;width:1085;height:1265;visibility:visible;mso-wrap-style:square;v-text-anchor:top" coordsize="108454,1265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" path="m106431,16166r-9205,9019c88886,16338,77633,11237,62827,11237v-29119,,-49551,22622,-49551,52021c13276,92657,33708,115279,62827,115279v12437,,24356,-3228,33363,-8501l96190,66486r-28773,l67417,55274r41037,l108454,114269v-13794,8157,-30821,12247,-45627,12247c26552,126516,,99138,,63258,,27378,26725,,62827,v19075,,32869,5446,43579,16141l106431,16166xe" fillcolor="white [3214]" stroked="f" strokeweight=".0685mm">
                  <v:stroke joinstyle="miter"/>
                  <v:path arrowok="t" o:connecttype="custom" o:connectlocs="106431,16166;97226,25185;62827,11237;13276,63258;62827,115279;96190,106778;96190,66486;67417,66486;67417,55274;108454,55274;108454,114269;62827,126516;0,63258;62827,0;106406,16141" o:connectangles="0,0,0,0,0,0,0,0,0,0,0,0,0,0,0"/>
                </v:shape>
                <v:shape id="Freihandform 1014613317" o:spid="_x0000_s1035" style="position:absolute;left:13019;top:4374;width:783;height:836;visibility:visible;mso-wrap-style:square;v-text-anchor:top" coordsize="78324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" path="m78324,41474r,3401l11919,44875v1702,16658,14140,28561,29291,28561c51426,73436,61297,68335,66751,59660r8686,7147c66084,78537,54313,83638,41210,83638,17200,83638,,65451,,41819,,18186,17718,,40001,,62284,,78324,14613,78324,41499r,-25xm40174,10202v-13622,,-27589,11385,-27934,25506l66035,35708c66035,20232,55819,10202,40149,10202r25,xe" fillcolor="white [3214]" stroked="f" strokeweight=".0685mm">
                  <v:stroke joinstyle="miter"/>
                  <v:path arrowok="t" o:connecttype="custom" o:connectlocs="78324,41474;78324,44875;11919,44875;41210,73436;66751,59660;75437,66807;41210,83638;0,41819;40001,0;78324,41499;40174,10202;12240,35708;66035,35708;40149,10202" o:connectangles="0,0,0,0,0,0,0,0,0,0,0,0,0,0"/>
                </v:shape>
                <v:shape id="Freihandform 685036324" o:spid="_x0000_s1036" style="position:absolute;left:14005;top:4374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" path="m,2045r11573,c12092,6284,12092,9192,12092,14786r345,c17372,6111,28452,,39162,,58903,,69120,11213,69120,30434r,51183l57892,81617r,-44899c57892,18852,51599,10202,36941,10202v-11055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  <v:shape id="Freihandform 761503055" o:spid="_x0000_s1037" style="position:absolute;left:14915;top:4374;width:784;height:836;visibility:visible;mso-wrap-style:square;v-text-anchor:top" coordsize="78324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" path="m78324,41474r,3401l11919,44875v1702,16658,14140,28561,29291,28561c51426,73436,61297,68335,66751,59660r8686,7147c66084,78537,54314,83638,41210,83638,17200,83638,,65451,,41819,,18186,17718,,40001,,62284,,78299,14613,78299,41499r25,-25xm40198,10202v-13621,,-27588,11385,-27934,25506l66060,35708c66060,20232,55844,10202,40174,10202r24,xe" fillcolor="white [3214]" stroked="f" strokeweight=".0685mm">
                  <v:stroke joinstyle="miter"/>
                  <v:path arrowok="t" o:connecttype="custom" o:connectlocs="78324,41474;78324,44875;11919,44875;41210,73436;66751,59660;75437,66807;41210,83638;0,41819;40001,0;78299,41499;40198,10202;12264,35708;66060,35708;40174,10202" o:connectangles="0,0,0,0,0,0,0,0,0,0,0,0,0,0"/>
                </v:shape>
                <v:shape id="Freihandform 1090243914" o:spid="_x0000_s1038" style="position:absolute;left:15908;top:4374;width:453;height:816;visibility:visible;mso-wrap-style:square;v-text-anchor:top" coordsize="45306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" path="m45282,1010l43061,12075v-1530,-690,-3578,-862,-6293,-862c21444,11213,11919,23460,11919,37408r,44209l691,81617r,-55249c691,14810,173,12248,,2045r11080,l11080,16831r345,c15694,6111,24874,,36966,v3232,,5799,345,8341,1010l45282,1010xe" fillcolor="white [3214]" stroked="f" strokeweight=".0685mm">
                  <v:stroke joinstyle="miter"/>
                  <v:path arrowok="t" o:connecttype="custom" o:connectlocs="45282,1010;43061,12075;36768,11213;11919,37408;11919,81617;691,81617;691,26368;0,2045;11080,2045;11080,16831;11425,16831;36966,0;45307,1010" o:connectangles="0,0,0,0,0,0,0,0,0,0,0,0,0"/>
                </v:shape>
                <v:shape id="Freihandform 90500954" o:spid="_x0000_s1039" style="position:absolute;left:16457;top:4374;width:678;height:836;visibility:visible;mso-wrap-style:square;v-text-anchor:top" coordsize="67762,836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" path="m,60375c,42016,13967,32824,50069,32824r5108,l55177,31124v,-14465,-6638,-20922,-20432,-20922c25220,10202,17200,13430,10389,19542l3578,11558c11080,3894,22308,,37114,,55325,,66405,11213,66405,27723r,36891c66405,67497,66923,75506,67762,81617r-10907,c56164,78044,55844,73633,55844,68704r-346,c48860,79079,40174,83663,27416,83663,11573,83663,,74471,,60375xm12240,58847v,9019,7649,14613,18729,14613c45455,73460,55153,64614,55153,46255r,-4264l47330,41991v-21271,,-35066,5447,-35066,16832l12240,58847xe" fillcolor="white [3214]" stroked="f" strokeweight=".0685mm">
                  <v:stroke joinstyle="miter"/>
                  <v:path arrowok="t" o:connecttype="custom" o:connectlocs="0,60375;50069,32824;55177,32824;55177,31124;34745,10202;10389,19542;3578,11558;37114,0;66405,27723;66405,64614;67762,81617;56855,81617;55844,68704;55498,68704;27416,83663;0,60375;12240,58847;30969,73460;55153,46255;55153,41991;47330,41991;12264,58823" o:connectangles="0,0,0,0,0,0,0,0,0,0,0,0,0,0,0,0,0,0,0,0,0,0"/>
                </v:shape>
                <v:shape id="Freihandform 696329681" o:spid="_x0000_s1040" style="position:absolute;left:17272;top:4170;width:518;height:1041;visibility:visible;mso-wrap-style:square;v-text-anchor:top" coordsize="51747,1040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" path="m,32652l,22450r16854,l16854,,28082,r,22450l51081,22450r,10202l28082,32652r,47610c28082,88936,30797,93865,39656,93865v3923,,8168,-1183,11573,-3056l51747,101184v-4269,1872,-9698,2883,-15151,2883c24158,104067,16854,96403,16854,83490r,-50838l,32652xe" fillcolor="white [3214]" stroked="f" strokeweight=".0685mm">
                  <v:stroke joinstyle="miter"/>
                  <v:path arrowok="t" o:connecttype="custom" o:connectlocs="0,32652;0,22450;16854,22450;16854,0;28082,0;28082,22450;51081,22450;51081,32652;28082,32652;28082,80262;39656,93865;51229,90809;51747,101184;36596,104067;16854,83490;16854,32652;0,32652" o:connectangles="0,0,0,0,0,0,0,0,0,0,0,0,0,0,0,0,0"/>
                </v:shape>
                <v:shape id="Freihandform 1598930674" o:spid="_x0000_s1041" style="position:absolute;left:17937;top:4007;width:163;height:1183;visibility:visible;mso-wrap-style:square;v-text-anchor:top" coordsize="16336,118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" path="m16336,8157v,4583,-3924,8157,-8168,8157c3924,16314,,12740,,8157,,3573,4096,,8168,v4072,,8168,3918,8168,8157xm13794,118335r-11228,l2566,38763r11228,l13794,118335xe" fillcolor="white [3214]" stroked="f" strokeweight=".0685mm">
                  <v:stroke joinstyle="miter"/>
                  <v:path arrowok="t" o:connecttype="custom" o:connectlocs="16336,8157;8168,16314;0,8157;8168,0;16336,8157;13794,118335;2566,118335;2566,38763;13794,38763;13794,118335" o:connectangles="0,0,0,0,0,0,0,0,0,0"/>
                </v:shape>
                <v:shape id="Freihandform 475015708" o:spid="_x0000_s1042" style="position:absolute;left:18295;top:4374;width:846;height:836;visibility:visible;mso-wrap-style:square;v-text-anchor:top" coordsize="84616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" path="m84617,41819v,23977,-17718,41819,-42395,41819c17545,83638,,65944,,41819,,17694,18039,,42222,,66405,,84617,16831,84617,41819xm42197,73460v18039,,30131,-13430,30131,-31616c72328,23657,60409,10227,42025,10227v-17373,,-29810,13085,-29810,31617c12215,60375,24825,73460,42173,73460r24,xe" fillcolor="white [3214]" stroked="f" strokeweight=".0685mm">
                  <v:stroke joinstyle="miter"/>
                  <v:path arrowok="t" o:connecttype="custom" o:connectlocs="84617,41819;42222,83638;0,41819;42222,0;84617,41819;42197,73460;72328,41844;42025,10227;12215,41844;42173,73460" o:connectangles="0,0,0,0,0,0,0,0,0,0"/>
                </v:shape>
                <v:shape id="Freihandform 1031949805" o:spid="_x0000_s1043" style="position:absolute;left:19344;top:4374;width:692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" path="m,2045r11573,c12092,6284,12092,9192,12092,14786r345,c17372,6111,28452,,39162,,58903,,69120,11213,69120,30434r,51183l57892,81617r,-44899c57892,18852,51599,10202,36941,10202v-11055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776" behindDoc="1" locked="0" layoutInCell="1" allowOverlap="1" wp14:anchorId="1659ED81" wp14:editId="12F930DA">
              <wp:simplePos x="0" y="0"/>
              <wp:positionH relativeFrom="margin">
                <wp:posOffset>-1240155</wp:posOffset>
              </wp:positionH>
              <wp:positionV relativeFrom="margin">
                <wp:posOffset>-902113</wp:posOffset>
              </wp:positionV>
              <wp:extent cx="8142605" cy="10996930"/>
              <wp:effectExtent l="0" t="0" r="10795" b="13970"/>
              <wp:wrapNone/>
              <wp:docPr id="322038194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42605" cy="1099693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223504" id="Rechteck 1" o:spid="_x0000_s1026" style="position:absolute;margin-left:-97.65pt;margin-top:-71.05pt;width:641.15pt;height:865.9pt;z-index:-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" fillcolor="#93cebd [3208]" strokecolor="#312100 [484]" strokeweight="1pt">
              <w10:wrap anchorx="margin" anchory="margin"/>
            </v:rect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DF8D0" w14:textId="77777777" w:rsidR="00AC1B06" w:rsidRPr="00E80E96" w:rsidRDefault="00AC1B06" w:rsidP="004155DE">
    <w:pPr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</w:pP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begin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instrText xml:space="preserve"> STYLEREF  "Thesis Section" \n </w:instrTex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separate"/>
    </w:r>
    <w:r w:rsidR="00D7757E">
      <w:rPr>
        <w:rFonts w:asciiTheme="majorHAnsi" w:hAnsiTheme="majorHAnsi" w:cstheme="majorHAnsi"/>
        <w:b/>
        <w:bCs/>
        <w:smallCaps/>
        <w:noProof/>
        <w:color w:val="004D6C" w:themeColor="accent3"/>
        <w:spacing w:val="20"/>
        <w:sz w:val="20"/>
      </w:rPr>
      <w:t>Fehler! Verwenden Sie die Registerkarte 'Start', um Thesis Section dem Text zuzuweisen, der hier angezeigt werden soll.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end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t xml:space="preserve">  |  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begin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instrText xml:space="preserve"> STYLEREF  "Thesis Section"  \* MERGEFORMAT </w:instrTex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separate"/>
    </w:r>
    <w:r w:rsidR="00D7757E">
      <w:rPr>
        <w:rFonts w:asciiTheme="majorHAnsi" w:hAnsiTheme="majorHAnsi" w:cstheme="majorHAnsi"/>
        <w:b/>
        <w:bCs/>
        <w:smallCaps/>
        <w:noProof/>
        <w:color w:val="004D6C" w:themeColor="accent3"/>
        <w:spacing w:val="20"/>
        <w:sz w:val="20"/>
      </w:rPr>
      <w:t>Fehler! Verwenden Sie die Registerkarte 'Start', um Thesis Section dem Text zuzuweisen, der hier angezeigt werden soll.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end"/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06DF4" w14:textId="77777777" w:rsidR="00AC1B06" w:rsidRPr="00E80E96" w:rsidRDefault="009C71E9" w:rsidP="00B067F7">
    <w:pPr>
      <w:pStyle w:val="Fuzeile"/>
    </w:pPr>
    <w:fldSimple w:instr=" STYLEREF  &quot;Überschrift 1&quot;  \* MERGEFORMAT ">
      <w:r w:rsidR="00D7757E" w:rsidRPr="00D7757E">
        <w:rPr>
          <w:b/>
          <w:bCs/>
        </w:rPr>
        <w:t>Verwendung</w:t>
      </w:r>
      <w:r w:rsidR="00D7757E">
        <w:t xml:space="preserve"> der Vorlage</w:t>
      </w:r>
    </w:fldSimple>
    <w:r w:rsidR="00AC1B06" w:rsidRPr="00E80E96">
      <w:ptab w:relativeTo="margin" w:alignment="right" w:leader="none"/>
    </w:r>
    <w:r w:rsidR="00AC1B06" w:rsidRPr="00E80E96">
      <w:rPr>
        <w:sz w:val="22"/>
        <w:szCs w:val="22"/>
      </w:rPr>
      <w:fldChar w:fldCharType="begin"/>
    </w:r>
    <w:r w:rsidR="00AC1B06" w:rsidRPr="00E80E96">
      <w:rPr>
        <w:sz w:val="22"/>
        <w:szCs w:val="22"/>
      </w:rPr>
      <w:instrText xml:space="preserve"> PAGE  \* Arabic  \* MERGEFORMAT </w:instrText>
    </w:r>
    <w:r w:rsidR="00AC1B06" w:rsidRPr="00E80E96">
      <w:rPr>
        <w:sz w:val="22"/>
        <w:szCs w:val="22"/>
      </w:rPr>
      <w:fldChar w:fldCharType="separate"/>
    </w:r>
    <w:r w:rsidR="00AC1B06">
      <w:rPr>
        <w:sz w:val="22"/>
        <w:szCs w:val="22"/>
      </w:rPr>
      <w:t>1</w:t>
    </w:r>
    <w:r w:rsidR="00AC1B06" w:rsidRPr="00E80E96">
      <w:rPr>
        <w:sz w:val="22"/>
        <w:szCs w:val="22"/>
      </w:rPr>
      <w:fldChar w:fldCharType="end"/>
    </w:r>
    <w:r w:rsidR="00AC1B06" w:rsidRPr="00E80E96">
      <w:ptab w:relativeTo="margin" w:alignment="right" w:leader="none"/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358DA" w14:textId="77777777" w:rsidR="00AC1B06" w:rsidRDefault="00BA63FD" w:rsidP="00B067F7">
    <w:pPr>
      <w:pStyle w:val="Kopfzeile"/>
    </w:pPr>
    <w:r>
      <mc:AlternateContent>
        <mc:Choice Requires="wps">
          <w:drawing>
            <wp:anchor distT="0" distB="0" distL="114300" distR="114300" simplePos="0" relativeHeight="251644416" behindDoc="1" locked="0" layoutInCell="1" allowOverlap="1" wp14:anchorId="742B9E6A" wp14:editId="0B0C9E50">
              <wp:simplePos x="0" y="0"/>
              <wp:positionH relativeFrom="margin">
                <wp:posOffset>-1205865</wp:posOffset>
              </wp:positionH>
              <wp:positionV relativeFrom="margin">
                <wp:posOffset>-892777</wp:posOffset>
              </wp:positionV>
              <wp:extent cx="8142605" cy="10996930"/>
              <wp:effectExtent l="0" t="0" r="10795" b="13970"/>
              <wp:wrapNone/>
              <wp:docPr id="1789186002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42605" cy="1099693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1F226A" id="Rechteck 1" o:spid="_x0000_s1026" style="position:absolute;margin-left:-94.95pt;margin-top:-70.3pt;width:641.15pt;height:865.9pt;z-index:-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" fillcolor="#93c679 [3209]" strokecolor="#312100 [484]" strokeweight="1pt">
              <w10:wrap anchorx="margin" anchory="margin"/>
            </v:rect>
          </w:pict>
        </mc:Fallback>
      </mc:AlternateContent>
    </w:r>
    <w:r w:rsidR="006E16DE">
      <w:drawing>
        <wp:anchor distT="0" distB="0" distL="114300" distR="114300" simplePos="0" relativeHeight="251649536" behindDoc="1" locked="0" layoutInCell="1" allowOverlap="1" wp14:anchorId="3CC3D11C" wp14:editId="4A562820">
          <wp:simplePos x="0" y="0"/>
          <wp:positionH relativeFrom="column">
            <wp:posOffset>-1655445</wp:posOffset>
          </wp:positionH>
          <wp:positionV relativeFrom="paragraph">
            <wp:posOffset>-1860973</wp:posOffset>
          </wp:positionV>
          <wp:extent cx="7916756" cy="12516355"/>
          <wp:effectExtent l="0" t="0" r="0" b="6350"/>
          <wp:wrapNone/>
          <wp:docPr id="41798659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6783774" name="Grafik 2006783774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7916756" cy="12516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1B06">
      <mc:AlternateContent>
        <mc:Choice Requires="wpg">
          <w:drawing>
            <wp:anchor distT="0" distB="0" distL="114300" distR="114300" simplePos="0" relativeHeight="251645440" behindDoc="0" locked="0" layoutInCell="1" allowOverlap="1" wp14:anchorId="01144793" wp14:editId="13EE28F7">
              <wp:simplePos x="0" y="0"/>
              <wp:positionH relativeFrom="column">
                <wp:posOffset>-625475</wp:posOffset>
              </wp:positionH>
              <wp:positionV relativeFrom="paragraph">
                <wp:posOffset>81068</wp:posOffset>
              </wp:positionV>
              <wp:extent cx="2849245" cy="559435"/>
              <wp:effectExtent l="0" t="0" r="0" b="0"/>
              <wp:wrapNone/>
              <wp:docPr id="521745304" name="Grafik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49245" cy="559435"/>
                        <a:chOff x="0" y="0"/>
                        <a:chExt cx="2849302" cy="559885"/>
                      </a:xfrm>
                      <a:solidFill>
                        <a:schemeClr val="bg2"/>
                      </a:solidFill>
                    </wpg:grpSpPr>
                    <wps:wsp>
                      <wps:cNvPr id="855276804" name="Freihandform 855276804"/>
                      <wps:cNvSpPr/>
                      <wps:spPr>
                        <a:xfrm>
                          <a:off x="0" y="0"/>
                          <a:ext cx="2849302" cy="354167"/>
                        </a:xfrm>
                        <a:custGeom>
                          <a:avLst/>
                          <a:gdLst>
                            <a:gd name="csX0" fmla="*/ 1684263 w 2849302"/>
                            <a:gd name="csY0" fmla="*/ 81297 h 354167"/>
                            <a:gd name="csX1" fmla="*/ 1645521 w 2849302"/>
                            <a:gd name="csY1" fmla="*/ 223215 h 354167"/>
                            <a:gd name="csX2" fmla="*/ 1644953 w 2849302"/>
                            <a:gd name="csY2" fmla="*/ 223215 h 354167"/>
                            <a:gd name="csX3" fmla="*/ 1601473 w 2849302"/>
                            <a:gd name="csY3" fmla="*/ 81297 h 354167"/>
                            <a:gd name="csX4" fmla="*/ 1566925 w 2849302"/>
                            <a:gd name="csY4" fmla="*/ 81297 h 354167"/>
                            <a:gd name="csX5" fmla="*/ 1522630 w 2849302"/>
                            <a:gd name="csY5" fmla="*/ 223215 h 354167"/>
                            <a:gd name="csX6" fmla="*/ 1522063 w 2849302"/>
                            <a:gd name="csY6" fmla="*/ 223215 h 354167"/>
                            <a:gd name="csX7" fmla="*/ 1485023 w 2849302"/>
                            <a:gd name="csY7" fmla="*/ 81297 h 354167"/>
                            <a:gd name="csX8" fmla="*/ 1446552 w 2849302"/>
                            <a:gd name="csY8" fmla="*/ 81297 h 354167"/>
                            <a:gd name="csX9" fmla="*/ 1504789 w 2849302"/>
                            <a:gd name="csY9" fmla="*/ 278317 h 354167"/>
                            <a:gd name="csX10" fmla="*/ 1537116 w 2849302"/>
                            <a:gd name="csY10" fmla="*/ 278317 h 354167"/>
                            <a:gd name="csX11" fmla="*/ 1582817 w 2849302"/>
                            <a:gd name="csY11" fmla="*/ 128315 h 354167"/>
                            <a:gd name="csX12" fmla="*/ 1583385 w 2849302"/>
                            <a:gd name="csY12" fmla="*/ 128315 h 354167"/>
                            <a:gd name="csX13" fmla="*/ 1629086 w 2849302"/>
                            <a:gd name="csY13" fmla="*/ 278317 h 354167"/>
                            <a:gd name="csX14" fmla="*/ 1662523 w 2849302"/>
                            <a:gd name="csY14" fmla="*/ 278317 h 354167"/>
                            <a:gd name="csX15" fmla="*/ 1719946 w 2849302"/>
                            <a:gd name="csY15" fmla="*/ 81297 h 354167"/>
                            <a:gd name="csX16" fmla="*/ 1684263 w 2849302"/>
                            <a:gd name="csY16" fmla="*/ 81297 h 354167"/>
                            <a:gd name="csX17" fmla="*/ 1386390 w 2849302"/>
                            <a:gd name="csY17" fmla="*/ 180780 h 354167"/>
                            <a:gd name="csX18" fmla="*/ 1390289 w 2849302"/>
                            <a:gd name="csY18" fmla="*/ 190810 h 354167"/>
                            <a:gd name="csX19" fmla="*/ 1391399 w 2849302"/>
                            <a:gd name="csY19" fmla="*/ 202638 h 354167"/>
                            <a:gd name="csX20" fmla="*/ 1391399 w 2849302"/>
                            <a:gd name="csY20" fmla="*/ 278341 h 354167"/>
                            <a:gd name="csX21" fmla="*/ 1424836 w 2849302"/>
                            <a:gd name="csY21" fmla="*/ 278341 h 354167"/>
                            <a:gd name="csX22" fmla="*/ 1424836 w 2849302"/>
                            <a:gd name="csY22" fmla="*/ 198745 h 354167"/>
                            <a:gd name="csX23" fmla="*/ 1422319 w 2849302"/>
                            <a:gd name="csY23" fmla="*/ 176344 h 354167"/>
                            <a:gd name="csX24" fmla="*/ 1414102 w 2849302"/>
                            <a:gd name="csY24" fmla="*/ 158133 h 354167"/>
                            <a:gd name="csX25" fmla="*/ 1399197 w 2849302"/>
                            <a:gd name="csY25" fmla="*/ 145886 h 354167"/>
                            <a:gd name="csX26" fmla="*/ 1376643 w 2849302"/>
                            <a:gd name="csY26" fmla="*/ 141425 h 354167"/>
                            <a:gd name="csX27" fmla="*/ 1350732 w 2849302"/>
                            <a:gd name="csY27" fmla="*/ 147414 h 354167"/>
                            <a:gd name="csX28" fmla="*/ 1332619 w 2849302"/>
                            <a:gd name="csY28" fmla="*/ 166191 h 354167"/>
                            <a:gd name="csX29" fmla="*/ 1290817 w 2849302"/>
                            <a:gd name="csY29" fmla="*/ 141401 h 354167"/>
                            <a:gd name="csX30" fmla="*/ 1264215 w 2849302"/>
                            <a:gd name="csY30" fmla="*/ 148794 h 354167"/>
                            <a:gd name="csX31" fmla="*/ 1249853 w 2849302"/>
                            <a:gd name="csY31" fmla="*/ 165625 h 354167"/>
                            <a:gd name="csX32" fmla="*/ 1249286 w 2849302"/>
                            <a:gd name="csY32" fmla="*/ 165625 h 354167"/>
                            <a:gd name="csX33" fmla="*/ 1249286 w 2849302"/>
                            <a:gd name="csY33" fmla="*/ 144752 h 354167"/>
                            <a:gd name="csX34" fmla="*/ 1217527 w 2849302"/>
                            <a:gd name="csY34" fmla="*/ 144752 h 354167"/>
                            <a:gd name="csX35" fmla="*/ 1217527 w 2849302"/>
                            <a:gd name="csY35" fmla="*/ 278341 h 354167"/>
                            <a:gd name="csX36" fmla="*/ 1250964 w 2849302"/>
                            <a:gd name="csY36" fmla="*/ 278341 h 354167"/>
                            <a:gd name="csX37" fmla="*/ 1250964 w 2849302"/>
                            <a:gd name="csY37" fmla="*/ 205423 h 354167"/>
                            <a:gd name="csX38" fmla="*/ 1252642 w 2849302"/>
                            <a:gd name="csY38" fmla="*/ 192633 h 354167"/>
                            <a:gd name="csX39" fmla="*/ 1258071 w 2849302"/>
                            <a:gd name="csY39" fmla="*/ 181766 h 354167"/>
                            <a:gd name="csX40" fmla="*/ 1267547 w 2849302"/>
                            <a:gd name="csY40" fmla="*/ 174250 h 354167"/>
                            <a:gd name="csX41" fmla="*/ 1281637 w 2849302"/>
                            <a:gd name="csY41" fmla="*/ 171465 h 354167"/>
                            <a:gd name="csX42" fmla="*/ 1299182 w 2849302"/>
                            <a:gd name="csY42" fmla="*/ 178833 h 354167"/>
                            <a:gd name="csX43" fmla="*/ 1304463 w 2849302"/>
                            <a:gd name="csY43" fmla="*/ 198745 h 354167"/>
                            <a:gd name="csX44" fmla="*/ 1304463 w 2849302"/>
                            <a:gd name="csY44" fmla="*/ 278341 h 354167"/>
                            <a:gd name="csX45" fmla="*/ 1337900 w 2849302"/>
                            <a:gd name="csY45" fmla="*/ 278341 h 354167"/>
                            <a:gd name="csX46" fmla="*/ 1337900 w 2849302"/>
                            <a:gd name="csY46" fmla="*/ 205990 h 354167"/>
                            <a:gd name="csX47" fmla="*/ 1339430 w 2849302"/>
                            <a:gd name="csY47" fmla="*/ 193348 h 354167"/>
                            <a:gd name="csX48" fmla="*/ 1344439 w 2849302"/>
                            <a:gd name="csY48" fmla="*/ 182209 h 354167"/>
                            <a:gd name="csX49" fmla="*/ 1353348 w 2849302"/>
                            <a:gd name="csY49" fmla="*/ 174422 h 354167"/>
                            <a:gd name="csX50" fmla="*/ 1366599 w 2849302"/>
                            <a:gd name="csY50" fmla="*/ 171490 h 354167"/>
                            <a:gd name="csX51" fmla="*/ 1378839 w 2849302"/>
                            <a:gd name="csY51" fmla="*/ 174003 h 354167"/>
                            <a:gd name="csX52" fmla="*/ 1386365 w 2849302"/>
                            <a:gd name="csY52" fmla="*/ 180829 h 354167"/>
                            <a:gd name="csX53" fmla="*/ 2191494 w 2849302"/>
                            <a:gd name="csY53" fmla="*/ 175088 h 354167"/>
                            <a:gd name="csX54" fmla="*/ 2215307 w 2849302"/>
                            <a:gd name="csY54" fmla="*/ 166463 h 354167"/>
                            <a:gd name="csX55" fmla="*/ 2240107 w 2849302"/>
                            <a:gd name="csY55" fmla="*/ 174940 h 354167"/>
                            <a:gd name="csX56" fmla="*/ 2249312 w 2849302"/>
                            <a:gd name="csY56" fmla="*/ 198178 h 354167"/>
                            <a:gd name="csX57" fmla="*/ 2180760 w 2849302"/>
                            <a:gd name="csY57" fmla="*/ 198178 h 354167"/>
                            <a:gd name="csX58" fmla="*/ 2191494 w 2849302"/>
                            <a:gd name="csY58" fmla="*/ 175088 h 354167"/>
                            <a:gd name="csX59" fmla="*/ 2250447 w 2849302"/>
                            <a:gd name="csY59" fmla="*/ 275532 h 354167"/>
                            <a:gd name="csX60" fmla="*/ 2276629 w 2849302"/>
                            <a:gd name="csY60" fmla="*/ 254930 h 354167"/>
                            <a:gd name="csX61" fmla="*/ 2252643 w 2849302"/>
                            <a:gd name="csY61" fmla="*/ 236867 h 354167"/>
                            <a:gd name="csX62" fmla="*/ 2237738 w 2849302"/>
                            <a:gd name="csY62" fmla="*/ 249805 h 354167"/>
                            <a:gd name="csX63" fmla="*/ 2216714 w 2849302"/>
                            <a:gd name="csY63" fmla="*/ 254955 h 354167"/>
                            <a:gd name="csX64" fmla="*/ 2192456 w 2849302"/>
                            <a:gd name="csY64" fmla="*/ 246601 h 354167"/>
                            <a:gd name="csX65" fmla="*/ 2180760 w 2849302"/>
                            <a:gd name="csY65" fmla="*/ 223240 h 354167"/>
                            <a:gd name="csX66" fmla="*/ 2282749 w 2849302"/>
                            <a:gd name="csY66" fmla="*/ 223240 h 354167"/>
                            <a:gd name="csX67" fmla="*/ 2282749 w 2849302"/>
                            <a:gd name="csY67" fmla="*/ 214048 h 354167"/>
                            <a:gd name="csX68" fmla="*/ 2278159 w 2849302"/>
                            <a:gd name="csY68" fmla="*/ 183023 h 354167"/>
                            <a:gd name="csX69" fmla="*/ 2265327 w 2849302"/>
                            <a:gd name="csY69" fmla="*/ 160326 h 354167"/>
                            <a:gd name="csX70" fmla="*/ 2245536 w 2849302"/>
                            <a:gd name="csY70" fmla="*/ 146280 h 354167"/>
                            <a:gd name="csX71" fmla="*/ 2220045 w 2849302"/>
                            <a:gd name="csY71" fmla="*/ 141401 h 354167"/>
                            <a:gd name="csX72" fmla="*/ 2191642 w 2849302"/>
                            <a:gd name="csY72" fmla="*/ 146428 h 354167"/>
                            <a:gd name="csX73" fmla="*/ 2168495 w 2849302"/>
                            <a:gd name="csY73" fmla="*/ 160622 h 354167"/>
                            <a:gd name="csX74" fmla="*/ 2153023 w 2849302"/>
                            <a:gd name="csY74" fmla="*/ 182751 h 354167"/>
                            <a:gd name="csX75" fmla="*/ 2147323 w 2849302"/>
                            <a:gd name="csY75" fmla="*/ 211534 h 354167"/>
                            <a:gd name="csX76" fmla="*/ 2153023 w 2849302"/>
                            <a:gd name="csY76" fmla="*/ 240342 h 354167"/>
                            <a:gd name="csX77" fmla="*/ 2168495 w 2849302"/>
                            <a:gd name="csY77" fmla="*/ 262471 h 354167"/>
                            <a:gd name="csX78" fmla="*/ 2191642 w 2849302"/>
                            <a:gd name="csY78" fmla="*/ 276665 h 354167"/>
                            <a:gd name="csX79" fmla="*/ 2220045 w 2849302"/>
                            <a:gd name="csY79" fmla="*/ 281668 h 354167"/>
                            <a:gd name="csX80" fmla="*/ 2250422 w 2849302"/>
                            <a:gd name="csY80" fmla="*/ 275557 h 354167"/>
                            <a:gd name="csX81" fmla="*/ 2079758 w 2849302"/>
                            <a:gd name="csY81" fmla="*/ 226566 h 354167"/>
                            <a:gd name="csX82" fmla="*/ 2071960 w 2849302"/>
                            <a:gd name="csY82" fmla="*/ 239356 h 354167"/>
                            <a:gd name="csX83" fmla="*/ 2059547 w 2849302"/>
                            <a:gd name="csY83" fmla="*/ 248252 h 354167"/>
                            <a:gd name="csX84" fmla="*/ 2043113 w 2849302"/>
                            <a:gd name="csY84" fmla="*/ 251604 h 354167"/>
                            <a:gd name="csX85" fmla="*/ 2026678 w 2849302"/>
                            <a:gd name="csY85" fmla="*/ 248252 h 354167"/>
                            <a:gd name="csX86" fmla="*/ 2014290 w 2849302"/>
                            <a:gd name="csY86" fmla="*/ 239356 h 354167"/>
                            <a:gd name="csX87" fmla="*/ 2006468 w 2849302"/>
                            <a:gd name="csY87" fmla="*/ 226566 h 354167"/>
                            <a:gd name="csX88" fmla="*/ 2003827 w 2849302"/>
                            <a:gd name="csY88" fmla="*/ 211534 h 354167"/>
                            <a:gd name="csX89" fmla="*/ 2006468 w 2849302"/>
                            <a:gd name="csY89" fmla="*/ 196502 h 354167"/>
                            <a:gd name="csX90" fmla="*/ 2014290 w 2849302"/>
                            <a:gd name="csY90" fmla="*/ 183713 h 354167"/>
                            <a:gd name="csX91" fmla="*/ 2026678 w 2849302"/>
                            <a:gd name="csY91" fmla="*/ 174816 h 354167"/>
                            <a:gd name="csX92" fmla="*/ 2043113 w 2849302"/>
                            <a:gd name="csY92" fmla="*/ 171465 h 354167"/>
                            <a:gd name="csX93" fmla="*/ 2059547 w 2849302"/>
                            <a:gd name="csY93" fmla="*/ 174816 h 354167"/>
                            <a:gd name="csX94" fmla="*/ 2071960 w 2849302"/>
                            <a:gd name="csY94" fmla="*/ 183713 h 354167"/>
                            <a:gd name="csX95" fmla="*/ 2079758 w 2849302"/>
                            <a:gd name="csY95" fmla="*/ 196502 h 354167"/>
                            <a:gd name="csX96" fmla="*/ 2082398 w 2849302"/>
                            <a:gd name="csY96" fmla="*/ 211534 h 354167"/>
                            <a:gd name="csX97" fmla="*/ 2079758 w 2849302"/>
                            <a:gd name="csY97" fmla="*/ 226566 h 354167"/>
                            <a:gd name="csX98" fmla="*/ 2114725 w 2849302"/>
                            <a:gd name="csY98" fmla="*/ 278317 h 354167"/>
                            <a:gd name="csX99" fmla="*/ 2114725 w 2849302"/>
                            <a:gd name="csY99" fmla="*/ 67940 h 354167"/>
                            <a:gd name="csX100" fmla="*/ 2081287 w 2849302"/>
                            <a:gd name="csY100" fmla="*/ 67940 h 354167"/>
                            <a:gd name="csX101" fmla="*/ 2081287 w 2849302"/>
                            <a:gd name="csY101" fmla="*/ 161731 h 354167"/>
                            <a:gd name="csX102" fmla="*/ 2080449 w 2849302"/>
                            <a:gd name="csY102" fmla="*/ 161731 h 354167"/>
                            <a:gd name="csX103" fmla="*/ 2074032 w 2849302"/>
                            <a:gd name="csY103" fmla="*/ 154905 h 354167"/>
                            <a:gd name="csX104" fmla="*/ 2064557 w 2849302"/>
                            <a:gd name="csY104" fmla="*/ 148375 h 354167"/>
                            <a:gd name="csX105" fmla="*/ 2051725 w 2849302"/>
                            <a:gd name="csY105" fmla="*/ 143348 h 354167"/>
                            <a:gd name="csX106" fmla="*/ 2035019 w 2849302"/>
                            <a:gd name="csY106" fmla="*/ 141401 h 354167"/>
                            <a:gd name="csX107" fmla="*/ 2008837 w 2849302"/>
                            <a:gd name="csY107" fmla="*/ 146847 h 354167"/>
                            <a:gd name="csX108" fmla="*/ 1988355 w 2849302"/>
                            <a:gd name="csY108" fmla="*/ 161731 h 354167"/>
                            <a:gd name="csX109" fmla="*/ 1975103 w 2849302"/>
                            <a:gd name="csY109" fmla="*/ 184008 h 354167"/>
                            <a:gd name="csX110" fmla="*/ 1970365 w 2849302"/>
                            <a:gd name="csY110" fmla="*/ 211559 h 354167"/>
                            <a:gd name="csX111" fmla="*/ 1974807 w 2849302"/>
                            <a:gd name="csY111" fmla="*/ 239110 h 354167"/>
                            <a:gd name="csX112" fmla="*/ 1987911 w 2849302"/>
                            <a:gd name="csY112" fmla="*/ 261387 h 354167"/>
                            <a:gd name="csX113" fmla="*/ 2008664 w 2849302"/>
                            <a:gd name="csY113" fmla="*/ 276271 h 354167"/>
                            <a:gd name="csX114" fmla="*/ 2036400 w 2849302"/>
                            <a:gd name="csY114" fmla="*/ 281693 h 354167"/>
                            <a:gd name="csX115" fmla="*/ 2062879 w 2849302"/>
                            <a:gd name="csY115" fmla="*/ 276123 h 354167"/>
                            <a:gd name="csX116" fmla="*/ 2082398 w 2849302"/>
                            <a:gd name="csY116" fmla="*/ 258306 h 354167"/>
                            <a:gd name="csX117" fmla="*/ 2082965 w 2849302"/>
                            <a:gd name="csY117" fmla="*/ 258306 h 354167"/>
                            <a:gd name="csX118" fmla="*/ 2082965 w 2849302"/>
                            <a:gd name="csY118" fmla="*/ 278341 h 354167"/>
                            <a:gd name="csX119" fmla="*/ 2114725 w 2849302"/>
                            <a:gd name="csY119" fmla="*/ 278341 h 354167"/>
                            <a:gd name="csX120" fmla="*/ 1853225 w 2849302"/>
                            <a:gd name="csY120" fmla="*/ 175088 h 354167"/>
                            <a:gd name="csX121" fmla="*/ 1877038 w 2849302"/>
                            <a:gd name="csY121" fmla="*/ 166463 h 354167"/>
                            <a:gd name="csX122" fmla="*/ 1901838 w 2849302"/>
                            <a:gd name="csY122" fmla="*/ 174940 h 354167"/>
                            <a:gd name="csX123" fmla="*/ 1911043 w 2849302"/>
                            <a:gd name="csY123" fmla="*/ 198178 h 354167"/>
                            <a:gd name="csX124" fmla="*/ 1842491 w 2849302"/>
                            <a:gd name="csY124" fmla="*/ 198178 h 354167"/>
                            <a:gd name="csX125" fmla="*/ 1853225 w 2849302"/>
                            <a:gd name="csY125" fmla="*/ 175088 h 354167"/>
                            <a:gd name="csX126" fmla="*/ 1853348 w 2849302"/>
                            <a:gd name="csY126" fmla="*/ 276641 h 354167"/>
                            <a:gd name="csX127" fmla="*/ 1881751 w 2849302"/>
                            <a:gd name="csY127" fmla="*/ 281643 h 354167"/>
                            <a:gd name="csX128" fmla="*/ 1912128 w 2849302"/>
                            <a:gd name="csY128" fmla="*/ 275532 h 354167"/>
                            <a:gd name="csX129" fmla="*/ 1938310 w 2849302"/>
                            <a:gd name="csY129" fmla="*/ 254930 h 354167"/>
                            <a:gd name="csX130" fmla="*/ 1914325 w 2849302"/>
                            <a:gd name="csY130" fmla="*/ 236867 h 354167"/>
                            <a:gd name="csX131" fmla="*/ 1899420 w 2849302"/>
                            <a:gd name="csY131" fmla="*/ 249805 h 354167"/>
                            <a:gd name="csX132" fmla="*/ 1878395 w 2849302"/>
                            <a:gd name="csY132" fmla="*/ 254955 h 354167"/>
                            <a:gd name="csX133" fmla="*/ 1854138 w 2849302"/>
                            <a:gd name="csY133" fmla="*/ 246601 h 354167"/>
                            <a:gd name="csX134" fmla="*/ 1842441 w 2849302"/>
                            <a:gd name="csY134" fmla="*/ 223240 h 354167"/>
                            <a:gd name="csX135" fmla="*/ 1944430 w 2849302"/>
                            <a:gd name="csY135" fmla="*/ 223240 h 354167"/>
                            <a:gd name="csX136" fmla="*/ 1944430 w 2849302"/>
                            <a:gd name="csY136" fmla="*/ 214048 h 354167"/>
                            <a:gd name="csX137" fmla="*/ 1939840 w 2849302"/>
                            <a:gd name="csY137" fmla="*/ 183023 h 354167"/>
                            <a:gd name="csX138" fmla="*/ 1927008 w 2849302"/>
                            <a:gd name="csY138" fmla="*/ 160326 h 354167"/>
                            <a:gd name="csX139" fmla="*/ 1907218 w 2849302"/>
                            <a:gd name="csY139" fmla="*/ 146280 h 354167"/>
                            <a:gd name="csX140" fmla="*/ 1881727 w 2849302"/>
                            <a:gd name="csY140" fmla="*/ 141401 h 354167"/>
                            <a:gd name="csX141" fmla="*/ 1853324 w 2849302"/>
                            <a:gd name="csY141" fmla="*/ 146428 h 354167"/>
                            <a:gd name="csX142" fmla="*/ 1830177 w 2849302"/>
                            <a:gd name="csY142" fmla="*/ 160622 h 354167"/>
                            <a:gd name="csX143" fmla="*/ 1814704 w 2849302"/>
                            <a:gd name="csY143" fmla="*/ 182751 h 354167"/>
                            <a:gd name="csX144" fmla="*/ 1809004 w 2849302"/>
                            <a:gd name="csY144" fmla="*/ 211534 h 354167"/>
                            <a:gd name="csX145" fmla="*/ 1814704 w 2849302"/>
                            <a:gd name="csY145" fmla="*/ 240342 h 354167"/>
                            <a:gd name="csX146" fmla="*/ 1830177 w 2849302"/>
                            <a:gd name="csY146" fmla="*/ 262471 h 354167"/>
                            <a:gd name="csX147" fmla="*/ 1853324 w 2849302"/>
                            <a:gd name="csY147" fmla="*/ 276665 h 354167"/>
                            <a:gd name="csX148" fmla="*/ 2400926 w 2849302"/>
                            <a:gd name="csY148" fmla="*/ 185511 h 354167"/>
                            <a:gd name="csX149" fmla="*/ 2403862 w 2849302"/>
                            <a:gd name="csY149" fmla="*/ 198326 h 354167"/>
                            <a:gd name="csX150" fmla="*/ 2404430 w 2849302"/>
                            <a:gd name="csY150" fmla="*/ 210721 h 354167"/>
                            <a:gd name="csX151" fmla="*/ 2404430 w 2849302"/>
                            <a:gd name="csY151" fmla="*/ 278341 h 354167"/>
                            <a:gd name="csX152" fmla="*/ 2437867 w 2849302"/>
                            <a:gd name="csY152" fmla="*/ 278341 h 354167"/>
                            <a:gd name="csX153" fmla="*/ 2437867 w 2849302"/>
                            <a:gd name="csY153" fmla="*/ 194013 h 354167"/>
                            <a:gd name="csX154" fmla="*/ 2435350 w 2849302"/>
                            <a:gd name="csY154" fmla="*/ 174274 h 354167"/>
                            <a:gd name="csX155" fmla="*/ 2426984 w 2849302"/>
                            <a:gd name="csY155" fmla="*/ 157566 h 354167"/>
                            <a:gd name="csX156" fmla="*/ 2411808 w 2849302"/>
                            <a:gd name="csY156" fmla="*/ 145886 h 354167"/>
                            <a:gd name="csX157" fmla="*/ 2389081 w 2849302"/>
                            <a:gd name="csY157" fmla="*/ 141425 h 354167"/>
                            <a:gd name="csX158" fmla="*/ 2362603 w 2849302"/>
                            <a:gd name="csY158" fmla="*/ 148818 h 354167"/>
                            <a:gd name="csX159" fmla="*/ 2348117 w 2849302"/>
                            <a:gd name="csY159" fmla="*/ 166216 h 354167"/>
                            <a:gd name="csX160" fmla="*/ 2347550 w 2849302"/>
                            <a:gd name="csY160" fmla="*/ 166216 h 354167"/>
                            <a:gd name="csX161" fmla="*/ 2347550 w 2849302"/>
                            <a:gd name="csY161" fmla="*/ 144777 h 354167"/>
                            <a:gd name="csX162" fmla="*/ 2315791 w 2849302"/>
                            <a:gd name="csY162" fmla="*/ 144777 h 354167"/>
                            <a:gd name="csX163" fmla="*/ 2315791 w 2849302"/>
                            <a:gd name="csY163" fmla="*/ 278366 h 354167"/>
                            <a:gd name="csX164" fmla="*/ 2349228 w 2849302"/>
                            <a:gd name="csY164" fmla="*/ 278366 h 354167"/>
                            <a:gd name="csX165" fmla="*/ 2349228 w 2849302"/>
                            <a:gd name="csY165" fmla="*/ 205448 h 354167"/>
                            <a:gd name="csX166" fmla="*/ 2350906 w 2849302"/>
                            <a:gd name="csY166" fmla="*/ 192658 h 354167"/>
                            <a:gd name="csX167" fmla="*/ 2356335 w 2849302"/>
                            <a:gd name="csY167" fmla="*/ 181790 h 354167"/>
                            <a:gd name="csX168" fmla="*/ 2365811 w 2849302"/>
                            <a:gd name="csY168" fmla="*/ 174274 h 354167"/>
                            <a:gd name="csX169" fmla="*/ 2379876 w 2849302"/>
                            <a:gd name="csY169" fmla="*/ 171490 h 354167"/>
                            <a:gd name="csX170" fmla="*/ 2393547 w 2849302"/>
                            <a:gd name="csY170" fmla="*/ 175531 h 354167"/>
                            <a:gd name="csX171" fmla="*/ 2400926 w 2849302"/>
                            <a:gd name="csY171" fmla="*/ 185536 h 354167"/>
                            <a:gd name="csX172" fmla="*/ 2849302 w 2849302"/>
                            <a:gd name="csY172" fmla="*/ 173141 h 354167"/>
                            <a:gd name="csX173" fmla="*/ 2849302 w 2849302"/>
                            <a:gd name="csY173" fmla="*/ 144752 h 354167"/>
                            <a:gd name="csX174" fmla="*/ 2812534 w 2849302"/>
                            <a:gd name="csY174" fmla="*/ 144752 h 354167"/>
                            <a:gd name="csX175" fmla="*/ 2812534 w 2849302"/>
                            <a:gd name="csY175" fmla="*/ 106088 h 354167"/>
                            <a:gd name="csX176" fmla="*/ 2779072 w 2849302"/>
                            <a:gd name="csY176" fmla="*/ 106088 h 354167"/>
                            <a:gd name="csX177" fmla="*/ 2779072 w 2849302"/>
                            <a:gd name="csY177" fmla="*/ 144752 h 354167"/>
                            <a:gd name="csX178" fmla="*/ 2751508 w 2849302"/>
                            <a:gd name="csY178" fmla="*/ 144752 h 354167"/>
                            <a:gd name="csX179" fmla="*/ 2751508 w 2849302"/>
                            <a:gd name="csY179" fmla="*/ 173141 h 354167"/>
                            <a:gd name="csX180" fmla="*/ 2779072 w 2849302"/>
                            <a:gd name="csY180" fmla="*/ 173141 h 354167"/>
                            <a:gd name="csX181" fmla="*/ 2779072 w 2849302"/>
                            <a:gd name="csY181" fmla="*/ 234354 h 354167"/>
                            <a:gd name="csX182" fmla="*/ 2780874 w 2849302"/>
                            <a:gd name="csY182" fmla="*/ 254930 h 354167"/>
                            <a:gd name="csX183" fmla="*/ 2787561 w 2849302"/>
                            <a:gd name="csY183" fmla="*/ 269839 h 354167"/>
                            <a:gd name="csX184" fmla="*/ 2800936 w 2849302"/>
                            <a:gd name="csY184" fmla="*/ 278735 h 354167"/>
                            <a:gd name="csX185" fmla="*/ 2822800 w 2849302"/>
                            <a:gd name="csY185" fmla="*/ 281643 h 354167"/>
                            <a:gd name="csX186" fmla="*/ 2836322 w 2849302"/>
                            <a:gd name="csY186" fmla="*/ 280658 h 354167"/>
                            <a:gd name="csX187" fmla="*/ 2849278 w 2849302"/>
                            <a:gd name="csY187" fmla="*/ 277183 h 354167"/>
                            <a:gd name="csX188" fmla="*/ 2849278 w 2849302"/>
                            <a:gd name="csY188" fmla="*/ 249065 h 354167"/>
                            <a:gd name="csX189" fmla="*/ 2840912 w 2849302"/>
                            <a:gd name="csY189" fmla="*/ 252269 h 354167"/>
                            <a:gd name="csX190" fmla="*/ 2831165 w 2849302"/>
                            <a:gd name="csY190" fmla="*/ 253255 h 354167"/>
                            <a:gd name="csX191" fmla="*/ 2816260 w 2849302"/>
                            <a:gd name="csY191" fmla="*/ 247390 h 354167"/>
                            <a:gd name="csX192" fmla="*/ 2812509 w 2849302"/>
                            <a:gd name="csY192" fmla="*/ 231520 h 354167"/>
                            <a:gd name="csX193" fmla="*/ 2812509 w 2849302"/>
                            <a:gd name="csY193" fmla="*/ 173091 h 354167"/>
                            <a:gd name="csX194" fmla="*/ 2849278 w 2849302"/>
                            <a:gd name="csY194" fmla="*/ 173091 h 354167"/>
                            <a:gd name="csX195" fmla="*/ 1759527 w 2849302"/>
                            <a:gd name="csY195" fmla="*/ 119419 h 354167"/>
                            <a:gd name="csX196" fmla="*/ 1775000 w 2849302"/>
                            <a:gd name="csY196" fmla="*/ 113727 h 354167"/>
                            <a:gd name="csX197" fmla="*/ 1781268 w 2849302"/>
                            <a:gd name="csY197" fmla="*/ 99385 h 354167"/>
                            <a:gd name="csX198" fmla="*/ 1775000 w 2849302"/>
                            <a:gd name="csY198" fmla="*/ 85043 h 354167"/>
                            <a:gd name="csX199" fmla="*/ 1759527 w 2849302"/>
                            <a:gd name="csY199" fmla="*/ 79350 h 354167"/>
                            <a:gd name="csX200" fmla="*/ 1744351 w 2849302"/>
                            <a:gd name="csY200" fmla="*/ 85338 h 354167"/>
                            <a:gd name="csX201" fmla="*/ 1738355 w 2849302"/>
                            <a:gd name="csY201" fmla="*/ 99385 h 354167"/>
                            <a:gd name="csX202" fmla="*/ 1744351 w 2849302"/>
                            <a:gd name="csY202" fmla="*/ 113456 h 354167"/>
                            <a:gd name="csX203" fmla="*/ 1759527 w 2849302"/>
                            <a:gd name="csY203" fmla="*/ 119444 h 354167"/>
                            <a:gd name="csX204" fmla="*/ 1743092 w 2849302"/>
                            <a:gd name="csY204" fmla="*/ 278317 h 354167"/>
                            <a:gd name="csX205" fmla="*/ 1776529 w 2849302"/>
                            <a:gd name="csY205" fmla="*/ 278317 h 354167"/>
                            <a:gd name="csX206" fmla="*/ 1776529 w 2849302"/>
                            <a:gd name="csY206" fmla="*/ 144728 h 354167"/>
                            <a:gd name="csX207" fmla="*/ 1743092 w 2849302"/>
                            <a:gd name="csY207" fmla="*/ 144728 h 354167"/>
                            <a:gd name="csX208" fmla="*/ 1743092 w 2849302"/>
                            <a:gd name="csY208" fmla="*/ 278317 h 354167"/>
                            <a:gd name="csX209" fmla="*/ 660622 w 2849302"/>
                            <a:gd name="csY209" fmla="*/ 196502 h 354167"/>
                            <a:gd name="csX210" fmla="*/ 747558 w 2849302"/>
                            <a:gd name="csY210" fmla="*/ 196502 h 354167"/>
                            <a:gd name="csX211" fmla="*/ 747558 w 2849302"/>
                            <a:gd name="csY211" fmla="*/ 164787 h 354167"/>
                            <a:gd name="csX212" fmla="*/ 660622 w 2849302"/>
                            <a:gd name="csY212" fmla="*/ 164787 h 354167"/>
                            <a:gd name="csX213" fmla="*/ 660622 w 2849302"/>
                            <a:gd name="csY213" fmla="*/ 113037 h 354167"/>
                            <a:gd name="csX214" fmla="*/ 752863 w 2849302"/>
                            <a:gd name="csY214" fmla="*/ 113037 h 354167"/>
                            <a:gd name="csX215" fmla="*/ 752863 w 2849302"/>
                            <a:gd name="csY215" fmla="*/ 81297 h 354167"/>
                            <a:gd name="csX216" fmla="*/ 625507 w 2849302"/>
                            <a:gd name="csY216" fmla="*/ 81297 h 354167"/>
                            <a:gd name="csX217" fmla="*/ 625507 w 2849302"/>
                            <a:gd name="csY217" fmla="*/ 278317 h 354167"/>
                            <a:gd name="csX218" fmla="*/ 660622 w 2849302"/>
                            <a:gd name="csY218" fmla="*/ 278317 h 354167"/>
                            <a:gd name="csX219" fmla="*/ 660622 w 2849302"/>
                            <a:gd name="csY219" fmla="*/ 196502 h 354167"/>
                            <a:gd name="csX220" fmla="*/ 2716912 w 2849302"/>
                            <a:gd name="csY220" fmla="*/ 206384 h 354167"/>
                            <a:gd name="csX221" fmla="*/ 2699490 w 2849302"/>
                            <a:gd name="csY221" fmla="*/ 199977 h 354167"/>
                            <a:gd name="csX222" fmla="*/ 2682068 w 2849302"/>
                            <a:gd name="csY222" fmla="*/ 195935 h 354167"/>
                            <a:gd name="csX223" fmla="*/ 2668693 w 2849302"/>
                            <a:gd name="csY223" fmla="*/ 191204 h 354167"/>
                            <a:gd name="csX224" fmla="*/ 2663412 w 2849302"/>
                            <a:gd name="csY224" fmla="*/ 182308 h 354167"/>
                            <a:gd name="csX225" fmla="*/ 2669828 w 2849302"/>
                            <a:gd name="csY225" fmla="*/ 171440 h 354167"/>
                            <a:gd name="csX226" fmla="*/ 2682932 w 2849302"/>
                            <a:gd name="csY226" fmla="*/ 168089 h 354167"/>
                            <a:gd name="csX227" fmla="*/ 2709114 w 2849302"/>
                            <a:gd name="csY227" fmla="*/ 181741 h 354167"/>
                            <a:gd name="csX228" fmla="*/ 2731397 w 2849302"/>
                            <a:gd name="csY228" fmla="*/ 161706 h 354167"/>
                            <a:gd name="csX229" fmla="*/ 2710224 w 2849302"/>
                            <a:gd name="csY229" fmla="*/ 145984 h 354167"/>
                            <a:gd name="csX230" fmla="*/ 2683746 w 2849302"/>
                            <a:gd name="csY230" fmla="*/ 141376 h 354167"/>
                            <a:gd name="csX231" fmla="*/ 2663955 w 2849302"/>
                            <a:gd name="csY231" fmla="*/ 143890 h 354167"/>
                            <a:gd name="csX232" fmla="*/ 2646682 w 2849302"/>
                            <a:gd name="csY232" fmla="*/ 151677 h 354167"/>
                            <a:gd name="csX233" fmla="*/ 2634565 w 2849302"/>
                            <a:gd name="csY233" fmla="*/ 165181 h 354167"/>
                            <a:gd name="csX234" fmla="*/ 2629975 w 2849302"/>
                            <a:gd name="csY234" fmla="*/ 184526 h 354167"/>
                            <a:gd name="csX235" fmla="*/ 2635256 w 2849302"/>
                            <a:gd name="csY235" fmla="*/ 204560 h 354167"/>
                            <a:gd name="csX236" fmla="*/ 2648631 w 2849302"/>
                            <a:gd name="csY236" fmla="*/ 215822 h 354167"/>
                            <a:gd name="csX237" fmla="*/ 2666053 w 2849302"/>
                            <a:gd name="csY237" fmla="*/ 221663 h 354167"/>
                            <a:gd name="csX238" fmla="*/ 2683474 w 2849302"/>
                            <a:gd name="csY238" fmla="*/ 225556 h 354167"/>
                            <a:gd name="csX239" fmla="*/ 2696849 w 2849302"/>
                            <a:gd name="csY239" fmla="*/ 230978 h 354167"/>
                            <a:gd name="csX240" fmla="*/ 2702130 w 2849302"/>
                            <a:gd name="csY240" fmla="*/ 241278 h 354167"/>
                            <a:gd name="csX241" fmla="*/ 2700057 w 2849302"/>
                            <a:gd name="csY241" fmla="*/ 248104 h 354167"/>
                            <a:gd name="csX242" fmla="*/ 2694604 w 2849302"/>
                            <a:gd name="csY242" fmla="*/ 252984 h 354167"/>
                            <a:gd name="csX243" fmla="*/ 2687349 w 2849302"/>
                            <a:gd name="csY243" fmla="*/ 255768 h 354167"/>
                            <a:gd name="csX244" fmla="*/ 2679822 w 2849302"/>
                            <a:gd name="csY244" fmla="*/ 256606 h 354167"/>
                            <a:gd name="csX245" fmla="*/ 2661858 w 2849302"/>
                            <a:gd name="csY245" fmla="*/ 252023 h 354167"/>
                            <a:gd name="csX246" fmla="*/ 2648063 w 2849302"/>
                            <a:gd name="csY246" fmla="*/ 240194 h 354167"/>
                            <a:gd name="csX247" fmla="*/ 2625756 w 2849302"/>
                            <a:gd name="csY247" fmla="*/ 261067 h 354167"/>
                            <a:gd name="csX248" fmla="*/ 2649174 w 2849302"/>
                            <a:gd name="csY248" fmla="*/ 277208 h 354167"/>
                            <a:gd name="csX249" fmla="*/ 2677873 w 2849302"/>
                            <a:gd name="csY249" fmla="*/ 281643 h 354167"/>
                            <a:gd name="csX250" fmla="*/ 2698503 w 2849302"/>
                            <a:gd name="csY250" fmla="*/ 279425 h 354167"/>
                            <a:gd name="csX251" fmla="*/ 2717035 w 2849302"/>
                            <a:gd name="csY251" fmla="*/ 272180 h 354167"/>
                            <a:gd name="csX252" fmla="*/ 2730410 w 2849302"/>
                            <a:gd name="csY252" fmla="*/ 258972 h 354167"/>
                            <a:gd name="csX253" fmla="*/ 2735567 w 2849302"/>
                            <a:gd name="csY253" fmla="*/ 238789 h 354167"/>
                            <a:gd name="csX254" fmla="*/ 2730262 w 2849302"/>
                            <a:gd name="csY254" fmla="*/ 218213 h 354167"/>
                            <a:gd name="csX255" fmla="*/ 2716887 w 2849302"/>
                            <a:gd name="csY255" fmla="*/ 206384 h 354167"/>
                            <a:gd name="csX256" fmla="*/ 1014215 w 2849302"/>
                            <a:gd name="csY256" fmla="*/ 141401 h 354167"/>
                            <a:gd name="csX257" fmla="*/ 990525 w 2849302"/>
                            <a:gd name="csY257" fmla="*/ 147808 h 354167"/>
                            <a:gd name="csX258" fmla="*/ 974633 w 2849302"/>
                            <a:gd name="csY258" fmla="*/ 165896 h 354167"/>
                            <a:gd name="csX259" fmla="*/ 974066 w 2849302"/>
                            <a:gd name="csY259" fmla="*/ 165896 h 354167"/>
                            <a:gd name="csX260" fmla="*/ 974066 w 2849302"/>
                            <a:gd name="csY260" fmla="*/ 144752 h 354167"/>
                            <a:gd name="csX261" fmla="*/ 940629 w 2849302"/>
                            <a:gd name="csY261" fmla="*/ 144752 h 354167"/>
                            <a:gd name="csX262" fmla="*/ 940629 w 2849302"/>
                            <a:gd name="csY262" fmla="*/ 278341 h 354167"/>
                            <a:gd name="csX263" fmla="*/ 974066 w 2849302"/>
                            <a:gd name="csY263" fmla="*/ 278341 h 354167"/>
                            <a:gd name="csX264" fmla="*/ 974066 w 2849302"/>
                            <a:gd name="csY264" fmla="*/ 206828 h 354167"/>
                            <a:gd name="csX265" fmla="*/ 975324 w 2849302"/>
                            <a:gd name="csY265" fmla="*/ 198474 h 354167"/>
                            <a:gd name="csX266" fmla="*/ 980334 w 2849302"/>
                            <a:gd name="csY266" fmla="*/ 187335 h 354167"/>
                            <a:gd name="csX267" fmla="*/ 991192 w 2849302"/>
                            <a:gd name="csY267" fmla="*/ 177453 h 354167"/>
                            <a:gd name="csX268" fmla="*/ 1009995 w 2849302"/>
                            <a:gd name="csY268" fmla="*/ 173141 h 354167"/>
                            <a:gd name="csX269" fmla="*/ 1017941 w 2849302"/>
                            <a:gd name="csY269" fmla="*/ 173831 h 354167"/>
                            <a:gd name="csX270" fmla="*/ 1026158 w 2849302"/>
                            <a:gd name="csY270" fmla="*/ 175654 h 354167"/>
                            <a:gd name="csX271" fmla="*/ 1026158 w 2849302"/>
                            <a:gd name="csY271" fmla="*/ 143372 h 354167"/>
                            <a:gd name="csX272" fmla="*/ 1020162 w 2849302"/>
                            <a:gd name="csY272" fmla="*/ 141968 h 354167"/>
                            <a:gd name="csX273" fmla="*/ 1014166 w 2849302"/>
                            <a:gd name="csY273" fmla="*/ 141401 h 354167"/>
                            <a:gd name="csX274" fmla="*/ 1099375 w 2849302"/>
                            <a:gd name="csY274" fmla="*/ 281643 h 354167"/>
                            <a:gd name="csX275" fmla="*/ 1125853 w 2849302"/>
                            <a:gd name="csY275" fmla="*/ 274275 h 354167"/>
                            <a:gd name="csX276" fmla="*/ 1140363 w 2849302"/>
                            <a:gd name="csY276" fmla="*/ 256877 h 354167"/>
                            <a:gd name="csX277" fmla="*/ 1140905 w 2849302"/>
                            <a:gd name="csY277" fmla="*/ 256877 h 354167"/>
                            <a:gd name="csX278" fmla="*/ 1140905 w 2849302"/>
                            <a:gd name="csY278" fmla="*/ 278317 h 354167"/>
                            <a:gd name="csX279" fmla="*/ 1172689 w 2849302"/>
                            <a:gd name="csY279" fmla="*/ 278317 h 354167"/>
                            <a:gd name="csX280" fmla="*/ 1172689 w 2849302"/>
                            <a:gd name="csY280" fmla="*/ 144728 h 354167"/>
                            <a:gd name="csX281" fmla="*/ 1139252 w 2849302"/>
                            <a:gd name="csY281" fmla="*/ 144728 h 354167"/>
                            <a:gd name="csX282" fmla="*/ 1139252 w 2849302"/>
                            <a:gd name="csY282" fmla="*/ 217646 h 354167"/>
                            <a:gd name="csX283" fmla="*/ 1137574 w 2849302"/>
                            <a:gd name="csY283" fmla="*/ 230435 h 354167"/>
                            <a:gd name="csX284" fmla="*/ 1132121 w 2849302"/>
                            <a:gd name="csY284" fmla="*/ 241303 h 354167"/>
                            <a:gd name="csX285" fmla="*/ 1122669 w 2849302"/>
                            <a:gd name="csY285" fmla="*/ 248819 h 354167"/>
                            <a:gd name="csX286" fmla="*/ 1108579 w 2849302"/>
                            <a:gd name="csY286" fmla="*/ 251604 h 354167"/>
                            <a:gd name="csX287" fmla="*/ 1094785 w 2849302"/>
                            <a:gd name="csY287" fmla="*/ 247562 h 354167"/>
                            <a:gd name="csX288" fmla="*/ 1087554 w 2849302"/>
                            <a:gd name="csY288" fmla="*/ 237533 h 354167"/>
                            <a:gd name="csX289" fmla="*/ 1084618 w 2849302"/>
                            <a:gd name="csY289" fmla="*/ 224743 h 354167"/>
                            <a:gd name="csX290" fmla="*/ 1084050 w 2849302"/>
                            <a:gd name="csY290" fmla="*/ 212348 h 354167"/>
                            <a:gd name="csX291" fmla="*/ 1084050 w 2849302"/>
                            <a:gd name="csY291" fmla="*/ 144728 h 354167"/>
                            <a:gd name="csX292" fmla="*/ 1050613 w 2849302"/>
                            <a:gd name="csY292" fmla="*/ 144728 h 354167"/>
                            <a:gd name="csX293" fmla="*/ 1050613 w 2849302"/>
                            <a:gd name="csY293" fmla="*/ 229031 h 354167"/>
                            <a:gd name="csX294" fmla="*/ 1053130 w 2849302"/>
                            <a:gd name="csY294" fmla="*/ 248794 h 354167"/>
                            <a:gd name="csX295" fmla="*/ 1061496 w 2849302"/>
                            <a:gd name="csY295" fmla="*/ 265625 h 354167"/>
                            <a:gd name="csX296" fmla="*/ 1076672 w 2849302"/>
                            <a:gd name="csY296" fmla="*/ 277306 h 354167"/>
                            <a:gd name="csX297" fmla="*/ 1099375 w 2849302"/>
                            <a:gd name="csY297" fmla="*/ 281619 h 354167"/>
                            <a:gd name="csX298" fmla="*/ 2503384 w 2849302"/>
                            <a:gd name="csY298" fmla="*/ 198178 h 354167"/>
                            <a:gd name="csX299" fmla="*/ 2514118 w 2849302"/>
                            <a:gd name="csY299" fmla="*/ 175088 h 354167"/>
                            <a:gd name="csX300" fmla="*/ 2537931 w 2849302"/>
                            <a:gd name="csY300" fmla="*/ 166463 h 354167"/>
                            <a:gd name="csX301" fmla="*/ 2562731 w 2849302"/>
                            <a:gd name="csY301" fmla="*/ 174940 h 354167"/>
                            <a:gd name="csX302" fmla="*/ 2571936 w 2849302"/>
                            <a:gd name="csY302" fmla="*/ 198178 h 354167"/>
                            <a:gd name="csX303" fmla="*/ 2503384 w 2849302"/>
                            <a:gd name="csY303" fmla="*/ 198178 h 354167"/>
                            <a:gd name="csX304" fmla="*/ 2587951 w 2849302"/>
                            <a:gd name="csY304" fmla="*/ 160326 h 354167"/>
                            <a:gd name="csX305" fmla="*/ 2568160 w 2849302"/>
                            <a:gd name="csY305" fmla="*/ 146280 h 354167"/>
                            <a:gd name="csX306" fmla="*/ 2542669 w 2849302"/>
                            <a:gd name="csY306" fmla="*/ 141401 h 354167"/>
                            <a:gd name="csX307" fmla="*/ 2514266 w 2849302"/>
                            <a:gd name="csY307" fmla="*/ 146428 h 354167"/>
                            <a:gd name="csX308" fmla="*/ 2491119 w 2849302"/>
                            <a:gd name="csY308" fmla="*/ 160622 h 354167"/>
                            <a:gd name="csX309" fmla="*/ 2475647 w 2849302"/>
                            <a:gd name="csY309" fmla="*/ 182751 h 354167"/>
                            <a:gd name="csX310" fmla="*/ 2469947 w 2849302"/>
                            <a:gd name="csY310" fmla="*/ 211534 h 354167"/>
                            <a:gd name="csX311" fmla="*/ 2475647 w 2849302"/>
                            <a:gd name="csY311" fmla="*/ 240342 h 354167"/>
                            <a:gd name="csX312" fmla="*/ 2491119 w 2849302"/>
                            <a:gd name="csY312" fmla="*/ 262471 h 354167"/>
                            <a:gd name="csX313" fmla="*/ 2514266 w 2849302"/>
                            <a:gd name="csY313" fmla="*/ 276665 h 354167"/>
                            <a:gd name="csX314" fmla="*/ 2542669 w 2849302"/>
                            <a:gd name="csY314" fmla="*/ 281668 h 354167"/>
                            <a:gd name="csX315" fmla="*/ 2573046 w 2849302"/>
                            <a:gd name="csY315" fmla="*/ 275557 h 354167"/>
                            <a:gd name="csX316" fmla="*/ 2599228 w 2849302"/>
                            <a:gd name="csY316" fmla="*/ 254955 h 354167"/>
                            <a:gd name="csX317" fmla="*/ 2575242 w 2849302"/>
                            <a:gd name="csY317" fmla="*/ 236892 h 354167"/>
                            <a:gd name="csX318" fmla="*/ 2560338 w 2849302"/>
                            <a:gd name="csY318" fmla="*/ 249829 h 354167"/>
                            <a:gd name="csX319" fmla="*/ 2539313 w 2849302"/>
                            <a:gd name="csY319" fmla="*/ 254980 h 354167"/>
                            <a:gd name="csX320" fmla="*/ 2515056 w 2849302"/>
                            <a:gd name="csY320" fmla="*/ 246626 h 354167"/>
                            <a:gd name="csX321" fmla="*/ 2503359 w 2849302"/>
                            <a:gd name="csY321" fmla="*/ 223264 h 354167"/>
                            <a:gd name="csX322" fmla="*/ 2605348 w 2849302"/>
                            <a:gd name="csY322" fmla="*/ 223264 h 354167"/>
                            <a:gd name="csX323" fmla="*/ 2605348 w 2849302"/>
                            <a:gd name="csY323" fmla="*/ 214073 h 354167"/>
                            <a:gd name="csX324" fmla="*/ 2600758 w 2849302"/>
                            <a:gd name="csY324" fmla="*/ 183047 h 354167"/>
                            <a:gd name="csX325" fmla="*/ 2587926 w 2849302"/>
                            <a:gd name="csY325" fmla="*/ 160351 h 354167"/>
                            <a:gd name="csX326" fmla="*/ 877555 w 2849302"/>
                            <a:gd name="csY326" fmla="*/ 226566 h 354167"/>
                            <a:gd name="csX327" fmla="*/ 869757 w 2849302"/>
                            <a:gd name="csY327" fmla="*/ 239356 h 354167"/>
                            <a:gd name="csX328" fmla="*/ 857345 w 2849302"/>
                            <a:gd name="csY328" fmla="*/ 248252 h 354167"/>
                            <a:gd name="csX329" fmla="*/ 840910 w 2849302"/>
                            <a:gd name="csY329" fmla="*/ 251604 h 354167"/>
                            <a:gd name="csX330" fmla="*/ 824475 w 2849302"/>
                            <a:gd name="csY330" fmla="*/ 248252 h 354167"/>
                            <a:gd name="csX331" fmla="*/ 812088 w 2849302"/>
                            <a:gd name="csY331" fmla="*/ 239356 h 354167"/>
                            <a:gd name="csX332" fmla="*/ 804265 w 2849302"/>
                            <a:gd name="csY332" fmla="*/ 226566 h 354167"/>
                            <a:gd name="csX333" fmla="*/ 801625 w 2849302"/>
                            <a:gd name="csY333" fmla="*/ 211534 h 354167"/>
                            <a:gd name="csX334" fmla="*/ 804265 w 2849302"/>
                            <a:gd name="csY334" fmla="*/ 196502 h 354167"/>
                            <a:gd name="csX335" fmla="*/ 812088 w 2849302"/>
                            <a:gd name="csY335" fmla="*/ 183713 h 354167"/>
                            <a:gd name="csX336" fmla="*/ 824475 w 2849302"/>
                            <a:gd name="csY336" fmla="*/ 174816 h 354167"/>
                            <a:gd name="csX337" fmla="*/ 840910 w 2849302"/>
                            <a:gd name="csY337" fmla="*/ 171465 h 354167"/>
                            <a:gd name="csX338" fmla="*/ 857345 w 2849302"/>
                            <a:gd name="csY338" fmla="*/ 174816 h 354167"/>
                            <a:gd name="csX339" fmla="*/ 869757 w 2849302"/>
                            <a:gd name="csY339" fmla="*/ 183713 h 354167"/>
                            <a:gd name="csX340" fmla="*/ 877555 w 2849302"/>
                            <a:gd name="csY340" fmla="*/ 196502 h 354167"/>
                            <a:gd name="csX341" fmla="*/ 880195 w 2849302"/>
                            <a:gd name="csY341" fmla="*/ 211534 h 354167"/>
                            <a:gd name="csX342" fmla="*/ 877555 w 2849302"/>
                            <a:gd name="csY342" fmla="*/ 226566 h 354167"/>
                            <a:gd name="csX343" fmla="*/ 892460 w 2849302"/>
                            <a:gd name="csY343" fmla="*/ 160598 h 354167"/>
                            <a:gd name="csX344" fmla="*/ 869338 w 2849302"/>
                            <a:gd name="csY344" fmla="*/ 146403 h 354167"/>
                            <a:gd name="csX345" fmla="*/ 840910 w 2849302"/>
                            <a:gd name="csY345" fmla="*/ 141376 h 354167"/>
                            <a:gd name="csX346" fmla="*/ 812507 w 2849302"/>
                            <a:gd name="csY346" fmla="*/ 146403 h 354167"/>
                            <a:gd name="csX347" fmla="*/ 789360 w 2849302"/>
                            <a:gd name="csY347" fmla="*/ 160598 h 354167"/>
                            <a:gd name="csX348" fmla="*/ 773888 w 2849302"/>
                            <a:gd name="csY348" fmla="*/ 182727 h 354167"/>
                            <a:gd name="csX349" fmla="*/ 768188 w 2849302"/>
                            <a:gd name="csY349" fmla="*/ 211510 h 354167"/>
                            <a:gd name="csX350" fmla="*/ 773888 w 2849302"/>
                            <a:gd name="csY350" fmla="*/ 240317 h 354167"/>
                            <a:gd name="csX351" fmla="*/ 789360 w 2849302"/>
                            <a:gd name="csY351" fmla="*/ 262447 h 354167"/>
                            <a:gd name="csX352" fmla="*/ 812507 w 2849302"/>
                            <a:gd name="csY352" fmla="*/ 276641 h 354167"/>
                            <a:gd name="csX353" fmla="*/ 840910 w 2849302"/>
                            <a:gd name="csY353" fmla="*/ 281643 h 354167"/>
                            <a:gd name="csX354" fmla="*/ 869338 w 2849302"/>
                            <a:gd name="csY354" fmla="*/ 276641 h 354167"/>
                            <a:gd name="csX355" fmla="*/ 892460 w 2849302"/>
                            <a:gd name="csY355" fmla="*/ 262447 h 354167"/>
                            <a:gd name="csX356" fmla="*/ 907932 w 2849302"/>
                            <a:gd name="csY356" fmla="*/ 240317 h 354167"/>
                            <a:gd name="csX357" fmla="*/ 913632 w 2849302"/>
                            <a:gd name="csY357" fmla="*/ 211510 h 354167"/>
                            <a:gd name="csX358" fmla="*/ 907932 w 2849302"/>
                            <a:gd name="csY358" fmla="*/ 182727 h 354167"/>
                            <a:gd name="csX359" fmla="*/ 892460 w 2849302"/>
                            <a:gd name="csY359" fmla="*/ 160598 h 354167"/>
                            <a:gd name="csX360" fmla="*/ 268409 w 2849302"/>
                            <a:gd name="csY360" fmla="*/ 23830 h 354167"/>
                            <a:gd name="csX361" fmla="*/ 172491 w 2849302"/>
                            <a:gd name="csY361" fmla="*/ 23830 h 354167"/>
                            <a:gd name="csX362" fmla="*/ 275886 w 2849302"/>
                            <a:gd name="csY362" fmla="*/ 294211 h 354167"/>
                            <a:gd name="csX363" fmla="*/ 339873 w 2849302"/>
                            <a:gd name="csY363" fmla="*/ 354167 h 354167"/>
                            <a:gd name="csX364" fmla="*/ 396852 w 2849302"/>
                            <a:gd name="csY364" fmla="*/ 278292 h 354167"/>
                            <a:gd name="csX365" fmla="*/ 375901 w 2849302"/>
                            <a:gd name="csY365" fmla="*/ 261091 h 354167"/>
                            <a:gd name="csX366" fmla="*/ 268409 w 2849302"/>
                            <a:gd name="csY366" fmla="*/ 23830 h 354167"/>
                            <a:gd name="csX367" fmla="*/ 95869 w 2849302"/>
                            <a:gd name="csY367" fmla="*/ 23830 h 354167"/>
                            <a:gd name="csX368" fmla="*/ 0 w 2849302"/>
                            <a:gd name="csY368" fmla="*/ 23830 h 354167"/>
                            <a:gd name="csX369" fmla="*/ 68503 w 2849302"/>
                            <a:gd name="csY369" fmla="*/ 271417 h 354167"/>
                            <a:gd name="csX370" fmla="*/ 128739 w 2849302"/>
                            <a:gd name="csY370" fmla="*/ 354167 h 354167"/>
                            <a:gd name="csX371" fmla="*/ 185717 w 2849302"/>
                            <a:gd name="csY371" fmla="*/ 278292 h 354167"/>
                            <a:gd name="csX372" fmla="*/ 98263 w 2849302"/>
                            <a:gd name="csY372" fmla="*/ 59094 h 354167"/>
                            <a:gd name="csX373" fmla="*/ 95869 w 2849302"/>
                            <a:gd name="csY373" fmla="*/ 23830 h 354167"/>
                            <a:gd name="csX374" fmla="*/ 456718 w 2849302"/>
                            <a:gd name="csY374" fmla="*/ 62396 h 354167"/>
                            <a:gd name="csX375" fmla="*/ 455607 w 2849302"/>
                            <a:gd name="csY375" fmla="*/ 59069 h 354167"/>
                            <a:gd name="csX376" fmla="*/ 454645 w 2849302"/>
                            <a:gd name="csY376" fmla="*/ 56186 h 354167"/>
                            <a:gd name="csX377" fmla="*/ 440011 w 2849302"/>
                            <a:gd name="csY377" fmla="*/ 23854 h 354167"/>
                            <a:gd name="csX378" fmla="*/ 422269 w 2849302"/>
                            <a:gd name="csY378" fmla="*/ 41942 h 354167"/>
                            <a:gd name="csX379" fmla="*/ 402083 w 2849302"/>
                            <a:gd name="csY379" fmla="*/ 8034 h 354167"/>
                            <a:gd name="csX380" fmla="*/ 402675 w 2849302"/>
                            <a:gd name="csY380" fmla="*/ 99 h 354167"/>
                            <a:gd name="csX381" fmla="*/ 402577 w 2849302"/>
                            <a:gd name="csY381" fmla="*/ 0 h 354167"/>
                            <a:gd name="csX382" fmla="*/ 361909 w 2849302"/>
                            <a:gd name="csY382" fmla="*/ 40611 h 354167"/>
                            <a:gd name="csX383" fmla="*/ 361909 w 2849302"/>
                            <a:gd name="csY383" fmla="*/ 121834 h 354167"/>
                            <a:gd name="csX384" fmla="*/ 443244 w 2849302"/>
                            <a:gd name="csY384" fmla="*/ 121834 h 354167"/>
                            <a:gd name="csX385" fmla="*/ 456915 w 2849302"/>
                            <a:gd name="csY385" fmla="*/ 63135 h 354167"/>
                            <a:gd name="csX386" fmla="*/ 456693 w 2849302"/>
                            <a:gd name="csY386" fmla="*/ 62371 h 354167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  <a:cxn ang="0">
                              <a:pos x="csX21" y="csY21"/>
                            </a:cxn>
                            <a:cxn ang="0">
                              <a:pos x="csX22" y="csY22"/>
                            </a:cxn>
                            <a:cxn ang="0">
                              <a:pos x="csX23" y="csY23"/>
                            </a:cxn>
                            <a:cxn ang="0">
                              <a:pos x="csX24" y="csY24"/>
                            </a:cxn>
                            <a:cxn ang="0">
                              <a:pos x="csX25" y="csY25"/>
                            </a:cxn>
                            <a:cxn ang="0">
                              <a:pos x="csX26" y="csY26"/>
                            </a:cxn>
                            <a:cxn ang="0">
                              <a:pos x="csX27" y="csY27"/>
                            </a:cxn>
                            <a:cxn ang="0">
                              <a:pos x="csX28" y="csY28"/>
                            </a:cxn>
                            <a:cxn ang="0">
                              <a:pos x="csX29" y="csY29"/>
                            </a:cxn>
                            <a:cxn ang="0">
                              <a:pos x="csX30" y="csY30"/>
                            </a:cxn>
                            <a:cxn ang="0">
                              <a:pos x="csX31" y="csY31"/>
                            </a:cxn>
                            <a:cxn ang="0">
                              <a:pos x="csX32" y="csY32"/>
                            </a:cxn>
                            <a:cxn ang="0">
                              <a:pos x="csX33" y="csY33"/>
                            </a:cxn>
                            <a:cxn ang="0">
                              <a:pos x="csX34" y="csY34"/>
                            </a:cxn>
                            <a:cxn ang="0">
                              <a:pos x="csX35" y="csY35"/>
                            </a:cxn>
                            <a:cxn ang="0">
                              <a:pos x="csX36" y="csY36"/>
                            </a:cxn>
                            <a:cxn ang="0">
                              <a:pos x="csX37" y="csY37"/>
                            </a:cxn>
                            <a:cxn ang="0">
                              <a:pos x="csX38" y="csY38"/>
                            </a:cxn>
                            <a:cxn ang="0">
                              <a:pos x="csX39" y="csY39"/>
                            </a:cxn>
                            <a:cxn ang="0">
                              <a:pos x="csX40" y="csY40"/>
                            </a:cxn>
                            <a:cxn ang="0">
                              <a:pos x="csX41" y="csY41"/>
                            </a:cxn>
                            <a:cxn ang="0">
                              <a:pos x="csX42" y="csY42"/>
                            </a:cxn>
                            <a:cxn ang="0">
                              <a:pos x="csX43" y="csY43"/>
                            </a:cxn>
                            <a:cxn ang="0">
                              <a:pos x="csX44" y="csY44"/>
                            </a:cxn>
                            <a:cxn ang="0">
                              <a:pos x="csX45" y="csY45"/>
                            </a:cxn>
                            <a:cxn ang="0">
                              <a:pos x="csX46" y="csY46"/>
                            </a:cxn>
                            <a:cxn ang="0">
                              <a:pos x="csX47" y="csY47"/>
                            </a:cxn>
                            <a:cxn ang="0">
                              <a:pos x="csX48" y="csY48"/>
                            </a:cxn>
                            <a:cxn ang="0">
                              <a:pos x="csX49" y="csY49"/>
                            </a:cxn>
                            <a:cxn ang="0">
                              <a:pos x="csX50" y="csY50"/>
                            </a:cxn>
                            <a:cxn ang="0">
                              <a:pos x="csX51" y="csY51"/>
                            </a:cxn>
                            <a:cxn ang="0">
                              <a:pos x="csX52" y="csY52"/>
                            </a:cxn>
                            <a:cxn ang="0">
                              <a:pos x="csX53" y="csY53"/>
                            </a:cxn>
                            <a:cxn ang="0">
                              <a:pos x="csX54" y="csY54"/>
                            </a:cxn>
                            <a:cxn ang="0">
                              <a:pos x="csX55" y="csY55"/>
                            </a:cxn>
                            <a:cxn ang="0">
                              <a:pos x="csX56" y="csY56"/>
                            </a:cxn>
                            <a:cxn ang="0">
                              <a:pos x="csX57" y="csY57"/>
                            </a:cxn>
                            <a:cxn ang="0">
                              <a:pos x="csX58" y="csY58"/>
                            </a:cxn>
                            <a:cxn ang="0">
                              <a:pos x="csX59" y="csY59"/>
                            </a:cxn>
                            <a:cxn ang="0">
                              <a:pos x="csX60" y="csY60"/>
                            </a:cxn>
                            <a:cxn ang="0">
                              <a:pos x="csX61" y="csY61"/>
                            </a:cxn>
                            <a:cxn ang="0">
                              <a:pos x="csX62" y="csY62"/>
                            </a:cxn>
                            <a:cxn ang="0">
                              <a:pos x="csX63" y="csY63"/>
                            </a:cxn>
                            <a:cxn ang="0">
                              <a:pos x="csX64" y="csY64"/>
                            </a:cxn>
                            <a:cxn ang="0">
                              <a:pos x="csX65" y="csY65"/>
                            </a:cxn>
                            <a:cxn ang="0">
                              <a:pos x="csX66" y="csY66"/>
                            </a:cxn>
                            <a:cxn ang="0">
                              <a:pos x="csX67" y="csY67"/>
                            </a:cxn>
                            <a:cxn ang="0">
                              <a:pos x="csX68" y="csY68"/>
                            </a:cxn>
                            <a:cxn ang="0">
                              <a:pos x="csX69" y="csY69"/>
                            </a:cxn>
                            <a:cxn ang="0">
                              <a:pos x="csX70" y="csY70"/>
                            </a:cxn>
                            <a:cxn ang="0">
                              <a:pos x="csX71" y="csY71"/>
                            </a:cxn>
                            <a:cxn ang="0">
                              <a:pos x="csX72" y="csY72"/>
                            </a:cxn>
                            <a:cxn ang="0">
                              <a:pos x="csX73" y="csY73"/>
                            </a:cxn>
                            <a:cxn ang="0">
                              <a:pos x="csX74" y="csY74"/>
                            </a:cxn>
                            <a:cxn ang="0">
                              <a:pos x="csX75" y="csY75"/>
                            </a:cxn>
                            <a:cxn ang="0">
                              <a:pos x="csX76" y="csY76"/>
                            </a:cxn>
                            <a:cxn ang="0">
                              <a:pos x="csX77" y="csY77"/>
                            </a:cxn>
                            <a:cxn ang="0">
                              <a:pos x="csX78" y="csY78"/>
                            </a:cxn>
                            <a:cxn ang="0">
                              <a:pos x="csX79" y="csY79"/>
                            </a:cxn>
                            <a:cxn ang="0">
                              <a:pos x="csX80" y="csY80"/>
                            </a:cxn>
                            <a:cxn ang="0">
                              <a:pos x="csX81" y="csY81"/>
                            </a:cxn>
                            <a:cxn ang="0">
                              <a:pos x="csX82" y="csY82"/>
                            </a:cxn>
                            <a:cxn ang="0">
                              <a:pos x="csX83" y="csY83"/>
                            </a:cxn>
                            <a:cxn ang="0">
                              <a:pos x="csX84" y="csY84"/>
                            </a:cxn>
                            <a:cxn ang="0">
                              <a:pos x="csX85" y="csY85"/>
                            </a:cxn>
                            <a:cxn ang="0">
                              <a:pos x="csX86" y="csY86"/>
                            </a:cxn>
                            <a:cxn ang="0">
                              <a:pos x="csX87" y="csY87"/>
                            </a:cxn>
                            <a:cxn ang="0">
                              <a:pos x="csX88" y="csY88"/>
                            </a:cxn>
                            <a:cxn ang="0">
                              <a:pos x="csX89" y="csY89"/>
                            </a:cxn>
                            <a:cxn ang="0">
                              <a:pos x="csX90" y="csY90"/>
                            </a:cxn>
                            <a:cxn ang="0">
                              <a:pos x="csX91" y="csY91"/>
                            </a:cxn>
                            <a:cxn ang="0">
                              <a:pos x="csX92" y="csY92"/>
                            </a:cxn>
                            <a:cxn ang="0">
                              <a:pos x="csX93" y="csY93"/>
                            </a:cxn>
                            <a:cxn ang="0">
                              <a:pos x="csX94" y="csY94"/>
                            </a:cxn>
                            <a:cxn ang="0">
                              <a:pos x="csX95" y="csY95"/>
                            </a:cxn>
                            <a:cxn ang="0">
                              <a:pos x="csX96" y="csY96"/>
                            </a:cxn>
                            <a:cxn ang="0">
                              <a:pos x="csX97" y="csY97"/>
                            </a:cxn>
                            <a:cxn ang="0">
                              <a:pos x="csX98" y="csY98"/>
                            </a:cxn>
                            <a:cxn ang="0">
                              <a:pos x="csX99" y="csY99"/>
                            </a:cxn>
                            <a:cxn ang="0">
                              <a:pos x="csX100" y="csY100"/>
                            </a:cxn>
                            <a:cxn ang="0">
                              <a:pos x="csX101" y="csY101"/>
                            </a:cxn>
                            <a:cxn ang="0">
                              <a:pos x="csX102" y="csY102"/>
                            </a:cxn>
                            <a:cxn ang="0">
                              <a:pos x="csX103" y="csY103"/>
                            </a:cxn>
                            <a:cxn ang="0">
                              <a:pos x="csX104" y="csY104"/>
                            </a:cxn>
                            <a:cxn ang="0">
                              <a:pos x="csX105" y="csY105"/>
                            </a:cxn>
                            <a:cxn ang="0">
                              <a:pos x="csX106" y="csY106"/>
                            </a:cxn>
                            <a:cxn ang="0">
                              <a:pos x="csX107" y="csY107"/>
                            </a:cxn>
                            <a:cxn ang="0">
                              <a:pos x="csX108" y="csY108"/>
                            </a:cxn>
                            <a:cxn ang="0">
                              <a:pos x="csX109" y="csY109"/>
                            </a:cxn>
                            <a:cxn ang="0">
                              <a:pos x="csX110" y="csY110"/>
                            </a:cxn>
                            <a:cxn ang="0">
                              <a:pos x="csX111" y="csY111"/>
                            </a:cxn>
                            <a:cxn ang="0">
                              <a:pos x="csX112" y="csY112"/>
                            </a:cxn>
                            <a:cxn ang="0">
                              <a:pos x="csX113" y="csY113"/>
                            </a:cxn>
                            <a:cxn ang="0">
                              <a:pos x="csX114" y="csY114"/>
                            </a:cxn>
                            <a:cxn ang="0">
                              <a:pos x="csX115" y="csY115"/>
                            </a:cxn>
                            <a:cxn ang="0">
                              <a:pos x="csX116" y="csY116"/>
                            </a:cxn>
                            <a:cxn ang="0">
                              <a:pos x="csX117" y="csY117"/>
                            </a:cxn>
                            <a:cxn ang="0">
                              <a:pos x="csX118" y="csY118"/>
                            </a:cxn>
                            <a:cxn ang="0">
                              <a:pos x="csX119" y="csY119"/>
                            </a:cxn>
                            <a:cxn ang="0">
                              <a:pos x="csX120" y="csY120"/>
                            </a:cxn>
                            <a:cxn ang="0">
                              <a:pos x="csX121" y="csY121"/>
                            </a:cxn>
                            <a:cxn ang="0">
                              <a:pos x="csX122" y="csY122"/>
                            </a:cxn>
                            <a:cxn ang="0">
                              <a:pos x="csX123" y="csY123"/>
                            </a:cxn>
                            <a:cxn ang="0">
                              <a:pos x="csX124" y="csY124"/>
                            </a:cxn>
                            <a:cxn ang="0">
                              <a:pos x="csX125" y="csY125"/>
                            </a:cxn>
                            <a:cxn ang="0">
                              <a:pos x="csX126" y="csY126"/>
                            </a:cxn>
                            <a:cxn ang="0">
                              <a:pos x="csX127" y="csY127"/>
                            </a:cxn>
                            <a:cxn ang="0">
                              <a:pos x="csX128" y="csY128"/>
                            </a:cxn>
                            <a:cxn ang="0">
                              <a:pos x="csX129" y="csY129"/>
                            </a:cxn>
                            <a:cxn ang="0">
                              <a:pos x="csX130" y="csY130"/>
                            </a:cxn>
                            <a:cxn ang="0">
                              <a:pos x="csX131" y="csY131"/>
                            </a:cxn>
                            <a:cxn ang="0">
                              <a:pos x="csX132" y="csY132"/>
                            </a:cxn>
                            <a:cxn ang="0">
                              <a:pos x="csX133" y="csY133"/>
                            </a:cxn>
                            <a:cxn ang="0">
                              <a:pos x="csX134" y="csY134"/>
                            </a:cxn>
                            <a:cxn ang="0">
                              <a:pos x="csX135" y="csY135"/>
                            </a:cxn>
                            <a:cxn ang="0">
                              <a:pos x="csX136" y="csY136"/>
                            </a:cxn>
                            <a:cxn ang="0">
                              <a:pos x="csX137" y="csY137"/>
                            </a:cxn>
                            <a:cxn ang="0">
                              <a:pos x="csX138" y="csY138"/>
                            </a:cxn>
                            <a:cxn ang="0">
                              <a:pos x="csX139" y="csY139"/>
                            </a:cxn>
                            <a:cxn ang="0">
                              <a:pos x="csX140" y="csY140"/>
                            </a:cxn>
                            <a:cxn ang="0">
                              <a:pos x="csX141" y="csY141"/>
                            </a:cxn>
                            <a:cxn ang="0">
                              <a:pos x="csX142" y="csY142"/>
                            </a:cxn>
                            <a:cxn ang="0">
                              <a:pos x="csX143" y="csY143"/>
                            </a:cxn>
                            <a:cxn ang="0">
                              <a:pos x="csX144" y="csY144"/>
                            </a:cxn>
                            <a:cxn ang="0">
                              <a:pos x="csX145" y="csY145"/>
                            </a:cxn>
                            <a:cxn ang="0">
                              <a:pos x="csX146" y="csY146"/>
                            </a:cxn>
                            <a:cxn ang="0">
                              <a:pos x="csX147" y="csY147"/>
                            </a:cxn>
                            <a:cxn ang="0">
                              <a:pos x="csX148" y="csY148"/>
                            </a:cxn>
                            <a:cxn ang="0">
                              <a:pos x="csX149" y="csY149"/>
                            </a:cxn>
                            <a:cxn ang="0">
                              <a:pos x="csX150" y="csY150"/>
                            </a:cxn>
                            <a:cxn ang="0">
                              <a:pos x="csX151" y="csY151"/>
                            </a:cxn>
                            <a:cxn ang="0">
                              <a:pos x="csX152" y="csY152"/>
                            </a:cxn>
                            <a:cxn ang="0">
                              <a:pos x="csX153" y="csY153"/>
                            </a:cxn>
                            <a:cxn ang="0">
                              <a:pos x="csX154" y="csY154"/>
                            </a:cxn>
                            <a:cxn ang="0">
                              <a:pos x="csX155" y="csY155"/>
                            </a:cxn>
                            <a:cxn ang="0">
                              <a:pos x="csX156" y="csY156"/>
                            </a:cxn>
                            <a:cxn ang="0">
                              <a:pos x="csX157" y="csY157"/>
                            </a:cxn>
                            <a:cxn ang="0">
                              <a:pos x="csX158" y="csY158"/>
                            </a:cxn>
                            <a:cxn ang="0">
                              <a:pos x="csX159" y="csY159"/>
                            </a:cxn>
                            <a:cxn ang="0">
                              <a:pos x="csX160" y="csY160"/>
                            </a:cxn>
                            <a:cxn ang="0">
                              <a:pos x="csX161" y="csY161"/>
                            </a:cxn>
                            <a:cxn ang="0">
                              <a:pos x="csX162" y="csY162"/>
                            </a:cxn>
                            <a:cxn ang="0">
                              <a:pos x="csX163" y="csY163"/>
                            </a:cxn>
                            <a:cxn ang="0">
                              <a:pos x="csX164" y="csY164"/>
                            </a:cxn>
                            <a:cxn ang="0">
                              <a:pos x="csX165" y="csY165"/>
                            </a:cxn>
                            <a:cxn ang="0">
                              <a:pos x="csX166" y="csY166"/>
                            </a:cxn>
                            <a:cxn ang="0">
                              <a:pos x="csX167" y="csY167"/>
                            </a:cxn>
                            <a:cxn ang="0">
                              <a:pos x="csX168" y="csY168"/>
                            </a:cxn>
                            <a:cxn ang="0">
                              <a:pos x="csX169" y="csY169"/>
                            </a:cxn>
                            <a:cxn ang="0">
                              <a:pos x="csX170" y="csY170"/>
                            </a:cxn>
                            <a:cxn ang="0">
                              <a:pos x="csX171" y="csY171"/>
                            </a:cxn>
                            <a:cxn ang="0">
                              <a:pos x="csX172" y="csY172"/>
                            </a:cxn>
                            <a:cxn ang="0">
                              <a:pos x="csX173" y="csY173"/>
                            </a:cxn>
                            <a:cxn ang="0">
                              <a:pos x="csX174" y="csY174"/>
                            </a:cxn>
                            <a:cxn ang="0">
                              <a:pos x="csX175" y="csY175"/>
                            </a:cxn>
                            <a:cxn ang="0">
                              <a:pos x="csX176" y="csY176"/>
                            </a:cxn>
                            <a:cxn ang="0">
                              <a:pos x="csX177" y="csY177"/>
                            </a:cxn>
                            <a:cxn ang="0">
                              <a:pos x="csX178" y="csY178"/>
                            </a:cxn>
                            <a:cxn ang="0">
                              <a:pos x="csX179" y="csY179"/>
                            </a:cxn>
                            <a:cxn ang="0">
                              <a:pos x="csX180" y="csY180"/>
                            </a:cxn>
                            <a:cxn ang="0">
                              <a:pos x="csX181" y="csY181"/>
                            </a:cxn>
                            <a:cxn ang="0">
                              <a:pos x="csX182" y="csY182"/>
                            </a:cxn>
                            <a:cxn ang="0">
                              <a:pos x="csX183" y="csY183"/>
                            </a:cxn>
                            <a:cxn ang="0">
                              <a:pos x="csX184" y="csY184"/>
                            </a:cxn>
                            <a:cxn ang="0">
                              <a:pos x="csX185" y="csY185"/>
                            </a:cxn>
                            <a:cxn ang="0">
                              <a:pos x="csX186" y="csY186"/>
                            </a:cxn>
                            <a:cxn ang="0">
                              <a:pos x="csX187" y="csY187"/>
                            </a:cxn>
                            <a:cxn ang="0">
                              <a:pos x="csX188" y="csY188"/>
                            </a:cxn>
                            <a:cxn ang="0">
                              <a:pos x="csX189" y="csY189"/>
                            </a:cxn>
                            <a:cxn ang="0">
                              <a:pos x="csX190" y="csY190"/>
                            </a:cxn>
                            <a:cxn ang="0">
                              <a:pos x="csX191" y="csY191"/>
                            </a:cxn>
                            <a:cxn ang="0">
                              <a:pos x="csX192" y="csY192"/>
                            </a:cxn>
                            <a:cxn ang="0">
                              <a:pos x="csX193" y="csY193"/>
                            </a:cxn>
                            <a:cxn ang="0">
                              <a:pos x="csX194" y="csY194"/>
                            </a:cxn>
                            <a:cxn ang="0">
                              <a:pos x="csX195" y="csY195"/>
                            </a:cxn>
                            <a:cxn ang="0">
                              <a:pos x="csX196" y="csY196"/>
                            </a:cxn>
                            <a:cxn ang="0">
                              <a:pos x="csX197" y="csY197"/>
                            </a:cxn>
                            <a:cxn ang="0">
                              <a:pos x="csX198" y="csY198"/>
                            </a:cxn>
                            <a:cxn ang="0">
                              <a:pos x="csX199" y="csY199"/>
                            </a:cxn>
                            <a:cxn ang="0">
                              <a:pos x="csX200" y="csY200"/>
                            </a:cxn>
                            <a:cxn ang="0">
                              <a:pos x="csX201" y="csY201"/>
                            </a:cxn>
                            <a:cxn ang="0">
                              <a:pos x="csX202" y="csY202"/>
                            </a:cxn>
                            <a:cxn ang="0">
                              <a:pos x="csX203" y="csY203"/>
                            </a:cxn>
                            <a:cxn ang="0">
                              <a:pos x="csX204" y="csY204"/>
                            </a:cxn>
                            <a:cxn ang="0">
                              <a:pos x="csX205" y="csY205"/>
                            </a:cxn>
                            <a:cxn ang="0">
                              <a:pos x="csX206" y="csY206"/>
                            </a:cxn>
                            <a:cxn ang="0">
                              <a:pos x="csX207" y="csY207"/>
                            </a:cxn>
                            <a:cxn ang="0">
                              <a:pos x="csX208" y="csY208"/>
                            </a:cxn>
                            <a:cxn ang="0">
                              <a:pos x="csX209" y="csY209"/>
                            </a:cxn>
                            <a:cxn ang="0">
                              <a:pos x="csX210" y="csY210"/>
                            </a:cxn>
                            <a:cxn ang="0">
                              <a:pos x="csX211" y="csY211"/>
                            </a:cxn>
                            <a:cxn ang="0">
                              <a:pos x="csX212" y="csY212"/>
                            </a:cxn>
                            <a:cxn ang="0">
                              <a:pos x="csX213" y="csY213"/>
                            </a:cxn>
                            <a:cxn ang="0">
                              <a:pos x="csX214" y="csY214"/>
                            </a:cxn>
                            <a:cxn ang="0">
                              <a:pos x="csX215" y="csY215"/>
                            </a:cxn>
                            <a:cxn ang="0">
                              <a:pos x="csX216" y="csY216"/>
                            </a:cxn>
                            <a:cxn ang="0">
                              <a:pos x="csX217" y="csY217"/>
                            </a:cxn>
                            <a:cxn ang="0">
                              <a:pos x="csX218" y="csY218"/>
                            </a:cxn>
                            <a:cxn ang="0">
                              <a:pos x="csX219" y="csY219"/>
                            </a:cxn>
                            <a:cxn ang="0">
                              <a:pos x="csX220" y="csY220"/>
                            </a:cxn>
                            <a:cxn ang="0">
                              <a:pos x="csX221" y="csY221"/>
                            </a:cxn>
                            <a:cxn ang="0">
                              <a:pos x="csX222" y="csY222"/>
                            </a:cxn>
                            <a:cxn ang="0">
                              <a:pos x="csX223" y="csY223"/>
                            </a:cxn>
                            <a:cxn ang="0">
                              <a:pos x="csX224" y="csY224"/>
                            </a:cxn>
                            <a:cxn ang="0">
                              <a:pos x="csX225" y="csY225"/>
                            </a:cxn>
                            <a:cxn ang="0">
                              <a:pos x="csX226" y="csY226"/>
                            </a:cxn>
                            <a:cxn ang="0">
                              <a:pos x="csX227" y="csY227"/>
                            </a:cxn>
                            <a:cxn ang="0">
                              <a:pos x="csX228" y="csY228"/>
                            </a:cxn>
                            <a:cxn ang="0">
                              <a:pos x="csX229" y="csY229"/>
                            </a:cxn>
                            <a:cxn ang="0">
                              <a:pos x="csX230" y="csY230"/>
                            </a:cxn>
                            <a:cxn ang="0">
                              <a:pos x="csX231" y="csY231"/>
                            </a:cxn>
                            <a:cxn ang="0">
                              <a:pos x="csX232" y="csY232"/>
                            </a:cxn>
                            <a:cxn ang="0">
                              <a:pos x="csX233" y="csY233"/>
                            </a:cxn>
                            <a:cxn ang="0">
                              <a:pos x="csX234" y="csY234"/>
                            </a:cxn>
                            <a:cxn ang="0">
                              <a:pos x="csX235" y="csY235"/>
                            </a:cxn>
                            <a:cxn ang="0">
                              <a:pos x="csX236" y="csY236"/>
                            </a:cxn>
                            <a:cxn ang="0">
                              <a:pos x="csX237" y="csY237"/>
                            </a:cxn>
                            <a:cxn ang="0">
                              <a:pos x="csX238" y="csY238"/>
                            </a:cxn>
                            <a:cxn ang="0">
                              <a:pos x="csX239" y="csY239"/>
                            </a:cxn>
                            <a:cxn ang="0">
                              <a:pos x="csX240" y="csY240"/>
                            </a:cxn>
                            <a:cxn ang="0">
                              <a:pos x="csX241" y="csY241"/>
                            </a:cxn>
                            <a:cxn ang="0">
                              <a:pos x="csX242" y="csY242"/>
                            </a:cxn>
                            <a:cxn ang="0">
                              <a:pos x="csX243" y="csY243"/>
                            </a:cxn>
                            <a:cxn ang="0">
                              <a:pos x="csX244" y="csY244"/>
                            </a:cxn>
                            <a:cxn ang="0">
                              <a:pos x="csX245" y="csY245"/>
                            </a:cxn>
                            <a:cxn ang="0">
                              <a:pos x="csX246" y="csY246"/>
                            </a:cxn>
                            <a:cxn ang="0">
                              <a:pos x="csX247" y="csY247"/>
                            </a:cxn>
                            <a:cxn ang="0">
                              <a:pos x="csX248" y="csY248"/>
                            </a:cxn>
                            <a:cxn ang="0">
                              <a:pos x="csX249" y="csY249"/>
                            </a:cxn>
                            <a:cxn ang="0">
                              <a:pos x="csX250" y="csY250"/>
                            </a:cxn>
                            <a:cxn ang="0">
                              <a:pos x="csX251" y="csY251"/>
                            </a:cxn>
                            <a:cxn ang="0">
                              <a:pos x="csX252" y="csY252"/>
                            </a:cxn>
                            <a:cxn ang="0">
                              <a:pos x="csX253" y="csY253"/>
                            </a:cxn>
                            <a:cxn ang="0">
                              <a:pos x="csX254" y="csY254"/>
                            </a:cxn>
                            <a:cxn ang="0">
                              <a:pos x="csX255" y="csY255"/>
                            </a:cxn>
                            <a:cxn ang="0">
                              <a:pos x="csX256" y="csY256"/>
                            </a:cxn>
                            <a:cxn ang="0">
                              <a:pos x="csX257" y="csY257"/>
                            </a:cxn>
                            <a:cxn ang="0">
                              <a:pos x="csX258" y="csY258"/>
                            </a:cxn>
                            <a:cxn ang="0">
                              <a:pos x="csX259" y="csY259"/>
                            </a:cxn>
                            <a:cxn ang="0">
                              <a:pos x="csX260" y="csY260"/>
                            </a:cxn>
                            <a:cxn ang="0">
                              <a:pos x="csX261" y="csY261"/>
                            </a:cxn>
                            <a:cxn ang="0">
                              <a:pos x="csX262" y="csY262"/>
                            </a:cxn>
                            <a:cxn ang="0">
                              <a:pos x="csX263" y="csY263"/>
                            </a:cxn>
                            <a:cxn ang="0">
                              <a:pos x="csX264" y="csY264"/>
                            </a:cxn>
                            <a:cxn ang="0">
                              <a:pos x="csX265" y="csY265"/>
                            </a:cxn>
                            <a:cxn ang="0">
                              <a:pos x="csX266" y="csY266"/>
                            </a:cxn>
                            <a:cxn ang="0">
                              <a:pos x="csX267" y="csY267"/>
                            </a:cxn>
                            <a:cxn ang="0">
                              <a:pos x="csX268" y="csY268"/>
                            </a:cxn>
                            <a:cxn ang="0">
                              <a:pos x="csX269" y="csY269"/>
                            </a:cxn>
                            <a:cxn ang="0">
                              <a:pos x="csX270" y="csY270"/>
                            </a:cxn>
                            <a:cxn ang="0">
                              <a:pos x="csX271" y="csY271"/>
                            </a:cxn>
                            <a:cxn ang="0">
                              <a:pos x="csX272" y="csY272"/>
                            </a:cxn>
                            <a:cxn ang="0">
                              <a:pos x="csX273" y="csY273"/>
                            </a:cxn>
                            <a:cxn ang="0">
                              <a:pos x="csX274" y="csY274"/>
                            </a:cxn>
                            <a:cxn ang="0">
                              <a:pos x="csX275" y="csY275"/>
                            </a:cxn>
                            <a:cxn ang="0">
                              <a:pos x="csX276" y="csY276"/>
                            </a:cxn>
                            <a:cxn ang="0">
                              <a:pos x="csX277" y="csY277"/>
                            </a:cxn>
                            <a:cxn ang="0">
                              <a:pos x="csX278" y="csY278"/>
                            </a:cxn>
                            <a:cxn ang="0">
                              <a:pos x="csX279" y="csY279"/>
                            </a:cxn>
                            <a:cxn ang="0">
                              <a:pos x="csX280" y="csY280"/>
                            </a:cxn>
                            <a:cxn ang="0">
                              <a:pos x="csX281" y="csY281"/>
                            </a:cxn>
                            <a:cxn ang="0">
                              <a:pos x="csX282" y="csY282"/>
                            </a:cxn>
                            <a:cxn ang="0">
                              <a:pos x="csX283" y="csY283"/>
                            </a:cxn>
                            <a:cxn ang="0">
                              <a:pos x="csX284" y="csY284"/>
                            </a:cxn>
                            <a:cxn ang="0">
                              <a:pos x="csX285" y="csY285"/>
                            </a:cxn>
                            <a:cxn ang="0">
                              <a:pos x="csX286" y="csY286"/>
                            </a:cxn>
                            <a:cxn ang="0">
                              <a:pos x="csX287" y="csY287"/>
                            </a:cxn>
                            <a:cxn ang="0">
                              <a:pos x="csX288" y="csY288"/>
                            </a:cxn>
                            <a:cxn ang="0">
                              <a:pos x="csX289" y="csY289"/>
                            </a:cxn>
                            <a:cxn ang="0">
                              <a:pos x="csX290" y="csY290"/>
                            </a:cxn>
                            <a:cxn ang="0">
                              <a:pos x="csX291" y="csY291"/>
                            </a:cxn>
                            <a:cxn ang="0">
                              <a:pos x="csX292" y="csY292"/>
                            </a:cxn>
                            <a:cxn ang="0">
                              <a:pos x="csX293" y="csY293"/>
                            </a:cxn>
                            <a:cxn ang="0">
                              <a:pos x="csX294" y="csY294"/>
                            </a:cxn>
                            <a:cxn ang="0">
                              <a:pos x="csX295" y="csY295"/>
                            </a:cxn>
                            <a:cxn ang="0">
                              <a:pos x="csX296" y="csY296"/>
                            </a:cxn>
                            <a:cxn ang="0">
                              <a:pos x="csX297" y="csY297"/>
                            </a:cxn>
                            <a:cxn ang="0">
                              <a:pos x="csX298" y="csY298"/>
                            </a:cxn>
                            <a:cxn ang="0">
                              <a:pos x="csX299" y="csY299"/>
                            </a:cxn>
                            <a:cxn ang="0">
                              <a:pos x="csX300" y="csY300"/>
                            </a:cxn>
                            <a:cxn ang="0">
                              <a:pos x="csX301" y="csY301"/>
                            </a:cxn>
                            <a:cxn ang="0">
                              <a:pos x="csX302" y="csY302"/>
                            </a:cxn>
                            <a:cxn ang="0">
                              <a:pos x="csX303" y="csY303"/>
                            </a:cxn>
                            <a:cxn ang="0">
                              <a:pos x="csX304" y="csY304"/>
                            </a:cxn>
                            <a:cxn ang="0">
                              <a:pos x="csX305" y="csY305"/>
                            </a:cxn>
                            <a:cxn ang="0">
                              <a:pos x="csX306" y="csY306"/>
                            </a:cxn>
                            <a:cxn ang="0">
                              <a:pos x="csX307" y="csY307"/>
                            </a:cxn>
                            <a:cxn ang="0">
                              <a:pos x="csX308" y="csY308"/>
                            </a:cxn>
                            <a:cxn ang="0">
                              <a:pos x="csX309" y="csY309"/>
                            </a:cxn>
                            <a:cxn ang="0">
                              <a:pos x="csX310" y="csY310"/>
                            </a:cxn>
                            <a:cxn ang="0">
                              <a:pos x="csX311" y="csY311"/>
                            </a:cxn>
                            <a:cxn ang="0">
                              <a:pos x="csX312" y="csY312"/>
                            </a:cxn>
                            <a:cxn ang="0">
                              <a:pos x="csX313" y="csY313"/>
                            </a:cxn>
                            <a:cxn ang="0">
                              <a:pos x="csX314" y="csY314"/>
                            </a:cxn>
                            <a:cxn ang="0">
                              <a:pos x="csX315" y="csY315"/>
                            </a:cxn>
                            <a:cxn ang="0">
                              <a:pos x="csX316" y="csY316"/>
                            </a:cxn>
                            <a:cxn ang="0">
                              <a:pos x="csX317" y="csY317"/>
                            </a:cxn>
                            <a:cxn ang="0">
                              <a:pos x="csX318" y="csY318"/>
                            </a:cxn>
                            <a:cxn ang="0">
                              <a:pos x="csX319" y="csY319"/>
                            </a:cxn>
                            <a:cxn ang="0">
                              <a:pos x="csX320" y="csY320"/>
                            </a:cxn>
                            <a:cxn ang="0">
                              <a:pos x="csX321" y="csY321"/>
                            </a:cxn>
                            <a:cxn ang="0">
                              <a:pos x="csX322" y="csY322"/>
                            </a:cxn>
                            <a:cxn ang="0">
                              <a:pos x="csX323" y="csY323"/>
                            </a:cxn>
                            <a:cxn ang="0">
                              <a:pos x="csX324" y="csY324"/>
                            </a:cxn>
                            <a:cxn ang="0">
                              <a:pos x="csX325" y="csY325"/>
                            </a:cxn>
                            <a:cxn ang="0">
                              <a:pos x="csX326" y="csY326"/>
                            </a:cxn>
                            <a:cxn ang="0">
                              <a:pos x="csX327" y="csY327"/>
                            </a:cxn>
                            <a:cxn ang="0">
                              <a:pos x="csX328" y="csY328"/>
                            </a:cxn>
                            <a:cxn ang="0">
                              <a:pos x="csX329" y="csY329"/>
                            </a:cxn>
                            <a:cxn ang="0">
                              <a:pos x="csX330" y="csY330"/>
                            </a:cxn>
                            <a:cxn ang="0">
                              <a:pos x="csX331" y="csY331"/>
                            </a:cxn>
                            <a:cxn ang="0">
                              <a:pos x="csX332" y="csY332"/>
                            </a:cxn>
                            <a:cxn ang="0">
                              <a:pos x="csX333" y="csY333"/>
                            </a:cxn>
                            <a:cxn ang="0">
                              <a:pos x="csX334" y="csY334"/>
                            </a:cxn>
                            <a:cxn ang="0">
                              <a:pos x="csX335" y="csY335"/>
                            </a:cxn>
                            <a:cxn ang="0">
                              <a:pos x="csX336" y="csY336"/>
                            </a:cxn>
                            <a:cxn ang="0">
                              <a:pos x="csX337" y="csY337"/>
                            </a:cxn>
                            <a:cxn ang="0">
                              <a:pos x="csX338" y="csY338"/>
                            </a:cxn>
                            <a:cxn ang="0">
                              <a:pos x="csX339" y="csY339"/>
                            </a:cxn>
                            <a:cxn ang="0">
                              <a:pos x="csX340" y="csY340"/>
                            </a:cxn>
                            <a:cxn ang="0">
                              <a:pos x="csX341" y="csY341"/>
                            </a:cxn>
                            <a:cxn ang="0">
                              <a:pos x="csX342" y="csY342"/>
                            </a:cxn>
                            <a:cxn ang="0">
                              <a:pos x="csX343" y="csY343"/>
                            </a:cxn>
                            <a:cxn ang="0">
                              <a:pos x="csX344" y="csY344"/>
                            </a:cxn>
                            <a:cxn ang="0">
                              <a:pos x="csX345" y="csY345"/>
                            </a:cxn>
                            <a:cxn ang="0">
                              <a:pos x="csX346" y="csY346"/>
                            </a:cxn>
                            <a:cxn ang="0">
                              <a:pos x="csX347" y="csY347"/>
                            </a:cxn>
                            <a:cxn ang="0">
                              <a:pos x="csX348" y="csY348"/>
                            </a:cxn>
                            <a:cxn ang="0">
                              <a:pos x="csX349" y="csY349"/>
                            </a:cxn>
                            <a:cxn ang="0">
                              <a:pos x="csX350" y="csY350"/>
                            </a:cxn>
                            <a:cxn ang="0">
                              <a:pos x="csX351" y="csY351"/>
                            </a:cxn>
                            <a:cxn ang="0">
                              <a:pos x="csX352" y="csY352"/>
                            </a:cxn>
                            <a:cxn ang="0">
                              <a:pos x="csX353" y="csY353"/>
                            </a:cxn>
                            <a:cxn ang="0">
                              <a:pos x="csX354" y="csY354"/>
                            </a:cxn>
                            <a:cxn ang="0">
                              <a:pos x="csX355" y="csY355"/>
                            </a:cxn>
                            <a:cxn ang="0">
                              <a:pos x="csX356" y="csY356"/>
                            </a:cxn>
                            <a:cxn ang="0">
                              <a:pos x="csX357" y="csY357"/>
                            </a:cxn>
                            <a:cxn ang="0">
                              <a:pos x="csX358" y="csY358"/>
                            </a:cxn>
                            <a:cxn ang="0">
                              <a:pos x="csX359" y="csY359"/>
                            </a:cxn>
                            <a:cxn ang="0">
                              <a:pos x="csX360" y="csY360"/>
                            </a:cxn>
                            <a:cxn ang="0">
                              <a:pos x="csX361" y="csY361"/>
                            </a:cxn>
                            <a:cxn ang="0">
                              <a:pos x="csX362" y="csY362"/>
                            </a:cxn>
                            <a:cxn ang="0">
                              <a:pos x="csX363" y="csY363"/>
                            </a:cxn>
                            <a:cxn ang="0">
                              <a:pos x="csX364" y="csY364"/>
                            </a:cxn>
                            <a:cxn ang="0">
                              <a:pos x="csX365" y="csY365"/>
                            </a:cxn>
                            <a:cxn ang="0">
                              <a:pos x="csX366" y="csY366"/>
                            </a:cxn>
                            <a:cxn ang="0">
                              <a:pos x="csX367" y="csY367"/>
                            </a:cxn>
                            <a:cxn ang="0">
                              <a:pos x="csX368" y="csY368"/>
                            </a:cxn>
                            <a:cxn ang="0">
                              <a:pos x="csX369" y="csY369"/>
                            </a:cxn>
                            <a:cxn ang="0">
                              <a:pos x="csX370" y="csY370"/>
                            </a:cxn>
                            <a:cxn ang="0">
                              <a:pos x="csX371" y="csY371"/>
                            </a:cxn>
                            <a:cxn ang="0">
                              <a:pos x="csX372" y="csY372"/>
                            </a:cxn>
                            <a:cxn ang="0">
                              <a:pos x="csX373" y="csY373"/>
                            </a:cxn>
                            <a:cxn ang="0">
                              <a:pos x="csX374" y="csY374"/>
                            </a:cxn>
                            <a:cxn ang="0">
                              <a:pos x="csX375" y="csY375"/>
                            </a:cxn>
                            <a:cxn ang="0">
                              <a:pos x="csX376" y="csY376"/>
                            </a:cxn>
                            <a:cxn ang="0">
                              <a:pos x="csX377" y="csY377"/>
                            </a:cxn>
                            <a:cxn ang="0">
                              <a:pos x="csX378" y="csY378"/>
                            </a:cxn>
                            <a:cxn ang="0">
                              <a:pos x="csX379" y="csY379"/>
                            </a:cxn>
                            <a:cxn ang="0">
                              <a:pos x="csX380" y="csY380"/>
                            </a:cxn>
                            <a:cxn ang="0">
                              <a:pos x="csX381" y="csY381"/>
                            </a:cxn>
                            <a:cxn ang="0">
                              <a:pos x="csX382" y="csY382"/>
                            </a:cxn>
                            <a:cxn ang="0">
                              <a:pos x="csX383" y="csY383"/>
                            </a:cxn>
                            <a:cxn ang="0">
                              <a:pos x="csX384" y="csY384"/>
                            </a:cxn>
                            <a:cxn ang="0">
                              <a:pos x="csX385" y="csY385"/>
                            </a:cxn>
                            <a:cxn ang="0">
                              <a:pos x="csX386" y="csY386"/>
                            </a:cxn>
                          </a:cxnLst>
                          <a:rect l="l" t="t" r="r" b="b"/>
                          <a:pathLst>
                            <a:path w="2849302" h="354167">
                              <a:moveTo>
                                <a:pt x="1684263" y="81297"/>
                              </a:moveTo>
                              <a:lnTo>
                                <a:pt x="1645521" y="223215"/>
                              </a:lnTo>
                              <a:lnTo>
                                <a:pt x="1644953" y="223215"/>
                              </a:lnTo>
                              <a:lnTo>
                                <a:pt x="1601473" y="81297"/>
                              </a:lnTo>
                              <a:lnTo>
                                <a:pt x="1566925" y="81297"/>
                              </a:lnTo>
                              <a:lnTo>
                                <a:pt x="1522630" y="223215"/>
                              </a:lnTo>
                              <a:lnTo>
                                <a:pt x="1522063" y="223215"/>
                              </a:lnTo>
                              <a:lnTo>
                                <a:pt x="1485023" y="81297"/>
                              </a:lnTo>
                              <a:lnTo>
                                <a:pt x="1446552" y="81297"/>
                              </a:lnTo>
                              <a:lnTo>
                                <a:pt x="1504789" y="278317"/>
                              </a:lnTo>
                              <a:lnTo>
                                <a:pt x="1537116" y="278317"/>
                              </a:lnTo>
                              <a:lnTo>
                                <a:pt x="1582817" y="128315"/>
                              </a:lnTo>
                              <a:lnTo>
                                <a:pt x="1583385" y="128315"/>
                              </a:lnTo>
                              <a:lnTo>
                                <a:pt x="1629086" y="278317"/>
                              </a:lnTo>
                              <a:lnTo>
                                <a:pt x="1662523" y="278317"/>
                              </a:lnTo>
                              <a:lnTo>
                                <a:pt x="1719946" y="81297"/>
                              </a:lnTo>
                              <a:lnTo>
                                <a:pt x="1684263" y="81297"/>
                              </a:lnTo>
                              <a:close/>
                              <a:moveTo>
                                <a:pt x="1386390" y="180780"/>
                              </a:moveTo>
                              <a:cubicBezTo>
                                <a:pt x="1388241" y="183663"/>
                                <a:pt x="1389548" y="186990"/>
                                <a:pt x="1390289" y="190810"/>
                              </a:cubicBezTo>
                              <a:cubicBezTo>
                                <a:pt x="1391029" y="194605"/>
                                <a:pt x="1391399" y="198548"/>
                                <a:pt x="1391399" y="202638"/>
                              </a:cubicBezTo>
                              <a:lnTo>
                                <a:pt x="1391399" y="278341"/>
                              </a:lnTo>
                              <a:lnTo>
                                <a:pt x="1424836" y="278341"/>
                              </a:lnTo>
                              <a:lnTo>
                                <a:pt x="1424836" y="198745"/>
                              </a:lnTo>
                              <a:cubicBezTo>
                                <a:pt x="1424836" y="190785"/>
                                <a:pt x="1423997" y="183294"/>
                                <a:pt x="1422319" y="176344"/>
                              </a:cubicBezTo>
                              <a:cubicBezTo>
                                <a:pt x="1420666" y="169395"/>
                                <a:pt x="1417902" y="163308"/>
                                <a:pt x="1414102" y="158133"/>
                              </a:cubicBezTo>
                              <a:cubicBezTo>
                                <a:pt x="1410302" y="152934"/>
                                <a:pt x="1405317" y="148843"/>
                                <a:pt x="1399197" y="145886"/>
                              </a:cubicBezTo>
                              <a:cubicBezTo>
                                <a:pt x="1393077" y="142929"/>
                                <a:pt x="1385551" y="141425"/>
                                <a:pt x="1376643" y="141425"/>
                              </a:cubicBezTo>
                              <a:cubicBezTo>
                                <a:pt x="1366599" y="141425"/>
                                <a:pt x="1357962" y="143421"/>
                                <a:pt x="1350732" y="147414"/>
                              </a:cubicBezTo>
                              <a:cubicBezTo>
                                <a:pt x="1343477" y="151406"/>
                                <a:pt x="1337456" y="157665"/>
                                <a:pt x="1332619" y="166191"/>
                              </a:cubicBezTo>
                              <a:cubicBezTo>
                                <a:pt x="1325734" y="149681"/>
                                <a:pt x="1311817" y="141401"/>
                                <a:pt x="1290817" y="141401"/>
                              </a:cubicBezTo>
                              <a:cubicBezTo>
                                <a:pt x="1279663" y="141401"/>
                                <a:pt x="1270779" y="143865"/>
                                <a:pt x="1264215" y="148794"/>
                              </a:cubicBezTo>
                              <a:cubicBezTo>
                                <a:pt x="1257602" y="153722"/>
                                <a:pt x="1252839" y="159316"/>
                                <a:pt x="1249853" y="165625"/>
                              </a:cubicBezTo>
                              <a:lnTo>
                                <a:pt x="1249286" y="165625"/>
                              </a:lnTo>
                              <a:lnTo>
                                <a:pt x="1249286" y="144752"/>
                              </a:lnTo>
                              <a:lnTo>
                                <a:pt x="1217527" y="144752"/>
                              </a:lnTo>
                              <a:lnTo>
                                <a:pt x="1217527" y="278341"/>
                              </a:lnTo>
                              <a:lnTo>
                                <a:pt x="1250964" y="278341"/>
                              </a:lnTo>
                              <a:lnTo>
                                <a:pt x="1250964" y="205423"/>
                              </a:lnTo>
                              <a:cubicBezTo>
                                <a:pt x="1250964" y="200987"/>
                                <a:pt x="1251531" y="196724"/>
                                <a:pt x="1252642" y="192633"/>
                              </a:cubicBezTo>
                              <a:cubicBezTo>
                                <a:pt x="1253752" y="188543"/>
                                <a:pt x="1255578" y="184920"/>
                                <a:pt x="1258071" y="181766"/>
                              </a:cubicBezTo>
                              <a:cubicBezTo>
                                <a:pt x="1260588" y="178611"/>
                                <a:pt x="1263746" y="176098"/>
                                <a:pt x="1267547" y="174250"/>
                              </a:cubicBezTo>
                              <a:cubicBezTo>
                                <a:pt x="1271347" y="172401"/>
                                <a:pt x="1276035" y="171465"/>
                                <a:pt x="1281637" y="171465"/>
                              </a:cubicBezTo>
                              <a:cubicBezTo>
                                <a:pt x="1289805" y="171465"/>
                                <a:pt x="1295653" y="173929"/>
                                <a:pt x="1299182" y="178833"/>
                              </a:cubicBezTo>
                              <a:cubicBezTo>
                                <a:pt x="1302686" y="183762"/>
                                <a:pt x="1304463" y="190391"/>
                                <a:pt x="1304463" y="198745"/>
                              </a:cubicBezTo>
                              <a:lnTo>
                                <a:pt x="1304463" y="278341"/>
                              </a:lnTo>
                              <a:lnTo>
                                <a:pt x="1337900" y="278341"/>
                              </a:lnTo>
                              <a:lnTo>
                                <a:pt x="1337900" y="205990"/>
                              </a:lnTo>
                              <a:cubicBezTo>
                                <a:pt x="1337900" y="201726"/>
                                <a:pt x="1338418" y="197513"/>
                                <a:pt x="1339430" y="193348"/>
                              </a:cubicBezTo>
                              <a:cubicBezTo>
                                <a:pt x="1340442" y="189159"/>
                                <a:pt x="1342120" y="185462"/>
                                <a:pt x="1344439" y="182209"/>
                              </a:cubicBezTo>
                              <a:cubicBezTo>
                                <a:pt x="1346759" y="178956"/>
                                <a:pt x="1349745" y="176344"/>
                                <a:pt x="1353348" y="174422"/>
                              </a:cubicBezTo>
                              <a:cubicBezTo>
                                <a:pt x="1356975" y="172475"/>
                                <a:pt x="1361392" y="171490"/>
                                <a:pt x="1366599" y="171490"/>
                              </a:cubicBezTo>
                              <a:cubicBezTo>
                                <a:pt x="1371806" y="171490"/>
                                <a:pt x="1375705" y="172328"/>
                                <a:pt x="1378839" y="174003"/>
                              </a:cubicBezTo>
                              <a:cubicBezTo>
                                <a:pt x="1381997" y="175679"/>
                                <a:pt x="1384514" y="177946"/>
                                <a:pt x="1386365" y="180829"/>
                              </a:cubicBezTo>
                              <a:moveTo>
                                <a:pt x="2191494" y="175088"/>
                              </a:moveTo>
                              <a:cubicBezTo>
                                <a:pt x="2197342" y="169321"/>
                                <a:pt x="2205288" y="166463"/>
                                <a:pt x="2215307" y="166463"/>
                              </a:cubicBezTo>
                              <a:cubicBezTo>
                                <a:pt x="2225893" y="166463"/>
                                <a:pt x="2234160" y="169296"/>
                                <a:pt x="2240107" y="174940"/>
                              </a:cubicBezTo>
                              <a:cubicBezTo>
                                <a:pt x="2246054" y="180608"/>
                                <a:pt x="2249114" y="188345"/>
                                <a:pt x="2249312" y="198178"/>
                              </a:cubicBezTo>
                              <a:lnTo>
                                <a:pt x="2180760" y="198178"/>
                              </a:lnTo>
                              <a:cubicBezTo>
                                <a:pt x="2182067" y="188543"/>
                                <a:pt x="2185621" y="180829"/>
                                <a:pt x="2191494" y="175088"/>
                              </a:cubicBezTo>
                              <a:moveTo>
                                <a:pt x="2250447" y="275532"/>
                              </a:moveTo>
                              <a:cubicBezTo>
                                <a:pt x="2260095" y="271441"/>
                                <a:pt x="2268831" y="264590"/>
                                <a:pt x="2276629" y="254930"/>
                              </a:cubicBezTo>
                              <a:lnTo>
                                <a:pt x="2252643" y="236867"/>
                              </a:lnTo>
                              <a:cubicBezTo>
                                <a:pt x="2248374" y="242042"/>
                                <a:pt x="2243414" y="246379"/>
                                <a:pt x="2237738" y="249805"/>
                              </a:cubicBezTo>
                              <a:cubicBezTo>
                                <a:pt x="2232063" y="253255"/>
                                <a:pt x="2225079" y="254955"/>
                                <a:pt x="2216714" y="254955"/>
                              </a:cubicBezTo>
                              <a:cubicBezTo>
                                <a:pt x="2207238" y="254955"/>
                                <a:pt x="2199168" y="252170"/>
                                <a:pt x="2192456" y="246601"/>
                              </a:cubicBezTo>
                              <a:cubicBezTo>
                                <a:pt x="2185769" y="241032"/>
                                <a:pt x="2181870" y="233245"/>
                                <a:pt x="2180760" y="223240"/>
                              </a:cubicBezTo>
                              <a:lnTo>
                                <a:pt x="2282749" y="223240"/>
                              </a:lnTo>
                              <a:lnTo>
                                <a:pt x="2282749" y="214048"/>
                              </a:lnTo>
                              <a:cubicBezTo>
                                <a:pt x="2282749" y="202367"/>
                                <a:pt x="2281219" y="192042"/>
                                <a:pt x="2278159" y="183023"/>
                              </a:cubicBezTo>
                              <a:cubicBezTo>
                                <a:pt x="2275099" y="174028"/>
                                <a:pt x="2270830" y="166463"/>
                                <a:pt x="2265327" y="160326"/>
                              </a:cubicBezTo>
                              <a:cubicBezTo>
                                <a:pt x="2259849" y="154215"/>
                                <a:pt x="2253260" y="149533"/>
                                <a:pt x="2245536" y="146280"/>
                              </a:cubicBezTo>
                              <a:cubicBezTo>
                                <a:pt x="2237837" y="143027"/>
                                <a:pt x="2229323" y="141401"/>
                                <a:pt x="2220045" y="141401"/>
                              </a:cubicBezTo>
                              <a:cubicBezTo>
                                <a:pt x="2210002" y="141401"/>
                                <a:pt x="2200526" y="143076"/>
                                <a:pt x="2191642" y="146428"/>
                              </a:cubicBezTo>
                              <a:cubicBezTo>
                                <a:pt x="2182734" y="149779"/>
                                <a:pt x="2175010" y="154486"/>
                                <a:pt x="2168495" y="160622"/>
                              </a:cubicBezTo>
                              <a:cubicBezTo>
                                <a:pt x="2161981" y="166758"/>
                                <a:pt x="2156848" y="174126"/>
                                <a:pt x="2153023" y="182751"/>
                              </a:cubicBezTo>
                              <a:cubicBezTo>
                                <a:pt x="2149223" y="191376"/>
                                <a:pt x="2147323" y="200987"/>
                                <a:pt x="2147323" y="211534"/>
                              </a:cubicBezTo>
                              <a:cubicBezTo>
                                <a:pt x="2147323" y="222081"/>
                                <a:pt x="2149223" y="231717"/>
                                <a:pt x="2153023" y="240342"/>
                              </a:cubicBezTo>
                              <a:cubicBezTo>
                                <a:pt x="2156823" y="248967"/>
                                <a:pt x="2161981" y="256335"/>
                                <a:pt x="2168495" y="262471"/>
                              </a:cubicBezTo>
                              <a:cubicBezTo>
                                <a:pt x="2175010" y="268583"/>
                                <a:pt x="2182709" y="273314"/>
                                <a:pt x="2191642" y="276665"/>
                              </a:cubicBezTo>
                              <a:cubicBezTo>
                                <a:pt x="2200550" y="280017"/>
                                <a:pt x="2210026" y="281668"/>
                                <a:pt x="2220045" y="281668"/>
                              </a:cubicBezTo>
                              <a:cubicBezTo>
                                <a:pt x="2230631" y="281668"/>
                                <a:pt x="2240749" y="279623"/>
                                <a:pt x="2250422" y="275557"/>
                              </a:cubicBezTo>
                              <a:moveTo>
                                <a:pt x="2079758" y="226566"/>
                              </a:moveTo>
                              <a:cubicBezTo>
                                <a:pt x="2077981" y="231396"/>
                                <a:pt x="2075390" y="235660"/>
                                <a:pt x="2071960" y="239356"/>
                              </a:cubicBezTo>
                              <a:cubicBezTo>
                                <a:pt x="2068505" y="243077"/>
                                <a:pt x="2064384" y="246034"/>
                                <a:pt x="2059547" y="248252"/>
                              </a:cubicBezTo>
                              <a:cubicBezTo>
                                <a:pt x="2054711" y="250495"/>
                                <a:pt x="2049257" y="251604"/>
                                <a:pt x="2043113" y="251604"/>
                              </a:cubicBezTo>
                              <a:cubicBezTo>
                                <a:pt x="2036968" y="251604"/>
                                <a:pt x="2031490" y="250495"/>
                                <a:pt x="2026678" y="248252"/>
                              </a:cubicBezTo>
                              <a:cubicBezTo>
                                <a:pt x="2021841" y="246034"/>
                                <a:pt x="2017720" y="243077"/>
                                <a:pt x="2014290" y="239356"/>
                              </a:cubicBezTo>
                              <a:cubicBezTo>
                                <a:pt x="2010835" y="235660"/>
                                <a:pt x="2008244" y="231372"/>
                                <a:pt x="2006468" y="226566"/>
                              </a:cubicBezTo>
                              <a:cubicBezTo>
                                <a:pt x="2004716" y="221736"/>
                                <a:pt x="2003827" y="216734"/>
                                <a:pt x="2003827" y="211534"/>
                              </a:cubicBezTo>
                              <a:cubicBezTo>
                                <a:pt x="2003827" y="206335"/>
                                <a:pt x="2004716" y="201332"/>
                                <a:pt x="2006468" y="196502"/>
                              </a:cubicBezTo>
                              <a:cubicBezTo>
                                <a:pt x="2008244" y="191672"/>
                                <a:pt x="2010835" y="187409"/>
                                <a:pt x="2014290" y="183713"/>
                              </a:cubicBezTo>
                              <a:cubicBezTo>
                                <a:pt x="2017720" y="179991"/>
                                <a:pt x="2021866" y="177034"/>
                                <a:pt x="2026678" y="174816"/>
                              </a:cubicBezTo>
                              <a:cubicBezTo>
                                <a:pt x="2031514" y="172599"/>
                                <a:pt x="2036993" y="171465"/>
                                <a:pt x="2043113" y="171465"/>
                              </a:cubicBezTo>
                              <a:cubicBezTo>
                                <a:pt x="2049232" y="171465"/>
                                <a:pt x="2054735" y="172574"/>
                                <a:pt x="2059547" y="174816"/>
                              </a:cubicBezTo>
                              <a:cubicBezTo>
                                <a:pt x="2064384" y="177034"/>
                                <a:pt x="2068505" y="179991"/>
                                <a:pt x="2071960" y="183713"/>
                              </a:cubicBezTo>
                              <a:cubicBezTo>
                                <a:pt x="2075390" y="187409"/>
                                <a:pt x="2077981" y="191672"/>
                                <a:pt x="2079758" y="196502"/>
                              </a:cubicBezTo>
                              <a:cubicBezTo>
                                <a:pt x="2081510" y="201332"/>
                                <a:pt x="2082398" y="206335"/>
                                <a:pt x="2082398" y="211534"/>
                              </a:cubicBezTo>
                              <a:cubicBezTo>
                                <a:pt x="2082398" y="216734"/>
                                <a:pt x="2081510" y="221736"/>
                                <a:pt x="2079758" y="226566"/>
                              </a:cubicBezTo>
                              <a:moveTo>
                                <a:pt x="2114725" y="278317"/>
                              </a:moveTo>
                              <a:lnTo>
                                <a:pt x="2114725" y="67940"/>
                              </a:lnTo>
                              <a:lnTo>
                                <a:pt x="2081287" y="67940"/>
                              </a:lnTo>
                              <a:lnTo>
                                <a:pt x="2081287" y="161731"/>
                              </a:lnTo>
                              <a:lnTo>
                                <a:pt x="2080449" y="161731"/>
                              </a:lnTo>
                              <a:cubicBezTo>
                                <a:pt x="2078771" y="159513"/>
                                <a:pt x="2076648" y="157246"/>
                                <a:pt x="2074032" y="154905"/>
                              </a:cubicBezTo>
                              <a:cubicBezTo>
                                <a:pt x="2071417" y="152589"/>
                                <a:pt x="2068258" y="150395"/>
                                <a:pt x="2064557" y="148375"/>
                              </a:cubicBezTo>
                              <a:cubicBezTo>
                                <a:pt x="2060830" y="146329"/>
                                <a:pt x="2056561" y="144678"/>
                                <a:pt x="2051725" y="143348"/>
                              </a:cubicBezTo>
                              <a:cubicBezTo>
                                <a:pt x="2046888" y="142041"/>
                                <a:pt x="2041336" y="141401"/>
                                <a:pt x="2035019" y="141401"/>
                              </a:cubicBezTo>
                              <a:cubicBezTo>
                                <a:pt x="2025543" y="141401"/>
                                <a:pt x="2016807" y="143224"/>
                                <a:pt x="2008837" y="146847"/>
                              </a:cubicBezTo>
                              <a:cubicBezTo>
                                <a:pt x="2000866" y="150445"/>
                                <a:pt x="1994006" y="155423"/>
                                <a:pt x="1988355" y="161731"/>
                              </a:cubicBezTo>
                              <a:cubicBezTo>
                                <a:pt x="1982679" y="168040"/>
                                <a:pt x="1978262" y="175457"/>
                                <a:pt x="1975103" y="184008"/>
                              </a:cubicBezTo>
                              <a:cubicBezTo>
                                <a:pt x="1971945" y="192535"/>
                                <a:pt x="1970365" y="201726"/>
                                <a:pt x="1970365" y="211559"/>
                              </a:cubicBezTo>
                              <a:cubicBezTo>
                                <a:pt x="1970365" y="221391"/>
                                <a:pt x="1971846" y="230583"/>
                                <a:pt x="1974807" y="239110"/>
                              </a:cubicBezTo>
                              <a:cubicBezTo>
                                <a:pt x="1977768" y="247661"/>
                                <a:pt x="1982136" y="255078"/>
                                <a:pt x="1987911" y="261387"/>
                              </a:cubicBezTo>
                              <a:cubicBezTo>
                                <a:pt x="1993660" y="267695"/>
                                <a:pt x="2000570" y="272649"/>
                                <a:pt x="2008664" y="276271"/>
                              </a:cubicBezTo>
                              <a:cubicBezTo>
                                <a:pt x="2016733" y="279894"/>
                                <a:pt x="2025987" y="281693"/>
                                <a:pt x="2036400" y="281693"/>
                              </a:cubicBezTo>
                              <a:cubicBezTo>
                                <a:pt x="2045876" y="281693"/>
                                <a:pt x="2054686" y="279844"/>
                                <a:pt x="2062879" y="276123"/>
                              </a:cubicBezTo>
                              <a:cubicBezTo>
                                <a:pt x="2071047" y="272427"/>
                                <a:pt x="2077537" y="266488"/>
                                <a:pt x="2082398" y="258306"/>
                              </a:cubicBezTo>
                              <a:lnTo>
                                <a:pt x="2082965" y="258306"/>
                              </a:lnTo>
                              <a:lnTo>
                                <a:pt x="2082965" y="278341"/>
                              </a:lnTo>
                              <a:lnTo>
                                <a:pt x="2114725" y="278341"/>
                              </a:lnTo>
                              <a:close/>
                              <a:moveTo>
                                <a:pt x="1853225" y="175088"/>
                              </a:moveTo>
                              <a:cubicBezTo>
                                <a:pt x="1859073" y="169321"/>
                                <a:pt x="1867019" y="166463"/>
                                <a:pt x="1877038" y="166463"/>
                              </a:cubicBezTo>
                              <a:cubicBezTo>
                                <a:pt x="1887624" y="166463"/>
                                <a:pt x="1895891" y="169296"/>
                                <a:pt x="1901838" y="174940"/>
                              </a:cubicBezTo>
                              <a:cubicBezTo>
                                <a:pt x="1907785" y="180608"/>
                                <a:pt x="1910845" y="188345"/>
                                <a:pt x="1911043" y="198178"/>
                              </a:cubicBezTo>
                              <a:lnTo>
                                <a:pt x="1842491" y="198178"/>
                              </a:lnTo>
                              <a:cubicBezTo>
                                <a:pt x="1843798" y="188543"/>
                                <a:pt x="1847352" y="180829"/>
                                <a:pt x="1853225" y="175088"/>
                              </a:cubicBezTo>
                              <a:moveTo>
                                <a:pt x="1853348" y="276641"/>
                              </a:moveTo>
                              <a:cubicBezTo>
                                <a:pt x="1862257" y="279992"/>
                                <a:pt x="1871732" y="281643"/>
                                <a:pt x="1881751" y="281643"/>
                              </a:cubicBezTo>
                              <a:cubicBezTo>
                                <a:pt x="1892337" y="281643"/>
                                <a:pt x="1902455" y="279598"/>
                                <a:pt x="1912128" y="275532"/>
                              </a:cubicBezTo>
                              <a:cubicBezTo>
                                <a:pt x="1921777" y="271441"/>
                                <a:pt x="1930513" y="264590"/>
                                <a:pt x="1938310" y="254930"/>
                              </a:cubicBezTo>
                              <a:lnTo>
                                <a:pt x="1914325" y="236867"/>
                              </a:lnTo>
                              <a:cubicBezTo>
                                <a:pt x="1910056" y="242042"/>
                                <a:pt x="1905095" y="246379"/>
                                <a:pt x="1899420" y="249805"/>
                              </a:cubicBezTo>
                              <a:cubicBezTo>
                                <a:pt x="1893744" y="253255"/>
                                <a:pt x="1886761" y="254955"/>
                                <a:pt x="1878395" y="254955"/>
                              </a:cubicBezTo>
                              <a:cubicBezTo>
                                <a:pt x="1868919" y="254955"/>
                                <a:pt x="1860850" y="252170"/>
                                <a:pt x="1854138" y="246601"/>
                              </a:cubicBezTo>
                              <a:cubicBezTo>
                                <a:pt x="1847450" y="241032"/>
                                <a:pt x="1843552" y="233245"/>
                                <a:pt x="1842441" y="223240"/>
                              </a:cubicBezTo>
                              <a:lnTo>
                                <a:pt x="1944430" y="223240"/>
                              </a:lnTo>
                              <a:lnTo>
                                <a:pt x="1944430" y="214048"/>
                              </a:lnTo>
                              <a:cubicBezTo>
                                <a:pt x="1944430" y="202367"/>
                                <a:pt x="1942900" y="192042"/>
                                <a:pt x="1939840" y="183023"/>
                              </a:cubicBezTo>
                              <a:cubicBezTo>
                                <a:pt x="1936780" y="174028"/>
                                <a:pt x="1932511" y="166463"/>
                                <a:pt x="1927008" y="160326"/>
                              </a:cubicBezTo>
                              <a:cubicBezTo>
                                <a:pt x="1921530" y="154215"/>
                                <a:pt x="1914941" y="149533"/>
                                <a:pt x="1907218" y="146280"/>
                              </a:cubicBezTo>
                              <a:cubicBezTo>
                                <a:pt x="1899519" y="143027"/>
                                <a:pt x="1891005" y="141401"/>
                                <a:pt x="1881727" y="141401"/>
                              </a:cubicBezTo>
                              <a:cubicBezTo>
                                <a:pt x="1871683" y="141401"/>
                                <a:pt x="1862207" y="143076"/>
                                <a:pt x="1853324" y="146428"/>
                              </a:cubicBezTo>
                              <a:cubicBezTo>
                                <a:pt x="1844415" y="149779"/>
                                <a:pt x="1836691" y="154486"/>
                                <a:pt x="1830177" y="160622"/>
                              </a:cubicBezTo>
                              <a:cubicBezTo>
                                <a:pt x="1823662" y="166758"/>
                                <a:pt x="1818529" y="174126"/>
                                <a:pt x="1814704" y="182751"/>
                              </a:cubicBezTo>
                              <a:cubicBezTo>
                                <a:pt x="1810904" y="191376"/>
                                <a:pt x="1809004" y="200987"/>
                                <a:pt x="1809004" y="211534"/>
                              </a:cubicBezTo>
                              <a:cubicBezTo>
                                <a:pt x="1809004" y="222081"/>
                                <a:pt x="1810904" y="231717"/>
                                <a:pt x="1814704" y="240342"/>
                              </a:cubicBezTo>
                              <a:cubicBezTo>
                                <a:pt x="1818505" y="248967"/>
                                <a:pt x="1823662" y="256335"/>
                                <a:pt x="1830177" y="262471"/>
                              </a:cubicBezTo>
                              <a:cubicBezTo>
                                <a:pt x="1836691" y="268583"/>
                                <a:pt x="1844391" y="273314"/>
                                <a:pt x="1853324" y="276665"/>
                              </a:cubicBezTo>
                              <a:moveTo>
                                <a:pt x="2400926" y="185511"/>
                              </a:moveTo>
                              <a:cubicBezTo>
                                <a:pt x="2402505" y="189504"/>
                                <a:pt x="2403467" y="193767"/>
                                <a:pt x="2403862" y="198326"/>
                              </a:cubicBezTo>
                              <a:cubicBezTo>
                                <a:pt x="2404232" y="202860"/>
                                <a:pt x="2404430" y="207000"/>
                                <a:pt x="2404430" y="210721"/>
                              </a:cubicBezTo>
                              <a:lnTo>
                                <a:pt x="2404430" y="278341"/>
                              </a:lnTo>
                              <a:lnTo>
                                <a:pt x="2437867" y="278341"/>
                              </a:lnTo>
                              <a:lnTo>
                                <a:pt x="2437867" y="194013"/>
                              </a:lnTo>
                              <a:cubicBezTo>
                                <a:pt x="2437867" y="187163"/>
                                <a:pt x="2437028" y="180558"/>
                                <a:pt x="2435350" y="174274"/>
                              </a:cubicBezTo>
                              <a:cubicBezTo>
                                <a:pt x="2433672" y="167966"/>
                                <a:pt x="2430908" y="162396"/>
                                <a:pt x="2426984" y="157566"/>
                              </a:cubicBezTo>
                              <a:cubicBezTo>
                                <a:pt x="2423085" y="152736"/>
                                <a:pt x="2418027" y="148843"/>
                                <a:pt x="2411808" y="145886"/>
                              </a:cubicBezTo>
                              <a:cubicBezTo>
                                <a:pt x="2405590" y="142929"/>
                                <a:pt x="2398014" y="141425"/>
                                <a:pt x="2389081" y="141425"/>
                              </a:cubicBezTo>
                              <a:cubicBezTo>
                                <a:pt x="2377952" y="141425"/>
                                <a:pt x="2369117" y="143890"/>
                                <a:pt x="2362603" y="148818"/>
                              </a:cubicBezTo>
                              <a:cubicBezTo>
                                <a:pt x="2356113" y="153747"/>
                                <a:pt x="2351276" y="159513"/>
                                <a:pt x="2348117" y="166216"/>
                              </a:cubicBezTo>
                              <a:lnTo>
                                <a:pt x="2347550" y="166216"/>
                              </a:lnTo>
                              <a:lnTo>
                                <a:pt x="2347550" y="144777"/>
                              </a:lnTo>
                              <a:lnTo>
                                <a:pt x="2315791" y="144777"/>
                              </a:lnTo>
                              <a:lnTo>
                                <a:pt x="2315791" y="278366"/>
                              </a:lnTo>
                              <a:lnTo>
                                <a:pt x="2349228" y="278366"/>
                              </a:lnTo>
                              <a:lnTo>
                                <a:pt x="2349228" y="205448"/>
                              </a:lnTo>
                              <a:cubicBezTo>
                                <a:pt x="2349228" y="201012"/>
                                <a:pt x="2349795" y="196749"/>
                                <a:pt x="2350906" y="192658"/>
                              </a:cubicBezTo>
                              <a:cubicBezTo>
                                <a:pt x="2352016" y="188567"/>
                                <a:pt x="2353818" y="184945"/>
                                <a:pt x="2356335" y="181790"/>
                              </a:cubicBezTo>
                              <a:cubicBezTo>
                                <a:pt x="2358852" y="178636"/>
                                <a:pt x="2362010" y="176123"/>
                                <a:pt x="2365811" y="174274"/>
                              </a:cubicBezTo>
                              <a:cubicBezTo>
                                <a:pt x="2369611" y="172426"/>
                                <a:pt x="2374299" y="171490"/>
                                <a:pt x="2379876" y="171490"/>
                              </a:cubicBezTo>
                              <a:cubicBezTo>
                                <a:pt x="2385453" y="171490"/>
                                <a:pt x="2390191" y="172845"/>
                                <a:pt x="2393547" y="175531"/>
                              </a:cubicBezTo>
                              <a:cubicBezTo>
                                <a:pt x="2396903" y="178217"/>
                                <a:pt x="2399346" y="181544"/>
                                <a:pt x="2400926" y="185536"/>
                              </a:cubicBezTo>
                              <a:moveTo>
                                <a:pt x="2849302" y="173141"/>
                              </a:moveTo>
                              <a:lnTo>
                                <a:pt x="2849302" y="144752"/>
                              </a:lnTo>
                              <a:lnTo>
                                <a:pt x="2812534" y="144752"/>
                              </a:lnTo>
                              <a:lnTo>
                                <a:pt x="2812534" y="106088"/>
                              </a:lnTo>
                              <a:lnTo>
                                <a:pt x="2779072" y="106088"/>
                              </a:lnTo>
                              <a:lnTo>
                                <a:pt x="2779072" y="144752"/>
                              </a:lnTo>
                              <a:lnTo>
                                <a:pt x="2751508" y="144752"/>
                              </a:lnTo>
                              <a:lnTo>
                                <a:pt x="2751508" y="173141"/>
                              </a:lnTo>
                              <a:lnTo>
                                <a:pt x="2779072" y="173141"/>
                              </a:lnTo>
                              <a:lnTo>
                                <a:pt x="2779072" y="234354"/>
                              </a:lnTo>
                              <a:cubicBezTo>
                                <a:pt x="2779072" y="242141"/>
                                <a:pt x="2779689" y="249016"/>
                                <a:pt x="2780874" y="254930"/>
                              </a:cubicBezTo>
                              <a:cubicBezTo>
                                <a:pt x="2782083" y="260869"/>
                                <a:pt x="2784304" y="265847"/>
                                <a:pt x="2787561" y="269839"/>
                              </a:cubicBezTo>
                              <a:cubicBezTo>
                                <a:pt x="2790818" y="273832"/>
                                <a:pt x="2795285" y="276789"/>
                                <a:pt x="2800936" y="278735"/>
                              </a:cubicBezTo>
                              <a:cubicBezTo>
                                <a:pt x="2806612" y="280682"/>
                                <a:pt x="2813891" y="281643"/>
                                <a:pt x="2822800" y="281643"/>
                              </a:cubicBezTo>
                              <a:cubicBezTo>
                                <a:pt x="2826699" y="281643"/>
                                <a:pt x="2831214" y="281323"/>
                                <a:pt x="2836322" y="280658"/>
                              </a:cubicBezTo>
                              <a:cubicBezTo>
                                <a:pt x="2841430" y="280017"/>
                                <a:pt x="2845749" y="278859"/>
                                <a:pt x="2849278" y="277183"/>
                              </a:cubicBezTo>
                              <a:lnTo>
                                <a:pt x="2849278" y="249065"/>
                              </a:lnTo>
                              <a:cubicBezTo>
                                <a:pt x="2847230" y="250569"/>
                                <a:pt x="2844441" y="251628"/>
                                <a:pt x="2840912" y="252269"/>
                              </a:cubicBezTo>
                              <a:cubicBezTo>
                                <a:pt x="2837383" y="252934"/>
                                <a:pt x="2834126" y="253255"/>
                                <a:pt x="2831165" y="253255"/>
                              </a:cubicBezTo>
                              <a:cubicBezTo>
                                <a:pt x="2823737" y="253255"/>
                                <a:pt x="2818777" y="251308"/>
                                <a:pt x="2816260" y="247390"/>
                              </a:cubicBezTo>
                              <a:cubicBezTo>
                                <a:pt x="2813743" y="243496"/>
                                <a:pt x="2812509" y="238198"/>
                                <a:pt x="2812509" y="231520"/>
                              </a:cubicBezTo>
                              <a:lnTo>
                                <a:pt x="2812509" y="173091"/>
                              </a:lnTo>
                              <a:lnTo>
                                <a:pt x="2849278" y="173091"/>
                              </a:lnTo>
                              <a:close/>
                              <a:moveTo>
                                <a:pt x="1759527" y="119419"/>
                              </a:moveTo>
                              <a:cubicBezTo>
                                <a:pt x="1765647" y="119419"/>
                                <a:pt x="1770829" y="117522"/>
                                <a:pt x="1775000" y="113727"/>
                              </a:cubicBezTo>
                              <a:cubicBezTo>
                                <a:pt x="1779195" y="109932"/>
                                <a:pt x="1781268" y="105151"/>
                                <a:pt x="1781268" y="99385"/>
                              </a:cubicBezTo>
                              <a:cubicBezTo>
                                <a:pt x="1781268" y="93618"/>
                                <a:pt x="1779195" y="88862"/>
                                <a:pt x="1775000" y="85043"/>
                              </a:cubicBezTo>
                              <a:cubicBezTo>
                                <a:pt x="1770829" y="81248"/>
                                <a:pt x="1765672" y="79350"/>
                                <a:pt x="1759527" y="79350"/>
                              </a:cubicBezTo>
                              <a:cubicBezTo>
                                <a:pt x="1753383" y="79350"/>
                                <a:pt x="1748324" y="81346"/>
                                <a:pt x="1744351" y="85338"/>
                              </a:cubicBezTo>
                              <a:cubicBezTo>
                                <a:pt x="1740353" y="89330"/>
                                <a:pt x="1738355" y="94013"/>
                                <a:pt x="1738355" y="99385"/>
                              </a:cubicBezTo>
                              <a:cubicBezTo>
                                <a:pt x="1738355" y="104757"/>
                                <a:pt x="1740353" y="109464"/>
                                <a:pt x="1744351" y="113456"/>
                              </a:cubicBezTo>
                              <a:cubicBezTo>
                                <a:pt x="1748349" y="117448"/>
                                <a:pt x="1753407" y="119444"/>
                                <a:pt x="1759527" y="119444"/>
                              </a:cubicBezTo>
                              <a:moveTo>
                                <a:pt x="1743092" y="278317"/>
                              </a:moveTo>
                              <a:lnTo>
                                <a:pt x="1776529" y="278317"/>
                              </a:lnTo>
                              <a:lnTo>
                                <a:pt x="1776529" y="144728"/>
                              </a:lnTo>
                              <a:lnTo>
                                <a:pt x="1743092" y="144728"/>
                              </a:lnTo>
                              <a:lnTo>
                                <a:pt x="1743092" y="278317"/>
                              </a:lnTo>
                              <a:close/>
                              <a:moveTo>
                                <a:pt x="660622" y="196502"/>
                              </a:moveTo>
                              <a:lnTo>
                                <a:pt x="747558" y="196502"/>
                              </a:lnTo>
                              <a:lnTo>
                                <a:pt x="747558" y="164787"/>
                              </a:lnTo>
                              <a:lnTo>
                                <a:pt x="660622" y="164787"/>
                              </a:lnTo>
                              <a:lnTo>
                                <a:pt x="660622" y="113037"/>
                              </a:lnTo>
                              <a:lnTo>
                                <a:pt x="752863" y="113037"/>
                              </a:lnTo>
                              <a:lnTo>
                                <a:pt x="752863" y="81297"/>
                              </a:lnTo>
                              <a:lnTo>
                                <a:pt x="625507" y="81297"/>
                              </a:lnTo>
                              <a:lnTo>
                                <a:pt x="625507" y="278317"/>
                              </a:lnTo>
                              <a:lnTo>
                                <a:pt x="660622" y="278317"/>
                              </a:lnTo>
                              <a:lnTo>
                                <a:pt x="660622" y="196502"/>
                              </a:lnTo>
                              <a:close/>
                              <a:moveTo>
                                <a:pt x="2716912" y="206384"/>
                              </a:moveTo>
                              <a:cubicBezTo>
                                <a:pt x="2711508" y="203501"/>
                                <a:pt x="2705708" y="201381"/>
                                <a:pt x="2699490" y="199977"/>
                              </a:cubicBezTo>
                              <a:cubicBezTo>
                                <a:pt x="2693271" y="198572"/>
                                <a:pt x="2687448" y="197241"/>
                                <a:pt x="2682068" y="195935"/>
                              </a:cubicBezTo>
                              <a:cubicBezTo>
                                <a:pt x="2676664" y="194629"/>
                                <a:pt x="2672222" y="193052"/>
                                <a:pt x="2668693" y="191204"/>
                              </a:cubicBezTo>
                              <a:cubicBezTo>
                                <a:pt x="2665165" y="189356"/>
                                <a:pt x="2663412" y="186374"/>
                                <a:pt x="2663412" y="182308"/>
                              </a:cubicBezTo>
                              <a:cubicBezTo>
                                <a:pt x="2663412" y="177281"/>
                                <a:pt x="2665535" y="173683"/>
                                <a:pt x="2669828" y="171440"/>
                              </a:cubicBezTo>
                              <a:cubicBezTo>
                                <a:pt x="2674097" y="169223"/>
                                <a:pt x="2678465" y="168089"/>
                                <a:pt x="2682932" y="168089"/>
                              </a:cubicBezTo>
                              <a:cubicBezTo>
                                <a:pt x="2693888" y="168089"/>
                                <a:pt x="2702624" y="172648"/>
                                <a:pt x="2709114" y="181741"/>
                              </a:cubicBezTo>
                              <a:lnTo>
                                <a:pt x="2731397" y="161706"/>
                              </a:lnTo>
                              <a:cubicBezTo>
                                <a:pt x="2726017" y="154289"/>
                                <a:pt x="2718935" y="149065"/>
                                <a:pt x="2710224" y="145984"/>
                              </a:cubicBezTo>
                              <a:cubicBezTo>
                                <a:pt x="2701489" y="142929"/>
                                <a:pt x="2692679" y="141376"/>
                                <a:pt x="2683746" y="141376"/>
                              </a:cubicBezTo>
                              <a:cubicBezTo>
                                <a:pt x="2677059" y="141376"/>
                                <a:pt x="2670470" y="142214"/>
                                <a:pt x="2663955" y="143890"/>
                              </a:cubicBezTo>
                              <a:cubicBezTo>
                                <a:pt x="2657441" y="145565"/>
                                <a:pt x="2651691" y="148178"/>
                                <a:pt x="2646682" y="151677"/>
                              </a:cubicBezTo>
                              <a:cubicBezTo>
                                <a:pt x="2641647" y="155201"/>
                                <a:pt x="2637625" y="159710"/>
                                <a:pt x="2634565" y="165181"/>
                              </a:cubicBezTo>
                              <a:cubicBezTo>
                                <a:pt x="2631505" y="170652"/>
                                <a:pt x="2629975" y="177108"/>
                                <a:pt x="2629975" y="184526"/>
                              </a:cubicBezTo>
                              <a:cubicBezTo>
                                <a:pt x="2629975" y="193052"/>
                                <a:pt x="2631727" y="199730"/>
                                <a:pt x="2635256" y="204560"/>
                              </a:cubicBezTo>
                              <a:cubicBezTo>
                                <a:pt x="2638785" y="209390"/>
                                <a:pt x="2643227" y="213136"/>
                                <a:pt x="2648631" y="215822"/>
                              </a:cubicBezTo>
                              <a:cubicBezTo>
                                <a:pt x="2654011" y="218508"/>
                                <a:pt x="2659810" y="220455"/>
                                <a:pt x="2666053" y="221663"/>
                              </a:cubicBezTo>
                              <a:cubicBezTo>
                                <a:pt x="2672271" y="222870"/>
                                <a:pt x="2678070" y="224176"/>
                                <a:pt x="2683474" y="225556"/>
                              </a:cubicBezTo>
                              <a:cubicBezTo>
                                <a:pt x="2688854" y="226961"/>
                                <a:pt x="2693320" y="228735"/>
                                <a:pt x="2696849" y="230978"/>
                              </a:cubicBezTo>
                              <a:cubicBezTo>
                                <a:pt x="2700378" y="233220"/>
                                <a:pt x="2702130" y="236645"/>
                                <a:pt x="2702130" y="241278"/>
                              </a:cubicBezTo>
                              <a:cubicBezTo>
                                <a:pt x="2702130" y="243890"/>
                                <a:pt x="2701439" y="246133"/>
                                <a:pt x="2700057" y="248104"/>
                              </a:cubicBezTo>
                              <a:cubicBezTo>
                                <a:pt x="2698651" y="250051"/>
                                <a:pt x="2696849" y="251678"/>
                                <a:pt x="2694604" y="252984"/>
                              </a:cubicBezTo>
                              <a:cubicBezTo>
                                <a:pt x="2692383" y="254290"/>
                                <a:pt x="2689964" y="255202"/>
                                <a:pt x="2687349" y="255768"/>
                              </a:cubicBezTo>
                              <a:cubicBezTo>
                                <a:pt x="2684758" y="256335"/>
                                <a:pt x="2682241" y="256606"/>
                                <a:pt x="2679822" y="256606"/>
                              </a:cubicBezTo>
                              <a:cubicBezTo>
                                <a:pt x="2672765" y="256606"/>
                                <a:pt x="2666769" y="255078"/>
                                <a:pt x="2661858" y="252023"/>
                              </a:cubicBezTo>
                              <a:cubicBezTo>
                                <a:pt x="2656922" y="248967"/>
                                <a:pt x="2652332" y="245024"/>
                                <a:pt x="2648063" y="240194"/>
                              </a:cubicBezTo>
                              <a:lnTo>
                                <a:pt x="2625756" y="261067"/>
                              </a:lnTo>
                              <a:cubicBezTo>
                                <a:pt x="2632640" y="268854"/>
                                <a:pt x="2640438" y="274226"/>
                                <a:pt x="2649174" y="277208"/>
                              </a:cubicBezTo>
                              <a:cubicBezTo>
                                <a:pt x="2657885" y="280165"/>
                                <a:pt x="2667459" y="281643"/>
                                <a:pt x="2677873" y="281643"/>
                              </a:cubicBezTo>
                              <a:cubicBezTo>
                                <a:pt x="2684758" y="281643"/>
                                <a:pt x="2691618" y="280904"/>
                                <a:pt x="2698503" y="279425"/>
                              </a:cubicBezTo>
                              <a:cubicBezTo>
                                <a:pt x="2705363" y="277947"/>
                                <a:pt x="2711557" y="275532"/>
                                <a:pt x="2717035" y="272180"/>
                              </a:cubicBezTo>
                              <a:cubicBezTo>
                                <a:pt x="2722513" y="268854"/>
                                <a:pt x="2726980" y="264443"/>
                                <a:pt x="2730410" y="258972"/>
                              </a:cubicBezTo>
                              <a:cubicBezTo>
                                <a:pt x="2733840" y="253501"/>
                                <a:pt x="2735567" y="246774"/>
                                <a:pt x="2735567" y="238789"/>
                              </a:cubicBezTo>
                              <a:cubicBezTo>
                                <a:pt x="2735567" y="230090"/>
                                <a:pt x="2733790" y="223215"/>
                                <a:pt x="2730262" y="218213"/>
                              </a:cubicBezTo>
                              <a:cubicBezTo>
                                <a:pt x="2726733" y="213185"/>
                                <a:pt x="2722267" y="209267"/>
                                <a:pt x="2716887" y="206384"/>
                              </a:cubicBezTo>
                              <a:moveTo>
                                <a:pt x="1014215" y="141401"/>
                              </a:moveTo>
                              <a:cubicBezTo>
                                <a:pt x="1005307" y="141401"/>
                                <a:pt x="997410" y="143545"/>
                                <a:pt x="990525" y="147808"/>
                              </a:cubicBezTo>
                              <a:cubicBezTo>
                                <a:pt x="983640" y="152071"/>
                                <a:pt x="978360" y="158109"/>
                                <a:pt x="974633" y="165896"/>
                              </a:cubicBezTo>
                              <a:lnTo>
                                <a:pt x="974066" y="165896"/>
                              </a:lnTo>
                              <a:lnTo>
                                <a:pt x="974066" y="144752"/>
                              </a:lnTo>
                              <a:lnTo>
                                <a:pt x="940629" y="144752"/>
                              </a:lnTo>
                              <a:lnTo>
                                <a:pt x="940629" y="278341"/>
                              </a:lnTo>
                              <a:lnTo>
                                <a:pt x="974066" y="278341"/>
                              </a:lnTo>
                              <a:lnTo>
                                <a:pt x="974066" y="206828"/>
                              </a:lnTo>
                              <a:cubicBezTo>
                                <a:pt x="974066" y="204979"/>
                                <a:pt x="974485" y="202195"/>
                                <a:pt x="975324" y="198474"/>
                              </a:cubicBezTo>
                              <a:cubicBezTo>
                                <a:pt x="976163" y="194777"/>
                                <a:pt x="977841" y="191056"/>
                                <a:pt x="980334" y="187335"/>
                              </a:cubicBezTo>
                              <a:cubicBezTo>
                                <a:pt x="982851" y="183639"/>
                                <a:pt x="986478" y="180336"/>
                                <a:pt x="991192" y="177453"/>
                              </a:cubicBezTo>
                              <a:cubicBezTo>
                                <a:pt x="995929" y="174570"/>
                                <a:pt x="1002197" y="173141"/>
                                <a:pt x="1009995" y="173141"/>
                              </a:cubicBezTo>
                              <a:cubicBezTo>
                                <a:pt x="1012586" y="173141"/>
                                <a:pt x="1015251" y="173387"/>
                                <a:pt x="1017941" y="173831"/>
                              </a:cubicBezTo>
                              <a:cubicBezTo>
                                <a:pt x="1020631" y="174299"/>
                                <a:pt x="1023370" y="174915"/>
                                <a:pt x="1026158" y="175654"/>
                              </a:cubicBezTo>
                              <a:lnTo>
                                <a:pt x="1026158" y="143372"/>
                              </a:lnTo>
                              <a:cubicBezTo>
                                <a:pt x="1024110" y="142805"/>
                                <a:pt x="1022112" y="142362"/>
                                <a:pt x="1020162" y="141968"/>
                              </a:cubicBezTo>
                              <a:cubicBezTo>
                                <a:pt x="1018213" y="141598"/>
                                <a:pt x="1016214" y="141401"/>
                                <a:pt x="1014166" y="141401"/>
                              </a:cubicBezTo>
                              <a:moveTo>
                                <a:pt x="1099375" y="281643"/>
                              </a:moveTo>
                              <a:cubicBezTo>
                                <a:pt x="1110528" y="281643"/>
                                <a:pt x="1119338" y="279179"/>
                                <a:pt x="1125853" y="274275"/>
                              </a:cubicBezTo>
                              <a:cubicBezTo>
                                <a:pt x="1132343" y="269371"/>
                                <a:pt x="1137179" y="263555"/>
                                <a:pt x="1140363" y="256877"/>
                              </a:cubicBezTo>
                              <a:lnTo>
                                <a:pt x="1140905" y="256877"/>
                              </a:lnTo>
                              <a:lnTo>
                                <a:pt x="1140905" y="278317"/>
                              </a:lnTo>
                              <a:lnTo>
                                <a:pt x="1172689" y="278317"/>
                              </a:lnTo>
                              <a:lnTo>
                                <a:pt x="1172689" y="144728"/>
                              </a:lnTo>
                              <a:lnTo>
                                <a:pt x="1139252" y="144728"/>
                              </a:lnTo>
                              <a:lnTo>
                                <a:pt x="1139252" y="217646"/>
                              </a:lnTo>
                              <a:cubicBezTo>
                                <a:pt x="1139252" y="222081"/>
                                <a:pt x="1138685" y="226369"/>
                                <a:pt x="1137574" y="230435"/>
                              </a:cubicBezTo>
                              <a:cubicBezTo>
                                <a:pt x="1136464" y="234526"/>
                                <a:pt x="1134638" y="238149"/>
                                <a:pt x="1132121" y="241303"/>
                              </a:cubicBezTo>
                              <a:cubicBezTo>
                                <a:pt x="1129628" y="244457"/>
                                <a:pt x="1126445" y="246971"/>
                                <a:pt x="1122669" y="248819"/>
                              </a:cubicBezTo>
                              <a:cubicBezTo>
                                <a:pt x="1118869" y="250667"/>
                                <a:pt x="1114181" y="251604"/>
                                <a:pt x="1108579" y="251604"/>
                              </a:cubicBezTo>
                              <a:cubicBezTo>
                                <a:pt x="1102632" y="251604"/>
                                <a:pt x="1098042" y="250248"/>
                                <a:pt x="1094785" y="247562"/>
                              </a:cubicBezTo>
                              <a:cubicBezTo>
                                <a:pt x="1091527" y="244876"/>
                                <a:pt x="1089109" y="241549"/>
                                <a:pt x="1087554" y="237533"/>
                              </a:cubicBezTo>
                              <a:cubicBezTo>
                                <a:pt x="1085975" y="233540"/>
                                <a:pt x="1084988" y="229277"/>
                                <a:pt x="1084618" y="224743"/>
                              </a:cubicBezTo>
                              <a:cubicBezTo>
                                <a:pt x="1084248" y="220209"/>
                                <a:pt x="1084050" y="216069"/>
                                <a:pt x="1084050" y="212348"/>
                              </a:cubicBezTo>
                              <a:lnTo>
                                <a:pt x="1084050" y="144728"/>
                              </a:lnTo>
                              <a:lnTo>
                                <a:pt x="1050613" y="144728"/>
                              </a:lnTo>
                              <a:lnTo>
                                <a:pt x="1050613" y="229031"/>
                              </a:lnTo>
                              <a:cubicBezTo>
                                <a:pt x="1050613" y="235906"/>
                                <a:pt x="1051452" y="242486"/>
                                <a:pt x="1053130" y="248794"/>
                              </a:cubicBezTo>
                              <a:cubicBezTo>
                                <a:pt x="1054784" y="255103"/>
                                <a:pt x="1057572" y="260722"/>
                                <a:pt x="1061496" y="265625"/>
                              </a:cubicBezTo>
                              <a:cubicBezTo>
                                <a:pt x="1065395" y="270554"/>
                                <a:pt x="1070453" y="274448"/>
                                <a:pt x="1076672" y="277306"/>
                              </a:cubicBezTo>
                              <a:cubicBezTo>
                                <a:pt x="1082890" y="280189"/>
                                <a:pt x="1090466" y="281619"/>
                                <a:pt x="1099375" y="281619"/>
                              </a:cubicBezTo>
                              <a:moveTo>
                                <a:pt x="2503384" y="198178"/>
                              </a:moveTo>
                              <a:cubicBezTo>
                                <a:pt x="2504691" y="188543"/>
                                <a:pt x="2508245" y="180829"/>
                                <a:pt x="2514118" y="175088"/>
                              </a:cubicBezTo>
                              <a:cubicBezTo>
                                <a:pt x="2519966" y="169321"/>
                                <a:pt x="2527912" y="166463"/>
                                <a:pt x="2537931" y="166463"/>
                              </a:cubicBezTo>
                              <a:cubicBezTo>
                                <a:pt x="2548517" y="166463"/>
                                <a:pt x="2556784" y="169296"/>
                                <a:pt x="2562731" y="174940"/>
                              </a:cubicBezTo>
                              <a:cubicBezTo>
                                <a:pt x="2568678" y="180608"/>
                                <a:pt x="2571738" y="188345"/>
                                <a:pt x="2571936" y="198178"/>
                              </a:cubicBezTo>
                              <a:lnTo>
                                <a:pt x="2503384" y="198178"/>
                              </a:lnTo>
                              <a:close/>
                              <a:moveTo>
                                <a:pt x="2587951" y="160326"/>
                              </a:moveTo>
                              <a:cubicBezTo>
                                <a:pt x="2582473" y="154215"/>
                                <a:pt x="2575884" y="149533"/>
                                <a:pt x="2568160" y="146280"/>
                              </a:cubicBezTo>
                              <a:cubicBezTo>
                                <a:pt x="2560461" y="143027"/>
                                <a:pt x="2551948" y="141401"/>
                                <a:pt x="2542669" y="141401"/>
                              </a:cubicBezTo>
                              <a:cubicBezTo>
                                <a:pt x="2532625" y="141401"/>
                                <a:pt x="2523150" y="143076"/>
                                <a:pt x="2514266" y="146428"/>
                              </a:cubicBezTo>
                              <a:cubicBezTo>
                                <a:pt x="2505358" y="149779"/>
                                <a:pt x="2497634" y="154486"/>
                                <a:pt x="2491119" y="160622"/>
                              </a:cubicBezTo>
                              <a:cubicBezTo>
                                <a:pt x="2484629" y="166758"/>
                                <a:pt x="2479472" y="174126"/>
                                <a:pt x="2475647" y="182751"/>
                              </a:cubicBezTo>
                              <a:cubicBezTo>
                                <a:pt x="2471847" y="191376"/>
                                <a:pt x="2469947" y="200987"/>
                                <a:pt x="2469947" y="211534"/>
                              </a:cubicBezTo>
                              <a:cubicBezTo>
                                <a:pt x="2469947" y="222081"/>
                                <a:pt x="2471847" y="231717"/>
                                <a:pt x="2475647" y="240342"/>
                              </a:cubicBezTo>
                              <a:cubicBezTo>
                                <a:pt x="2479447" y="248967"/>
                                <a:pt x="2484605" y="256335"/>
                                <a:pt x="2491119" y="262471"/>
                              </a:cubicBezTo>
                              <a:cubicBezTo>
                                <a:pt x="2497634" y="268583"/>
                                <a:pt x="2505333" y="273314"/>
                                <a:pt x="2514266" y="276665"/>
                              </a:cubicBezTo>
                              <a:cubicBezTo>
                                <a:pt x="2523174" y="280017"/>
                                <a:pt x="2532650" y="281668"/>
                                <a:pt x="2542669" y="281668"/>
                              </a:cubicBezTo>
                              <a:cubicBezTo>
                                <a:pt x="2553255" y="281668"/>
                                <a:pt x="2563373" y="279623"/>
                                <a:pt x="2573046" y="275557"/>
                              </a:cubicBezTo>
                              <a:cubicBezTo>
                                <a:pt x="2582695" y="271466"/>
                                <a:pt x="2591430" y="264615"/>
                                <a:pt x="2599228" y="254955"/>
                              </a:cubicBezTo>
                              <a:lnTo>
                                <a:pt x="2575242" y="236892"/>
                              </a:lnTo>
                              <a:cubicBezTo>
                                <a:pt x="2570973" y="242067"/>
                                <a:pt x="2566013" y="246404"/>
                                <a:pt x="2560338" y="249829"/>
                              </a:cubicBezTo>
                              <a:cubicBezTo>
                                <a:pt x="2554662" y="253279"/>
                                <a:pt x="2547654" y="254980"/>
                                <a:pt x="2539313" y="254980"/>
                              </a:cubicBezTo>
                              <a:cubicBezTo>
                                <a:pt x="2529837" y="254980"/>
                                <a:pt x="2521768" y="252195"/>
                                <a:pt x="2515056" y="246626"/>
                              </a:cubicBezTo>
                              <a:cubicBezTo>
                                <a:pt x="2508368" y="241056"/>
                                <a:pt x="2504469" y="233269"/>
                                <a:pt x="2503359" y="223264"/>
                              </a:cubicBezTo>
                              <a:lnTo>
                                <a:pt x="2605348" y="223264"/>
                              </a:lnTo>
                              <a:lnTo>
                                <a:pt x="2605348" y="214073"/>
                              </a:lnTo>
                              <a:cubicBezTo>
                                <a:pt x="2605348" y="202392"/>
                                <a:pt x="2603818" y="192066"/>
                                <a:pt x="2600758" y="183047"/>
                              </a:cubicBezTo>
                              <a:cubicBezTo>
                                <a:pt x="2597698" y="174053"/>
                                <a:pt x="2593429" y="166487"/>
                                <a:pt x="2587926" y="160351"/>
                              </a:cubicBezTo>
                              <a:moveTo>
                                <a:pt x="877555" y="226566"/>
                              </a:moveTo>
                              <a:cubicBezTo>
                                <a:pt x="875778" y="231396"/>
                                <a:pt x="873187" y="235660"/>
                                <a:pt x="869757" y="239356"/>
                              </a:cubicBezTo>
                              <a:cubicBezTo>
                                <a:pt x="866302" y="243077"/>
                                <a:pt x="862181" y="246034"/>
                                <a:pt x="857345" y="248252"/>
                              </a:cubicBezTo>
                              <a:cubicBezTo>
                                <a:pt x="852508" y="250495"/>
                                <a:pt x="847055" y="251604"/>
                                <a:pt x="840910" y="251604"/>
                              </a:cubicBezTo>
                              <a:cubicBezTo>
                                <a:pt x="834766" y="251604"/>
                                <a:pt x="829287" y="250495"/>
                                <a:pt x="824475" y="248252"/>
                              </a:cubicBezTo>
                              <a:cubicBezTo>
                                <a:pt x="819639" y="246034"/>
                                <a:pt x="815518" y="243077"/>
                                <a:pt x="812088" y="239356"/>
                              </a:cubicBezTo>
                              <a:cubicBezTo>
                                <a:pt x="808633" y="235660"/>
                                <a:pt x="806042" y="231372"/>
                                <a:pt x="804265" y="226566"/>
                              </a:cubicBezTo>
                              <a:cubicBezTo>
                                <a:pt x="802513" y="221736"/>
                                <a:pt x="801625" y="216734"/>
                                <a:pt x="801625" y="211534"/>
                              </a:cubicBezTo>
                              <a:cubicBezTo>
                                <a:pt x="801625" y="206335"/>
                                <a:pt x="802513" y="201332"/>
                                <a:pt x="804265" y="196502"/>
                              </a:cubicBezTo>
                              <a:cubicBezTo>
                                <a:pt x="806042" y="191672"/>
                                <a:pt x="808633" y="187409"/>
                                <a:pt x="812088" y="183713"/>
                              </a:cubicBezTo>
                              <a:cubicBezTo>
                                <a:pt x="815518" y="179991"/>
                                <a:pt x="819663" y="177034"/>
                                <a:pt x="824475" y="174816"/>
                              </a:cubicBezTo>
                              <a:cubicBezTo>
                                <a:pt x="829312" y="172599"/>
                                <a:pt x="834790" y="171465"/>
                                <a:pt x="840910" y="171465"/>
                              </a:cubicBezTo>
                              <a:cubicBezTo>
                                <a:pt x="847030" y="171465"/>
                                <a:pt x="852533" y="172574"/>
                                <a:pt x="857345" y="174816"/>
                              </a:cubicBezTo>
                              <a:cubicBezTo>
                                <a:pt x="862181" y="177034"/>
                                <a:pt x="866302" y="179991"/>
                                <a:pt x="869757" y="183713"/>
                              </a:cubicBezTo>
                              <a:cubicBezTo>
                                <a:pt x="873187" y="187409"/>
                                <a:pt x="875778" y="191672"/>
                                <a:pt x="877555" y="196502"/>
                              </a:cubicBezTo>
                              <a:cubicBezTo>
                                <a:pt x="879307" y="201332"/>
                                <a:pt x="880195" y="206335"/>
                                <a:pt x="880195" y="211534"/>
                              </a:cubicBezTo>
                              <a:cubicBezTo>
                                <a:pt x="880195" y="216734"/>
                                <a:pt x="879307" y="221736"/>
                                <a:pt x="877555" y="226566"/>
                              </a:cubicBezTo>
                              <a:moveTo>
                                <a:pt x="892460" y="160598"/>
                              </a:moveTo>
                              <a:cubicBezTo>
                                <a:pt x="885970" y="154486"/>
                                <a:pt x="878246" y="149755"/>
                                <a:pt x="869338" y="146403"/>
                              </a:cubicBezTo>
                              <a:cubicBezTo>
                                <a:pt x="860429" y="143052"/>
                                <a:pt x="850953" y="141376"/>
                                <a:pt x="840910" y="141376"/>
                              </a:cubicBezTo>
                              <a:cubicBezTo>
                                <a:pt x="830867" y="141376"/>
                                <a:pt x="821391" y="143052"/>
                                <a:pt x="812507" y="146403"/>
                              </a:cubicBezTo>
                              <a:cubicBezTo>
                                <a:pt x="803599" y="149755"/>
                                <a:pt x="795875" y="154461"/>
                                <a:pt x="789360" y="160598"/>
                              </a:cubicBezTo>
                              <a:cubicBezTo>
                                <a:pt x="782846" y="166734"/>
                                <a:pt x="777713" y="174102"/>
                                <a:pt x="773888" y="182727"/>
                              </a:cubicBezTo>
                              <a:cubicBezTo>
                                <a:pt x="770088" y="191352"/>
                                <a:pt x="768188" y="200963"/>
                                <a:pt x="768188" y="211510"/>
                              </a:cubicBezTo>
                              <a:cubicBezTo>
                                <a:pt x="768188" y="222057"/>
                                <a:pt x="770088" y="231692"/>
                                <a:pt x="773888" y="240317"/>
                              </a:cubicBezTo>
                              <a:cubicBezTo>
                                <a:pt x="777688" y="248942"/>
                                <a:pt x="782846" y="256310"/>
                                <a:pt x="789360" y="262447"/>
                              </a:cubicBezTo>
                              <a:cubicBezTo>
                                <a:pt x="795850" y="268558"/>
                                <a:pt x="803574" y="273289"/>
                                <a:pt x="812507" y="276641"/>
                              </a:cubicBezTo>
                              <a:cubicBezTo>
                                <a:pt x="821415" y="279992"/>
                                <a:pt x="830891" y="281643"/>
                                <a:pt x="840910" y="281643"/>
                              </a:cubicBezTo>
                              <a:cubicBezTo>
                                <a:pt x="850929" y="281643"/>
                                <a:pt x="860429" y="279992"/>
                                <a:pt x="869338" y="276641"/>
                              </a:cubicBezTo>
                              <a:cubicBezTo>
                                <a:pt x="878246" y="273289"/>
                                <a:pt x="885970" y="268583"/>
                                <a:pt x="892460" y="262447"/>
                              </a:cubicBezTo>
                              <a:cubicBezTo>
                                <a:pt x="898974" y="256310"/>
                                <a:pt x="904132" y="248942"/>
                                <a:pt x="907932" y="240317"/>
                              </a:cubicBezTo>
                              <a:cubicBezTo>
                                <a:pt x="911732" y="231692"/>
                                <a:pt x="913632" y="222081"/>
                                <a:pt x="913632" y="211510"/>
                              </a:cubicBezTo>
                              <a:cubicBezTo>
                                <a:pt x="913632" y="200938"/>
                                <a:pt x="911732" y="191352"/>
                                <a:pt x="907932" y="182727"/>
                              </a:cubicBezTo>
                              <a:cubicBezTo>
                                <a:pt x="904132" y="174102"/>
                                <a:pt x="898950" y="166734"/>
                                <a:pt x="892460" y="160598"/>
                              </a:cubicBezTo>
                              <a:moveTo>
                                <a:pt x="268409" y="23830"/>
                              </a:moveTo>
                              <a:lnTo>
                                <a:pt x="172491" y="23830"/>
                              </a:lnTo>
                              <a:cubicBezTo>
                                <a:pt x="172737" y="126098"/>
                                <a:pt x="212566" y="227059"/>
                                <a:pt x="275886" y="294211"/>
                              </a:cubicBezTo>
                              <a:cubicBezTo>
                                <a:pt x="315937" y="336695"/>
                                <a:pt x="339873" y="354167"/>
                                <a:pt x="339873" y="354167"/>
                              </a:cubicBezTo>
                              <a:lnTo>
                                <a:pt x="396852" y="278292"/>
                              </a:lnTo>
                              <a:cubicBezTo>
                                <a:pt x="396852" y="278292"/>
                                <a:pt x="381083" y="265773"/>
                                <a:pt x="375901" y="261091"/>
                              </a:cubicBezTo>
                              <a:cubicBezTo>
                                <a:pt x="305548" y="197685"/>
                                <a:pt x="268656" y="113480"/>
                                <a:pt x="268409" y="23830"/>
                              </a:cubicBezTo>
                              <a:moveTo>
                                <a:pt x="95869" y="23830"/>
                              </a:moveTo>
                              <a:lnTo>
                                <a:pt x="0" y="23830"/>
                              </a:lnTo>
                              <a:cubicBezTo>
                                <a:pt x="888" y="115797"/>
                                <a:pt x="35041" y="214713"/>
                                <a:pt x="68503" y="271417"/>
                              </a:cubicBezTo>
                              <a:cubicBezTo>
                                <a:pt x="88812" y="305892"/>
                                <a:pt x="118251" y="341797"/>
                                <a:pt x="128739" y="354167"/>
                              </a:cubicBezTo>
                              <a:lnTo>
                                <a:pt x="185717" y="278292"/>
                              </a:lnTo>
                              <a:cubicBezTo>
                                <a:pt x="136265" y="215847"/>
                                <a:pt x="105172" y="139429"/>
                                <a:pt x="98263" y="59094"/>
                              </a:cubicBezTo>
                              <a:cubicBezTo>
                                <a:pt x="96832" y="47191"/>
                                <a:pt x="95993" y="35683"/>
                                <a:pt x="95869" y="23830"/>
                              </a:cubicBezTo>
                              <a:moveTo>
                                <a:pt x="456718" y="62396"/>
                              </a:moveTo>
                              <a:cubicBezTo>
                                <a:pt x="456323" y="61287"/>
                                <a:pt x="456051" y="60153"/>
                                <a:pt x="455607" y="59069"/>
                              </a:cubicBezTo>
                              <a:cubicBezTo>
                                <a:pt x="455286" y="58108"/>
                                <a:pt x="455064" y="57122"/>
                                <a:pt x="454645" y="56186"/>
                              </a:cubicBezTo>
                              <a:lnTo>
                                <a:pt x="440011" y="23854"/>
                              </a:lnTo>
                              <a:cubicBezTo>
                                <a:pt x="436606" y="34574"/>
                                <a:pt x="429993" y="41942"/>
                                <a:pt x="422269" y="41942"/>
                              </a:cubicBezTo>
                              <a:cubicBezTo>
                                <a:pt x="411115" y="41942"/>
                                <a:pt x="402083" y="26762"/>
                                <a:pt x="402083" y="8034"/>
                              </a:cubicBezTo>
                              <a:cubicBezTo>
                                <a:pt x="402083" y="5298"/>
                                <a:pt x="402330" y="2661"/>
                                <a:pt x="402675" y="99"/>
                              </a:cubicBezTo>
                              <a:lnTo>
                                <a:pt x="402577" y="0"/>
                              </a:lnTo>
                              <a:lnTo>
                                <a:pt x="361909" y="40611"/>
                              </a:lnTo>
                              <a:cubicBezTo>
                                <a:pt x="339454" y="63036"/>
                                <a:pt x="339454" y="99409"/>
                                <a:pt x="361909" y="121834"/>
                              </a:cubicBezTo>
                              <a:cubicBezTo>
                                <a:pt x="384365" y="144259"/>
                                <a:pt x="420788" y="144259"/>
                                <a:pt x="443244" y="121834"/>
                              </a:cubicBezTo>
                              <a:cubicBezTo>
                                <a:pt x="459161" y="105940"/>
                                <a:pt x="463553" y="83120"/>
                                <a:pt x="456915" y="63135"/>
                              </a:cubicBezTo>
                              <a:cubicBezTo>
                                <a:pt x="456866" y="62889"/>
                                <a:pt x="456742" y="62618"/>
                                <a:pt x="456693" y="62371"/>
                              </a:cubicBezTo>
                            </a:path>
                          </a:pathLst>
                        </a:custGeom>
                        <a:solidFill>
                          <a:schemeClr val="bg2"/>
                        </a:solidFill>
                        <a:ln w="2466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g:grpSp>
                      <wpg:cNvPr id="1856768629" name="Grafik 3"/>
                      <wpg:cNvGrpSpPr/>
                      <wpg:grpSpPr>
                        <a:xfrm>
                          <a:off x="625679" y="395615"/>
                          <a:ext cx="1377925" cy="164269"/>
                          <a:chOff x="625679" y="395615"/>
                          <a:chExt cx="1377925" cy="164269"/>
                        </a:xfrm>
                        <a:solidFill>
                          <a:schemeClr val="bg2"/>
                        </a:solidFill>
                      </wpg:grpSpPr>
                      <wps:wsp>
                        <wps:cNvPr id="476529646" name="Freihandform 476529646"/>
                        <wps:cNvSpPr/>
                        <wps:spPr>
                          <a:xfrm>
                            <a:off x="625679" y="398696"/>
                            <a:ext cx="102507" cy="120380"/>
                          </a:xfrm>
                          <a:custGeom>
                            <a:avLst/>
                            <a:gdLst>
                              <a:gd name="csX0" fmla="*/ 15324 w 102507"/>
                              <a:gd name="csY0" fmla="*/ 0 h 120380"/>
                              <a:gd name="csX1" fmla="*/ 51254 w 102507"/>
                              <a:gd name="csY1" fmla="*/ 56802 h 120380"/>
                              <a:gd name="csX2" fmla="*/ 87183 w 102507"/>
                              <a:gd name="csY2" fmla="*/ 0 h 120380"/>
                              <a:gd name="csX3" fmla="*/ 102507 w 102507"/>
                              <a:gd name="csY3" fmla="*/ 0 h 120380"/>
                              <a:gd name="csX4" fmla="*/ 57373 w 102507"/>
                              <a:gd name="csY4" fmla="*/ 68532 h 120380"/>
                              <a:gd name="csX5" fmla="*/ 57373 w 102507"/>
                              <a:gd name="csY5" fmla="*/ 120380 h 120380"/>
                              <a:gd name="csX6" fmla="*/ 45109 w 102507"/>
                              <a:gd name="csY6" fmla="*/ 120380 h 120380"/>
                              <a:gd name="csX7" fmla="*/ 45109 w 102507"/>
                              <a:gd name="csY7" fmla="*/ 68532 h 120380"/>
                              <a:gd name="csX8" fmla="*/ 0 w 102507"/>
                              <a:gd name="csY8" fmla="*/ 0 h 120380"/>
                              <a:gd name="csX9" fmla="*/ 15324 w 102507"/>
                              <a:gd name="csY9" fmla="*/ 0 h 12038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102507" h="120380">
                                <a:moveTo>
                                  <a:pt x="15324" y="0"/>
                                </a:moveTo>
                                <a:lnTo>
                                  <a:pt x="51254" y="56802"/>
                                </a:lnTo>
                                <a:lnTo>
                                  <a:pt x="87183" y="0"/>
                                </a:lnTo>
                                <a:lnTo>
                                  <a:pt x="102507" y="0"/>
                                </a:lnTo>
                                <a:lnTo>
                                  <a:pt x="57373" y="68532"/>
                                </a:lnTo>
                                <a:lnTo>
                                  <a:pt x="57373" y="120380"/>
                                </a:lnTo>
                                <a:lnTo>
                                  <a:pt x="45109" y="120380"/>
                                </a:lnTo>
                                <a:lnTo>
                                  <a:pt x="45109" y="68532"/>
                                </a:lnTo>
                                <a:lnTo>
                                  <a:pt x="0" y="0"/>
                                </a:lnTo>
                                <a:lnTo>
                                  <a:pt x="15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096647134" name="Freihandform 2096647134"/>
                        <wps:cNvSpPr/>
                        <wps:spPr>
                          <a:xfrm>
                            <a:off x="720314" y="437459"/>
                            <a:ext cx="84616" cy="83637"/>
                          </a:xfrm>
                          <a:custGeom>
                            <a:avLst/>
                            <a:gdLst>
                              <a:gd name="csX0" fmla="*/ 84617 w 84616"/>
                              <a:gd name="csY0" fmla="*/ 41819 h 83637"/>
                              <a:gd name="csX1" fmla="*/ 42222 w 84616"/>
                              <a:gd name="csY1" fmla="*/ 83638 h 83637"/>
                              <a:gd name="csX2" fmla="*/ 0 w 84616"/>
                              <a:gd name="csY2" fmla="*/ 41819 h 83637"/>
                              <a:gd name="csX3" fmla="*/ 42222 w 84616"/>
                              <a:gd name="csY3" fmla="*/ 0 h 83637"/>
                              <a:gd name="csX4" fmla="*/ 84617 w 84616"/>
                              <a:gd name="csY4" fmla="*/ 41819 h 83637"/>
                              <a:gd name="csX5" fmla="*/ 42222 w 84616"/>
                              <a:gd name="csY5" fmla="*/ 73460 h 83637"/>
                              <a:gd name="csX6" fmla="*/ 72352 w 84616"/>
                              <a:gd name="csY6" fmla="*/ 41844 h 83637"/>
                              <a:gd name="csX7" fmla="*/ 42049 w 84616"/>
                              <a:gd name="csY7" fmla="*/ 10227 h 83637"/>
                              <a:gd name="csX8" fmla="*/ 12240 w 84616"/>
                              <a:gd name="csY8" fmla="*/ 41844 h 83637"/>
                              <a:gd name="csX9" fmla="*/ 42197 w 84616"/>
                              <a:gd name="csY9" fmla="*/ 73460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84616" h="83637">
                                <a:moveTo>
                                  <a:pt x="84617" y="41819"/>
                                </a:moveTo>
                                <a:cubicBezTo>
                                  <a:pt x="84617" y="65796"/>
                                  <a:pt x="66899" y="83638"/>
                                  <a:pt x="42222" y="83638"/>
                                </a:cubicBezTo>
                                <a:cubicBezTo>
                                  <a:pt x="17545" y="83638"/>
                                  <a:pt x="0" y="65944"/>
                                  <a:pt x="0" y="41819"/>
                                </a:cubicBezTo>
                                <a:cubicBezTo>
                                  <a:pt x="0" y="17694"/>
                                  <a:pt x="18039" y="0"/>
                                  <a:pt x="42222" y="0"/>
                                </a:cubicBezTo>
                                <a:cubicBezTo>
                                  <a:pt x="66405" y="0"/>
                                  <a:pt x="84617" y="16831"/>
                                  <a:pt x="84617" y="41819"/>
                                </a:cubicBezTo>
                                <a:close/>
                                <a:moveTo>
                                  <a:pt x="42222" y="73460"/>
                                </a:moveTo>
                                <a:cubicBezTo>
                                  <a:pt x="60261" y="73460"/>
                                  <a:pt x="72352" y="60030"/>
                                  <a:pt x="72352" y="41844"/>
                                </a:cubicBezTo>
                                <a:cubicBezTo>
                                  <a:pt x="72352" y="23657"/>
                                  <a:pt x="60433" y="10227"/>
                                  <a:pt x="42049" y="10227"/>
                                </a:cubicBezTo>
                                <a:cubicBezTo>
                                  <a:pt x="24677" y="10227"/>
                                  <a:pt x="12240" y="23312"/>
                                  <a:pt x="12240" y="41844"/>
                                </a:cubicBezTo>
                                <a:cubicBezTo>
                                  <a:pt x="12240" y="60375"/>
                                  <a:pt x="24850" y="73460"/>
                                  <a:pt x="42197" y="73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22645528" name="Freihandform 1222645528"/>
                        <wps:cNvSpPr/>
                        <wps:spPr>
                          <a:xfrm>
                            <a:off x="825955" y="439504"/>
                            <a:ext cx="69119" cy="81617"/>
                          </a:xfrm>
                          <a:custGeom>
                            <a:avLst/>
                            <a:gdLst>
                              <a:gd name="csX0" fmla="*/ 25 w 69119"/>
                              <a:gd name="csY0" fmla="*/ 0 h 81617"/>
                              <a:gd name="csX1" fmla="*/ 11253 w 69119"/>
                              <a:gd name="csY1" fmla="*/ 0 h 81617"/>
                              <a:gd name="csX2" fmla="*/ 11253 w 69119"/>
                              <a:gd name="csY2" fmla="*/ 44899 h 81617"/>
                              <a:gd name="csX3" fmla="*/ 32697 w 69119"/>
                              <a:gd name="csY3" fmla="*/ 71415 h 81617"/>
                              <a:gd name="csX4" fmla="*/ 57053 w 69119"/>
                              <a:gd name="csY4" fmla="*/ 41499 h 81617"/>
                              <a:gd name="csX5" fmla="*/ 57053 w 69119"/>
                              <a:gd name="csY5" fmla="*/ 0 h 81617"/>
                              <a:gd name="csX6" fmla="*/ 68281 w 69119"/>
                              <a:gd name="csY6" fmla="*/ 0 h 81617"/>
                              <a:gd name="csX7" fmla="*/ 68281 w 69119"/>
                              <a:gd name="csY7" fmla="*/ 62741 h 81617"/>
                              <a:gd name="csX8" fmla="*/ 69120 w 69119"/>
                              <a:gd name="csY8" fmla="*/ 79572 h 81617"/>
                              <a:gd name="csX9" fmla="*/ 57546 w 69119"/>
                              <a:gd name="csY9" fmla="*/ 79572 h 81617"/>
                              <a:gd name="csX10" fmla="*/ 57028 w 69119"/>
                              <a:gd name="csY10" fmla="*/ 73115 h 81617"/>
                              <a:gd name="csX11" fmla="*/ 57028 w 69119"/>
                              <a:gd name="csY11" fmla="*/ 66831 h 81617"/>
                              <a:gd name="csX12" fmla="*/ 56683 w 69119"/>
                              <a:gd name="csY12" fmla="*/ 66831 h 81617"/>
                              <a:gd name="csX13" fmla="*/ 29958 w 69119"/>
                              <a:gd name="csY13" fmla="*/ 81617 h 81617"/>
                              <a:gd name="csX14" fmla="*/ 0 w 69119"/>
                              <a:gd name="csY14" fmla="*/ 51183 h 81617"/>
                              <a:gd name="csX15" fmla="*/ 0 w 69119"/>
                              <a:gd name="csY15" fmla="*/ 0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25" y="0"/>
                                </a:moveTo>
                                <a:lnTo>
                                  <a:pt x="11253" y="0"/>
                                </a:lnTo>
                                <a:lnTo>
                                  <a:pt x="11253" y="44899"/>
                                </a:lnTo>
                                <a:cubicBezTo>
                                  <a:pt x="11253" y="63086"/>
                                  <a:pt x="17545" y="71415"/>
                                  <a:pt x="32697" y="71415"/>
                                </a:cubicBezTo>
                                <a:cubicBezTo>
                                  <a:pt x="45307" y="71415"/>
                                  <a:pt x="57053" y="60695"/>
                                  <a:pt x="57053" y="41499"/>
                                </a:cubicBezTo>
                                <a:lnTo>
                                  <a:pt x="57053" y="0"/>
                                </a:lnTo>
                                <a:lnTo>
                                  <a:pt x="68281" y="0"/>
                                </a:lnTo>
                                <a:lnTo>
                                  <a:pt x="68281" y="62741"/>
                                </a:lnTo>
                                <a:cubicBezTo>
                                  <a:pt x="68281" y="64269"/>
                                  <a:pt x="68972" y="77871"/>
                                  <a:pt x="69120" y="79572"/>
                                </a:cubicBezTo>
                                <a:lnTo>
                                  <a:pt x="57546" y="79572"/>
                                </a:lnTo>
                                <a:cubicBezTo>
                                  <a:pt x="57201" y="77354"/>
                                  <a:pt x="57028" y="75333"/>
                                  <a:pt x="57028" y="73115"/>
                                </a:cubicBezTo>
                                <a:lnTo>
                                  <a:pt x="57028" y="66831"/>
                                </a:lnTo>
                                <a:lnTo>
                                  <a:pt x="56683" y="66831"/>
                                </a:lnTo>
                                <a:cubicBezTo>
                                  <a:pt x="51402" y="75678"/>
                                  <a:pt x="40347" y="81617"/>
                                  <a:pt x="29958" y="81617"/>
                                </a:cubicBezTo>
                                <a:cubicBezTo>
                                  <a:pt x="9353" y="81617"/>
                                  <a:pt x="0" y="69542"/>
                                  <a:pt x="0" y="5118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16197551" name="Freihandform 1216197551"/>
                        <wps:cNvSpPr/>
                        <wps:spPr>
                          <a:xfrm>
                            <a:off x="920023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61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2888290" name="Freihandform 172888290"/>
                        <wps:cNvSpPr/>
                        <wps:spPr>
                          <a:xfrm>
                            <a:off x="1010686" y="437434"/>
                            <a:ext cx="82963" cy="122450"/>
                          </a:xfrm>
                          <a:custGeom>
                            <a:avLst/>
                            <a:gdLst>
                              <a:gd name="csX0" fmla="*/ 40569 w 82963"/>
                              <a:gd name="csY0" fmla="*/ 25 h 122450"/>
                              <a:gd name="csX1" fmla="*/ 71217 w 82963"/>
                              <a:gd name="csY1" fmla="*/ 15155 h 122450"/>
                              <a:gd name="csX2" fmla="*/ 71735 w 82963"/>
                              <a:gd name="csY2" fmla="*/ 15155 h 122450"/>
                              <a:gd name="csX3" fmla="*/ 71735 w 82963"/>
                              <a:gd name="csY3" fmla="*/ 2070 h 122450"/>
                              <a:gd name="csX4" fmla="*/ 82963 w 82963"/>
                              <a:gd name="csY4" fmla="*/ 2070 h 122450"/>
                              <a:gd name="csX5" fmla="*/ 82963 w 82963"/>
                              <a:gd name="csY5" fmla="*/ 81642 h 122450"/>
                              <a:gd name="csX6" fmla="*/ 40223 w 82963"/>
                              <a:gd name="csY6" fmla="*/ 122450 h 122450"/>
                              <a:gd name="csX7" fmla="*/ 1900 w 82963"/>
                              <a:gd name="csY7" fmla="*/ 106457 h 122450"/>
                              <a:gd name="csX8" fmla="*/ 10241 w 82963"/>
                              <a:gd name="csY8" fmla="*/ 97610 h 122450"/>
                              <a:gd name="csX9" fmla="*/ 40889 w 82963"/>
                              <a:gd name="csY9" fmla="*/ 112224 h 122450"/>
                              <a:gd name="csX10" fmla="*/ 71711 w 82963"/>
                              <a:gd name="csY10" fmla="*/ 81617 h 122450"/>
                              <a:gd name="csX11" fmla="*/ 71711 w 82963"/>
                              <a:gd name="csY11" fmla="*/ 66659 h 122450"/>
                              <a:gd name="csX12" fmla="*/ 71365 w 82963"/>
                              <a:gd name="csY12" fmla="*/ 66659 h 122450"/>
                              <a:gd name="csX13" fmla="*/ 41556 w 82963"/>
                              <a:gd name="csY13" fmla="*/ 81617 h 122450"/>
                              <a:gd name="csX14" fmla="*/ 0 w 82963"/>
                              <a:gd name="csY14" fmla="*/ 41154 h 122450"/>
                              <a:gd name="csX15" fmla="*/ 40519 w 82963"/>
                              <a:gd name="csY15" fmla="*/ 0 h 122450"/>
                              <a:gd name="csX16" fmla="*/ 12289 w 82963"/>
                              <a:gd name="csY16" fmla="*/ 40833 h 122450"/>
                              <a:gd name="csX17" fmla="*/ 41926 w 82963"/>
                              <a:gd name="csY17" fmla="*/ 71440 h 122450"/>
                              <a:gd name="csX18" fmla="*/ 72056 w 82963"/>
                              <a:gd name="csY18" fmla="*/ 41844 h 122450"/>
                              <a:gd name="csX19" fmla="*/ 41753 w 82963"/>
                              <a:gd name="csY19" fmla="*/ 10227 h 122450"/>
                              <a:gd name="csX20" fmla="*/ 12289 w 82963"/>
                              <a:gd name="csY20" fmla="*/ 40833 h 12245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</a:cxnLst>
                            <a:rect l="l" t="t" r="r" b="b"/>
                            <a:pathLst>
                              <a:path w="82963" h="122450">
                                <a:moveTo>
                                  <a:pt x="40569" y="25"/>
                                </a:moveTo>
                                <a:cubicBezTo>
                                  <a:pt x="53351" y="25"/>
                                  <a:pt x="64406" y="5471"/>
                                  <a:pt x="71217" y="15155"/>
                                </a:cubicBezTo>
                                <a:lnTo>
                                  <a:pt x="71735" y="15155"/>
                                </a:lnTo>
                                <a:lnTo>
                                  <a:pt x="71735" y="2070"/>
                                </a:lnTo>
                                <a:lnTo>
                                  <a:pt x="82963" y="2070"/>
                                </a:lnTo>
                                <a:lnTo>
                                  <a:pt x="82963" y="81642"/>
                                </a:lnTo>
                                <a:cubicBezTo>
                                  <a:pt x="82963" y="106630"/>
                                  <a:pt x="68330" y="122450"/>
                                  <a:pt x="40223" y="122450"/>
                                </a:cubicBezTo>
                                <a:cubicBezTo>
                                  <a:pt x="24381" y="122450"/>
                                  <a:pt x="12116" y="117349"/>
                                  <a:pt x="1900" y="106457"/>
                                </a:cubicBezTo>
                                <a:lnTo>
                                  <a:pt x="10241" y="97610"/>
                                </a:lnTo>
                                <a:cubicBezTo>
                                  <a:pt x="16879" y="106457"/>
                                  <a:pt x="27786" y="112224"/>
                                  <a:pt x="40889" y="112224"/>
                                </a:cubicBezTo>
                                <a:cubicBezTo>
                                  <a:pt x="60804" y="112224"/>
                                  <a:pt x="71711" y="100494"/>
                                  <a:pt x="71711" y="81617"/>
                                </a:cubicBezTo>
                                <a:lnTo>
                                  <a:pt x="71711" y="66659"/>
                                </a:lnTo>
                                <a:lnTo>
                                  <a:pt x="71365" y="66659"/>
                                </a:lnTo>
                                <a:cubicBezTo>
                                  <a:pt x="64727" y="76689"/>
                                  <a:pt x="54338" y="81617"/>
                                  <a:pt x="41556" y="81617"/>
                                </a:cubicBezTo>
                                <a:cubicBezTo>
                                  <a:pt x="18063" y="81617"/>
                                  <a:pt x="0" y="63431"/>
                                  <a:pt x="0" y="41154"/>
                                </a:cubicBezTo>
                                <a:cubicBezTo>
                                  <a:pt x="0" y="18876"/>
                                  <a:pt x="17372" y="0"/>
                                  <a:pt x="40519" y="0"/>
                                </a:cubicBezTo>
                                <a:close/>
                                <a:moveTo>
                                  <a:pt x="12289" y="40833"/>
                                </a:moveTo>
                                <a:cubicBezTo>
                                  <a:pt x="12289" y="57319"/>
                                  <a:pt x="25220" y="71440"/>
                                  <a:pt x="41926" y="71440"/>
                                </a:cubicBezTo>
                                <a:cubicBezTo>
                                  <a:pt x="58632" y="71440"/>
                                  <a:pt x="72056" y="58675"/>
                                  <a:pt x="72056" y="41844"/>
                                </a:cubicBezTo>
                                <a:cubicBezTo>
                                  <a:pt x="72056" y="24002"/>
                                  <a:pt x="60310" y="10227"/>
                                  <a:pt x="41753" y="10227"/>
                                </a:cubicBezTo>
                                <a:cubicBezTo>
                                  <a:pt x="25738" y="10227"/>
                                  <a:pt x="12289" y="24002"/>
                                  <a:pt x="12289" y="408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50034029" name="Freihandform 1250034029"/>
                        <wps:cNvSpPr/>
                        <wps:spPr>
                          <a:xfrm>
                            <a:off x="1169579" y="395615"/>
                            <a:ext cx="108454" cy="126516"/>
                          </a:xfrm>
                          <a:custGeom>
                            <a:avLst/>
                            <a:gdLst>
                              <a:gd name="csX0" fmla="*/ 106431 w 108454"/>
                              <a:gd name="csY0" fmla="*/ 16166 h 126516"/>
                              <a:gd name="csX1" fmla="*/ 97226 w 108454"/>
                              <a:gd name="csY1" fmla="*/ 25185 h 126516"/>
                              <a:gd name="csX2" fmla="*/ 62827 w 108454"/>
                              <a:gd name="csY2" fmla="*/ 11237 h 126516"/>
                              <a:gd name="csX3" fmla="*/ 13276 w 108454"/>
                              <a:gd name="csY3" fmla="*/ 63258 h 126516"/>
                              <a:gd name="csX4" fmla="*/ 62827 w 108454"/>
                              <a:gd name="csY4" fmla="*/ 115279 h 126516"/>
                              <a:gd name="csX5" fmla="*/ 96190 w 108454"/>
                              <a:gd name="csY5" fmla="*/ 106778 h 126516"/>
                              <a:gd name="csX6" fmla="*/ 96190 w 108454"/>
                              <a:gd name="csY6" fmla="*/ 66486 h 126516"/>
                              <a:gd name="csX7" fmla="*/ 67417 w 108454"/>
                              <a:gd name="csY7" fmla="*/ 66486 h 126516"/>
                              <a:gd name="csX8" fmla="*/ 67417 w 108454"/>
                              <a:gd name="csY8" fmla="*/ 55274 h 126516"/>
                              <a:gd name="csX9" fmla="*/ 108454 w 108454"/>
                              <a:gd name="csY9" fmla="*/ 55274 h 126516"/>
                              <a:gd name="csX10" fmla="*/ 108454 w 108454"/>
                              <a:gd name="csY10" fmla="*/ 114269 h 126516"/>
                              <a:gd name="csX11" fmla="*/ 62827 w 108454"/>
                              <a:gd name="csY11" fmla="*/ 126516 h 126516"/>
                              <a:gd name="csX12" fmla="*/ 0 w 108454"/>
                              <a:gd name="csY12" fmla="*/ 63258 h 126516"/>
                              <a:gd name="csX13" fmla="*/ 62827 w 108454"/>
                              <a:gd name="csY13" fmla="*/ 0 h 126516"/>
                              <a:gd name="csX14" fmla="*/ 106406 w 108454"/>
                              <a:gd name="csY14" fmla="*/ 16141 h 12651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108454" h="126516">
                                <a:moveTo>
                                  <a:pt x="106431" y="16166"/>
                                </a:moveTo>
                                <a:lnTo>
                                  <a:pt x="97226" y="25185"/>
                                </a:lnTo>
                                <a:cubicBezTo>
                                  <a:pt x="88886" y="16338"/>
                                  <a:pt x="77633" y="11237"/>
                                  <a:pt x="62827" y="11237"/>
                                </a:cubicBezTo>
                                <a:cubicBezTo>
                                  <a:pt x="33708" y="11237"/>
                                  <a:pt x="13276" y="33859"/>
                                  <a:pt x="13276" y="63258"/>
                                </a:cubicBezTo>
                                <a:cubicBezTo>
                                  <a:pt x="13276" y="92657"/>
                                  <a:pt x="33708" y="115279"/>
                                  <a:pt x="62827" y="115279"/>
                                </a:cubicBezTo>
                                <a:cubicBezTo>
                                  <a:pt x="75264" y="115279"/>
                                  <a:pt x="87183" y="112051"/>
                                  <a:pt x="96190" y="106778"/>
                                </a:cubicBezTo>
                                <a:lnTo>
                                  <a:pt x="96190" y="66486"/>
                                </a:lnTo>
                                <a:lnTo>
                                  <a:pt x="67417" y="66486"/>
                                </a:lnTo>
                                <a:lnTo>
                                  <a:pt x="67417" y="55274"/>
                                </a:lnTo>
                                <a:lnTo>
                                  <a:pt x="108454" y="55274"/>
                                </a:lnTo>
                                <a:lnTo>
                                  <a:pt x="108454" y="114269"/>
                                </a:lnTo>
                                <a:cubicBezTo>
                                  <a:pt x="94660" y="122426"/>
                                  <a:pt x="77633" y="126516"/>
                                  <a:pt x="62827" y="126516"/>
                                </a:cubicBezTo>
                                <a:cubicBezTo>
                                  <a:pt x="26552" y="126516"/>
                                  <a:pt x="0" y="99138"/>
                                  <a:pt x="0" y="63258"/>
                                </a:cubicBezTo>
                                <a:cubicBezTo>
                                  <a:pt x="0" y="27378"/>
                                  <a:pt x="26725" y="0"/>
                                  <a:pt x="62827" y="0"/>
                                </a:cubicBezTo>
                                <a:cubicBezTo>
                                  <a:pt x="81902" y="0"/>
                                  <a:pt x="95696" y="5446"/>
                                  <a:pt x="106406" y="161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03803473" name="Freihandform 1303803473"/>
                        <wps:cNvSpPr/>
                        <wps:spPr>
                          <a:xfrm>
                            <a:off x="1301921" y="437459"/>
                            <a:ext cx="78324" cy="83637"/>
                          </a:xfrm>
                          <a:custGeom>
                            <a:avLst/>
                            <a:gdLst>
                              <a:gd name="csX0" fmla="*/ 78324 w 78324"/>
                              <a:gd name="csY0" fmla="*/ 41474 h 83637"/>
                              <a:gd name="csX1" fmla="*/ 78324 w 78324"/>
                              <a:gd name="csY1" fmla="*/ 44875 h 83637"/>
                              <a:gd name="csX2" fmla="*/ 11919 w 78324"/>
                              <a:gd name="csY2" fmla="*/ 44875 h 83637"/>
                              <a:gd name="csX3" fmla="*/ 41210 w 78324"/>
                              <a:gd name="csY3" fmla="*/ 73436 h 83637"/>
                              <a:gd name="csX4" fmla="*/ 66751 w 78324"/>
                              <a:gd name="csY4" fmla="*/ 59660 h 83637"/>
                              <a:gd name="csX5" fmla="*/ 75437 w 78324"/>
                              <a:gd name="csY5" fmla="*/ 66807 h 83637"/>
                              <a:gd name="csX6" fmla="*/ 41210 w 78324"/>
                              <a:gd name="csY6" fmla="*/ 83638 h 83637"/>
                              <a:gd name="csX7" fmla="*/ 0 w 78324"/>
                              <a:gd name="csY7" fmla="*/ 41819 h 83637"/>
                              <a:gd name="csX8" fmla="*/ 40001 w 78324"/>
                              <a:gd name="csY8" fmla="*/ 0 h 83637"/>
                              <a:gd name="csX9" fmla="*/ 78324 w 78324"/>
                              <a:gd name="csY9" fmla="*/ 41499 h 83637"/>
                              <a:gd name="csX10" fmla="*/ 40174 w 78324"/>
                              <a:gd name="csY10" fmla="*/ 10202 h 83637"/>
                              <a:gd name="csX11" fmla="*/ 12240 w 78324"/>
                              <a:gd name="csY11" fmla="*/ 35708 h 83637"/>
                              <a:gd name="csX12" fmla="*/ 66035 w 78324"/>
                              <a:gd name="csY12" fmla="*/ 35708 h 83637"/>
                              <a:gd name="csX13" fmla="*/ 40149 w 78324"/>
                              <a:gd name="csY13" fmla="*/ 10202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</a:cxnLst>
                            <a:rect l="l" t="t" r="r" b="b"/>
                            <a:pathLst>
                              <a:path w="78324" h="83637">
                                <a:moveTo>
                                  <a:pt x="78324" y="41474"/>
                                </a:moveTo>
                                <a:lnTo>
                                  <a:pt x="78324" y="44875"/>
                                </a:lnTo>
                                <a:lnTo>
                                  <a:pt x="11919" y="44875"/>
                                </a:lnTo>
                                <a:cubicBezTo>
                                  <a:pt x="13621" y="61533"/>
                                  <a:pt x="26059" y="73436"/>
                                  <a:pt x="41210" y="73436"/>
                                </a:cubicBezTo>
                                <a:cubicBezTo>
                                  <a:pt x="51426" y="73436"/>
                                  <a:pt x="61297" y="68335"/>
                                  <a:pt x="66751" y="59660"/>
                                </a:cubicBezTo>
                                <a:lnTo>
                                  <a:pt x="75437" y="66807"/>
                                </a:lnTo>
                                <a:cubicBezTo>
                                  <a:pt x="66084" y="78537"/>
                                  <a:pt x="54313" y="83638"/>
                                  <a:pt x="41210" y="83638"/>
                                </a:cubicBezTo>
                                <a:cubicBezTo>
                                  <a:pt x="17200" y="83638"/>
                                  <a:pt x="0" y="65451"/>
                                  <a:pt x="0" y="41819"/>
                                </a:cubicBezTo>
                                <a:cubicBezTo>
                                  <a:pt x="0" y="18186"/>
                                  <a:pt x="17718" y="0"/>
                                  <a:pt x="40001" y="0"/>
                                </a:cubicBezTo>
                                <a:cubicBezTo>
                                  <a:pt x="62284" y="0"/>
                                  <a:pt x="78324" y="14613"/>
                                  <a:pt x="78324" y="41499"/>
                                </a:cubicBezTo>
                                <a:close/>
                                <a:moveTo>
                                  <a:pt x="40174" y="10202"/>
                                </a:moveTo>
                                <a:cubicBezTo>
                                  <a:pt x="26552" y="10202"/>
                                  <a:pt x="12585" y="21587"/>
                                  <a:pt x="12240" y="35708"/>
                                </a:cubicBezTo>
                                <a:lnTo>
                                  <a:pt x="66035" y="35708"/>
                                </a:lnTo>
                                <a:cubicBezTo>
                                  <a:pt x="66035" y="20232"/>
                                  <a:pt x="55819" y="10202"/>
                                  <a:pt x="40149" y="10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884462718" name="Freihandform 1884462718"/>
                        <wps:cNvSpPr/>
                        <wps:spPr>
                          <a:xfrm>
                            <a:off x="1400578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86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1352273" name="Freihandform 21352273"/>
                        <wps:cNvSpPr/>
                        <wps:spPr>
                          <a:xfrm>
                            <a:off x="1491586" y="437459"/>
                            <a:ext cx="78324" cy="83637"/>
                          </a:xfrm>
                          <a:custGeom>
                            <a:avLst/>
                            <a:gdLst>
                              <a:gd name="csX0" fmla="*/ 78324 w 78324"/>
                              <a:gd name="csY0" fmla="*/ 41474 h 83637"/>
                              <a:gd name="csX1" fmla="*/ 78324 w 78324"/>
                              <a:gd name="csY1" fmla="*/ 44875 h 83637"/>
                              <a:gd name="csX2" fmla="*/ 11919 w 78324"/>
                              <a:gd name="csY2" fmla="*/ 44875 h 83637"/>
                              <a:gd name="csX3" fmla="*/ 41210 w 78324"/>
                              <a:gd name="csY3" fmla="*/ 73436 h 83637"/>
                              <a:gd name="csX4" fmla="*/ 66751 w 78324"/>
                              <a:gd name="csY4" fmla="*/ 59660 h 83637"/>
                              <a:gd name="csX5" fmla="*/ 75437 w 78324"/>
                              <a:gd name="csY5" fmla="*/ 66807 h 83637"/>
                              <a:gd name="csX6" fmla="*/ 41210 w 78324"/>
                              <a:gd name="csY6" fmla="*/ 83638 h 83637"/>
                              <a:gd name="csX7" fmla="*/ 0 w 78324"/>
                              <a:gd name="csY7" fmla="*/ 41819 h 83637"/>
                              <a:gd name="csX8" fmla="*/ 40001 w 78324"/>
                              <a:gd name="csY8" fmla="*/ 0 h 83637"/>
                              <a:gd name="csX9" fmla="*/ 78299 w 78324"/>
                              <a:gd name="csY9" fmla="*/ 41499 h 83637"/>
                              <a:gd name="csX10" fmla="*/ 40198 w 78324"/>
                              <a:gd name="csY10" fmla="*/ 10202 h 83637"/>
                              <a:gd name="csX11" fmla="*/ 12264 w 78324"/>
                              <a:gd name="csY11" fmla="*/ 35708 h 83637"/>
                              <a:gd name="csX12" fmla="*/ 66060 w 78324"/>
                              <a:gd name="csY12" fmla="*/ 35708 h 83637"/>
                              <a:gd name="csX13" fmla="*/ 40174 w 78324"/>
                              <a:gd name="csY13" fmla="*/ 10202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</a:cxnLst>
                            <a:rect l="l" t="t" r="r" b="b"/>
                            <a:pathLst>
                              <a:path w="78324" h="83637">
                                <a:moveTo>
                                  <a:pt x="78324" y="41474"/>
                                </a:moveTo>
                                <a:lnTo>
                                  <a:pt x="78324" y="44875"/>
                                </a:lnTo>
                                <a:lnTo>
                                  <a:pt x="11919" y="44875"/>
                                </a:lnTo>
                                <a:cubicBezTo>
                                  <a:pt x="13621" y="61533"/>
                                  <a:pt x="26059" y="73436"/>
                                  <a:pt x="41210" y="73436"/>
                                </a:cubicBezTo>
                                <a:cubicBezTo>
                                  <a:pt x="51426" y="73436"/>
                                  <a:pt x="61297" y="68335"/>
                                  <a:pt x="66751" y="59660"/>
                                </a:cubicBezTo>
                                <a:lnTo>
                                  <a:pt x="75437" y="66807"/>
                                </a:lnTo>
                                <a:cubicBezTo>
                                  <a:pt x="66084" y="78537"/>
                                  <a:pt x="54314" y="83638"/>
                                  <a:pt x="41210" y="83638"/>
                                </a:cubicBezTo>
                                <a:cubicBezTo>
                                  <a:pt x="17200" y="83638"/>
                                  <a:pt x="0" y="65451"/>
                                  <a:pt x="0" y="41819"/>
                                </a:cubicBezTo>
                                <a:cubicBezTo>
                                  <a:pt x="0" y="18186"/>
                                  <a:pt x="17718" y="0"/>
                                  <a:pt x="40001" y="0"/>
                                </a:cubicBezTo>
                                <a:cubicBezTo>
                                  <a:pt x="62284" y="0"/>
                                  <a:pt x="78299" y="14613"/>
                                  <a:pt x="78299" y="41499"/>
                                </a:cubicBezTo>
                                <a:close/>
                                <a:moveTo>
                                  <a:pt x="40198" y="10202"/>
                                </a:moveTo>
                                <a:cubicBezTo>
                                  <a:pt x="26577" y="10202"/>
                                  <a:pt x="12610" y="21587"/>
                                  <a:pt x="12264" y="35708"/>
                                </a:cubicBezTo>
                                <a:lnTo>
                                  <a:pt x="66060" y="35708"/>
                                </a:lnTo>
                                <a:cubicBezTo>
                                  <a:pt x="66060" y="20232"/>
                                  <a:pt x="55844" y="10202"/>
                                  <a:pt x="40174" y="10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380253729" name="Freihandform 380253729"/>
                        <wps:cNvSpPr/>
                        <wps:spPr>
                          <a:xfrm>
                            <a:off x="1590886" y="437459"/>
                            <a:ext cx="45306" cy="81617"/>
                          </a:xfrm>
                          <a:custGeom>
                            <a:avLst/>
                            <a:gdLst>
                              <a:gd name="csX0" fmla="*/ 45282 w 45306"/>
                              <a:gd name="csY0" fmla="*/ 1010 h 81617"/>
                              <a:gd name="csX1" fmla="*/ 43061 w 45306"/>
                              <a:gd name="csY1" fmla="*/ 12075 h 81617"/>
                              <a:gd name="csX2" fmla="*/ 36768 w 45306"/>
                              <a:gd name="csY2" fmla="*/ 11213 h 81617"/>
                              <a:gd name="csX3" fmla="*/ 11919 w 45306"/>
                              <a:gd name="csY3" fmla="*/ 37408 h 81617"/>
                              <a:gd name="csX4" fmla="*/ 11919 w 45306"/>
                              <a:gd name="csY4" fmla="*/ 81617 h 81617"/>
                              <a:gd name="csX5" fmla="*/ 691 w 45306"/>
                              <a:gd name="csY5" fmla="*/ 81617 h 81617"/>
                              <a:gd name="csX6" fmla="*/ 691 w 45306"/>
                              <a:gd name="csY6" fmla="*/ 26368 h 81617"/>
                              <a:gd name="csX7" fmla="*/ 0 w 45306"/>
                              <a:gd name="csY7" fmla="*/ 2045 h 81617"/>
                              <a:gd name="csX8" fmla="*/ 11080 w 45306"/>
                              <a:gd name="csY8" fmla="*/ 2045 h 81617"/>
                              <a:gd name="csX9" fmla="*/ 11080 w 45306"/>
                              <a:gd name="csY9" fmla="*/ 16831 h 81617"/>
                              <a:gd name="csX10" fmla="*/ 11425 w 45306"/>
                              <a:gd name="csY10" fmla="*/ 16831 h 81617"/>
                              <a:gd name="csX11" fmla="*/ 36966 w 45306"/>
                              <a:gd name="csY11" fmla="*/ 0 h 81617"/>
                              <a:gd name="csX12" fmla="*/ 45307 w 45306"/>
                              <a:gd name="csY12" fmla="*/ 1010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</a:cxnLst>
                            <a:rect l="l" t="t" r="r" b="b"/>
                            <a:pathLst>
                              <a:path w="45306" h="81617">
                                <a:moveTo>
                                  <a:pt x="45282" y="1010"/>
                                </a:moveTo>
                                <a:lnTo>
                                  <a:pt x="43061" y="12075"/>
                                </a:lnTo>
                                <a:cubicBezTo>
                                  <a:pt x="41531" y="11385"/>
                                  <a:pt x="39483" y="11213"/>
                                  <a:pt x="36768" y="11213"/>
                                </a:cubicBezTo>
                                <a:cubicBezTo>
                                  <a:pt x="21444" y="11213"/>
                                  <a:pt x="11919" y="23460"/>
                                  <a:pt x="11919" y="37408"/>
                                </a:cubicBezTo>
                                <a:lnTo>
                                  <a:pt x="11919" y="81617"/>
                                </a:lnTo>
                                <a:lnTo>
                                  <a:pt x="691" y="81617"/>
                                </a:lnTo>
                                <a:lnTo>
                                  <a:pt x="691" y="26368"/>
                                </a:lnTo>
                                <a:cubicBezTo>
                                  <a:pt x="691" y="14810"/>
                                  <a:pt x="173" y="12248"/>
                                  <a:pt x="0" y="2045"/>
                                </a:cubicBezTo>
                                <a:lnTo>
                                  <a:pt x="11080" y="2045"/>
                                </a:lnTo>
                                <a:lnTo>
                                  <a:pt x="11080" y="16831"/>
                                </a:lnTo>
                                <a:lnTo>
                                  <a:pt x="11425" y="16831"/>
                                </a:lnTo>
                                <a:cubicBezTo>
                                  <a:pt x="15694" y="6111"/>
                                  <a:pt x="24874" y="0"/>
                                  <a:pt x="36966" y="0"/>
                                </a:cubicBezTo>
                                <a:cubicBezTo>
                                  <a:pt x="40198" y="0"/>
                                  <a:pt x="42765" y="345"/>
                                  <a:pt x="45307" y="1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421125284" name="Freihandform 421125284"/>
                        <wps:cNvSpPr/>
                        <wps:spPr>
                          <a:xfrm>
                            <a:off x="1645767" y="437434"/>
                            <a:ext cx="67762" cy="83662"/>
                          </a:xfrm>
                          <a:custGeom>
                            <a:avLst/>
                            <a:gdLst>
                              <a:gd name="csX0" fmla="*/ 0 w 67762"/>
                              <a:gd name="csY0" fmla="*/ 60375 h 83662"/>
                              <a:gd name="csX1" fmla="*/ 50069 w 67762"/>
                              <a:gd name="csY1" fmla="*/ 32824 h 83662"/>
                              <a:gd name="csX2" fmla="*/ 55177 w 67762"/>
                              <a:gd name="csY2" fmla="*/ 32824 h 83662"/>
                              <a:gd name="csX3" fmla="*/ 55177 w 67762"/>
                              <a:gd name="csY3" fmla="*/ 31124 h 83662"/>
                              <a:gd name="csX4" fmla="*/ 34745 w 67762"/>
                              <a:gd name="csY4" fmla="*/ 10202 h 83662"/>
                              <a:gd name="csX5" fmla="*/ 10389 w 67762"/>
                              <a:gd name="csY5" fmla="*/ 19542 h 83662"/>
                              <a:gd name="csX6" fmla="*/ 3578 w 67762"/>
                              <a:gd name="csY6" fmla="*/ 11558 h 83662"/>
                              <a:gd name="csX7" fmla="*/ 37114 w 67762"/>
                              <a:gd name="csY7" fmla="*/ 0 h 83662"/>
                              <a:gd name="csX8" fmla="*/ 66405 w 67762"/>
                              <a:gd name="csY8" fmla="*/ 27723 h 83662"/>
                              <a:gd name="csX9" fmla="*/ 66405 w 67762"/>
                              <a:gd name="csY9" fmla="*/ 64614 h 83662"/>
                              <a:gd name="csX10" fmla="*/ 67762 w 67762"/>
                              <a:gd name="csY10" fmla="*/ 81617 h 83662"/>
                              <a:gd name="csX11" fmla="*/ 56855 w 67762"/>
                              <a:gd name="csY11" fmla="*/ 81617 h 83662"/>
                              <a:gd name="csX12" fmla="*/ 55844 w 67762"/>
                              <a:gd name="csY12" fmla="*/ 68704 h 83662"/>
                              <a:gd name="csX13" fmla="*/ 55498 w 67762"/>
                              <a:gd name="csY13" fmla="*/ 68704 h 83662"/>
                              <a:gd name="csX14" fmla="*/ 27416 w 67762"/>
                              <a:gd name="csY14" fmla="*/ 83663 h 83662"/>
                              <a:gd name="csX15" fmla="*/ 0 w 67762"/>
                              <a:gd name="csY15" fmla="*/ 60375 h 83662"/>
                              <a:gd name="csX16" fmla="*/ 12240 w 67762"/>
                              <a:gd name="csY16" fmla="*/ 58847 h 83662"/>
                              <a:gd name="csX17" fmla="*/ 30969 w 67762"/>
                              <a:gd name="csY17" fmla="*/ 73460 h 83662"/>
                              <a:gd name="csX18" fmla="*/ 55153 w 67762"/>
                              <a:gd name="csY18" fmla="*/ 46255 h 83662"/>
                              <a:gd name="csX19" fmla="*/ 55153 w 67762"/>
                              <a:gd name="csY19" fmla="*/ 41991 h 83662"/>
                              <a:gd name="csX20" fmla="*/ 47330 w 67762"/>
                              <a:gd name="csY20" fmla="*/ 41991 h 83662"/>
                              <a:gd name="csX21" fmla="*/ 12264 w 67762"/>
                              <a:gd name="csY21" fmla="*/ 58823 h 83662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  <a:cxn ang="0">
                                <a:pos x="csX21" y="csY21"/>
                              </a:cxn>
                            </a:cxnLst>
                            <a:rect l="l" t="t" r="r" b="b"/>
                            <a:pathLst>
                              <a:path w="67762" h="83662">
                                <a:moveTo>
                                  <a:pt x="0" y="60375"/>
                                </a:moveTo>
                                <a:cubicBezTo>
                                  <a:pt x="0" y="42016"/>
                                  <a:pt x="13967" y="32824"/>
                                  <a:pt x="50069" y="32824"/>
                                </a:cubicBezTo>
                                <a:lnTo>
                                  <a:pt x="55177" y="32824"/>
                                </a:lnTo>
                                <a:lnTo>
                                  <a:pt x="55177" y="31124"/>
                                </a:lnTo>
                                <a:cubicBezTo>
                                  <a:pt x="55177" y="16659"/>
                                  <a:pt x="48539" y="10202"/>
                                  <a:pt x="34745" y="10202"/>
                                </a:cubicBezTo>
                                <a:cubicBezTo>
                                  <a:pt x="25220" y="10202"/>
                                  <a:pt x="17200" y="13430"/>
                                  <a:pt x="10389" y="19542"/>
                                </a:cubicBezTo>
                                <a:lnTo>
                                  <a:pt x="3578" y="11558"/>
                                </a:lnTo>
                                <a:cubicBezTo>
                                  <a:pt x="11080" y="3894"/>
                                  <a:pt x="22308" y="0"/>
                                  <a:pt x="37114" y="0"/>
                                </a:cubicBezTo>
                                <a:cubicBezTo>
                                  <a:pt x="55325" y="0"/>
                                  <a:pt x="66405" y="11213"/>
                                  <a:pt x="66405" y="27723"/>
                                </a:cubicBezTo>
                                <a:lnTo>
                                  <a:pt x="66405" y="64614"/>
                                </a:lnTo>
                                <a:cubicBezTo>
                                  <a:pt x="66405" y="67497"/>
                                  <a:pt x="66923" y="75506"/>
                                  <a:pt x="67762" y="81617"/>
                                </a:cubicBezTo>
                                <a:lnTo>
                                  <a:pt x="56855" y="81617"/>
                                </a:lnTo>
                                <a:cubicBezTo>
                                  <a:pt x="56164" y="78044"/>
                                  <a:pt x="55844" y="73633"/>
                                  <a:pt x="55844" y="68704"/>
                                </a:cubicBezTo>
                                <a:lnTo>
                                  <a:pt x="55498" y="68704"/>
                                </a:lnTo>
                                <a:cubicBezTo>
                                  <a:pt x="48860" y="79079"/>
                                  <a:pt x="40174" y="83663"/>
                                  <a:pt x="27416" y="83663"/>
                                </a:cubicBezTo>
                                <a:cubicBezTo>
                                  <a:pt x="11573" y="83663"/>
                                  <a:pt x="0" y="74471"/>
                                  <a:pt x="0" y="60375"/>
                                </a:cubicBezTo>
                                <a:close/>
                                <a:moveTo>
                                  <a:pt x="12240" y="58847"/>
                                </a:moveTo>
                                <a:cubicBezTo>
                                  <a:pt x="12240" y="67866"/>
                                  <a:pt x="19889" y="73460"/>
                                  <a:pt x="30969" y="73460"/>
                                </a:cubicBezTo>
                                <a:cubicBezTo>
                                  <a:pt x="45455" y="73460"/>
                                  <a:pt x="55153" y="64614"/>
                                  <a:pt x="55153" y="46255"/>
                                </a:cubicBezTo>
                                <a:lnTo>
                                  <a:pt x="55153" y="41991"/>
                                </a:lnTo>
                                <a:lnTo>
                                  <a:pt x="47330" y="41991"/>
                                </a:lnTo>
                                <a:cubicBezTo>
                                  <a:pt x="26059" y="41991"/>
                                  <a:pt x="12264" y="47438"/>
                                  <a:pt x="12264" y="588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403908663" name="Freihandform 403908663"/>
                        <wps:cNvSpPr/>
                        <wps:spPr>
                          <a:xfrm>
                            <a:off x="1727274" y="417055"/>
                            <a:ext cx="51747" cy="104066"/>
                          </a:xfrm>
                          <a:custGeom>
                            <a:avLst/>
                            <a:gdLst>
                              <a:gd name="csX0" fmla="*/ 0 w 51747"/>
                              <a:gd name="csY0" fmla="*/ 32652 h 104066"/>
                              <a:gd name="csX1" fmla="*/ 0 w 51747"/>
                              <a:gd name="csY1" fmla="*/ 22450 h 104066"/>
                              <a:gd name="csX2" fmla="*/ 16854 w 51747"/>
                              <a:gd name="csY2" fmla="*/ 22450 h 104066"/>
                              <a:gd name="csX3" fmla="*/ 16854 w 51747"/>
                              <a:gd name="csY3" fmla="*/ 0 h 104066"/>
                              <a:gd name="csX4" fmla="*/ 28082 w 51747"/>
                              <a:gd name="csY4" fmla="*/ 0 h 104066"/>
                              <a:gd name="csX5" fmla="*/ 28082 w 51747"/>
                              <a:gd name="csY5" fmla="*/ 22450 h 104066"/>
                              <a:gd name="csX6" fmla="*/ 51081 w 51747"/>
                              <a:gd name="csY6" fmla="*/ 22450 h 104066"/>
                              <a:gd name="csX7" fmla="*/ 51081 w 51747"/>
                              <a:gd name="csY7" fmla="*/ 32652 h 104066"/>
                              <a:gd name="csX8" fmla="*/ 28082 w 51747"/>
                              <a:gd name="csY8" fmla="*/ 32652 h 104066"/>
                              <a:gd name="csX9" fmla="*/ 28082 w 51747"/>
                              <a:gd name="csY9" fmla="*/ 80262 h 104066"/>
                              <a:gd name="csX10" fmla="*/ 39656 w 51747"/>
                              <a:gd name="csY10" fmla="*/ 93865 h 104066"/>
                              <a:gd name="csX11" fmla="*/ 51229 w 51747"/>
                              <a:gd name="csY11" fmla="*/ 90809 h 104066"/>
                              <a:gd name="csX12" fmla="*/ 51747 w 51747"/>
                              <a:gd name="csY12" fmla="*/ 101184 h 104066"/>
                              <a:gd name="csX13" fmla="*/ 36596 w 51747"/>
                              <a:gd name="csY13" fmla="*/ 104067 h 104066"/>
                              <a:gd name="csX14" fmla="*/ 16854 w 51747"/>
                              <a:gd name="csY14" fmla="*/ 83490 h 104066"/>
                              <a:gd name="csX15" fmla="*/ 16854 w 51747"/>
                              <a:gd name="csY15" fmla="*/ 32652 h 104066"/>
                              <a:gd name="csX16" fmla="*/ 0 w 51747"/>
                              <a:gd name="csY16" fmla="*/ 32652 h 10406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</a:cxnLst>
                            <a:rect l="l" t="t" r="r" b="b"/>
                            <a:pathLst>
                              <a:path w="51747" h="104066">
                                <a:moveTo>
                                  <a:pt x="0" y="32652"/>
                                </a:moveTo>
                                <a:lnTo>
                                  <a:pt x="0" y="22450"/>
                                </a:lnTo>
                                <a:lnTo>
                                  <a:pt x="16854" y="22450"/>
                                </a:lnTo>
                                <a:lnTo>
                                  <a:pt x="16854" y="0"/>
                                </a:lnTo>
                                <a:lnTo>
                                  <a:pt x="28082" y="0"/>
                                </a:lnTo>
                                <a:lnTo>
                                  <a:pt x="28082" y="22450"/>
                                </a:lnTo>
                                <a:lnTo>
                                  <a:pt x="51081" y="22450"/>
                                </a:lnTo>
                                <a:lnTo>
                                  <a:pt x="51081" y="32652"/>
                                </a:lnTo>
                                <a:lnTo>
                                  <a:pt x="28082" y="32652"/>
                                </a:lnTo>
                                <a:lnTo>
                                  <a:pt x="28082" y="80262"/>
                                </a:lnTo>
                                <a:cubicBezTo>
                                  <a:pt x="28082" y="88936"/>
                                  <a:pt x="30797" y="93865"/>
                                  <a:pt x="39656" y="93865"/>
                                </a:cubicBezTo>
                                <a:cubicBezTo>
                                  <a:pt x="43579" y="93865"/>
                                  <a:pt x="47824" y="92682"/>
                                  <a:pt x="51229" y="90809"/>
                                </a:cubicBezTo>
                                <a:lnTo>
                                  <a:pt x="51747" y="101184"/>
                                </a:lnTo>
                                <a:cubicBezTo>
                                  <a:pt x="47478" y="103056"/>
                                  <a:pt x="42049" y="104067"/>
                                  <a:pt x="36596" y="104067"/>
                                </a:cubicBezTo>
                                <a:cubicBezTo>
                                  <a:pt x="24158" y="104067"/>
                                  <a:pt x="16854" y="96403"/>
                                  <a:pt x="16854" y="83490"/>
                                </a:cubicBezTo>
                                <a:lnTo>
                                  <a:pt x="16854" y="32652"/>
                                </a:lnTo>
                                <a:lnTo>
                                  <a:pt x="0" y="32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966891536" name="Freihandform 966891536"/>
                        <wps:cNvSpPr/>
                        <wps:spPr>
                          <a:xfrm>
                            <a:off x="1793753" y="400741"/>
                            <a:ext cx="16336" cy="118335"/>
                          </a:xfrm>
                          <a:custGeom>
                            <a:avLst/>
                            <a:gdLst>
                              <a:gd name="csX0" fmla="*/ 16336 w 16336"/>
                              <a:gd name="csY0" fmla="*/ 8157 h 118335"/>
                              <a:gd name="csX1" fmla="*/ 8168 w 16336"/>
                              <a:gd name="csY1" fmla="*/ 16314 h 118335"/>
                              <a:gd name="csX2" fmla="*/ 0 w 16336"/>
                              <a:gd name="csY2" fmla="*/ 8157 h 118335"/>
                              <a:gd name="csX3" fmla="*/ 8168 w 16336"/>
                              <a:gd name="csY3" fmla="*/ 0 h 118335"/>
                              <a:gd name="csX4" fmla="*/ 16336 w 16336"/>
                              <a:gd name="csY4" fmla="*/ 8157 h 118335"/>
                              <a:gd name="csX5" fmla="*/ 13794 w 16336"/>
                              <a:gd name="csY5" fmla="*/ 118335 h 118335"/>
                              <a:gd name="csX6" fmla="*/ 2566 w 16336"/>
                              <a:gd name="csY6" fmla="*/ 118335 h 118335"/>
                              <a:gd name="csX7" fmla="*/ 2566 w 16336"/>
                              <a:gd name="csY7" fmla="*/ 38763 h 118335"/>
                              <a:gd name="csX8" fmla="*/ 13794 w 16336"/>
                              <a:gd name="csY8" fmla="*/ 38763 h 118335"/>
                              <a:gd name="csX9" fmla="*/ 13794 w 16336"/>
                              <a:gd name="csY9" fmla="*/ 118335 h 11833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16336" h="118335">
                                <a:moveTo>
                                  <a:pt x="16336" y="8157"/>
                                </a:moveTo>
                                <a:cubicBezTo>
                                  <a:pt x="16336" y="12740"/>
                                  <a:pt x="12412" y="16314"/>
                                  <a:pt x="8168" y="16314"/>
                                </a:cubicBezTo>
                                <a:cubicBezTo>
                                  <a:pt x="3924" y="16314"/>
                                  <a:pt x="0" y="12740"/>
                                  <a:pt x="0" y="8157"/>
                                </a:cubicBezTo>
                                <a:cubicBezTo>
                                  <a:pt x="0" y="3573"/>
                                  <a:pt x="4096" y="0"/>
                                  <a:pt x="8168" y="0"/>
                                </a:cubicBezTo>
                                <a:cubicBezTo>
                                  <a:pt x="12240" y="0"/>
                                  <a:pt x="16336" y="3918"/>
                                  <a:pt x="16336" y="8157"/>
                                </a:cubicBezTo>
                                <a:close/>
                                <a:moveTo>
                                  <a:pt x="13794" y="118335"/>
                                </a:moveTo>
                                <a:lnTo>
                                  <a:pt x="2566" y="118335"/>
                                </a:lnTo>
                                <a:lnTo>
                                  <a:pt x="2566" y="38763"/>
                                </a:lnTo>
                                <a:lnTo>
                                  <a:pt x="13794" y="38763"/>
                                </a:lnTo>
                                <a:lnTo>
                                  <a:pt x="13794" y="118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918788448" name="Freihandform 1918788448"/>
                        <wps:cNvSpPr/>
                        <wps:spPr>
                          <a:xfrm>
                            <a:off x="1829559" y="437459"/>
                            <a:ext cx="84616" cy="83637"/>
                          </a:xfrm>
                          <a:custGeom>
                            <a:avLst/>
                            <a:gdLst>
                              <a:gd name="csX0" fmla="*/ 84617 w 84616"/>
                              <a:gd name="csY0" fmla="*/ 41819 h 83637"/>
                              <a:gd name="csX1" fmla="*/ 42222 w 84616"/>
                              <a:gd name="csY1" fmla="*/ 83638 h 83637"/>
                              <a:gd name="csX2" fmla="*/ 0 w 84616"/>
                              <a:gd name="csY2" fmla="*/ 41819 h 83637"/>
                              <a:gd name="csX3" fmla="*/ 42222 w 84616"/>
                              <a:gd name="csY3" fmla="*/ 0 h 83637"/>
                              <a:gd name="csX4" fmla="*/ 84617 w 84616"/>
                              <a:gd name="csY4" fmla="*/ 41819 h 83637"/>
                              <a:gd name="csX5" fmla="*/ 42197 w 84616"/>
                              <a:gd name="csY5" fmla="*/ 73460 h 83637"/>
                              <a:gd name="csX6" fmla="*/ 72328 w 84616"/>
                              <a:gd name="csY6" fmla="*/ 41844 h 83637"/>
                              <a:gd name="csX7" fmla="*/ 42025 w 84616"/>
                              <a:gd name="csY7" fmla="*/ 10227 h 83637"/>
                              <a:gd name="csX8" fmla="*/ 12215 w 84616"/>
                              <a:gd name="csY8" fmla="*/ 41844 h 83637"/>
                              <a:gd name="csX9" fmla="*/ 42173 w 84616"/>
                              <a:gd name="csY9" fmla="*/ 73460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84616" h="83637">
                                <a:moveTo>
                                  <a:pt x="84617" y="41819"/>
                                </a:moveTo>
                                <a:cubicBezTo>
                                  <a:pt x="84617" y="65796"/>
                                  <a:pt x="66899" y="83638"/>
                                  <a:pt x="42222" y="83638"/>
                                </a:cubicBezTo>
                                <a:cubicBezTo>
                                  <a:pt x="17545" y="83638"/>
                                  <a:pt x="0" y="65944"/>
                                  <a:pt x="0" y="41819"/>
                                </a:cubicBezTo>
                                <a:cubicBezTo>
                                  <a:pt x="0" y="17694"/>
                                  <a:pt x="18039" y="0"/>
                                  <a:pt x="42222" y="0"/>
                                </a:cubicBezTo>
                                <a:cubicBezTo>
                                  <a:pt x="66405" y="0"/>
                                  <a:pt x="84617" y="16831"/>
                                  <a:pt x="84617" y="41819"/>
                                </a:cubicBezTo>
                                <a:close/>
                                <a:moveTo>
                                  <a:pt x="42197" y="73460"/>
                                </a:moveTo>
                                <a:cubicBezTo>
                                  <a:pt x="60236" y="73460"/>
                                  <a:pt x="72328" y="60030"/>
                                  <a:pt x="72328" y="41844"/>
                                </a:cubicBezTo>
                                <a:cubicBezTo>
                                  <a:pt x="72328" y="23657"/>
                                  <a:pt x="60409" y="10227"/>
                                  <a:pt x="42025" y="10227"/>
                                </a:cubicBezTo>
                                <a:cubicBezTo>
                                  <a:pt x="24652" y="10227"/>
                                  <a:pt x="12215" y="23312"/>
                                  <a:pt x="12215" y="41844"/>
                                </a:cubicBezTo>
                                <a:cubicBezTo>
                                  <a:pt x="12215" y="60375"/>
                                  <a:pt x="24825" y="73460"/>
                                  <a:pt x="42173" y="73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473037487" name="Freihandform 473037487"/>
                        <wps:cNvSpPr/>
                        <wps:spPr>
                          <a:xfrm>
                            <a:off x="1934485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86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1BF5F0" id="Grafik 3" o:spid="_x0000_s1026" style="position:absolute;margin-left:-49.25pt;margin-top:6.4pt;width:224.35pt;height:44.05pt;z-index:251645440" coordsize="28493,55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">
              <v:shape id="Freihandform 855276804" o:spid="_x0000_s1027" style="position:absolute;width:28493;height:3541;visibility:visible;mso-wrap-style:square;v-text-anchor:top" coordsize="2849302,354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" path="m1684263,81297r-38742,141918l1644953,223215,1601473,81297r-34548,l1522630,223215r-567,l1485023,81297r-38471,l1504789,278317r32327,l1582817,128315r568,l1629086,278317r33437,l1719946,81297r-35683,xm1386390,180780v1851,2883,3158,6210,3899,10030c1391029,194605,1391399,198548,1391399,202638r,75703l1424836,278341r,-79596c1424836,190785,1423997,183294,1422319,176344v-1653,-6949,-4417,-13036,-8217,-18211c1410302,152934,1405317,148843,1399197,145886v-6120,-2957,-13646,-4461,-22554,-4461c1366599,141425,1357962,143421,1350732,147414v-7255,3992,-13276,10251,-18113,18777c1325734,149681,1311817,141401,1290817,141401v-11154,,-20038,2464,-26602,7393c1257602,153722,1252839,159316,1249853,165625r-567,l1249286,144752r-31759,l1217527,278341r33437,l1250964,205423v,-4436,567,-8699,1678,-12790c1253752,188543,1255578,184920,1258071,181766v2517,-3155,5675,-5668,9476,-7516c1271347,172401,1276035,171465,1281637,171465v8168,,14016,2464,17545,7368c1302686,183762,1304463,190391,1304463,198745r,79596l1337900,278341r,-72351c1337900,201726,1338418,197513,1339430,193348v1012,-4189,2690,-7886,5009,-11139c1346759,178956,1349745,176344,1353348,174422v3627,-1947,8044,-2932,13251,-2932c1371806,171490,1375705,172328,1378839,174003v3158,1676,5675,3943,7526,6826m2191494,175088v5848,-5767,13794,-8625,23813,-8625c2225893,166463,2234160,169296,2240107,174940v5947,5668,9007,13405,9205,23238l2180760,198178v1307,-9635,4861,-17349,10734,-23090m2250447,275532v9648,-4091,18384,-10942,26182,-20602l2252643,236867v-4269,5175,-9229,9512,-14905,12938c2232063,253255,2225079,254955,2216714,254955v-9476,,-17546,-2785,-24258,-8354c2185769,241032,2181870,233245,2180760,223240r101989,l2282749,214048v,-11681,-1530,-22006,-4590,-31025c2275099,174028,2270830,166463,2265327,160326v-5478,-6111,-12067,-10793,-19791,-14046c2237837,143027,2229323,141401,2220045,141401v-10043,,-19519,1675,-28403,5027c2182734,149779,2175010,154486,2168495,160622v-6514,6136,-11647,13504,-15472,22129c2149223,191376,2147323,200987,2147323,211534v,10547,1900,20183,5700,28808c2156823,248967,2161981,256335,2168495,262471v6515,6112,14214,10843,23147,14194c2200550,280017,2210026,281668,2220045,281668v10586,,20704,-2045,30377,-6111m2079758,226566v-1777,4830,-4368,9094,-7798,12790c2068505,243077,2064384,246034,2059547,248252v-4836,2243,-10290,3352,-16434,3352c2036968,251604,2031490,250495,2026678,248252v-4837,-2218,-8958,-5175,-12388,-8896c2010835,235660,2008244,231372,2006468,226566v-1752,-4830,-2641,-9832,-2641,-15032c2003827,206335,2004716,201332,2006468,196502v1776,-4830,4367,-9093,7822,-12789c2017720,179991,2021866,177034,2026678,174816v4836,-2217,10315,-3351,16435,-3351c2049232,171465,2054735,172574,2059547,174816v4837,2218,8958,5175,12413,8897c2075390,187409,2077981,191672,2079758,196502v1752,4830,2640,9833,2640,15032c2082398,216734,2081510,221736,2079758,226566t34967,51751l2114725,67940r-33438,l2081287,161731r-838,c2078771,159513,2076648,157246,2074032,154905v-2615,-2316,-5774,-4510,-9475,-6530c2060830,146329,2056561,144678,2051725,143348v-4837,-1307,-10389,-1947,-16706,-1947c2025543,141401,2016807,143224,2008837,146847v-7971,3598,-14831,8576,-20482,14884c1982679,168040,1978262,175457,1975103,184008v-3158,8527,-4738,17718,-4738,27551c1970365,221391,1971846,230583,1974807,239110v2961,8551,7329,15968,13104,22277c1993660,267695,2000570,272649,2008664,276271v8069,3623,17323,5422,27736,5422c2045876,281693,2054686,279844,2062879,276123v8168,-3696,14658,-9635,19519,-17817l2082965,258306r,20035l2114725,278341r,-24xm1853225,175088v5848,-5767,13794,-8625,23813,-8625c1887624,166463,1895891,169296,1901838,174940v5947,5668,9007,13405,9205,23238l1842491,198178v1307,-9635,4861,-17349,10734,-23090m1853348,276641v8909,3351,18384,5002,28403,5002c1892337,281643,1902455,279598,1912128,275532v9649,-4091,18385,-10942,26182,-20602l1914325,236867v-4269,5175,-9230,9512,-14905,12938c1893744,253255,1886761,254955,1878395,254955v-9476,,-17545,-2785,-24257,-8354c1847450,241032,1843552,233245,1842441,223240r101989,l1944430,214048v,-11681,-1530,-22006,-4590,-31025c1936780,174028,1932511,166463,1927008,160326v-5478,-6111,-12067,-10793,-19790,-14046c1899519,143027,1891005,141401,1881727,141401v-10044,,-19520,1675,-28403,5027c1844415,149779,1836691,154486,1830177,160622v-6515,6136,-11648,13504,-15473,22129c1810904,191376,1809004,200987,1809004,211534v,10547,1900,20183,5700,28808c1818505,248967,1823662,256335,1830177,262471v6514,6112,14214,10843,23147,14194m2400926,185511v1579,3993,2541,8256,2936,12815c2404232,202860,2404430,207000,2404430,210721r,67620l2437867,278341r,-84328c2437867,187163,2437028,180558,2435350,174274v-1678,-6308,-4442,-11878,-8366,-16708c2423085,152736,2418027,148843,2411808,145886v-6218,-2957,-13794,-4461,-22727,-4461c2377952,141425,2369117,143890,2362603,148818v-6490,4929,-11327,10695,-14486,17398l2347550,166216r,-21439l2315791,144777r,133589l2349228,278366r,-72918c2349228,201012,2349795,196749,2350906,192658v1110,-4091,2912,-7713,5429,-10868c2358852,178636,2362010,176123,2365811,174274v3800,-1848,8488,-2784,14065,-2784c2385453,171490,2390191,172845,2393547,175531v3356,2686,5799,6013,7379,10005m2849302,173141r,-28389l2812534,144752r,-38664l2779072,106088r,38664l2751508,144752r,28389l2779072,173141r,61213c2779072,242141,2779689,249016,2780874,254930v1209,5939,3430,10917,6687,14909c2790818,273832,2795285,276789,2800936,278735v5676,1947,12955,2908,21864,2908c2826699,281643,2831214,281323,2836322,280658v5108,-641,9427,-1799,12956,-3475l2849278,249065v-2048,1504,-4837,2563,-8366,3204c2837383,252934,2834126,253255,2831165,253255v-7428,,-12388,-1947,-14905,-5865c2813743,243496,2812509,238198,2812509,231520r,-58429l2849278,173091r24,50xm1759527,119419v6120,,11302,-1897,15473,-5692c1779195,109932,1781268,105151,1781268,99385v,-5767,-2073,-10523,-6268,-14342c1770829,81248,1765672,79350,1759527,79350v-6144,,-11203,1996,-15176,5988c1740353,89330,1738355,94013,1738355,99385v,5372,1998,10079,5996,14071c1748349,117448,1753407,119444,1759527,119444t-16435,158873l1776529,278317r,-133589l1743092,144728r,133589xm660622,196502r86936,l747558,164787r-86936,l660622,113037r92241,l752863,81297r-127356,l625507,278317r35115,l660622,196502xm2716912,206384v-5404,-2883,-11204,-5003,-17422,-6407c2693271,198572,2687448,197241,2682068,195935v-5404,-1306,-9846,-2883,-13375,-4731c2665165,189356,2663412,186374,2663412,182308v,-5027,2123,-8625,6416,-10868c2674097,169223,2678465,168089,2682932,168089v10956,,19692,4559,26182,13652l2731397,161706v-5380,-7417,-12462,-12641,-21173,-15722c2701489,142929,2692679,141376,2683746,141376v-6687,,-13276,838,-19791,2514c2657441,145565,2651691,148178,2646682,151677v-5035,3524,-9057,8033,-12117,13504c2631505,170652,2629975,177108,2629975,184526v,8526,1752,15204,5281,20034c2638785,209390,2643227,213136,2648631,215822v5380,2686,11179,4633,17422,5841c2672271,222870,2678070,224176,2683474,225556v5380,1405,9846,3179,13375,5422c2700378,233220,2702130,236645,2702130,241278v,2612,-691,4855,-2073,6826c2698651,250051,2696849,251678,2694604,252984v-2221,1306,-4640,2218,-7255,2784c2684758,256335,2682241,256606,2679822,256606v-7057,,-13053,-1528,-17964,-4583c2656922,248967,2652332,245024,2648063,240194r-22307,20873c2632640,268854,2640438,274226,2649174,277208v8711,2957,18285,4435,28699,4435c2684758,281643,2691618,280904,2698503,279425v6860,-1478,13054,-3893,18532,-7245c2722513,268854,2726980,264443,2730410,258972v3430,-5471,5157,-12198,5157,-20183c2735567,230090,2733790,223215,2730262,218213v-3529,-5028,-7995,-8946,-13375,-11829m1014215,141401v-8908,,-16805,2144,-23690,6407c983640,152071,978360,158109,974633,165896r-567,l974066,144752r-33437,l940629,278341r33437,l974066,206828v,-1849,419,-4633,1258,-8354c976163,194777,977841,191056,980334,187335v2517,-3696,6144,-6999,10858,-9882c995929,174570,1002197,173141,1009995,173141v2591,,5256,246,7946,690c1020631,174299,1023370,174915,1026158,175654r,-32282c1024110,142805,1022112,142362,1020162,141968v-1949,-370,-3948,-567,-5996,-567m1099375,281643v11153,,19963,-2464,26478,-7368c1132343,269371,1137179,263555,1140363,256877r542,l1140905,278317r31784,l1172689,144728r-33437,l1139252,217646v,4435,-567,8723,-1678,12789c1136464,234526,1134638,238149,1132121,241303v-2493,3154,-5676,5668,-9452,7516c1118869,250667,1114181,251604,1108579,251604v-5947,,-10537,-1356,-13794,-4042c1091527,244876,1089109,241549,1087554,237533v-1579,-3993,-2566,-8256,-2936,-12790c1084248,220209,1084050,216069,1084050,212348r,-67620l1050613,144728r,84303c1050613,235906,1051452,242486,1053130,248794v1654,6309,4442,11928,8366,16831c1065395,270554,1070453,274448,1076672,277306v6218,2883,13794,4313,22703,4313m2503384,198178v1307,-9635,4861,-17349,10734,-23090c2519966,169321,2527912,166463,2537931,166463v10586,,18853,2833,24800,8477c2568678,180608,2571738,188345,2571936,198178r-68552,xm2587951,160326v-5478,-6111,-12067,-10793,-19791,-14046c2560461,143027,2551948,141401,2542669,141401v-10044,,-19519,1675,-28403,5027c2505358,149779,2497634,154486,2491119,160622v-6490,6136,-11647,13504,-15472,22129c2471847,191376,2469947,200987,2469947,211534v,10547,1900,20183,5700,28808c2479447,248967,2484605,256335,2491119,262471v6515,6112,14214,10843,23147,14194c2523174,280017,2532650,281668,2542669,281668v10586,,20704,-2045,30377,-6111c2582695,271466,2591430,264615,2599228,254955r-23986,-18063c2570973,242067,2566013,246404,2560338,249829v-5676,3450,-12684,5151,-21025,5151c2529837,254980,2521768,252195,2515056,246626v-6688,-5570,-10587,-13357,-11697,-23362l2605348,223264r,-9191c2605348,202392,2603818,192066,2600758,183047v-3060,-8994,-7329,-16560,-12832,-22696m877555,226566v-1777,4830,-4368,9094,-7798,12790c866302,243077,862181,246034,857345,248252v-4837,2243,-10290,3352,-16435,3352c834766,251604,829287,250495,824475,248252v-4836,-2218,-8957,-5175,-12387,-8896c808633,235660,806042,231372,804265,226566v-1752,-4830,-2640,-9832,-2640,-15032c801625,206335,802513,201332,804265,196502v1777,-4830,4368,-9093,7823,-12789c815518,179991,819663,177034,824475,174816v4837,-2217,10315,-3351,16435,-3351c847030,171465,852533,172574,857345,174816v4836,2218,8957,5175,12412,8897c873187,187409,875778,191672,877555,196502v1752,4830,2640,9833,2640,15032c880195,216734,879307,221736,877555,226566t14905,-65968c885970,154486,878246,149755,869338,146403v-8909,-3351,-18385,-5027,-28428,-5027c830867,141376,821391,143052,812507,146403v-8908,3352,-16632,8058,-23147,14195c782846,166734,777713,174102,773888,182727v-3800,8625,-5700,18236,-5700,28783c768188,222057,770088,231692,773888,240317v3800,8625,8958,15993,15472,22130c795850,268558,803574,273289,812507,276641v8908,3351,18384,5002,28403,5002c850929,281643,860429,279992,869338,276641v8908,-3352,16632,-8058,23122,-14194c898974,256310,904132,248942,907932,240317v3800,-8625,5700,-18236,5700,-28807c913632,200938,911732,191352,907932,182727v-3800,-8625,-8982,-15993,-15472,-22129m268409,23830r-95918,c172737,126098,212566,227059,275886,294211v40051,42484,63987,59956,63987,59956l396852,278292v,,-15769,-12519,-20951,-17201c305548,197685,268656,113480,268409,23830t-172540,l,23830v888,91967,35041,190883,68503,247587c88812,305892,118251,341797,128739,354167r56978,-75875c136265,215847,105172,139429,98263,59094,96832,47191,95993,35683,95869,23830m456718,62396v-395,-1109,-667,-2243,-1111,-3327c455286,58108,455064,57122,454645,56186l440011,23854v-3405,10720,-10018,18088,-17742,18088c411115,41942,402083,26762,402083,8034v,-2736,247,-5373,592,-7935l402577,,361909,40611v-22455,22425,-22455,58798,,81223c384365,144259,420788,144259,443244,121834v15917,-15894,20309,-38714,13671,-58699c456866,62889,456742,62618,456693,62371e" fillcolor="white [3214]" stroked="f" strokeweight=".0685mm">
                <v:stroke joinstyle="miter"/>
                <v:path arrowok="t" o:connecttype="custom" o:connectlocs="1684263,81297;1645521,223215;1644953,223215;1601473,81297;1566925,81297;1522630,223215;1522063,223215;1485023,81297;1446552,81297;1504789,278317;1537116,278317;1582817,128315;1583385,128315;1629086,278317;1662523,278317;1719946,81297;1684263,81297;1386390,180780;1390289,190810;1391399,202638;1391399,278341;1424836,278341;1424836,198745;1422319,176344;1414102,158133;1399197,145886;1376643,141425;1350732,147414;1332619,166191;1290817,141401;1264215,148794;1249853,165625;1249286,165625;1249286,144752;1217527,144752;1217527,278341;1250964,278341;1250964,205423;1252642,192633;1258071,181766;1267547,174250;1281637,171465;1299182,178833;1304463,198745;1304463,278341;1337900,278341;1337900,205990;1339430,193348;1344439,182209;1353348,174422;1366599,171490;1378839,174003;1386365,180829;2191494,175088;2215307,166463;2240107,174940;2249312,198178;2180760,198178;2191494,175088;2250447,275532;2276629,254930;2252643,236867;2237738,249805;2216714,254955;2192456,246601;2180760,223240;2282749,223240;2282749,214048;2278159,183023;2265327,160326;2245536,146280;2220045,141401;2191642,146428;2168495,160622;2153023,182751;2147323,211534;2153023,240342;2168495,262471;2191642,276665;2220045,281668;2250422,275557;2079758,226566;2071960,239356;2059547,248252;2043113,251604;2026678,248252;2014290,239356;2006468,226566;2003827,211534;2006468,196502;2014290,183713;2026678,174816;2043113,171465;2059547,174816;2071960,183713;2079758,196502;2082398,211534;2079758,226566;2114725,278317;2114725,67940;2081287,67940;2081287,161731;2080449,161731;2074032,154905;2064557,148375;2051725,143348;2035019,141401;2008837,146847;1988355,161731;1975103,184008;1970365,211559;1974807,239110;1987911,261387;2008664,276271;2036400,281693;2062879,276123;2082398,258306;2082965,258306;2082965,278341;2114725,278341;1853225,175088;1877038,166463;1901838,174940;1911043,198178;1842491,198178;1853225,175088;1853348,276641;1881751,281643;1912128,275532;1938310,254930;1914325,236867;1899420,249805;1878395,254955;1854138,246601;1842441,223240;1944430,223240;1944430,214048;1939840,183023;1927008,160326;1907218,146280;1881727,141401;1853324,146428;1830177,160622;1814704,182751;1809004,211534;1814704,240342;1830177,262471;1853324,276665;2400926,185511;2403862,198326;2404430,210721;2404430,278341;2437867,278341;2437867,194013;2435350,174274;2426984,157566;2411808,145886;2389081,141425;2362603,148818;2348117,166216;2347550,166216;2347550,144777;2315791,144777;2315791,278366;2349228,278366;2349228,205448;2350906,192658;2356335,181790;2365811,174274;2379876,171490;2393547,175531;2400926,185536;2849302,173141;2849302,144752;2812534,144752;2812534,106088;2779072,106088;2779072,144752;2751508,144752;2751508,173141;2779072,173141;2779072,234354;2780874,254930;2787561,269839;2800936,278735;2822800,281643;2836322,280658;2849278,277183;2849278,249065;2840912,252269;2831165,253255;2816260,247390;2812509,231520;2812509,173091;2849278,173091;1759527,119419;1775000,113727;1781268,99385;1775000,85043;1759527,79350;1744351,85338;1738355,99385;1744351,113456;1759527,119444;1743092,278317;1776529,278317;1776529,144728;1743092,144728;1743092,278317;660622,196502;747558,196502;747558,164787;660622,164787;660622,113037;752863,113037;752863,81297;625507,81297;625507,278317;660622,278317;660622,196502;2716912,206384;2699490,199977;2682068,195935;2668693,191204;2663412,182308;2669828,171440;2682932,168089;2709114,181741;2731397,161706;2710224,145984;2683746,141376;2663955,143890;2646682,151677;2634565,165181;2629975,184526;2635256,204560;2648631,215822;2666053,221663;2683474,225556;2696849,230978;2702130,241278;2700057,248104;2694604,252984;2687349,255768;2679822,256606;2661858,252023;2648063,240194;2625756,261067;2649174,277208;2677873,281643;2698503,279425;2717035,272180;2730410,258972;2735567,238789;2730262,218213;2716887,206384;1014215,141401;990525,147808;974633,165896;974066,165896;974066,144752;940629,144752;940629,278341;974066,278341;974066,206828;975324,198474;980334,187335;991192,177453;1009995,173141;1017941,173831;1026158,175654;1026158,143372;1020162,141968;1014166,141401;1099375,281643;1125853,274275;1140363,256877;1140905,256877;1140905,278317;1172689,278317;1172689,144728;1139252,144728;1139252,217646;1137574,230435;1132121,241303;1122669,248819;1108579,251604;1094785,247562;1087554,237533;1084618,224743;1084050,212348;1084050,144728;1050613,144728;1050613,229031;1053130,248794;1061496,265625;1076672,277306;1099375,281619;2503384,198178;2514118,175088;2537931,166463;2562731,174940;2571936,198178;2503384,198178;2587951,160326;2568160,146280;2542669,141401;2514266,146428;2491119,160622;2475647,182751;2469947,211534;2475647,240342;2491119,262471;2514266,276665;2542669,281668;2573046,275557;2599228,254955;2575242,236892;2560338,249829;2539313,254980;2515056,246626;2503359,223264;2605348,223264;2605348,214073;2600758,183047;2587926,160351;877555,226566;869757,239356;857345,248252;840910,251604;824475,248252;812088,239356;804265,226566;801625,211534;804265,196502;812088,183713;824475,174816;840910,171465;857345,174816;869757,183713;877555,196502;880195,211534;877555,226566;892460,160598;869338,146403;840910,141376;812507,146403;789360,160598;773888,182727;768188,211510;773888,240317;789360,262447;812507,276641;840910,281643;869338,276641;892460,262447;907932,240317;913632,211510;907932,182727;892460,160598;268409,23830;172491,23830;275886,294211;339873,354167;396852,278292;375901,261091;268409,23830;95869,23830;0,23830;68503,271417;128739,354167;185717,278292;98263,59094;95869,23830;456718,62396;455607,59069;454645,56186;440011,23854;422269,41942;402083,8034;402675,99;402577,0;361909,40611;361909,121834;443244,121834;456915,63135;456693,6237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group id="_x0000_s1028" style="position:absolute;left:6256;top:3956;width:13780;height:1642" coordorigin="6256,3956" coordsize="13779,16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">
                <v:shape id="Freihandform 476529646" o:spid="_x0000_s1029" style="position:absolute;left:6256;top:3986;width:1025;height:1204;visibility:visible;mso-wrap-style:square;v-text-anchor:top" coordsize="102507,120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" path="m15324,l51254,56802,87183,r15324,l57373,68532r,51848l45109,120380r,-51848l,,15324,xe" fillcolor="white [3214]" stroked="f" strokeweight=".0685mm">
                  <v:stroke joinstyle="miter"/>
                  <v:path arrowok="t" o:connecttype="custom" o:connectlocs="15324,0;51254,56802;87183,0;102507,0;57373,68532;57373,120380;45109,120380;45109,68532;0,0;15324,0" o:connectangles="0,0,0,0,0,0,0,0,0,0"/>
                </v:shape>
                <v:shape id="Freihandform 2096647134" o:spid="_x0000_s1030" style="position:absolute;left:7203;top:4374;width:846;height:836;visibility:visible;mso-wrap-style:square;v-text-anchor:top" coordsize="84616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" path="m84617,41819v,23977,-17718,41819,-42395,41819c17545,83638,,65944,,41819,,17694,18039,,42222,,66405,,84617,16831,84617,41819xm42222,73460v18039,,30130,-13430,30130,-31616c72352,23657,60433,10227,42049,10227v-17372,,-29809,13085,-29809,31617c12240,60375,24850,73460,42197,73460r25,xe" fillcolor="white [3214]" stroked="f" strokeweight=".0685mm">
                  <v:stroke joinstyle="miter"/>
                  <v:path arrowok="t" o:connecttype="custom" o:connectlocs="84617,41819;42222,83638;0,41819;42222,0;84617,41819;42222,73460;72352,41844;42049,10227;12240,41844;42197,73460" o:connectangles="0,0,0,0,0,0,0,0,0,0"/>
                </v:shape>
                <v:shape id="Freihandform 1222645528" o:spid="_x0000_s1031" style="position:absolute;left:8259;top:4395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" path="m25,l11253,r,44899c11253,63086,17545,71415,32697,71415v12610,,24356,-10720,24356,-29916l57053,,68281,r,62741c68281,64269,68972,77871,69120,79572r-11574,c57201,77354,57028,75333,57028,73115r,-6284l56683,66831c51402,75678,40347,81617,29958,81617,9353,81617,,69542,,51183l,,25,xe" fillcolor="white [3214]" stroked="f" strokeweight=".0685mm">
                  <v:stroke joinstyle="miter"/>
                  <v:path arrowok="t" o:connecttype="custom" o:connectlocs="25,0;11253,0;11253,44899;32697,71415;57053,41499;57053,0;68281,0;68281,62741;69120,79572;57546,79572;57028,73115;57028,66831;56683,66831;29958,81617;0,51183;0,0" o:connectangles="0,0,0,0,0,0,0,0,0,0,0,0,0,0,0,0"/>
                </v:shape>
                <v:shape id="Freihandform 1216197551" o:spid="_x0000_s1032" style="position:absolute;left:9200;top:4374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" path="m,2045r11573,c12092,6284,12092,9192,12092,14786r345,c17372,6111,28452,,39162,,58903,,69120,11213,69120,30434r,51183l57892,81617r,-44899c57892,18852,51599,10202,36941,10202v-11080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  <v:shape id="Freihandform 172888290" o:spid="_x0000_s1033" style="position:absolute;left:10106;top:4374;width:830;height:1224;visibility:visible;mso-wrap-style:square;v-text-anchor:top" coordsize="82963,122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" path="m40569,25v12782,,23837,5446,30648,15130l71735,15155r,-13085l82963,2070r,79572c82963,106630,68330,122450,40223,122450v-15842,,-28107,-5101,-38323,-15993l10241,97610v6638,8847,17545,14614,30648,14614c60804,112224,71711,100494,71711,81617r,-14958l71365,66659c64727,76689,54338,81617,41556,81617,18063,81617,,63431,,41154,,18876,17372,,40519,r50,25xm12289,40833v,16486,12931,30607,29637,30607c58632,71440,72056,58675,72056,41844,72056,24002,60310,10227,41753,10227v-16015,,-29464,13775,-29464,30606xe" fillcolor="white [3214]" stroked="f" strokeweight=".0685mm">
                  <v:stroke joinstyle="miter"/>
                  <v:path arrowok="t" o:connecttype="custom" o:connectlocs="40569,25;71217,15155;71735,15155;71735,2070;82963,2070;82963,81642;40223,122450;1900,106457;10241,97610;40889,112224;71711,81617;71711,66659;71365,66659;41556,81617;0,41154;40519,0;12289,40833;41926,71440;72056,41844;41753,10227;12289,40833" o:connectangles="0,0,0,0,0,0,0,0,0,0,0,0,0,0,0,0,0,0,0,0,0"/>
                </v:shape>
                <v:shape id="Freihandform 1250034029" o:spid="_x0000_s1034" style="position:absolute;left:11695;top:3956;width:1085;height:1265;visibility:visible;mso-wrap-style:square;v-text-anchor:top" coordsize="108454,1265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" path="m106431,16166r-9205,9019c88886,16338,77633,11237,62827,11237v-29119,,-49551,22622,-49551,52021c13276,92657,33708,115279,62827,115279v12437,,24356,-3228,33363,-8501l96190,66486r-28773,l67417,55274r41037,l108454,114269v-13794,8157,-30821,12247,-45627,12247c26552,126516,,99138,,63258,,27378,26725,,62827,v19075,,32869,5446,43579,16141l106431,16166xe" fillcolor="white [3214]" stroked="f" strokeweight=".0685mm">
                  <v:stroke joinstyle="miter"/>
                  <v:path arrowok="t" o:connecttype="custom" o:connectlocs="106431,16166;97226,25185;62827,11237;13276,63258;62827,115279;96190,106778;96190,66486;67417,66486;67417,55274;108454,55274;108454,114269;62827,126516;0,63258;62827,0;106406,16141" o:connectangles="0,0,0,0,0,0,0,0,0,0,0,0,0,0,0"/>
                </v:shape>
                <v:shape id="Freihandform 1303803473" o:spid="_x0000_s1035" style="position:absolute;left:13019;top:4374;width:783;height:836;visibility:visible;mso-wrap-style:square;v-text-anchor:top" coordsize="78324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" path="m78324,41474r,3401l11919,44875v1702,16658,14140,28561,29291,28561c51426,73436,61297,68335,66751,59660r8686,7147c66084,78537,54313,83638,41210,83638,17200,83638,,65451,,41819,,18186,17718,,40001,,62284,,78324,14613,78324,41499r,-25xm40174,10202v-13622,,-27589,11385,-27934,25506l66035,35708c66035,20232,55819,10202,40149,10202r25,xe" fillcolor="white [3214]" stroked="f" strokeweight=".0685mm">
                  <v:stroke joinstyle="miter"/>
                  <v:path arrowok="t" o:connecttype="custom" o:connectlocs="78324,41474;78324,44875;11919,44875;41210,73436;66751,59660;75437,66807;41210,83638;0,41819;40001,0;78324,41499;40174,10202;12240,35708;66035,35708;40149,10202" o:connectangles="0,0,0,0,0,0,0,0,0,0,0,0,0,0"/>
                </v:shape>
                <v:shape id="Freihandform 1884462718" o:spid="_x0000_s1036" style="position:absolute;left:14005;top:4374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" path="m,2045r11573,c12092,6284,12092,9192,12092,14786r345,c17372,6111,28452,,39162,,58903,,69120,11213,69120,30434r,51183l57892,81617r,-44899c57892,18852,51599,10202,36941,10202v-11055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  <v:shape id="Freihandform 21352273" o:spid="_x0000_s1037" style="position:absolute;left:14915;top:4374;width:784;height:836;visibility:visible;mso-wrap-style:square;v-text-anchor:top" coordsize="78324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" path="m78324,41474r,3401l11919,44875v1702,16658,14140,28561,29291,28561c51426,73436,61297,68335,66751,59660r8686,7147c66084,78537,54314,83638,41210,83638,17200,83638,,65451,,41819,,18186,17718,,40001,,62284,,78299,14613,78299,41499r25,-25xm40198,10202v-13621,,-27588,11385,-27934,25506l66060,35708c66060,20232,55844,10202,40174,10202r24,xe" fillcolor="white [3214]" stroked="f" strokeweight=".0685mm">
                  <v:stroke joinstyle="miter"/>
                  <v:path arrowok="t" o:connecttype="custom" o:connectlocs="78324,41474;78324,44875;11919,44875;41210,73436;66751,59660;75437,66807;41210,83638;0,41819;40001,0;78299,41499;40198,10202;12264,35708;66060,35708;40174,10202" o:connectangles="0,0,0,0,0,0,0,0,0,0,0,0,0,0"/>
                </v:shape>
                <v:shape id="Freihandform 380253729" o:spid="_x0000_s1038" style="position:absolute;left:15908;top:4374;width:453;height:816;visibility:visible;mso-wrap-style:square;v-text-anchor:top" coordsize="45306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" path="m45282,1010l43061,12075v-1530,-690,-3578,-862,-6293,-862c21444,11213,11919,23460,11919,37408r,44209l691,81617r,-55249c691,14810,173,12248,,2045r11080,l11080,16831r345,c15694,6111,24874,,36966,v3232,,5799,345,8341,1010l45282,1010xe" fillcolor="white [3214]" stroked="f" strokeweight=".0685mm">
                  <v:stroke joinstyle="miter"/>
                  <v:path arrowok="t" o:connecttype="custom" o:connectlocs="45282,1010;43061,12075;36768,11213;11919,37408;11919,81617;691,81617;691,26368;0,2045;11080,2045;11080,16831;11425,16831;36966,0;45307,1010" o:connectangles="0,0,0,0,0,0,0,0,0,0,0,0,0"/>
                </v:shape>
                <v:shape id="Freihandform 421125284" o:spid="_x0000_s1039" style="position:absolute;left:16457;top:4374;width:678;height:836;visibility:visible;mso-wrap-style:square;v-text-anchor:top" coordsize="67762,836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" path="m,60375c,42016,13967,32824,50069,32824r5108,l55177,31124v,-14465,-6638,-20922,-20432,-20922c25220,10202,17200,13430,10389,19542l3578,11558c11080,3894,22308,,37114,,55325,,66405,11213,66405,27723r,36891c66405,67497,66923,75506,67762,81617r-10907,c56164,78044,55844,73633,55844,68704r-346,c48860,79079,40174,83663,27416,83663,11573,83663,,74471,,60375xm12240,58847v,9019,7649,14613,18729,14613c45455,73460,55153,64614,55153,46255r,-4264l47330,41991v-21271,,-35066,5447,-35066,16832l12240,58847xe" fillcolor="white [3214]" stroked="f" strokeweight=".0685mm">
                  <v:stroke joinstyle="miter"/>
                  <v:path arrowok="t" o:connecttype="custom" o:connectlocs="0,60375;50069,32824;55177,32824;55177,31124;34745,10202;10389,19542;3578,11558;37114,0;66405,27723;66405,64614;67762,81617;56855,81617;55844,68704;55498,68704;27416,83663;0,60375;12240,58847;30969,73460;55153,46255;55153,41991;47330,41991;12264,58823" o:connectangles="0,0,0,0,0,0,0,0,0,0,0,0,0,0,0,0,0,0,0,0,0,0"/>
                </v:shape>
                <v:shape id="Freihandform 403908663" o:spid="_x0000_s1040" style="position:absolute;left:17272;top:4170;width:518;height:1041;visibility:visible;mso-wrap-style:square;v-text-anchor:top" coordsize="51747,1040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" path="m,32652l,22450r16854,l16854,,28082,r,22450l51081,22450r,10202l28082,32652r,47610c28082,88936,30797,93865,39656,93865v3923,,8168,-1183,11573,-3056l51747,101184v-4269,1872,-9698,2883,-15151,2883c24158,104067,16854,96403,16854,83490r,-50838l,32652xe" fillcolor="white [3214]" stroked="f" strokeweight=".0685mm">
                  <v:stroke joinstyle="miter"/>
                  <v:path arrowok="t" o:connecttype="custom" o:connectlocs="0,32652;0,22450;16854,22450;16854,0;28082,0;28082,22450;51081,22450;51081,32652;28082,32652;28082,80262;39656,93865;51229,90809;51747,101184;36596,104067;16854,83490;16854,32652;0,32652" o:connectangles="0,0,0,0,0,0,0,0,0,0,0,0,0,0,0,0,0"/>
                </v:shape>
                <v:shape id="Freihandform 966891536" o:spid="_x0000_s1041" style="position:absolute;left:17937;top:4007;width:163;height:1183;visibility:visible;mso-wrap-style:square;v-text-anchor:top" coordsize="16336,118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" path="m16336,8157v,4583,-3924,8157,-8168,8157c3924,16314,,12740,,8157,,3573,4096,,8168,v4072,,8168,3918,8168,8157xm13794,118335r-11228,l2566,38763r11228,l13794,118335xe" fillcolor="white [3214]" stroked="f" strokeweight=".0685mm">
                  <v:stroke joinstyle="miter"/>
                  <v:path arrowok="t" o:connecttype="custom" o:connectlocs="16336,8157;8168,16314;0,8157;8168,0;16336,8157;13794,118335;2566,118335;2566,38763;13794,38763;13794,118335" o:connectangles="0,0,0,0,0,0,0,0,0,0"/>
                </v:shape>
                <v:shape id="Freihandform 1918788448" o:spid="_x0000_s1042" style="position:absolute;left:18295;top:4374;width:846;height:836;visibility:visible;mso-wrap-style:square;v-text-anchor:top" coordsize="84616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" path="m84617,41819v,23977,-17718,41819,-42395,41819c17545,83638,,65944,,41819,,17694,18039,,42222,,66405,,84617,16831,84617,41819xm42197,73460v18039,,30131,-13430,30131,-31616c72328,23657,60409,10227,42025,10227v-17373,,-29810,13085,-29810,31617c12215,60375,24825,73460,42173,73460r24,xe" fillcolor="white [3214]" stroked="f" strokeweight=".0685mm">
                  <v:stroke joinstyle="miter"/>
                  <v:path arrowok="t" o:connecttype="custom" o:connectlocs="84617,41819;42222,83638;0,41819;42222,0;84617,41819;42197,73460;72328,41844;42025,10227;12215,41844;42173,73460" o:connectangles="0,0,0,0,0,0,0,0,0,0"/>
                </v:shape>
                <v:shape id="Freihandform 473037487" o:spid="_x0000_s1043" style="position:absolute;left:19344;top:4374;width:692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" path="m,2045r11573,c12092,6284,12092,9192,12092,14786r345,c17372,6111,28452,,39162,,58903,,69120,11213,69120,30434r,51183l57892,81617r,-44899c57892,18852,51599,10202,36941,10202v-11055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</v:group>
            </v:group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04109" w14:textId="77777777" w:rsidR="002B6E04" w:rsidRPr="00E80E96" w:rsidRDefault="002B6E04" w:rsidP="004155DE">
    <w:pPr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</w:pP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begin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instrText xml:space="preserve"> STYLEREF  "Thesis Section" \n </w:instrTex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separate"/>
    </w:r>
    <w:r w:rsidR="00D7757E">
      <w:rPr>
        <w:rFonts w:asciiTheme="majorHAnsi" w:hAnsiTheme="majorHAnsi" w:cstheme="majorHAnsi"/>
        <w:b/>
        <w:bCs/>
        <w:smallCaps/>
        <w:noProof/>
        <w:color w:val="004D6C" w:themeColor="accent3"/>
        <w:spacing w:val="20"/>
        <w:sz w:val="20"/>
      </w:rPr>
      <w:t>Fehler! Verwenden Sie die Registerkarte 'Start', um Thesis Section dem Text zuzuweisen, der hier angezeigt werden soll.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end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t xml:space="preserve">  |  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begin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instrText xml:space="preserve"> STYLEREF  "Thesis Section"  \* MERGEFORMAT </w:instrTex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separate"/>
    </w:r>
    <w:r w:rsidR="00D7757E">
      <w:rPr>
        <w:rFonts w:asciiTheme="majorHAnsi" w:hAnsiTheme="majorHAnsi" w:cstheme="majorHAnsi"/>
        <w:b/>
        <w:bCs/>
        <w:smallCaps/>
        <w:noProof/>
        <w:color w:val="004D6C" w:themeColor="accent3"/>
        <w:spacing w:val="20"/>
        <w:sz w:val="20"/>
      </w:rPr>
      <w:t>Fehler! Verwenden Sie die Registerkarte 'Start', um Thesis Section dem Text zuzuweisen, der hier angezeigt werden soll.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end"/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53CC4" w14:textId="77777777" w:rsidR="002B6E04" w:rsidRPr="00E80E96" w:rsidRDefault="002B6E04" w:rsidP="00B067F7">
    <w:pPr>
      <w:pStyle w:val="Fuzeile"/>
    </w:pPr>
    <w:fldSimple w:instr=" STYLEREF  &quot;Überschrift 1&quot;  \* MERGEFORMAT ">
      <w:r w:rsidR="00D7757E" w:rsidRPr="00D7757E">
        <w:rPr>
          <w:b/>
          <w:bCs/>
        </w:rPr>
        <w:t>Verwendung der Vorlage</w:t>
      </w:r>
    </w:fldSimple>
    <w:r w:rsidRPr="00E80E96">
      <w:ptab w:relativeTo="margin" w:alignment="right" w:leader="none"/>
    </w:r>
    <w:r w:rsidRPr="00E80E96">
      <w:rPr>
        <w:sz w:val="22"/>
        <w:szCs w:val="22"/>
      </w:rPr>
      <w:fldChar w:fldCharType="begin"/>
    </w:r>
    <w:r w:rsidRPr="00E80E96">
      <w:rPr>
        <w:sz w:val="22"/>
        <w:szCs w:val="22"/>
      </w:rPr>
      <w:instrText xml:space="preserve"> PAGE  \* Arabic  \* MERGEFORMAT </w:instrText>
    </w:r>
    <w:r w:rsidRPr="00E80E96">
      <w:rPr>
        <w:sz w:val="22"/>
        <w:szCs w:val="22"/>
      </w:rPr>
      <w:fldChar w:fldCharType="separate"/>
    </w:r>
    <w:r>
      <w:rPr>
        <w:sz w:val="22"/>
        <w:szCs w:val="22"/>
      </w:rPr>
      <w:t>1</w:t>
    </w:r>
    <w:r w:rsidRPr="00E80E96">
      <w:rPr>
        <w:sz w:val="22"/>
        <w:szCs w:val="22"/>
      </w:rPr>
      <w:fldChar w:fldCharType="end"/>
    </w:r>
    <w:r w:rsidRPr="00E80E96"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DFB73" w14:textId="77777777" w:rsidR="004C1E61" w:rsidRDefault="00144613" w:rsidP="00B067F7">
    <w:pPr>
      <w:pStyle w:val="Kopfzeile"/>
    </w:pPr>
    <w:bookmarkStart w:id="4" w:name="_Hlk216963402"/>
    <w:r>
      <mc:AlternateContent>
        <mc:Choice Requires="wpg">
          <w:drawing>
            <wp:anchor distT="0" distB="0" distL="114300" distR="114300" simplePos="0" relativeHeight="251639296" behindDoc="0" locked="0" layoutInCell="1" allowOverlap="1" wp14:anchorId="09FEC69F" wp14:editId="14E2377C">
              <wp:simplePos x="0" y="0"/>
              <wp:positionH relativeFrom="column">
                <wp:posOffset>-625475</wp:posOffset>
              </wp:positionH>
              <wp:positionV relativeFrom="paragraph">
                <wp:posOffset>81068</wp:posOffset>
              </wp:positionV>
              <wp:extent cx="2849245" cy="559435"/>
              <wp:effectExtent l="0" t="0" r="0" b="0"/>
              <wp:wrapNone/>
              <wp:docPr id="1" name="Grafik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49245" cy="559435"/>
                        <a:chOff x="0" y="0"/>
                        <a:chExt cx="2849302" cy="559885"/>
                      </a:xfrm>
                      <a:solidFill>
                        <a:schemeClr val="bg2"/>
                      </a:solidFill>
                    </wpg:grpSpPr>
                    <wps:wsp>
                      <wps:cNvPr id="725397427" name="Freihandform 725397427"/>
                      <wps:cNvSpPr/>
                      <wps:spPr>
                        <a:xfrm>
                          <a:off x="0" y="0"/>
                          <a:ext cx="2849302" cy="354167"/>
                        </a:xfrm>
                        <a:custGeom>
                          <a:avLst/>
                          <a:gdLst>
                            <a:gd name="csX0" fmla="*/ 1684263 w 2849302"/>
                            <a:gd name="csY0" fmla="*/ 81297 h 354167"/>
                            <a:gd name="csX1" fmla="*/ 1645521 w 2849302"/>
                            <a:gd name="csY1" fmla="*/ 223215 h 354167"/>
                            <a:gd name="csX2" fmla="*/ 1644953 w 2849302"/>
                            <a:gd name="csY2" fmla="*/ 223215 h 354167"/>
                            <a:gd name="csX3" fmla="*/ 1601473 w 2849302"/>
                            <a:gd name="csY3" fmla="*/ 81297 h 354167"/>
                            <a:gd name="csX4" fmla="*/ 1566925 w 2849302"/>
                            <a:gd name="csY4" fmla="*/ 81297 h 354167"/>
                            <a:gd name="csX5" fmla="*/ 1522630 w 2849302"/>
                            <a:gd name="csY5" fmla="*/ 223215 h 354167"/>
                            <a:gd name="csX6" fmla="*/ 1522063 w 2849302"/>
                            <a:gd name="csY6" fmla="*/ 223215 h 354167"/>
                            <a:gd name="csX7" fmla="*/ 1485023 w 2849302"/>
                            <a:gd name="csY7" fmla="*/ 81297 h 354167"/>
                            <a:gd name="csX8" fmla="*/ 1446552 w 2849302"/>
                            <a:gd name="csY8" fmla="*/ 81297 h 354167"/>
                            <a:gd name="csX9" fmla="*/ 1504789 w 2849302"/>
                            <a:gd name="csY9" fmla="*/ 278317 h 354167"/>
                            <a:gd name="csX10" fmla="*/ 1537116 w 2849302"/>
                            <a:gd name="csY10" fmla="*/ 278317 h 354167"/>
                            <a:gd name="csX11" fmla="*/ 1582817 w 2849302"/>
                            <a:gd name="csY11" fmla="*/ 128315 h 354167"/>
                            <a:gd name="csX12" fmla="*/ 1583385 w 2849302"/>
                            <a:gd name="csY12" fmla="*/ 128315 h 354167"/>
                            <a:gd name="csX13" fmla="*/ 1629086 w 2849302"/>
                            <a:gd name="csY13" fmla="*/ 278317 h 354167"/>
                            <a:gd name="csX14" fmla="*/ 1662523 w 2849302"/>
                            <a:gd name="csY14" fmla="*/ 278317 h 354167"/>
                            <a:gd name="csX15" fmla="*/ 1719946 w 2849302"/>
                            <a:gd name="csY15" fmla="*/ 81297 h 354167"/>
                            <a:gd name="csX16" fmla="*/ 1684263 w 2849302"/>
                            <a:gd name="csY16" fmla="*/ 81297 h 354167"/>
                            <a:gd name="csX17" fmla="*/ 1386390 w 2849302"/>
                            <a:gd name="csY17" fmla="*/ 180780 h 354167"/>
                            <a:gd name="csX18" fmla="*/ 1390289 w 2849302"/>
                            <a:gd name="csY18" fmla="*/ 190810 h 354167"/>
                            <a:gd name="csX19" fmla="*/ 1391399 w 2849302"/>
                            <a:gd name="csY19" fmla="*/ 202638 h 354167"/>
                            <a:gd name="csX20" fmla="*/ 1391399 w 2849302"/>
                            <a:gd name="csY20" fmla="*/ 278341 h 354167"/>
                            <a:gd name="csX21" fmla="*/ 1424836 w 2849302"/>
                            <a:gd name="csY21" fmla="*/ 278341 h 354167"/>
                            <a:gd name="csX22" fmla="*/ 1424836 w 2849302"/>
                            <a:gd name="csY22" fmla="*/ 198745 h 354167"/>
                            <a:gd name="csX23" fmla="*/ 1422319 w 2849302"/>
                            <a:gd name="csY23" fmla="*/ 176344 h 354167"/>
                            <a:gd name="csX24" fmla="*/ 1414102 w 2849302"/>
                            <a:gd name="csY24" fmla="*/ 158133 h 354167"/>
                            <a:gd name="csX25" fmla="*/ 1399197 w 2849302"/>
                            <a:gd name="csY25" fmla="*/ 145886 h 354167"/>
                            <a:gd name="csX26" fmla="*/ 1376643 w 2849302"/>
                            <a:gd name="csY26" fmla="*/ 141425 h 354167"/>
                            <a:gd name="csX27" fmla="*/ 1350732 w 2849302"/>
                            <a:gd name="csY27" fmla="*/ 147414 h 354167"/>
                            <a:gd name="csX28" fmla="*/ 1332619 w 2849302"/>
                            <a:gd name="csY28" fmla="*/ 166191 h 354167"/>
                            <a:gd name="csX29" fmla="*/ 1290817 w 2849302"/>
                            <a:gd name="csY29" fmla="*/ 141401 h 354167"/>
                            <a:gd name="csX30" fmla="*/ 1264215 w 2849302"/>
                            <a:gd name="csY30" fmla="*/ 148794 h 354167"/>
                            <a:gd name="csX31" fmla="*/ 1249853 w 2849302"/>
                            <a:gd name="csY31" fmla="*/ 165625 h 354167"/>
                            <a:gd name="csX32" fmla="*/ 1249286 w 2849302"/>
                            <a:gd name="csY32" fmla="*/ 165625 h 354167"/>
                            <a:gd name="csX33" fmla="*/ 1249286 w 2849302"/>
                            <a:gd name="csY33" fmla="*/ 144752 h 354167"/>
                            <a:gd name="csX34" fmla="*/ 1217527 w 2849302"/>
                            <a:gd name="csY34" fmla="*/ 144752 h 354167"/>
                            <a:gd name="csX35" fmla="*/ 1217527 w 2849302"/>
                            <a:gd name="csY35" fmla="*/ 278341 h 354167"/>
                            <a:gd name="csX36" fmla="*/ 1250964 w 2849302"/>
                            <a:gd name="csY36" fmla="*/ 278341 h 354167"/>
                            <a:gd name="csX37" fmla="*/ 1250964 w 2849302"/>
                            <a:gd name="csY37" fmla="*/ 205423 h 354167"/>
                            <a:gd name="csX38" fmla="*/ 1252642 w 2849302"/>
                            <a:gd name="csY38" fmla="*/ 192633 h 354167"/>
                            <a:gd name="csX39" fmla="*/ 1258071 w 2849302"/>
                            <a:gd name="csY39" fmla="*/ 181766 h 354167"/>
                            <a:gd name="csX40" fmla="*/ 1267547 w 2849302"/>
                            <a:gd name="csY40" fmla="*/ 174250 h 354167"/>
                            <a:gd name="csX41" fmla="*/ 1281637 w 2849302"/>
                            <a:gd name="csY41" fmla="*/ 171465 h 354167"/>
                            <a:gd name="csX42" fmla="*/ 1299182 w 2849302"/>
                            <a:gd name="csY42" fmla="*/ 178833 h 354167"/>
                            <a:gd name="csX43" fmla="*/ 1304463 w 2849302"/>
                            <a:gd name="csY43" fmla="*/ 198745 h 354167"/>
                            <a:gd name="csX44" fmla="*/ 1304463 w 2849302"/>
                            <a:gd name="csY44" fmla="*/ 278341 h 354167"/>
                            <a:gd name="csX45" fmla="*/ 1337900 w 2849302"/>
                            <a:gd name="csY45" fmla="*/ 278341 h 354167"/>
                            <a:gd name="csX46" fmla="*/ 1337900 w 2849302"/>
                            <a:gd name="csY46" fmla="*/ 205990 h 354167"/>
                            <a:gd name="csX47" fmla="*/ 1339430 w 2849302"/>
                            <a:gd name="csY47" fmla="*/ 193348 h 354167"/>
                            <a:gd name="csX48" fmla="*/ 1344439 w 2849302"/>
                            <a:gd name="csY48" fmla="*/ 182209 h 354167"/>
                            <a:gd name="csX49" fmla="*/ 1353348 w 2849302"/>
                            <a:gd name="csY49" fmla="*/ 174422 h 354167"/>
                            <a:gd name="csX50" fmla="*/ 1366599 w 2849302"/>
                            <a:gd name="csY50" fmla="*/ 171490 h 354167"/>
                            <a:gd name="csX51" fmla="*/ 1378839 w 2849302"/>
                            <a:gd name="csY51" fmla="*/ 174003 h 354167"/>
                            <a:gd name="csX52" fmla="*/ 1386365 w 2849302"/>
                            <a:gd name="csY52" fmla="*/ 180829 h 354167"/>
                            <a:gd name="csX53" fmla="*/ 2191494 w 2849302"/>
                            <a:gd name="csY53" fmla="*/ 175088 h 354167"/>
                            <a:gd name="csX54" fmla="*/ 2215307 w 2849302"/>
                            <a:gd name="csY54" fmla="*/ 166463 h 354167"/>
                            <a:gd name="csX55" fmla="*/ 2240107 w 2849302"/>
                            <a:gd name="csY55" fmla="*/ 174940 h 354167"/>
                            <a:gd name="csX56" fmla="*/ 2249312 w 2849302"/>
                            <a:gd name="csY56" fmla="*/ 198178 h 354167"/>
                            <a:gd name="csX57" fmla="*/ 2180760 w 2849302"/>
                            <a:gd name="csY57" fmla="*/ 198178 h 354167"/>
                            <a:gd name="csX58" fmla="*/ 2191494 w 2849302"/>
                            <a:gd name="csY58" fmla="*/ 175088 h 354167"/>
                            <a:gd name="csX59" fmla="*/ 2250447 w 2849302"/>
                            <a:gd name="csY59" fmla="*/ 275532 h 354167"/>
                            <a:gd name="csX60" fmla="*/ 2276629 w 2849302"/>
                            <a:gd name="csY60" fmla="*/ 254930 h 354167"/>
                            <a:gd name="csX61" fmla="*/ 2252643 w 2849302"/>
                            <a:gd name="csY61" fmla="*/ 236867 h 354167"/>
                            <a:gd name="csX62" fmla="*/ 2237738 w 2849302"/>
                            <a:gd name="csY62" fmla="*/ 249805 h 354167"/>
                            <a:gd name="csX63" fmla="*/ 2216714 w 2849302"/>
                            <a:gd name="csY63" fmla="*/ 254955 h 354167"/>
                            <a:gd name="csX64" fmla="*/ 2192456 w 2849302"/>
                            <a:gd name="csY64" fmla="*/ 246601 h 354167"/>
                            <a:gd name="csX65" fmla="*/ 2180760 w 2849302"/>
                            <a:gd name="csY65" fmla="*/ 223240 h 354167"/>
                            <a:gd name="csX66" fmla="*/ 2282749 w 2849302"/>
                            <a:gd name="csY66" fmla="*/ 223240 h 354167"/>
                            <a:gd name="csX67" fmla="*/ 2282749 w 2849302"/>
                            <a:gd name="csY67" fmla="*/ 214048 h 354167"/>
                            <a:gd name="csX68" fmla="*/ 2278159 w 2849302"/>
                            <a:gd name="csY68" fmla="*/ 183023 h 354167"/>
                            <a:gd name="csX69" fmla="*/ 2265327 w 2849302"/>
                            <a:gd name="csY69" fmla="*/ 160326 h 354167"/>
                            <a:gd name="csX70" fmla="*/ 2245536 w 2849302"/>
                            <a:gd name="csY70" fmla="*/ 146280 h 354167"/>
                            <a:gd name="csX71" fmla="*/ 2220045 w 2849302"/>
                            <a:gd name="csY71" fmla="*/ 141401 h 354167"/>
                            <a:gd name="csX72" fmla="*/ 2191642 w 2849302"/>
                            <a:gd name="csY72" fmla="*/ 146428 h 354167"/>
                            <a:gd name="csX73" fmla="*/ 2168495 w 2849302"/>
                            <a:gd name="csY73" fmla="*/ 160622 h 354167"/>
                            <a:gd name="csX74" fmla="*/ 2153023 w 2849302"/>
                            <a:gd name="csY74" fmla="*/ 182751 h 354167"/>
                            <a:gd name="csX75" fmla="*/ 2147323 w 2849302"/>
                            <a:gd name="csY75" fmla="*/ 211534 h 354167"/>
                            <a:gd name="csX76" fmla="*/ 2153023 w 2849302"/>
                            <a:gd name="csY76" fmla="*/ 240342 h 354167"/>
                            <a:gd name="csX77" fmla="*/ 2168495 w 2849302"/>
                            <a:gd name="csY77" fmla="*/ 262471 h 354167"/>
                            <a:gd name="csX78" fmla="*/ 2191642 w 2849302"/>
                            <a:gd name="csY78" fmla="*/ 276665 h 354167"/>
                            <a:gd name="csX79" fmla="*/ 2220045 w 2849302"/>
                            <a:gd name="csY79" fmla="*/ 281668 h 354167"/>
                            <a:gd name="csX80" fmla="*/ 2250422 w 2849302"/>
                            <a:gd name="csY80" fmla="*/ 275557 h 354167"/>
                            <a:gd name="csX81" fmla="*/ 2079758 w 2849302"/>
                            <a:gd name="csY81" fmla="*/ 226566 h 354167"/>
                            <a:gd name="csX82" fmla="*/ 2071960 w 2849302"/>
                            <a:gd name="csY82" fmla="*/ 239356 h 354167"/>
                            <a:gd name="csX83" fmla="*/ 2059547 w 2849302"/>
                            <a:gd name="csY83" fmla="*/ 248252 h 354167"/>
                            <a:gd name="csX84" fmla="*/ 2043113 w 2849302"/>
                            <a:gd name="csY84" fmla="*/ 251604 h 354167"/>
                            <a:gd name="csX85" fmla="*/ 2026678 w 2849302"/>
                            <a:gd name="csY85" fmla="*/ 248252 h 354167"/>
                            <a:gd name="csX86" fmla="*/ 2014290 w 2849302"/>
                            <a:gd name="csY86" fmla="*/ 239356 h 354167"/>
                            <a:gd name="csX87" fmla="*/ 2006468 w 2849302"/>
                            <a:gd name="csY87" fmla="*/ 226566 h 354167"/>
                            <a:gd name="csX88" fmla="*/ 2003827 w 2849302"/>
                            <a:gd name="csY88" fmla="*/ 211534 h 354167"/>
                            <a:gd name="csX89" fmla="*/ 2006468 w 2849302"/>
                            <a:gd name="csY89" fmla="*/ 196502 h 354167"/>
                            <a:gd name="csX90" fmla="*/ 2014290 w 2849302"/>
                            <a:gd name="csY90" fmla="*/ 183713 h 354167"/>
                            <a:gd name="csX91" fmla="*/ 2026678 w 2849302"/>
                            <a:gd name="csY91" fmla="*/ 174816 h 354167"/>
                            <a:gd name="csX92" fmla="*/ 2043113 w 2849302"/>
                            <a:gd name="csY92" fmla="*/ 171465 h 354167"/>
                            <a:gd name="csX93" fmla="*/ 2059547 w 2849302"/>
                            <a:gd name="csY93" fmla="*/ 174816 h 354167"/>
                            <a:gd name="csX94" fmla="*/ 2071960 w 2849302"/>
                            <a:gd name="csY94" fmla="*/ 183713 h 354167"/>
                            <a:gd name="csX95" fmla="*/ 2079758 w 2849302"/>
                            <a:gd name="csY95" fmla="*/ 196502 h 354167"/>
                            <a:gd name="csX96" fmla="*/ 2082398 w 2849302"/>
                            <a:gd name="csY96" fmla="*/ 211534 h 354167"/>
                            <a:gd name="csX97" fmla="*/ 2079758 w 2849302"/>
                            <a:gd name="csY97" fmla="*/ 226566 h 354167"/>
                            <a:gd name="csX98" fmla="*/ 2114725 w 2849302"/>
                            <a:gd name="csY98" fmla="*/ 278317 h 354167"/>
                            <a:gd name="csX99" fmla="*/ 2114725 w 2849302"/>
                            <a:gd name="csY99" fmla="*/ 67940 h 354167"/>
                            <a:gd name="csX100" fmla="*/ 2081287 w 2849302"/>
                            <a:gd name="csY100" fmla="*/ 67940 h 354167"/>
                            <a:gd name="csX101" fmla="*/ 2081287 w 2849302"/>
                            <a:gd name="csY101" fmla="*/ 161731 h 354167"/>
                            <a:gd name="csX102" fmla="*/ 2080449 w 2849302"/>
                            <a:gd name="csY102" fmla="*/ 161731 h 354167"/>
                            <a:gd name="csX103" fmla="*/ 2074032 w 2849302"/>
                            <a:gd name="csY103" fmla="*/ 154905 h 354167"/>
                            <a:gd name="csX104" fmla="*/ 2064557 w 2849302"/>
                            <a:gd name="csY104" fmla="*/ 148375 h 354167"/>
                            <a:gd name="csX105" fmla="*/ 2051725 w 2849302"/>
                            <a:gd name="csY105" fmla="*/ 143348 h 354167"/>
                            <a:gd name="csX106" fmla="*/ 2035019 w 2849302"/>
                            <a:gd name="csY106" fmla="*/ 141401 h 354167"/>
                            <a:gd name="csX107" fmla="*/ 2008837 w 2849302"/>
                            <a:gd name="csY107" fmla="*/ 146847 h 354167"/>
                            <a:gd name="csX108" fmla="*/ 1988355 w 2849302"/>
                            <a:gd name="csY108" fmla="*/ 161731 h 354167"/>
                            <a:gd name="csX109" fmla="*/ 1975103 w 2849302"/>
                            <a:gd name="csY109" fmla="*/ 184008 h 354167"/>
                            <a:gd name="csX110" fmla="*/ 1970365 w 2849302"/>
                            <a:gd name="csY110" fmla="*/ 211559 h 354167"/>
                            <a:gd name="csX111" fmla="*/ 1974807 w 2849302"/>
                            <a:gd name="csY111" fmla="*/ 239110 h 354167"/>
                            <a:gd name="csX112" fmla="*/ 1987911 w 2849302"/>
                            <a:gd name="csY112" fmla="*/ 261387 h 354167"/>
                            <a:gd name="csX113" fmla="*/ 2008664 w 2849302"/>
                            <a:gd name="csY113" fmla="*/ 276271 h 354167"/>
                            <a:gd name="csX114" fmla="*/ 2036400 w 2849302"/>
                            <a:gd name="csY114" fmla="*/ 281693 h 354167"/>
                            <a:gd name="csX115" fmla="*/ 2062879 w 2849302"/>
                            <a:gd name="csY115" fmla="*/ 276123 h 354167"/>
                            <a:gd name="csX116" fmla="*/ 2082398 w 2849302"/>
                            <a:gd name="csY116" fmla="*/ 258306 h 354167"/>
                            <a:gd name="csX117" fmla="*/ 2082965 w 2849302"/>
                            <a:gd name="csY117" fmla="*/ 258306 h 354167"/>
                            <a:gd name="csX118" fmla="*/ 2082965 w 2849302"/>
                            <a:gd name="csY118" fmla="*/ 278341 h 354167"/>
                            <a:gd name="csX119" fmla="*/ 2114725 w 2849302"/>
                            <a:gd name="csY119" fmla="*/ 278341 h 354167"/>
                            <a:gd name="csX120" fmla="*/ 1853225 w 2849302"/>
                            <a:gd name="csY120" fmla="*/ 175088 h 354167"/>
                            <a:gd name="csX121" fmla="*/ 1877038 w 2849302"/>
                            <a:gd name="csY121" fmla="*/ 166463 h 354167"/>
                            <a:gd name="csX122" fmla="*/ 1901838 w 2849302"/>
                            <a:gd name="csY122" fmla="*/ 174940 h 354167"/>
                            <a:gd name="csX123" fmla="*/ 1911043 w 2849302"/>
                            <a:gd name="csY123" fmla="*/ 198178 h 354167"/>
                            <a:gd name="csX124" fmla="*/ 1842491 w 2849302"/>
                            <a:gd name="csY124" fmla="*/ 198178 h 354167"/>
                            <a:gd name="csX125" fmla="*/ 1853225 w 2849302"/>
                            <a:gd name="csY125" fmla="*/ 175088 h 354167"/>
                            <a:gd name="csX126" fmla="*/ 1853348 w 2849302"/>
                            <a:gd name="csY126" fmla="*/ 276641 h 354167"/>
                            <a:gd name="csX127" fmla="*/ 1881751 w 2849302"/>
                            <a:gd name="csY127" fmla="*/ 281643 h 354167"/>
                            <a:gd name="csX128" fmla="*/ 1912128 w 2849302"/>
                            <a:gd name="csY128" fmla="*/ 275532 h 354167"/>
                            <a:gd name="csX129" fmla="*/ 1938310 w 2849302"/>
                            <a:gd name="csY129" fmla="*/ 254930 h 354167"/>
                            <a:gd name="csX130" fmla="*/ 1914325 w 2849302"/>
                            <a:gd name="csY130" fmla="*/ 236867 h 354167"/>
                            <a:gd name="csX131" fmla="*/ 1899420 w 2849302"/>
                            <a:gd name="csY131" fmla="*/ 249805 h 354167"/>
                            <a:gd name="csX132" fmla="*/ 1878395 w 2849302"/>
                            <a:gd name="csY132" fmla="*/ 254955 h 354167"/>
                            <a:gd name="csX133" fmla="*/ 1854138 w 2849302"/>
                            <a:gd name="csY133" fmla="*/ 246601 h 354167"/>
                            <a:gd name="csX134" fmla="*/ 1842441 w 2849302"/>
                            <a:gd name="csY134" fmla="*/ 223240 h 354167"/>
                            <a:gd name="csX135" fmla="*/ 1944430 w 2849302"/>
                            <a:gd name="csY135" fmla="*/ 223240 h 354167"/>
                            <a:gd name="csX136" fmla="*/ 1944430 w 2849302"/>
                            <a:gd name="csY136" fmla="*/ 214048 h 354167"/>
                            <a:gd name="csX137" fmla="*/ 1939840 w 2849302"/>
                            <a:gd name="csY137" fmla="*/ 183023 h 354167"/>
                            <a:gd name="csX138" fmla="*/ 1927008 w 2849302"/>
                            <a:gd name="csY138" fmla="*/ 160326 h 354167"/>
                            <a:gd name="csX139" fmla="*/ 1907218 w 2849302"/>
                            <a:gd name="csY139" fmla="*/ 146280 h 354167"/>
                            <a:gd name="csX140" fmla="*/ 1881727 w 2849302"/>
                            <a:gd name="csY140" fmla="*/ 141401 h 354167"/>
                            <a:gd name="csX141" fmla="*/ 1853324 w 2849302"/>
                            <a:gd name="csY141" fmla="*/ 146428 h 354167"/>
                            <a:gd name="csX142" fmla="*/ 1830177 w 2849302"/>
                            <a:gd name="csY142" fmla="*/ 160622 h 354167"/>
                            <a:gd name="csX143" fmla="*/ 1814704 w 2849302"/>
                            <a:gd name="csY143" fmla="*/ 182751 h 354167"/>
                            <a:gd name="csX144" fmla="*/ 1809004 w 2849302"/>
                            <a:gd name="csY144" fmla="*/ 211534 h 354167"/>
                            <a:gd name="csX145" fmla="*/ 1814704 w 2849302"/>
                            <a:gd name="csY145" fmla="*/ 240342 h 354167"/>
                            <a:gd name="csX146" fmla="*/ 1830177 w 2849302"/>
                            <a:gd name="csY146" fmla="*/ 262471 h 354167"/>
                            <a:gd name="csX147" fmla="*/ 1853324 w 2849302"/>
                            <a:gd name="csY147" fmla="*/ 276665 h 354167"/>
                            <a:gd name="csX148" fmla="*/ 2400926 w 2849302"/>
                            <a:gd name="csY148" fmla="*/ 185511 h 354167"/>
                            <a:gd name="csX149" fmla="*/ 2403862 w 2849302"/>
                            <a:gd name="csY149" fmla="*/ 198326 h 354167"/>
                            <a:gd name="csX150" fmla="*/ 2404430 w 2849302"/>
                            <a:gd name="csY150" fmla="*/ 210721 h 354167"/>
                            <a:gd name="csX151" fmla="*/ 2404430 w 2849302"/>
                            <a:gd name="csY151" fmla="*/ 278341 h 354167"/>
                            <a:gd name="csX152" fmla="*/ 2437867 w 2849302"/>
                            <a:gd name="csY152" fmla="*/ 278341 h 354167"/>
                            <a:gd name="csX153" fmla="*/ 2437867 w 2849302"/>
                            <a:gd name="csY153" fmla="*/ 194013 h 354167"/>
                            <a:gd name="csX154" fmla="*/ 2435350 w 2849302"/>
                            <a:gd name="csY154" fmla="*/ 174274 h 354167"/>
                            <a:gd name="csX155" fmla="*/ 2426984 w 2849302"/>
                            <a:gd name="csY155" fmla="*/ 157566 h 354167"/>
                            <a:gd name="csX156" fmla="*/ 2411808 w 2849302"/>
                            <a:gd name="csY156" fmla="*/ 145886 h 354167"/>
                            <a:gd name="csX157" fmla="*/ 2389081 w 2849302"/>
                            <a:gd name="csY157" fmla="*/ 141425 h 354167"/>
                            <a:gd name="csX158" fmla="*/ 2362603 w 2849302"/>
                            <a:gd name="csY158" fmla="*/ 148818 h 354167"/>
                            <a:gd name="csX159" fmla="*/ 2348117 w 2849302"/>
                            <a:gd name="csY159" fmla="*/ 166216 h 354167"/>
                            <a:gd name="csX160" fmla="*/ 2347550 w 2849302"/>
                            <a:gd name="csY160" fmla="*/ 166216 h 354167"/>
                            <a:gd name="csX161" fmla="*/ 2347550 w 2849302"/>
                            <a:gd name="csY161" fmla="*/ 144777 h 354167"/>
                            <a:gd name="csX162" fmla="*/ 2315791 w 2849302"/>
                            <a:gd name="csY162" fmla="*/ 144777 h 354167"/>
                            <a:gd name="csX163" fmla="*/ 2315791 w 2849302"/>
                            <a:gd name="csY163" fmla="*/ 278366 h 354167"/>
                            <a:gd name="csX164" fmla="*/ 2349228 w 2849302"/>
                            <a:gd name="csY164" fmla="*/ 278366 h 354167"/>
                            <a:gd name="csX165" fmla="*/ 2349228 w 2849302"/>
                            <a:gd name="csY165" fmla="*/ 205448 h 354167"/>
                            <a:gd name="csX166" fmla="*/ 2350906 w 2849302"/>
                            <a:gd name="csY166" fmla="*/ 192658 h 354167"/>
                            <a:gd name="csX167" fmla="*/ 2356335 w 2849302"/>
                            <a:gd name="csY167" fmla="*/ 181790 h 354167"/>
                            <a:gd name="csX168" fmla="*/ 2365811 w 2849302"/>
                            <a:gd name="csY168" fmla="*/ 174274 h 354167"/>
                            <a:gd name="csX169" fmla="*/ 2379876 w 2849302"/>
                            <a:gd name="csY169" fmla="*/ 171490 h 354167"/>
                            <a:gd name="csX170" fmla="*/ 2393547 w 2849302"/>
                            <a:gd name="csY170" fmla="*/ 175531 h 354167"/>
                            <a:gd name="csX171" fmla="*/ 2400926 w 2849302"/>
                            <a:gd name="csY171" fmla="*/ 185536 h 354167"/>
                            <a:gd name="csX172" fmla="*/ 2849302 w 2849302"/>
                            <a:gd name="csY172" fmla="*/ 173141 h 354167"/>
                            <a:gd name="csX173" fmla="*/ 2849302 w 2849302"/>
                            <a:gd name="csY173" fmla="*/ 144752 h 354167"/>
                            <a:gd name="csX174" fmla="*/ 2812534 w 2849302"/>
                            <a:gd name="csY174" fmla="*/ 144752 h 354167"/>
                            <a:gd name="csX175" fmla="*/ 2812534 w 2849302"/>
                            <a:gd name="csY175" fmla="*/ 106088 h 354167"/>
                            <a:gd name="csX176" fmla="*/ 2779072 w 2849302"/>
                            <a:gd name="csY176" fmla="*/ 106088 h 354167"/>
                            <a:gd name="csX177" fmla="*/ 2779072 w 2849302"/>
                            <a:gd name="csY177" fmla="*/ 144752 h 354167"/>
                            <a:gd name="csX178" fmla="*/ 2751508 w 2849302"/>
                            <a:gd name="csY178" fmla="*/ 144752 h 354167"/>
                            <a:gd name="csX179" fmla="*/ 2751508 w 2849302"/>
                            <a:gd name="csY179" fmla="*/ 173141 h 354167"/>
                            <a:gd name="csX180" fmla="*/ 2779072 w 2849302"/>
                            <a:gd name="csY180" fmla="*/ 173141 h 354167"/>
                            <a:gd name="csX181" fmla="*/ 2779072 w 2849302"/>
                            <a:gd name="csY181" fmla="*/ 234354 h 354167"/>
                            <a:gd name="csX182" fmla="*/ 2780874 w 2849302"/>
                            <a:gd name="csY182" fmla="*/ 254930 h 354167"/>
                            <a:gd name="csX183" fmla="*/ 2787561 w 2849302"/>
                            <a:gd name="csY183" fmla="*/ 269839 h 354167"/>
                            <a:gd name="csX184" fmla="*/ 2800936 w 2849302"/>
                            <a:gd name="csY184" fmla="*/ 278735 h 354167"/>
                            <a:gd name="csX185" fmla="*/ 2822800 w 2849302"/>
                            <a:gd name="csY185" fmla="*/ 281643 h 354167"/>
                            <a:gd name="csX186" fmla="*/ 2836322 w 2849302"/>
                            <a:gd name="csY186" fmla="*/ 280658 h 354167"/>
                            <a:gd name="csX187" fmla="*/ 2849278 w 2849302"/>
                            <a:gd name="csY187" fmla="*/ 277183 h 354167"/>
                            <a:gd name="csX188" fmla="*/ 2849278 w 2849302"/>
                            <a:gd name="csY188" fmla="*/ 249065 h 354167"/>
                            <a:gd name="csX189" fmla="*/ 2840912 w 2849302"/>
                            <a:gd name="csY189" fmla="*/ 252269 h 354167"/>
                            <a:gd name="csX190" fmla="*/ 2831165 w 2849302"/>
                            <a:gd name="csY190" fmla="*/ 253255 h 354167"/>
                            <a:gd name="csX191" fmla="*/ 2816260 w 2849302"/>
                            <a:gd name="csY191" fmla="*/ 247390 h 354167"/>
                            <a:gd name="csX192" fmla="*/ 2812509 w 2849302"/>
                            <a:gd name="csY192" fmla="*/ 231520 h 354167"/>
                            <a:gd name="csX193" fmla="*/ 2812509 w 2849302"/>
                            <a:gd name="csY193" fmla="*/ 173091 h 354167"/>
                            <a:gd name="csX194" fmla="*/ 2849278 w 2849302"/>
                            <a:gd name="csY194" fmla="*/ 173091 h 354167"/>
                            <a:gd name="csX195" fmla="*/ 1759527 w 2849302"/>
                            <a:gd name="csY195" fmla="*/ 119419 h 354167"/>
                            <a:gd name="csX196" fmla="*/ 1775000 w 2849302"/>
                            <a:gd name="csY196" fmla="*/ 113727 h 354167"/>
                            <a:gd name="csX197" fmla="*/ 1781268 w 2849302"/>
                            <a:gd name="csY197" fmla="*/ 99385 h 354167"/>
                            <a:gd name="csX198" fmla="*/ 1775000 w 2849302"/>
                            <a:gd name="csY198" fmla="*/ 85043 h 354167"/>
                            <a:gd name="csX199" fmla="*/ 1759527 w 2849302"/>
                            <a:gd name="csY199" fmla="*/ 79350 h 354167"/>
                            <a:gd name="csX200" fmla="*/ 1744351 w 2849302"/>
                            <a:gd name="csY200" fmla="*/ 85338 h 354167"/>
                            <a:gd name="csX201" fmla="*/ 1738355 w 2849302"/>
                            <a:gd name="csY201" fmla="*/ 99385 h 354167"/>
                            <a:gd name="csX202" fmla="*/ 1744351 w 2849302"/>
                            <a:gd name="csY202" fmla="*/ 113456 h 354167"/>
                            <a:gd name="csX203" fmla="*/ 1759527 w 2849302"/>
                            <a:gd name="csY203" fmla="*/ 119444 h 354167"/>
                            <a:gd name="csX204" fmla="*/ 1743092 w 2849302"/>
                            <a:gd name="csY204" fmla="*/ 278317 h 354167"/>
                            <a:gd name="csX205" fmla="*/ 1776529 w 2849302"/>
                            <a:gd name="csY205" fmla="*/ 278317 h 354167"/>
                            <a:gd name="csX206" fmla="*/ 1776529 w 2849302"/>
                            <a:gd name="csY206" fmla="*/ 144728 h 354167"/>
                            <a:gd name="csX207" fmla="*/ 1743092 w 2849302"/>
                            <a:gd name="csY207" fmla="*/ 144728 h 354167"/>
                            <a:gd name="csX208" fmla="*/ 1743092 w 2849302"/>
                            <a:gd name="csY208" fmla="*/ 278317 h 354167"/>
                            <a:gd name="csX209" fmla="*/ 660622 w 2849302"/>
                            <a:gd name="csY209" fmla="*/ 196502 h 354167"/>
                            <a:gd name="csX210" fmla="*/ 747558 w 2849302"/>
                            <a:gd name="csY210" fmla="*/ 196502 h 354167"/>
                            <a:gd name="csX211" fmla="*/ 747558 w 2849302"/>
                            <a:gd name="csY211" fmla="*/ 164787 h 354167"/>
                            <a:gd name="csX212" fmla="*/ 660622 w 2849302"/>
                            <a:gd name="csY212" fmla="*/ 164787 h 354167"/>
                            <a:gd name="csX213" fmla="*/ 660622 w 2849302"/>
                            <a:gd name="csY213" fmla="*/ 113037 h 354167"/>
                            <a:gd name="csX214" fmla="*/ 752863 w 2849302"/>
                            <a:gd name="csY214" fmla="*/ 113037 h 354167"/>
                            <a:gd name="csX215" fmla="*/ 752863 w 2849302"/>
                            <a:gd name="csY215" fmla="*/ 81297 h 354167"/>
                            <a:gd name="csX216" fmla="*/ 625507 w 2849302"/>
                            <a:gd name="csY216" fmla="*/ 81297 h 354167"/>
                            <a:gd name="csX217" fmla="*/ 625507 w 2849302"/>
                            <a:gd name="csY217" fmla="*/ 278317 h 354167"/>
                            <a:gd name="csX218" fmla="*/ 660622 w 2849302"/>
                            <a:gd name="csY218" fmla="*/ 278317 h 354167"/>
                            <a:gd name="csX219" fmla="*/ 660622 w 2849302"/>
                            <a:gd name="csY219" fmla="*/ 196502 h 354167"/>
                            <a:gd name="csX220" fmla="*/ 2716912 w 2849302"/>
                            <a:gd name="csY220" fmla="*/ 206384 h 354167"/>
                            <a:gd name="csX221" fmla="*/ 2699490 w 2849302"/>
                            <a:gd name="csY221" fmla="*/ 199977 h 354167"/>
                            <a:gd name="csX222" fmla="*/ 2682068 w 2849302"/>
                            <a:gd name="csY222" fmla="*/ 195935 h 354167"/>
                            <a:gd name="csX223" fmla="*/ 2668693 w 2849302"/>
                            <a:gd name="csY223" fmla="*/ 191204 h 354167"/>
                            <a:gd name="csX224" fmla="*/ 2663412 w 2849302"/>
                            <a:gd name="csY224" fmla="*/ 182308 h 354167"/>
                            <a:gd name="csX225" fmla="*/ 2669828 w 2849302"/>
                            <a:gd name="csY225" fmla="*/ 171440 h 354167"/>
                            <a:gd name="csX226" fmla="*/ 2682932 w 2849302"/>
                            <a:gd name="csY226" fmla="*/ 168089 h 354167"/>
                            <a:gd name="csX227" fmla="*/ 2709114 w 2849302"/>
                            <a:gd name="csY227" fmla="*/ 181741 h 354167"/>
                            <a:gd name="csX228" fmla="*/ 2731397 w 2849302"/>
                            <a:gd name="csY228" fmla="*/ 161706 h 354167"/>
                            <a:gd name="csX229" fmla="*/ 2710224 w 2849302"/>
                            <a:gd name="csY229" fmla="*/ 145984 h 354167"/>
                            <a:gd name="csX230" fmla="*/ 2683746 w 2849302"/>
                            <a:gd name="csY230" fmla="*/ 141376 h 354167"/>
                            <a:gd name="csX231" fmla="*/ 2663955 w 2849302"/>
                            <a:gd name="csY231" fmla="*/ 143890 h 354167"/>
                            <a:gd name="csX232" fmla="*/ 2646682 w 2849302"/>
                            <a:gd name="csY232" fmla="*/ 151677 h 354167"/>
                            <a:gd name="csX233" fmla="*/ 2634565 w 2849302"/>
                            <a:gd name="csY233" fmla="*/ 165181 h 354167"/>
                            <a:gd name="csX234" fmla="*/ 2629975 w 2849302"/>
                            <a:gd name="csY234" fmla="*/ 184526 h 354167"/>
                            <a:gd name="csX235" fmla="*/ 2635256 w 2849302"/>
                            <a:gd name="csY235" fmla="*/ 204560 h 354167"/>
                            <a:gd name="csX236" fmla="*/ 2648631 w 2849302"/>
                            <a:gd name="csY236" fmla="*/ 215822 h 354167"/>
                            <a:gd name="csX237" fmla="*/ 2666053 w 2849302"/>
                            <a:gd name="csY237" fmla="*/ 221663 h 354167"/>
                            <a:gd name="csX238" fmla="*/ 2683474 w 2849302"/>
                            <a:gd name="csY238" fmla="*/ 225556 h 354167"/>
                            <a:gd name="csX239" fmla="*/ 2696849 w 2849302"/>
                            <a:gd name="csY239" fmla="*/ 230978 h 354167"/>
                            <a:gd name="csX240" fmla="*/ 2702130 w 2849302"/>
                            <a:gd name="csY240" fmla="*/ 241278 h 354167"/>
                            <a:gd name="csX241" fmla="*/ 2700057 w 2849302"/>
                            <a:gd name="csY241" fmla="*/ 248104 h 354167"/>
                            <a:gd name="csX242" fmla="*/ 2694604 w 2849302"/>
                            <a:gd name="csY242" fmla="*/ 252984 h 354167"/>
                            <a:gd name="csX243" fmla="*/ 2687349 w 2849302"/>
                            <a:gd name="csY243" fmla="*/ 255768 h 354167"/>
                            <a:gd name="csX244" fmla="*/ 2679822 w 2849302"/>
                            <a:gd name="csY244" fmla="*/ 256606 h 354167"/>
                            <a:gd name="csX245" fmla="*/ 2661858 w 2849302"/>
                            <a:gd name="csY245" fmla="*/ 252023 h 354167"/>
                            <a:gd name="csX246" fmla="*/ 2648063 w 2849302"/>
                            <a:gd name="csY246" fmla="*/ 240194 h 354167"/>
                            <a:gd name="csX247" fmla="*/ 2625756 w 2849302"/>
                            <a:gd name="csY247" fmla="*/ 261067 h 354167"/>
                            <a:gd name="csX248" fmla="*/ 2649174 w 2849302"/>
                            <a:gd name="csY248" fmla="*/ 277208 h 354167"/>
                            <a:gd name="csX249" fmla="*/ 2677873 w 2849302"/>
                            <a:gd name="csY249" fmla="*/ 281643 h 354167"/>
                            <a:gd name="csX250" fmla="*/ 2698503 w 2849302"/>
                            <a:gd name="csY250" fmla="*/ 279425 h 354167"/>
                            <a:gd name="csX251" fmla="*/ 2717035 w 2849302"/>
                            <a:gd name="csY251" fmla="*/ 272180 h 354167"/>
                            <a:gd name="csX252" fmla="*/ 2730410 w 2849302"/>
                            <a:gd name="csY252" fmla="*/ 258972 h 354167"/>
                            <a:gd name="csX253" fmla="*/ 2735567 w 2849302"/>
                            <a:gd name="csY253" fmla="*/ 238789 h 354167"/>
                            <a:gd name="csX254" fmla="*/ 2730262 w 2849302"/>
                            <a:gd name="csY254" fmla="*/ 218213 h 354167"/>
                            <a:gd name="csX255" fmla="*/ 2716887 w 2849302"/>
                            <a:gd name="csY255" fmla="*/ 206384 h 354167"/>
                            <a:gd name="csX256" fmla="*/ 1014215 w 2849302"/>
                            <a:gd name="csY256" fmla="*/ 141401 h 354167"/>
                            <a:gd name="csX257" fmla="*/ 990525 w 2849302"/>
                            <a:gd name="csY257" fmla="*/ 147808 h 354167"/>
                            <a:gd name="csX258" fmla="*/ 974633 w 2849302"/>
                            <a:gd name="csY258" fmla="*/ 165896 h 354167"/>
                            <a:gd name="csX259" fmla="*/ 974066 w 2849302"/>
                            <a:gd name="csY259" fmla="*/ 165896 h 354167"/>
                            <a:gd name="csX260" fmla="*/ 974066 w 2849302"/>
                            <a:gd name="csY260" fmla="*/ 144752 h 354167"/>
                            <a:gd name="csX261" fmla="*/ 940629 w 2849302"/>
                            <a:gd name="csY261" fmla="*/ 144752 h 354167"/>
                            <a:gd name="csX262" fmla="*/ 940629 w 2849302"/>
                            <a:gd name="csY262" fmla="*/ 278341 h 354167"/>
                            <a:gd name="csX263" fmla="*/ 974066 w 2849302"/>
                            <a:gd name="csY263" fmla="*/ 278341 h 354167"/>
                            <a:gd name="csX264" fmla="*/ 974066 w 2849302"/>
                            <a:gd name="csY264" fmla="*/ 206828 h 354167"/>
                            <a:gd name="csX265" fmla="*/ 975324 w 2849302"/>
                            <a:gd name="csY265" fmla="*/ 198474 h 354167"/>
                            <a:gd name="csX266" fmla="*/ 980334 w 2849302"/>
                            <a:gd name="csY266" fmla="*/ 187335 h 354167"/>
                            <a:gd name="csX267" fmla="*/ 991192 w 2849302"/>
                            <a:gd name="csY267" fmla="*/ 177453 h 354167"/>
                            <a:gd name="csX268" fmla="*/ 1009995 w 2849302"/>
                            <a:gd name="csY268" fmla="*/ 173141 h 354167"/>
                            <a:gd name="csX269" fmla="*/ 1017941 w 2849302"/>
                            <a:gd name="csY269" fmla="*/ 173831 h 354167"/>
                            <a:gd name="csX270" fmla="*/ 1026158 w 2849302"/>
                            <a:gd name="csY270" fmla="*/ 175654 h 354167"/>
                            <a:gd name="csX271" fmla="*/ 1026158 w 2849302"/>
                            <a:gd name="csY271" fmla="*/ 143372 h 354167"/>
                            <a:gd name="csX272" fmla="*/ 1020162 w 2849302"/>
                            <a:gd name="csY272" fmla="*/ 141968 h 354167"/>
                            <a:gd name="csX273" fmla="*/ 1014166 w 2849302"/>
                            <a:gd name="csY273" fmla="*/ 141401 h 354167"/>
                            <a:gd name="csX274" fmla="*/ 1099375 w 2849302"/>
                            <a:gd name="csY274" fmla="*/ 281643 h 354167"/>
                            <a:gd name="csX275" fmla="*/ 1125853 w 2849302"/>
                            <a:gd name="csY275" fmla="*/ 274275 h 354167"/>
                            <a:gd name="csX276" fmla="*/ 1140363 w 2849302"/>
                            <a:gd name="csY276" fmla="*/ 256877 h 354167"/>
                            <a:gd name="csX277" fmla="*/ 1140905 w 2849302"/>
                            <a:gd name="csY277" fmla="*/ 256877 h 354167"/>
                            <a:gd name="csX278" fmla="*/ 1140905 w 2849302"/>
                            <a:gd name="csY278" fmla="*/ 278317 h 354167"/>
                            <a:gd name="csX279" fmla="*/ 1172689 w 2849302"/>
                            <a:gd name="csY279" fmla="*/ 278317 h 354167"/>
                            <a:gd name="csX280" fmla="*/ 1172689 w 2849302"/>
                            <a:gd name="csY280" fmla="*/ 144728 h 354167"/>
                            <a:gd name="csX281" fmla="*/ 1139252 w 2849302"/>
                            <a:gd name="csY281" fmla="*/ 144728 h 354167"/>
                            <a:gd name="csX282" fmla="*/ 1139252 w 2849302"/>
                            <a:gd name="csY282" fmla="*/ 217646 h 354167"/>
                            <a:gd name="csX283" fmla="*/ 1137574 w 2849302"/>
                            <a:gd name="csY283" fmla="*/ 230435 h 354167"/>
                            <a:gd name="csX284" fmla="*/ 1132121 w 2849302"/>
                            <a:gd name="csY284" fmla="*/ 241303 h 354167"/>
                            <a:gd name="csX285" fmla="*/ 1122669 w 2849302"/>
                            <a:gd name="csY285" fmla="*/ 248819 h 354167"/>
                            <a:gd name="csX286" fmla="*/ 1108579 w 2849302"/>
                            <a:gd name="csY286" fmla="*/ 251604 h 354167"/>
                            <a:gd name="csX287" fmla="*/ 1094785 w 2849302"/>
                            <a:gd name="csY287" fmla="*/ 247562 h 354167"/>
                            <a:gd name="csX288" fmla="*/ 1087554 w 2849302"/>
                            <a:gd name="csY288" fmla="*/ 237533 h 354167"/>
                            <a:gd name="csX289" fmla="*/ 1084618 w 2849302"/>
                            <a:gd name="csY289" fmla="*/ 224743 h 354167"/>
                            <a:gd name="csX290" fmla="*/ 1084050 w 2849302"/>
                            <a:gd name="csY290" fmla="*/ 212348 h 354167"/>
                            <a:gd name="csX291" fmla="*/ 1084050 w 2849302"/>
                            <a:gd name="csY291" fmla="*/ 144728 h 354167"/>
                            <a:gd name="csX292" fmla="*/ 1050613 w 2849302"/>
                            <a:gd name="csY292" fmla="*/ 144728 h 354167"/>
                            <a:gd name="csX293" fmla="*/ 1050613 w 2849302"/>
                            <a:gd name="csY293" fmla="*/ 229031 h 354167"/>
                            <a:gd name="csX294" fmla="*/ 1053130 w 2849302"/>
                            <a:gd name="csY294" fmla="*/ 248794 h 354167"/>
                            <a:gd name="csX295" fmla="*/ 1061496 w 2849302"/>
                            <a:gd name="csY295" fmla="*/ 265625 h 354167"/>
                            <a:gd name="csX296" fmla="*/ 1076672 w 2849302"/>
                            <a:gd name="csY296" fmla="*/ 277306 h 354167"/>
                            <a:gd name="csX297" fmla="*/ 1099375 w 2849302"/>
                            <a:gd name="csY297" fmla="*/ 281619 h 354167"/>
                            <a:gd name="csX298" fmla="*/ 2503384 w 2849302"/>
                            <a:gd name="csY298" fmla="*/ 198178 h 354167"/>
                            <a:gd name="csX299" fmla="*/ 2514118 w 2849302"/>
                            <a:gd name="csY299" fmla="*/ 175088 h 354167"/>
                            <a:gd name="csX300" fmla="*/ 2537931 w 2849302"/>
                            <a:gd name="csY300" fmla="*/ 166463 h 354167"/>
                            <a:gd name="csX301" fmla="*/ 2562731 w 2849302"/>
                            <a:gd name="csY301" fmla="*/ 174940 h 354167"/>
                            <a:gd name="csX302" fmla="*/ 2571936 w 2849302"/>
                            <a:gd name="csY302" fmla="*/ 198178 h 354167"/>
                            <a:gd name="csX303" fmla="*/ 2503384 w 2849302"/>
                            <a:gd name="csY303" fmla="*/ 198178 h 354167"/>
                            <a:gd name="csX304" fmla="*/ 2587951 w 2849302"/>
                            <a:gd name="csY304" fmla="*/ 160326 h 354167"/>
                            <a:gd name="csX305" fmla="*/ 2568160 w 2849302"/>
                            <a:gd name="csY305" fmla="*/ 146280 h 354167"/>
                            <a:gd name="csX306" fmla="*/ 2542669 w 2849302"/>
                            <a:gd name="csY306" fmla="*/ 141401 h 354167"/>
                            <a:gd name="csX307" fmla="*/ 2514266 w 2849302"/>
                            <a:gd name="csY307" fmla="*/ 146428 h 354167"/>
                            <a:gd name="csX308" fmla="*/ 2491119 w 2849302"/>
                            <a:gd name="csY308" fmla="*/ 160622 h 354167"/>
                            <a:gd name="csX309" fmla="*/ 2475647 w 2849302"/>
                            <a:gd name="csY309" fmla="*/ 182751 h 354167"/>
                            <a:gd name="csX310" fmla="*/ 2469947 w 2849302"/>
                            <a:gd name="csY310" fmla="*/ 211534 h 354167"/>
                            <a:gd name="csX311" fmla="*/ 2475647 w 2849302"/>
                            <a:gd name="csY311" fmla="*/ 240342 h 354167"/>
                            <a:gd name="csX312" fmla="*/ 2491119 w 2849302"/>
                            <a:gd name="csY312" fmla="*/ 262471 h 354167"/>
                            <a:gd name="csX313" fmla="*/ 2514266 w 2849302"/>
                            <a:gd name="csY313" fmla="*/ 276665 h 354167"/>
                            <a:gd name="csX314" fmla="*/ 2542669 w 2849302"/>
                            <a:gd name="csY314" fmla="*/ 281668 h 354167"/>
                            <a:gd name="csX315" fmla="*/ 2573046 w 2849302"/>
                            <a:gd name="csY315" fmla="*/ 275557 h 354167"/>
                            <a:gd name="csX316" fmla="*/ 2599228 w 2849302"/>
                            <a:gd name="csY316" fmla="*/ 254955 h 354167"/>
                            <a:gd name="csX317" fmla="*/ 2575242 w 2849302"/>
                            <a:gd name="csY317" fmla="*/ 236892 h 354167"/>
                            <a:gd name="csX318" fmla="*/ 2560338 w 2849302"/>
                            <a:gd name="csY318" fmla="*/ 249829 h 354167"/>
                            <a:gd name="csX319" fmla="*/ 2539313 w 2849302"/>
                            <a:gd name="csY319" fmla="*/ 254980 h 354167"/>
                            <a:gd name="csX320" fmla="*/ 2515056 w 2849302"/>
                            <a:gd name="csY320" fmla="*/ 246626 h 354167"/>
                            <a:gd name="csX321" fmla="*/ 2503359 w 2849302"/>
                            <a:gd name="csY321" fmla="*/ 223264 h 354167"/>
                            <a:gd name="csX322" fmla="*/ 2605348 w 2849302"/>
                            <a:gd name="csY322" fmla="*/ 223264 h 354167"/>
                            <a:gd name="csX323" fmla="*/ 2605348 w 2849302"/>
                            <a:gd name="csY323" fmla="*/ 214073 h 354167"/>
                            <a:gd name="csX324" fmla="*/ 2600758 w 2849302"/>
                            <a:gd name="csY324" fmla="*/ 183047 h 354167"/>
                            <a:gd name="csX325" fmla="*/ 2587926 w 2849302"/>
                            <a:gd name="csY325" fmla="*/ 160351 h 354167"/>
                            <a:gd name="csX326" fmla="*/ 877555 w 2849302"/>
                            <a:gd name="csY326" fmla="*/ 226566 h 354167"/>
                            <a:gd name="csX327" fmla="*/ 869757 w 2849302"/>
                            <a:gd name="csY327" fmla="*/ 239356 h 354167"/>
                            <a:gd name="csX328" fmla="*/ 857345 w 2849302"/>
                            <a:gd name="csY328" fmla="*/ 248252 h 354167"/>
                            <a:gd name="csX329" fmla="*/ 840910 w 2849302"/>
                            <a:gd name="csY329" fmla="*/ 251604 h 354167"/>
                            <a:gd name="csX330" fmla="*/ 824475 w 2849302"/>
                            <a:gd name="csY330" fmla="*/ 248252 h 354167"/>
                            <a:gd name="csX331" fmla="*/ 812088 w 2849302"/>
                            <a:gd name="csY331" fmla="*/ 239356 h 354167"/>
                            <a:gd name="csX332" fmla="*/ 804265 w 2849302"/>
                            <a:gd name="csY332" fmla="*/ 226566 h 354167"/>
                            <a:gd name="csX333" fmla="*/ 801625 w 2849302"/>
                            <a:gd name="csY333" fmla="*/ 211534 h 354167"/>
                            <a:gd name="csX334" fmla="*/ 804265 w 2849302"/>
                            <a:gd name="csY334" fmla="*/ 196502 h 354167"/>
                            <a:gd name="csX335" fmla="*/ 812088 w 2849302"/>
                            <a:gd name="csY335" fmla="*/ 183713 h 354167"/>
                            <a:gd name="csX336" fmla="*/ 824475 w 2849302"/>
                            <a:gd name="csY336" fmla="*/ 174816 h 354167"/>
                            <a:gd name="csX337" fmla="*/ 840910 w 2849302"/>
                            <a:gd name="csY337" fmla="*/ 171465 h 354167"/>
                            <a:gd name="csX338" fmla="*/ 857345 w 2849302"/>
                            <a:gd name="csY338" fmla="*/ 174816 h 354167"/>
                            <a:gd name="csX339" fmla="*/ 869757 w 2849302"/>
                            <a:gd name="csY339" fmla="*/ 183713 h 354167"/>
                            <a:gd name="csX340" fmla="*/ 877555 w 2849302"/>
                            <a:gd name="csY340" fmla="*/ 196502 h 354167"/>
                            <a:gd name="csX341" fmla="*/ 880195 w 2849302"/>
                            <a:gd name="csY341" fmla="*/ 211534 h 354167"/>
                            <a:gd name="csX342" fmla="*/ 877555 w 2849302"/>
                            <a:gd name="csY342" fmla="*/ 226566 h 354167"/>
                            <a:gd name="csX343" fmla="*/ 892460 w 2849302"/>
                            <a:gd name="csY343" fmla="*/ 160598 h 354167"/>
                            <a:gd name="csX344" fmla="*/ 869338 w 2849302"/>
                            <a:gd name="csY344" fmla="*/ 146403 h 354167"/>
                            <a:gd name="csX345" fmla="*/ 840910 w 2849302"/>
                            <a:gd name="csY345" fmla="*/ 141376 h 354167"/>
                            <a:gd name="csX346" fmla="*/ 812507 w 2849302"/>
                            <a:gd name="csY346" fmla="*/ 146403 h 354167"/>
                            <a:gd name="csX347" fmla="*/ 789360 w 2849302"/>
                            <a:gd name="csY347" fmla="*/ 160598 h 354167"/>
                            <a:gd name="csX348" fmla="*/ 773888 w 2849302"/>
                            <a:gd name="csY348" fmla="*/ 182727 h 354167"/>
                            <a:gd name="csX349" fmla="*/ 768188 w 2849302"/>
                            <a:gd name="csY349" fmla="*/ 211510 h 354167"/>
                            <a:gd name="csX350" fmla="*/ 773888 w 2849302"/>
                            <a:gd name="csY350" fmla="*/ 240317 h 354167"/>
                            <a:gd name="csX351" fmla="*/ 789360 w 2849302"/>
                            <a:gd name="csY351" fmla="*/ 262447 h 354167"/>
                            <a:gd name="csX352" fmla="*/ 812507 w 2849302"/>
                            <a:gd name="csY352" fmla="*/ 276641 h 354167"/>
                            <a:gd name="csX353" fmla="*/ 840910 w 2849302"/>
                            <a:gd name="csY353" fmla="*/ 281643 h 354167"/>
                            <a:gd name="csX354" fmla="*/ 869338 w 2849302"/>
                            <a:gd name="csY354" fmla="*/ 276641 h 354167"/>
                            <a:gd name="csX355" fmla="*/ 892460 w 2849302"/>
                            <a:gd name="csY355" fmla="*/ 262447 h 354167"/>
                            <a:gd name="csX356" fmla="*/ 907932 w 2849302"/>
                            <a:gd name="csY356" fmla="*/ 240317 h 354167"/>
                            <a:gd name="csX357" fmla="*/ 913632 w 2849302"/>
                            <a:gd name="csY357" fmla="*/ 211510 h 354167"/>
                            <a:gd name="csX358" fmla="*/ 907932 w 2849302"/>
                            <a:gd name="csY358" fmla="*/ 182727 h 354167"/>
                            <a:gd name="csX359" fmla="*/ 892460 w 2849302"/>
                            <a:gd name="csY359" fmla="*/ 160598 h 354167"/>
                            <a:gd name="csX360" fmla="*/ 268409 w 2849302"/>
                            <a:gd name="csY360" fmla="*/ 23830 h 354167"/>
                            <a:gd name="csX361" fmla="*/ 172491 w 2849302"/>
                            <a:gd name="csY361" fmla="*/ 23830 h 354167"/>
                            <a:gd name="csX362" fmla="*/ 275886 w 2849302"/>
                            <a:gd name="csY362" fmla="*/ 294211 h 354167"/>
                            <a:gd name="csX363" fmla="*/ 339873 w 2849302"/>
                            <a:gd name="csY363" fmla="*/ 354167 h 354167"/>
                            <a:gd name="csX364" fmla="*/ 396852 w 2849302"/>
                            <a:gd name="csY364" fmla="*/ 278292 h 354167"/>
                            <a:gd name="csX365" fmla="*/ 375901 w 2849302"/>
                            <a:gd name="csY365" fmla="*/ 261091 h 354167"/>
                            <a:gd name="csX366" fmla="*/ 268409 w 2849302"/>
                            <a:gd name="csY366" fmla="*/ 23830 h 354167"/>
                            <a:gd name="csX367" fmla="*/ 95869 w 2849302"/>
                            <a:gd name="csY367" fmla="*/ 23830 h 354167"/>
                            <a:gd name="csX368" fmla="*/ 0 w 2849302"/>
                            <a:gd name="csY368" fmla="*/ 23830 h 354167"/>
                            <a:gd name="csX369" fmla="*/ 68503 w 2849302"/>
                            <a:gd name="csY369" fmla="*/ 271417 h 354167"/>
                            <a:gd name="csX370" fmla="*/ 128739 w 2849302"/>
                            <a:gd name="csY370" fmla="*/ 354167 h 354167"/>
                            <a:gd name="csX371" fmla="*/ 185717 w 2849302"/>
                            <a:gd name="csY371" fmla="*/ 278292 h 354167"/>
                            <a:gd name="csX372" fmla="*/ 98263 w 2849302"/>
                            <a:gd name="csY372" fmla="*/ 59094 h 354167"/>
                            <a:gd name="csX373" fmla="*/ 95869 w 2849302"/>
                            <a:gd name="csY373" fmla="*/ 23830 h 354167"/>
                            <a:gd name="csX374" fmla="*/ 456718 w 2849302"/>
                            <a:gd name="csY374" fmla="*/ 62396 h 354167"/>
                            <a:gd name="csX375" fmla="*/ 455607 w 2849302"/>
                            <a:gd name="csY375" fmla="*/ 59069 h 354167"/>
                            <a:gd name="csX376" fmla="*/ 454645 w 2849302"/>
                            <a:gd name="csY376" fmla="*/ 56186 h 354167"/>
                            <a:gd name="csX377" fmla="*/ 440011 w 2849302"/>
                            <a:gd name="csY377" fmla="*/ 23854 h 354167"/>
                            <a:gd name="csX378" fmla="*/ 422269 w 2849302"/>
                            <a:gd name="csY378" fmla="*/ 41942 h 354167"/>
                            <a:gd name="csX379" fmla="*/ 402083 w 2849302"/>
                            <a:gd name="csY379" fmla="*/ 8034 h 354167"/>
                            <a:gd name="csX380" fmla="*/ 402675 w 2849302"/>
                            <a:gd name="csY380" fmla="*/ 99 h 354167"/>
                            <a:gd name="csX381" fmla="*/ 402577 w 2849302"/>
                            <a:gd name="csY381" fmla="*/ 0 h 354167"/>
                            <a:gd name="csX382" fmla="*/ 361909 w 2849302"/>
                            <a:gd name="csY382" fmla="*/ 40611 h 354167"/>
                            <a:gd name="csX383" fmla="*/ 361909 w 2849302"/>
                            <a:gd name="csY383" fmla="*/ 121834 h 354167"/>
                            <a:gd name="csX384" fmla="*/ 443244 w 2849302"/>
                            <a:gd name="csY384" fmla="*/ 121834 h 354167"/>
                            <a:gd name="csX385" fmla="*/ 456915 w 2849302"/>
                            <a:gd name="csY385" fmla="*/ 63135 h 354167"/>
                            <a:gd name="csX386" fmla="*/ 456693 w 2849302"/>
                            <a:gd name="csY386" fmla="*/ 62371 h 354167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  <a:cxn ang="0">
                              <a:pos x="csX21" y="csY21"/>
                            </a:cxn>
                            <a:cxn ang="0">
                              <a:pos x="csX22" y="csY22"/>
                            </a:cxn>
                            <a:cxn ang="0">
                              <a:pos x="csX23" y="csY23"/>
                            </a:cxn>
                            <a:cxn ang="0">
                              <a:pos x="csX24" y="csY24"/>
                            </a:cxn>
                            <a:cxn ang="0">
                              <a:pos x="csX25" y="csY25"/>
                            </a:cxn>
                            <a:cxn ang="0">
                              <a:pos x="csX26" y="csY26"/>
                            </a:cxn>
                            <a:cxn ang="0">
                              <a:pos x="csX27" y="csY27"/>
                            </a:cxn>
                            <a:cxn ang="0">
                              <a:pos x="csX28" y="csY28"/>
                            </a:cxn>
                            <a:cxn ang="0">
                              <a:pos x="csX29" y="csY29"/>
                            </a:cxn>
                            <a:cxn ang="0">
                              <a:pos x="csX30" y="csY30"/>
                            </a:cxn>
                            <a:cxn ang="0">
                              <a:pos x="csX31" y="csY31"/>
                            </a:cxn>
                            <a:cxn ang="0">
                              <a:pos x="csX32" y="csY32"/>
                            </a:cxn>
                            <a:cxn ang="0">
                              <a:pos x="csX33" y="csY33"/>
                            </a:cxn>
                            <a:cxn ang="0">
                              <a:pos x="csX34" y="csY34"/>
                            </a:cxn>
                            <a:cxn ang="0">
                              <a:pos x="csX35" y="csY35"/>
                            </a:cxn>
                            <a:cxn ang="0">
                              <a:pos x="csX36" y="csY36"/>
                            </a:cxn>
                            <a:cxn ang="0">
                              <a:pos x="csX37" y="csY37"/>
                            </a:cxn>
                            <a:cxn ang="0">
                              <a:pos x="csX38" y="csY38"/>
                            </a:cxn>
                            <a:cxn ang="0">
                              <a:pos x="csX39" y="csY39"/>
                            </a:cxn>
                            <a:cxn ang="0">
                              <a:pos x="csX40" y="csY40"/>
                            </a:cxn>
                            <a:cxn ang="0">
                              <a:pos x="csX41" y="csY41"/>
                            </a:cxn>
                            <a:cxn ang="0">
                              <a:pos x="csX42" y="csY42"/>
                            </a:cxn>
                            <a:cxn ang="0">
                              <a:pos x="csX43" y="csY43"/>
                            </a:cxn>
                            <a:cxn ang="0">
                              <a:pos x="csX44" y="csY44"/>
                            </a:cxn>
                            <a:cxn ang="0">
                              <a:pos x="csX45" y="csY45"/>
                            </a:cxn>
                            <a:cxn ang="0">
                              <a:pos x="csX46" y="csY46"/>
                            </a:cxn>
                            <a:cxn ang="0">
                              <a:pos x="csX47" y="csY47"/>
                            </a:cxn>
                            <a:cxn ang="0">
                              <a:pos x="csX48" y="csY48"/>
                            </a:cxn>
                            <a:cxn ang="0">
                              <a:pos x="csX49" y="csY49"/>
                            </a:cxn>
                            <a:cxn ang="0">
                              <a:pos x="csX50" y="csY50"/>
                            </a:cxn>
                            <a:cxn ang="0">
                              <a:pos x="csX51" y="csY51"/>
                            </a:cxn>
                            <a:cxn ang="0">
                              <a:pos x="csX52" y="csY52"/>
                            </a:cxn>
                            <a:cxn ang="0">
                              <a:pos x="csX53" y="csY53"/>
                            </a:cxn>
                            <a:cxn ang="0">
                              <a:pos x="csX54" y="csY54"/>
                            </a:cxn>
                            <a:cxn ang="0">
                              <a:pos x="csX55" y="csY55"/>
                            </a:cxn>
                            <a:cxn ang="0">
                              <a:pos x="csX56" y="csY56"/>
                            </a:cxn>
                            <a:cxn ang="0">
                              <a:pos x="csX57" y="csY57"/>
                            </a:cxn>
                            <a:cxn ang="0">
                              <a:pos x="csX58" y="csY58"/>
                            </a:cxn>
                            <a:cxn ang="0">
                              <a:pos x="csX59" y="csY59"/>
                            </a:cxn>
                            <a:cxn ang="0">
                              <a:pos x="csX60" y="csY60"/>
                            </a:cxn>
                            <a:cxn ang="0">
                              <a:pos x="csX61" y="csY61"/>
                            </a:cxn>
                            <a:cxn ang="0">
                              <a:pos x="csX62" y="csY62"/>
                            </a:cxn>
                            <a:cxn ang="0">
                              <a:pos x="csX63" y="csY63"/>
                            </a:cxn>
                            <a:cxn ang="0">
                              <a:pos x="csX64" y="csY64"/>
                            </a:cxn>
                            <a:cxn ang="0">
                              <a:pos x="csX65" y="csY65"/>
                            </a:cxn>
                            <a:cxn ang="0">
                              <a:pos x="csX66" y="csY66"/>
                            </a:cxn>
                            <a:cxn ang="0">
                              <a:pos x="csX67" y="csY67"/>
                            </a:cxn>
                            <a:cxn ang="0">
                              <a:pos x="csX68" y="csY68"/>
                            </a:cxn>
                            <a:cxn ang="0">
                              <a:pos x="csX69" y="csY69"/>
                            </a:cxn>
                            <a:cxn ang="0">
                              <a:pos x="csX70" y="csY70"/>
                            </a:cxn>
                            <a:cxn ang="0">
                              <a:pos x="csX71" y="csY71"/>
                            </a:cxn>
                            <a:cxn ang="0">
                              <a:pos x="csX72" y="csY72"/>
                            </a:cxn>
                            <a:cxn ang="0">
                              <a:pos x="csX73" y="csY73"/>
                            </a:cxn>
                            <a:cxn ang="0">
                              <a:pos x="csX74" y="csY74"/>
                            </a:cxn>
                            <a:cxn ang="0">
                              <a:pos x="csX75" y="csY75"/>
                            </a:cxn>
                            <a:cxn ang="0">
                              <a:pos x="csX76" y="csY76"/>
                            </a:cxn>
                            <a:cxn ang="0">
                              <a:pos x="csX77" y="csY77"/>
                            </a:cxn>
                            <a:cxn ang="0">
                              <a:pos x="csX78" y="csY78"/>
                            </a:cxn>
                            <a:cxn ang="0">
                              <a:pos x="csX79" y="csY79"/>
                            </a:cxn>
                            <a:cxn ang="0">
                              <a:pos x="csX80" y="csY80"/>
                            </a:cxn>
                            <a:cxn ang="0">
                              <a:pos x="csX81" y="csY81"/>
                            </a:cxn>
                            <a:cxn ang="0">
                              <a:pos x="csX82" y="csY82"/>
                            </a:cxn>
                            <a:cxn ang="0">
                              <a:pos x="csX83" y="csY83"/>
                            </a:cxn>
                            <a:cxn ang="0">
                              <a:pos x="csX84" y="csY84"/>
                            </a:cxn>
                            <a:cxn ang="0">
                              <a:pos x="csX85" y="csY85"/>
                            </a:cxn>
                            <a:cxn ang="0">
                              <a:pos x="csX86" y="csY86"/>
                            </a:cxn>
                            <a:cxn ang="0">
                              <a:pos x="csX87" y="csY87"/>
                            </a:cxn>
                            <a:cxn ang="0">
                              <a:pos x="csX88" y="csY88"/>
                            </a:cxn>
                            <a:cxn ang="0">
                              <a:pos x="csX89" y="csY89"/>
                            </a:cxn>
                            <a:cxn ang="0">
                              <a:pos x="csX90" y="csY90"/>
                            </a:cxn>
                            <a:cxn ang="0">
                              <a:pos x="csX91" y="csY91"/>
                            </a:cxn>
                            <a:cxn ang="0">
                              <a:pos x="csX92" y="csY92"/>
                            </a:cxn>
                            <a:cxn ang="0">
                              <a:pos x="csX93" y="csY93"/>
                            </a:cxn>
                            <a:cxn ang="0">
                              <a:pos x="csX94" y="csY94"/>
                            </a:cxn>
                            <a:cxn ang="0">
                              <a:pos x="csX95" y="csY95"/>
                            </a:cxn>
                            <a:cxn ang="0">
                              <a:pos x="csX96" y="csY96"/>
                            </a:cxn>
                            <a:cxn ang="0">
                              <a:pos x="csX97" y="csY97"/>
                            </a:cxn>
                            <a:cxn ang="0">
                              <a:pos x="csX98" y="csY98"/>
                            </a:cxn>
                            <a:cxn ang="0">
                              <a:pos x="csX99" y="csY99"/>
                            </a:cxn>
                            <a:cxn ang="0">
                              <a:pos x="csX100" y="csY100"/>
                            </a:cxn>
                            <a:cxn ang="0">
                              <a:pos x="csX101" y="csY101"/>
                            </a:cxn>
                            <a:cxn ang="0">
                              <a:pos x="csX102" y="csY102"/>
                            </a:cxn>
                            <a:cxn ang="0">
                              <a:pos x="csX103" y="csY103"/>
                            </a:cxn>
                            <a:cxn ang="0">
                              <a:pos x="csX104" y="csY104"/>
                            </a:cxn>
                            <a:cxn ang="0">
                              <a:pos x="csX105" y="csY105"/>
                            </a:cxn>
                            <a:cxn ang="0">
                              <a:pos x="csX106" y="csY106"/>
                            </a:cxn>
                            <a:cxn ang="0">
                              <a:pos x="csX107" y="csY107"/>
                            </a:cxn>
                            <a:cxn ang="0">
                              <a:pos x="csX108" y="csY108"/>
                            </a:cxn>
                            <a:cxn ang="0">
                              <a:pos x="csX109" y="csY109"/>
                            </a:cxn>
                            <a:cxn ang="0">
                              <a:pos x="csX110" y="csY110"/>
                            </a:cxn>
                            <a:cxn ang="0">
                              <a:pos x="csX111" y="csY111"/>
                            </a:cxn>
                            <a:cxn ang="0">
                              <a:pos x="csX112" y="csY112"/>
                            </a:cxn>
                            <a:cxn ang="0">
                              <a:pos x="csX113" y="csY113"/>
                            </a:cxn>
                            <a:cxn ang="0">
                              <a:pos x="csX114" y="csY114"/>
                            </a:cxn>
                            <a:cxn ang="0">
                              <a:pos x="csX115" y="csY115"/>
                            </a:cxn>
                            <a:cxn ang="0">
                              <a:pos x="csX116" y="csY116"/>
                            </a:cxn>
                            <a:cxn ang="0">
                              <a:pos x="csX117" y="csY117"/>
                            </a:cxn>
                            <a:cxn ang="0">
                              <a:pos x="csX118" y="csY118"/>
                            </a:cxn>
                            <a:cxn ang="0">
                              <a:pos x="csX119" y="csY119"/>
                            </a:cxn>
                            <a:cxn ang="0">
                              <a:pos x="csX120" y="csY120"/>
                            </a:cxn>
                            <a:cxn ang="0">
                              <a:pos x="csX121" y="csY121"/>
                            </a:cxn>
                            <a:cxn ang="0">
                              <a:pos x="csX122" y="csY122"/>
                            </a:cxn>
                            <a:cxn ang="0">
                              <a:pos x="csX123" y="csY123"/>
                            </a:cxn>
                            <a:cxn ang="0">
                              <a:pos x="csX124" y="csY124"/>
                            </a:cxn>
                            <a:cxn ang="0">
                              <a:pos x="csX125" y="csY125"/>
                            </a:cxn>
                            <a:cxn ang="0">
                              <a:pos x="csX126" y="csY126"/>
                            </a:cxn>
                            <a:cxn ang="0">
                              <a:pos x="csX127" y="csY127"/>
                            </a:cxn>
                            <a:cxn ang="0">
                              <a:pos x="csX128" y="csY128"/>
                            </a:cxn>
                            <a:cxn ang="0">
                              <a:pos x="csX129" y="csY129"/>
                            </a:cxn>
                            <a:cxn ang="0">
                              <a:pos x="csX130" y="csY130"/>
                            </a:cxn>
                            <a:cxn ang="0">
                              <a:pos x="csX131" y="csY131"/>
                            </a:cxn>
                            <a:cxn ang="0">
                              <a:pos x="csX132" y="csY132"/>
                            </a:cxn>
                            <a:cxn ang="0">
                              <a:pos x="csX133" y="csY133"/>
                            </a:cxn>
                            <a:cxn ang="0">
                              <a:pos x="csX134" y="csY134"/>
                            </a:cxn>
                            <a:cxn ang="0">
                              <a:pos x="csX135" y="csY135"/>
                            </a:cxn>
                            <a:cxn ang="0">
                              <a:pos x="csX136" y="csY136"/>
                            </a:cxn>
                            <a:cxn ang="0">
                              <a:pos x="csX137" y="csY137"/>
                            </a:cxn>
                            <a:cxn ang="0">
                              <a:pos x="csX138" y="csY138"/>
                            </a:cxn>
                            <a:cxn ang="0">
                              <a:pos x="csX139" y="csY139"/>
                            </a:cxn>
                            <a:cxn ang="0">
                              <a:pos x="csX140" y="csY140"/>
                            </a:cxn>
                            <a:cxn ang="0">
                              <a:pos x="csX141" y="csY141"/>
                            </a:cxn>
                            <a:cxn ang="0">
                              <a:pos x="csX142" y="csY142"/>
                            </a:cxn>
                            <a:cxn ang="0">
                              <a:pos x="csX143" y="csY143"/>
                            </a:cxn>
                            <a:cxn ang="0">
                              <a:pos x="csX144" y="csY144"/>
                            </a:cxn>
                            <a:cxn ang="0">
                              <a:pos x="csX145" y="csY145"/>
                            </a:cxn>
                            <a:cxn ang="0">
                              <a:pos x="csX146" y="csY146"/>
                            </a:cxn>
                            <a:cxn ang="0">
                              <a:pos x="csX147" y="csY147"/>
                            </a:cxn>
                            <a:cxn ang="0">
                              <a:pos x="csX148" y="csY148"/>
                            </a:cxn>
                            <a:cxn ang="0">
                              <a:pos x="csX149" y="csY149"/>
                            </a:cxn>
                            <a:cxn ang="0">
                              <a:pos x="csX150" y="csY150"/>
                            </a:cxn>
                            <a:cxn ang="0">
                              <a:pos x="csX151" y="csY151"/>
                            </a:cxn>
                            <a:cxn ang="0">
                              <a:pos x="csX152" y="csY152"/>
                            </a:cxn>
                            <a:cxn ang="0">
                              <a:pos x="csX153" y="csY153"/>
                            </a:cxn>
                            <a:cxn ang="0">
                              <a:pos x="csX154" y="csY154"/>
                            </a:cxn>
                            <a:cxn ang="0">
                              <a:pos x="csX155" y="csY155"/>
                            </a:cxn>
                            <a:cxn ang="0">
                              <a:pos x="csX156" y="csY156"/>
                            </a:cxn>
                            <a:cxn ang="0">
                              <a:pos x="csX157" y="csY157"/>
                            </a:cxn>
                            <a:cxn ang="0">
                              <a:pos x="csX158" y="csY158"/>
                            </a:cxn>
                            <a:cxn ang="0">
                              <a:pos x="csX159" y="csY159"/>
                            </a:cxn>
                            <a:cxn ang="0">
                              <a:pos x="csX160" y="csY160"/>
                            </a:cxn>
                            <a:cxn ang="0">
                              <a:pos x="csX161" y="csY161"/>
                            </a:cxn>
                            <a:cxn ang="0">
                              <a:pos x="csX162" y="csY162"/>
                            </a:cxn>
                            <a:cxn ang="0">
                              <a:pos x="csX163" y="csY163"/>
                            </a:cxn>
                            <a:cxn ang="0">
                              <a:pos x="csX164" y="csY164"/>
                            </a:cxn>
                            <a:cxn ang="0">
                              <a:pos x="csX165" y="csY165"/>
                            </a:cxn>
                            <a:cxn ang="0">
                              <a:pos x="csX166" y="csY166"/>
                            </a:cxn>
                            <a:cxn ang="0">
                              <a:pos x="csX167" y="csY167"/>
                            </a:cxn>
                            <a:cxn ang="0">
                              <a:pos x="csX168" y="csY168"/>
                            </a:cxn>
                            <a:cxn ang="0">
                              <a:pos x="csX169" y="csY169"/>
                            </a:cxn>
                            <a:cxn ang="0">
                              <a:pos x="csX170" y="csY170"/>
                            </a:cxn>
                            <a:cxn ang="0">
                              <a:pos x="csX171" y="csY171"/>
                            </a:cxn>
                            <a:cxn ang="0">
                              <a:pos x="csX172" y="csY172"/>
                            </a:cxn>
                            <a:cxn ang="0">
                              <a:pos x="csX173" y="csY173"/>
                            </a:cxn>
                            <a:cxn ang="0">
                              <a:pos x="csX174" y="csY174"/>
                            </a:cxn>
                            <a:cxn ang="0">
                              <a:pos x="csX175" y="csY175"/>
                            </a:cxn>
                            <a:cxn ang="0">
                              <a:pos x="csX176" y="csY176"/>
                            </a:cxn>
                            <a:cxn ang="0">
                              <a:pos x="csX177" y="csY177"/>
                            </a:cxn>
                            <a:cxn ang="0">
                              <a:pos x="csX178" y="csY178"/>
                            </a:cxn>
                            <a:cxn ang="0">
                              <a:pos x="csX179" y="csY179"/>
                            </a:cxn>
                            <a:cxn ang="0">
                              <a:pos x="csX180" y="csY180"/>
                            </a:cxn>
                            <a:cxn ang="0">
                              <a:pos x="csX181" y="csY181"/>
                            </a:cxn>
                            <a:cxn ang="0">
                              <a:pos x="csX182" y="csY182"/>
                            </a:cxn>
                            <a:cxn ang="0">
                              <a:pos x="csX183" y="csY183"/>
                            </a:cxn>
                            <a:cxn ang="0">
                              <a:pos x="csX184" y="csY184"/>
                            </a:cxn>
                            <a:cxn ang="0">
                              <a:pos x="csX185" y="csY185"/>
                            </a:cxn>
                            <a:cxn ang="0">
                              <a:pos x="csX186" y="csY186"/>
                            </a:cxn>
                            <a:cxn ang="0">
                              <a:pos x="csX187" y="csY187"/>
                            </a:cxn>
                            <a:cxn ang="0">
                              <a:pos x="csX188" y="csY188"/>
                            </a:cxn>
                            <a:cxn ang="0">
                              <a:pos x="csX189" y="csY189"/>
                            </a:cxn>
                            <a:cxn ang="0">
                              <a:pos x="csX190" y="csY190"/>
                            </a:cxn>
                            <a:cxn ang="0">
                              <a:pos x="csX191" y="csY191"/>
                            </a:cxn>
                            <a:cxn ang="0">
                              <a:pos x="csX192" y="csY192"/>
                            </a:cxn>
                            <a:cxn ang="0">
                              <a:pos x="csX193" y="csY193"/>
                            </a:cxn>
                            <a:cxn ang="0">
                              <a:pos x="csX194" y="csY194"/>
                            </a:cxn>
                            <a:cxn ang="0">
                              <a:pos x="csX195" y="csY195"/>
                            </a:cxn>
                            <a:cxn ang="0">
                              <a:pos x="csX196" y="csY196"/>
                            </a:cxn>
                            <a:cxn ang="0">
                              <a:pos x="csX197" y="csY197"/>
                            </a:cxn>
                            <a:cxn ang="0">
                              <a:pos x="csX198" y="csY198"/>
                            </a:cxn>
                            <a:cxn ang="0">
                              <a:pos x="csX199" y="csY199"/>
                            </a:cxn>
                            <a:cxn ang="0">
                              <a:pos x="csX200" y="csY200"/>
                            </a:cxn>
                            <a:cxn ang="0">
                              <a:pos x="csX201" y="csY201"/>
                            </a:cxn>
                            <a:cxn ang="0">
                              <a:pos x="csX202" y="csY202"/>
                            </a:cxn>
                            <a:cxn ang="0">
                              <a:pos x="csX203" y="csY203"/>
                            </a:cxn>
                            <a:cxn ang="0">
                              <a:pos x="csX204" y="csY204"/>
                            </a:cxn>
                            <a:cxn ang="0">
                              <a:pos x="csX205" y="csY205"/>
                            </a:cxn>
                            <a:cxn ang="0">
                              <a:pos x="csX206" y="csY206"/>
                            </a:cxn>
                            <a:cxn ang="0">
                              <a:pos x="csX207" y="csY207"/>
                            </a:cxn>
                            <a:cxn ang="0">
                              <a:pos x="csX208" y="csY208"/>
                            </a:cxn>
                            <a:cxn ang="0">
                              <a:pos x="csX209" y="csY209"/>
                            </a:cxn>
                            <a:cxn ang="0">
                              <a:pos x="csX210" y="csY210"/>
                            </a:cxn>
                            <a:cxn ang="0">
                              <a:pos x="csX211" y="csY211"/>
                            </a:cxn>
                            <a:cxn ang="0">
                              <a:pos x="csX212" y="csY212"/>
                            </a:cxn>
                            <a:cxn ang="0">
                              <a:pos x="csX213" y="csY213"/>
                            </a:cxn>
                            <a:cxn ang="0">
                              <a:pos x="csX214" y="csY214"/>
                            </a:cxn>
                            <a:cxn ang="0">
                              <a:pos x="csX215" y="csY215"/>
                            </a:cxn>
                            <a:cxn ang="0">
                              <a:pos x="csX216" y="csY216"/>
                            </a:cxn>
                            <a:cxn ang="0">
                              <a:pos x="csX217" y="csY217"/>
                            </a:cxn>
                            <a:cxn ang="0">
                              <a:pos x="csX218" y="csY218"/>
                            </a:cxn>
                            <a:cxn ang="0">
                              <a:pos x="csX219" y="csY219"/>
                            </a:cxn>
                            <a:cxn ang="0">
                              <a:pos x="csX220" y="csY220"/>
                            </a:cxn>
                            <a:cxn ang="0">
                              <a:pos x="csX221" y="csY221"/>
                            </a:cxn>
                            <a:cxn ang="0">
                              <a:pos x="csX222" y="csY222"/>
                            </a:cxn>
                            <a:cxn ang="0">
                              <a:pos x="csX223" y="csY223"/>
                            </a:cxn>
                            <a:cxn ang="0">
                              <a:pos x="csX224" y="csY224"/>
                            </a:cxn>
                            <a:cxn ang="0">
                              <a:pos x="csX225" y="csY225"/>
                            </a:cxn>
                            <a:cxn ang="0">
                              <a:pos x="csX226" y="csY226"/>
                            </a:cxn>
                            <a:cxn ang="0">
                              <a:pos x="csX227" y="csY227"/>
                            </a:cxn>
                            <a:cxn ang="0">
                              <a:pos x="csX228" y="csY228"/>
                            </a:cxn>
                            <a:cxn ang="0">
                              <a:pos x="csX229" y="csY229"/>
                            </a:cxn>
                            <a:cxn ang="0">
                              <a:pos x="csX230" y="csY230"/>
                            </a:cxn>
                            <a:cxn ang="0">
                              <a:pos x="csX231" y="csY231"/>
                            </a:cxn>
                            <a:cxn ang="0">
                              <a:pos x="csX232" y="csY232"/>
                            </a:cxn>
                            <a:cxn ang="0">
                              <a:pos x="csX233" y="csY233"/>
                            </a:cxn>
                            <a:cxn ang="0">
                              <a:pos x="csX234" y="csY234"/>
                            </a:cxn>
                            <a:cxn ang="0">
                              <a:pos x="csX235" y="csY235"/>
                            </a:cxn>
                            <a:cxn ang="0">
                              <a:pos x="csX236" y="csY236"/>
                            </a:cxn>
                            <a:cxn ang="0">
                              <a:pos x="csX237" y="csY237"/>
                            </a:cxn>
                            <a:cxn ang="0">
                              <a:pos x="csX238" y="csY238"/>
                            </a:cxn>
                            <a:cxn ang="0">
                              <a:pos x="csX239" y="csY239"/>
                            </a:cxn>
                            <a:cxn ang="0">
                              <a:pos x="csX240" y="csY240"/>
                            </a:cxn>
                            <a:cxn ang="0">
                              <a:pos x="csX241" y="csY241"/>
                            </a:cxn>
                            <a:cxn ang="0">
                              <a:pos x="csX242" y="csY242"/>
                            </a:cxn>
                            <a:cxn ang="0">
                              <a:pos x="csX243" y="csY243"/>
                            </a:cxn>
                            <a:cxn ang="0">
                              <a:pos x="csX244" y="csY244"/>
                            </a:cxn>
                            <a:cxn ang="0">
                              <a:pos x="csX245" y="csY245"/>
                            </a:cxn>
                            <a:cxn ang="0">
                              <a:pos x="csX246" y="csY246"/>
                            </a:cxn>
                            <a:cxn ang="0">
                              <a:pos x="csX247" y="csY247"/>
                            </a:cxn>
                            <a:cxn ang="0">
                              <a:pos x="csX248" y="csY248"/>
                            </a:cxn>
                            <a:cxn ang="0">
                              <a:pos x="csX249" y="csY249"/>
                            </a:cxn>
                            <a:cxn ang="0">
                              <a:pos x="csX250" y="csY250"/>
                            </a:cxn>
                            <a:cxn ang="0">
                              <a:pos x="csX251" y="csY251"/>
                            </a:cxn>
                            <a:cxn ang="0">
                              <a:pos x="csX252" y="csY252"/>
                            </a:cxn>
                            <a:cxn ang="0">
                              <a:pos x="csX253" y="csY253"/>
                            </a:cxn>
                            <a:cxn ang="0">
                              <a:pos x="csX254" y="csY254"/>
                            </a:cxn>
                            <a:cxn ang="0">
                              <a:pos x="csX255" y="csY255"/>
                            </a:cxn>
                            <a:cxn ang="0">
                              <a:pos x="csX256" y="csY256"/>
                            </a:cxn>
                            <a:cxn ang="0">
                              <a:pos x="csX257" y="csY257"/>
                            </a:cxn>
                            <a:cxn ang="0">
                              <a:pos x="csX258" y="csY258"/>
                            </a:cxn>
                            <a:cxn ang="0">
                              <a:pos x="csX259" y="csY259"/>
                            </a:cxn>
                            <a:cxn ang="0">
                              <a:pos x="csX260" y="csY260"/>
                            </a:cxn>
                            <a:cxn ang="0">
                              <a:pos x="csX261" y="csY261"/>
                            </a:cxn>
                            <a:cxn ang="0">
                              <a:pos x="csX262" y="csY262"/>
                            </a:cxn>
                            <a:cxn ang="0">
                              <a:pos x="csX263" y="csY263"/>
                            </a:cxn>
                            <a:cxn ang="0">
                              <a:pos x="csX264" y="csY264"/>
                            </a:cxn>
                            <a:cxn ang="0">
                              <a:pos x="csX265" y="csY265"/>
                            </a:cxn>
                            <a:cxn ang="0">
                              <a:pos x="csX266" y="csY266"/>
                            </a:cxn>
                            <a:cxn ang="0">
                              <a:pos x="csX267" y="csY267"/>
                            </a:cxn>
                            <a:cxn ang="0">
                              <a:pos x="csX268" y="csY268"/>
                            </a:cxn>
                            <a:cxn ang="0">
                              <a:pos x="csX269" y="csY269"/>
                            </a:cxn>
                            <a:cxn ang="0">
                              <a:pos x="csX270" y="csY270"/>
                            </a:cxn>
                            <a:cxn ang="0">
                              <a:pos x="csX271" y="csY271"/>
                            </a:cxn>
                            <a:cxn ang="0">
                              <a:pos x="csX272" y="csY272"/>
                            </a:cxn>
                            <a:cxn ang="0">
                              <a:pos x="csX273" y="csY273"/>
                            </a:cxn>
                            <a:cxn ang="0">
                              <a:pos x="csX274" y="csY274"/>
                            </a:cxn>
                            <a:cxn ang="0">
                              <a:pos x="csX275" y="csY275"/>
                            </a:cxn>
                            <a:cxn ang="0">
                              <a:pos x="csX276" y="csY276"/>
                            </a:cxn>
                            <a:cxn ang="0">
                              <a:pos x="csX277" y="csY277"/>
                            </a:cxn>
                            <a:cxn ang="0">
                              <a:pos x="csX278" y="csY278"/>
                            </a:cxn>
                            <a:cxn ang="0">
                              <a:pos x="csX279" y="csY279"/>
                            </a:cxn>
                            <a:cxn ang="0">
                              <a:pos x="csX280" y="csY280"/>
                            </a:cxn>
                            <a:cxn ang="0">
                              <a:pos x="csX281" y="csY281"/>
                            </a:cxn>
                            <a:cxn ang="0">
                              <a:pos x="csX282" y="csY282"/>
                            </a:cxn>
                            <a:cxn ang="0">
                              <a:pos x="csX283" y="csY283"/>
                            </a:cxn>
                            <a:cxn ang="0">
                              <a:pos x="csX284" y="csY284"/>
                            </a:cxn>
                            <a:cxn ang="0">
                              <a:pos x="csX285" y="csY285"/>
                            </a:cxn>
                            <a:cxn ang="0">
                              <a:pos x="csX286" y="csY286"/>
                            </a:cxn>
                            <a:cxn ang="0">
                              <a:pos x="csX287" y="csY287"/>
                            </a:cxn>
                            <a:cxn ang="0">
                              <a:pos x="csX288" y="csY288"/>
                            </a:cxn>
                            <a:cxn ang="0">
                              <a:pos x="csX289" y="csY289"/>
                            </a:cxn>
                            <a:cxn ang="0">
                              <a:pos x="csX290" y="csY290"/>
                            </a:cxn>
                            <a:cxn ang="0">
                              <a:pos x="csX291" y="csY291"/>
                            </a:cxn>
                            <a:cxn ang="0">
                              <a:pos x="csX292" y="csY292"/>
                            </a:cxn>
                            <a:cxn ang="0">
                              <a:pos x="csX293" y="csY293"/>
                            </a:cxn>
                            <a:cxn ang="0">
                              <a:pos x="csX294" y="csY294"/>
                            </a:cxn>
                            <a:cxn ang="0">
                              <a:pos x="csX295" y="csY295"/>
                            </a:cxn>
                            <a:cxn ang="0">
                              <a:pos x="csX296" y="csY296"/>
                            </a:cxn>
                            <a:cxn ang="0">
                              <a:pos x="csX297" y="csY297"/>
                            </a:cxn>
                            <a:cxn ang="0">
                              <a:pos x="csX298" y="csY298"/>
                            </a:cxn>
                            <a:cxn ang="0">
                              <a:pos x="csX299" y="csY299"/>
                            </a:cxn>
                            <a:cxn ang="0">
                              <a:pos x="csX300" y="csY300"/>
                            </a:cxn>
                            <a:cxn ang="0">
                              <a:pos x="csX301" y="csY301"/>
                            </a:cxn>
                            <a:cxn ang="0">
                              <a:pos x="csX302" y="csY302"/>
                            </a:cxn>
                            <a:cxn ang="0">
                              <a:pos x="csX303" y="csY303"/>
                            </a:cxn>
                            <a:cxn ang="0">
                              <a:pos x="csX304" y="csY304"/>
                            </a:cxn>
                            <a:cxn ang="0">
                              <a:pos x="csX305" y="csY305"/>
                            </a:cxn>
                            <a:cxn ang="0">
                              <a:pos x="csX306" y="csY306"/>
                            </a:cxn>
                            <a:cxn ang="0">
                              <a:pos x="csX307" y="csY307"/>
                            </a:cxn>
                            <a:cxn ang="0">
                              <a:pos x="csX308" y="csY308"/>
                            </a:cxn>
                            <a:cxn ang="0">
                              <a:pos x="csX309" y="csY309"/>
                            </a:cxn>
                            <a:cxn ang="0">
                              <a:pos x="csX310" y="csY310"/>
                            </a:cxn>
                            <a:cxn ang="0">
                              <a:pos x="csX311" y="csY311"/>
                            </a:cxn>
                            <a:cxn ang="0">
                              <a:pos x="csX312" y="csY312"/>
                            </a:cxn>
                            <a:cxn ang="0">
                              <a:pos x="csX313" y="csY313"/>
                            </a:cxn>
                            <a:cxn ang="0">
                              <a:pos x="csX314" y="csY314"/>
                            </a:cxn>
                            <a:cxn ang="0">
                              <a:pos x="csX315" y="csY315"/>
                            </a:cxn>
                            <a:cxn ang="0">
                              <a:pos x="csX316" y="csY316"/>
                            </a:cxn>
                            <a:cxn ang="0">
                              <a:pos x="csX317" y="csY317"/>
                            </a:cxn>
                            <a:cxn ang="0">
                              <a:pos x="csX318" y="csY318"/>
                            </a:cxn>
                            <a:cxn ang="0">
                              <a:pos x="csX319" y="csY319"/>
                            </a:cxn>
                            <a:cxn ang="0">
                              <a:pos x="csX320" y="csY320"/>
                            </a:cxn>
                            <a:cxn ang="0">
                              <a:pos x="csX321" y="csY321"/>
                            </a:cxn>
                            <a:cxn ang="0">
                              <a:pos x="csX322" y="csY322"/>
                            </a:cxn>
                            <a:cxn ang="0">
                              <a:pos x="csX323" y="csY323"/>
                            </a:cxn>
                            <a:cxn ang="0">
                              <a:pos x="csX324" y="csY324"/>
                            </a:cxn>
                            <a:cxn ang="0">
                              <a:pos x="csX325" y="csY325"/>
                            </a:cxn>
                            <a:cxn ang="0">
                              <a:pos x="csX326" y="csY326"/>
                            </a:cxn>
                            <a:cxn ang="0">
                              <a:pos x="csX327" y="csY327"/>
                            </a:cxn>
                            <a:cxn ang="0">
                              <a:pos x="csX328" y="csY328"/>
                            </a:cxn>
                            <a:cxn ang="0">
                              <a:pos x="csX329" y="csY329"/>
                            </a:cxn>
                            <a:cxn ang="0">
                              <a:pos x="csX330" y="csY330"/>
                            </a:cxn>
                            <a:cxn ang="0">
                              <a:pos x="csX331" y="csY331"/>
                            </a:cxn>
                            <a:cxn ang="0">
                              <a:pos x="csX332" y="csY332"/>
                            </a:cxn>
                            <a:cxn ang="0">
                              <a:pos x="csX333" y="csY333"/>
                            </a:cxn>
                            <a:cxn ang="0">
                              <a:pos x="csX334" y="csY334"/>
                            </a:cxn>
                            <a:cxn ang="0">
                              <a:pos x="csX335" y="csY335"/>
                            </a:cxn>
                            <a:cxn ang="0">
                              <a:pos x="csX336" y="csY336"/>
                            </a:cxn>
                            <a:cxn ang="0">
                              <a:pos x="csX337" y="csY337"/>
                            </a:cxn>
                            <a:cxn ang="0">
                              <a:pos x="csX338" y="csY338"/>
                            </a:cxn>
                            <a:cxn ang="0">
                              <a:pos x="csX339" y="csY339"/>
                            </a:cxn>
                            <a:cxn ang="0">
                              <a:pos x="csX340" y="csY340"/>
                            </a:cxn>
                            <a:cxn ang="0">
                              <a:pos x="csX341" y="csY341"/>
                            </a:cxn>
                            <a:cxn ang="0">
                              <a:pos x="csX342" y="csY342"/>
                            </a:cxn>
                            <a:cxn ang="0">
                              <a:pos x="csX343" y="csY343"/>
                            </a:cxn>
                            <a:cxn ang="0">
                              <a:pos x="csX344" y="csY344"/>
                            </a:cxn>
                            <a:cxn ang="0">
                              <a:pos x="csX345" y="csY345"/>
                            </a:cxn>
                            <a:cxn ang="0">
                              <a:pos x="csX346" y="csY346"/>
                            </a:cxn>
                            <a:cxn ang="0">
                              <a:pos x="csX347" y="csY347"/>
                            </a:cxn>
                            <a:cxn ang="0">
                              <a:pos x="csX348" y="csY348"/>
                            </a:cxn>
                            <a:cxn ang="0">
                              <a:pos x="csX349" y="csY349"/>
                            </a:cxn>
                            <a:cxn ang="0">
                              <a:pos x="csX350" y="csY350"/>
                            </a:cxn>
                            <a:cxn ang="0">
                              <a:pos x="csX351" y="csY351"/>
                            </a:cxn>
                            <a:cxn ang="0">
                              <a:pos x="csX352" y="csY352"/>
                            </a:cxn>
                            <a:cxn ang="0">
                              <a:pos x="csX353" y="csY353"/>
                            </a:cxn>
                            <a:cxn ang="0">
                              <a:pos x="csX354" y="csY354"/>
                            </a:cxn>
                            <a:cxn ang="0">
                              <a:pos x="csX355" y="csY355"/>
                            </a:cxn>
                            <a:cxn ang="0">
                              <a:pos x="csX356" y="csY356"/>
                            </a:cxn>
                            <a:cxn ang="0">
                              <a:pos x="csX357" y="csY357"/>
                            </a:cxn>
                            <a:cxn ang="0">
                              <a:pos x="csX358" y="csY358"/>
                            </a:cxn>
                            <a:cxn ang="0">
                              <a:pos x="csX359" y="csY359"/>
                            </a:cxn>
                            <a:cxn ang="0">
                              <a:pos x="csX360" y="csY360"/>
                            </a:cxn>
                            <a:cxn ang="0">
                              <a:pos x="csX361" y="csY361"/>
                            </a:cxn>
                            <a:cxn ang="0">
                              <a:pos x="csX362" y="csY362"/>
                            </a:cxn>
                            <a:cxn ang="0">
                              <a:pos x="csX363" y="csY363"/>
                            </a:cxn>
                            <a:cxn ang="0">
                              <a:pos x="csX364" y="csY364"/>
                            </a:cxn>
                            <a:cxn ang="0">
                              <a:pos x="csX365" y="csY365"/>
                            </a:cxn>
                            <a:cxn ang="0">
                              <a:pos x="csX366" y="csY366"/>
                            </a:cxn>
                            <a:cxn ang="0">
                              <a:pos x="csX367" y="csY367"/>
                            </a:cxn>
                            <a:cxn ang="0">
                              <a:pos x="csX368" y="csY368"/>
                            </a:cxn>
                            <a:cxn ang="0">
                              <a:pos x="csX369" y="csY369"/>
                            </a:cxn>
                            <a:cxn ang="0">
                              <a:pos x="csX370" y="csY370"/>
                            </a:cxn>
                            <a:cxn ang="0">
                              <a:pos x="csX371" y="csY371"/>
                            </a:cxn>
                            <a:cxn ang="0">
                              <a:pos x="csX372" y="csY372"/>
                            </a:cxn>
                            <a:cxn ang="0">
                              <a:pos x="csX373" y="csY373"/>
                            </a:cxn>
                            <a:cxn ang="0">
                              <a:pos x="csX374" y="csY374"/>
                            </a:cxn>
                            <a:cxn ang="0">
                              <a:pos x="csX375" y="csY375"/>
                            </a:cxn>
                            <a:cxn ang="0">
                              <a:pos x="csX376" y="csY376"/>
                            </a:cxn>
                            <a:cxn ang="0">
                              <a:pos x="csX377" y="csY377"/>
                            </a:cxn>
                            <a:cxn ang="0">
                              <a:pos x="csX378" y="csY378"/>
                            </a:cxn>
                            <a:cxn ang="0">
                              <a:pos x="csX379" y="csY379"/>
                            </a:cxn>
                            <a:cxn ang="0">
                              <a:pos x="csX380" y="csY380"/>
                            </a:cxn>
                            <a:cxn ang="0">
                              <a:pos x="csX381" y="csY381"/>
                            </a:cxn>
                            <a:cxn ang="0">
                              <a:pos x="csX382" y="csY382"/>
                            </a:cxn>
                            <a:cxn ang="0">
                              <a:pos x="csX383" y="csY383"/>
                            </a:cxn>
                            <a:cxn ang="0">
                              <a:pos x="csX384" y="csY384"/>
                            </a:cxn>
                            <a:cxn ang="0">
                              <a:pos x="csX385" y="csY385"/>
                            </a:cxn>
                            <a:cxn ang="0">
                              <a:pos x="csX386" y="csY386"/>
                            </a:cxn>
                          </a:cxnLst>
                          <a:rect l="l" t="t" r="r" b="b"/>
                          <a:pathLst>
                            <a:path w="2849302" h="354167">
                              <a:moveTo>
                                <a:pt x="1684263" y="81297"/>
                              </a:moveTo>
                              <a:lnTo>
                                <a:pt x="1645521" y="223215"/>
                              </a:lnTo>
                              <a:lnTo>
                                <a:pt x="1644953" y="223215"/>
                              </a:lnTo>
                              <a:lnTo>
                                <a:pt x="1601473" y="81297"/>
                              </a:lnTo>
                              <a:lnTo>
                                <a:pt x="1566925" y="81297"/>
                              </a:lnTo>
                              <a:lnTo>
                                <a:pt x="1522630" y="223215"/>
                              </a:lnTo>
                              <a:lnTo>
                                <a:pt x="1522063" y="223215"/>
                              </a:lnTo>
                              <a:lnTo>
                                <a:pt x="1485023" y="81297"/>
                              </a:lnTo>
                              <a:lnTo>
                                <a:pt x="1446552" y="81297"/>
                              </a:lnTo>
                              <a:lnTo>
                                <a:pt x="1504789" y="278317"/>
                              </a:lnTo>
                              <a:lnTo>
                                <a:pt x="1537116" y="278317"/>
                              </a:lnTo>
                              <a:lnTo>
                                <a:pt x="1582817" y="128315"/>
                              </a:lnTo>
                              <a:lnTo>
                                <a:pt x="1583385" y="128315"/>
                              </a:lnTo>
                              <a:lnTo>
                                <a:pt x="1629086" y="278317"/>
                              </a:lnTo>
                              <a:lnTo>
                                <a:pt x="1662523" y="278317"/>
                              </a:lnTo>
                              <a:lnTo>
                                <a:pt x="1719946" y="81297"/>
                              </a:lnTo>
                              <a:lnTo>
                                <a:pt x="1684263" y="81297"/>
                              </a:lnTo>
                              <a:close/>
                              <a:moveTo>
                                <a:pt x="1386390" y="180780"/>
                              </a:moveTo>
                              <a:cubicBezTo>
                                <a:pt x="1388241" y="183663"/>
                                <a:pt x="1389548" y="186990"/>
                                <a:pt x="1390289" y="190810"/>
                              </a:cubicBezTo>
                              <a:cubicBezTo>
                                <a:pt x="1391029" y="194605"/>
                                <a:pt x="1391399" y="198548"/>
                                <a:pt x="1391399" y="202638"/>
                              </a:cubicBezTo>
                              <a:lnTo>
                                <a:pt x="1391399" y="278341"/>
                              </a:lnTo>
                              <a:lnTo>
                                <a:pt x="1424836" y="278341"/>
                              </a:lnTo>
                              <a:lnTo>
                                <a:pt x="1424836" y="198745"/>
                              </a:lnTo>
                              <a:cubicBezTo>
                                <a:pt x="1424836" y="190785"/>
                                <a:pt x="1423997" y="183294"/>
                                <a:pt x="1422319" y="176344"/>
                              </a:cubicBezTo>
                              <a:cubicBezTo>
                                <a:pt x="1420666" y="169395"/>
                                <a:pt x="1417902" y="163308"/>
                                <a:pt x="1414102" y="158133"/>
                              </a:cubicBezTo>
                              <a:cubicBezTo>
                                <a:pt x="1410302" y="152934"/>
                                <a:pt x="1405317" y="148843"/>
                                <a:pt x="1399197" y="145886"/>
                              </a:cubicBezTo>
                              <a:cubicBezTo>
                                <a:pt x="1393077" y="142929"/>
                                <a:pt x="1385551" y="141425"/>
                                <a:pt x="1376643" y="141425"/>
                              </a:cubicBezTo>
                              <a:cubicBezTo>
                                <a:pt x="1366599" y="141425"/>
                                <a:pt x="1357962" y="143421"/>
                                <a:pt x="1350732" y="147414"/>
                              </a:cubicBezTo>
                              <a:cubicBezTo>
                                <a:pt x="1343477" y="151406"/>
                                <a:pt x="1337456" y="157665"/>
                                <a:pt x="1332619" y="166191"/>
                              </a:cubicBezTo>
                              <a:cubicBezTo>
                                <a:pt x="1325734" y="149681"/>
                                <a:pt x="1311817" y="141401"/>
                                <a:pt x="1290817" y="141401"/>
                              </a:cubicBezTo>
                              <a:cubicBezTo>
                                <a:pt x="1279663" y="141401"/>
                                <a:pt x="1270779" y="143865"/>
                                <a:pt x="1264215" y="148794"/>
                              </a:cubicBezTo>
                              <a:cubicBezTo>
                                <a:pt x="1257602" y="153722"/>
                                <a:pt x="1252839" y="159316"/>
                                <a:pt x="1249853" y="165625"/>
                              </a:cubicBezTo>
                              <a:lnTo>
                                <a:pt x="1249286" y="165625"/>
                              </a:lnTo>
                              <a:lnTo>
                                <a:pt x="1249286" y="144752"/>
                              </a:lnTo>
                              <a:lnTo>
                                <a:pt x="1217527" y="144752"/>
                              </a:lnTo>
                              <a:lnTo>
                                <a:pt x="1217527" y="278341"/>
                              </a:lnTo>
                              <a:lnTo>
                                <a:pt x="1250964" y="278341"/>
                              </a:lnTo>
                              <a:lnTo>
                                <a:pt x="1250964" y="205423"/>
                              </a:lnTo>
                              <a:cubicBezTo>
                                <a:pt x="1250964" y="200987"/>
                                <a:pt x="1251531" y="196724"/>
                                <a:pt x="1252642" y="192633"/>
                              </a:cubicBezTo>
                              <a:cubicBezTo>
                                <a:pt x="1253752" y="188543"/>
                                <a:pt x="1255578" y="184920"/>
                                <a:pt x="1258071" y="181766"/>
                              </a:cubicBezTo>
                              <a:cubicBezTo>
                                <a:pt x="1260588" y="178611"/>
                                <a:pt x="1263746" y="176098"/>
                                <a:pt x="1267547" y="174250"/>
                              </a:cubicBezTo>
                              <a:cubicBezTo>
                                <a:pt x="1271347" y="172401"/>
                                <a:pt x="1276035" y="171465"/>
                                <a:pt x="1281637" y="171465"/>
                              </a:cubicBezTo>
                              <a:cubicBezTo>
                                <a:pt x="1289805" y="171465"/>
                                <a:pt x="1295653" y="173929"/>
                                <a:pt x="1299182" y="178833"/>
                              </a:cubicBezTo>
                              <a:cubicBezTo>
                                <a:pt x="1302686" y="183762"/>
                                <a:pt x="1304463" y="190391"/>
                                <a:pt x="1304463" y="198745"/>
                              </a:cubicBezTo>
                              <a:lnTo>
                                <a:pt x="1304463" y="278341"/>
                              </a:lnTo>
                              <a:lnTo>
                                <a:pt x="1337900" y="278341"/>
                              </a:lnTo>
                              <a:lnTo>
                                <a:pt x="1337900" y="205990"/>
                              </a:lnTo>
                              <a:cubicBezTo>
                                <a:pt x="1337900" y="201726"/>
                                <a:pt x="1338418" y="197513"/>
                                <a:pt x="1339430" y="193348"/>
                              </a:cubicBezTo>
                              <a:cubicBezTo>
                                <a:pt x="1340442" y="189159"/>
                                <a:pt x="1342120" y="185462"/>
                                <a:pt x="1344439" y="182209"/>
                              </a:cubicBezTo>
                              <a:cubicBezTo>
                                <a:pt x="1346759" y="178956"/>
                                <a:pt x="1349745" y="176344"/>
                                <a:pt x="1353348" y="174422"/>
                              </a:cubicBezTo>
                              <a:cubicBezTo>
                                <a:pt x="1356975" y="172475"/>
                                <a:pt x="1361392" y="171490"/>
                                <a:pt x="1366599" y="171490"/>
                              </a:cubicBezTo>
                              <a:cubicBezTo>
                                <a:pt x="1371806" y="171490"/>
                                <a:pt x="1375705" y="172328"/>
                                <a:pt x="1378839" y="174003"/>
                              </a:cubicBezTo>
                              <a:cubicBezTo>
                                <a:pt x="1381997" y="175679"/>
                                <a:pt x="1384514" y="177946"/>
                                <a:pt x="1386365" y="180829"/>
                              </a:cubicBezTo>
                              <a:moveTo>
                                <a:pt x="2191494" y="175088"/>
                              </a:moveTo>
                              <a:cubicBezTo>
                                <a:pt x="2197342" y="169321"/>
                                <a:pt x="2205288" y="166463"/>
                                <a:pt x="2215307" y="166463"/>
                              </a:cubicBezTo>
                              <a:cubicBezTo>
                                <a:pt x="2225893" y="166463"/>
                                <a:pt x="2234160" y="169296"/>
                                <a:pt x="2240107" y="174940"/>
                              </a:cubicBezTo>
                              <a:cubicBezTo>
                                <a:pt x="2246054" y="180608"/>
                                <a:pt x="2249114" y="188345"/>
                                <a:pt x="2249312" y="198178"/>
                              </a:cubicBezTo>
                              <a:lnTo>
                                <a:pt x="2180760" y="198178"/>
                              </a:lnTo>
                              <a:cubicBezTo>
                                <a:pt x="2182067" y="188543"/>
                                <a:pt x="2185621" y="180829"/>
                                <a:pt x="2191494" y="175088"/>
                              </a:cubicBezTo>
                              <a:moveTo>
                                <a:pt x="2250447" y="275532"/>
                              </a:moveTo>
                              <a:cubicBezTo>
                                <a:pt x="2260095" y="271441"/>
                                <a:pt x="2268831" y="264590"/>
                                <a:pt x="2276629" y="254930"/>
                              </a:cubicBezTo>
                              <a:lnTo>
                                <a:pt x="2252643" y="236867"/>
                              </a:lnTo>
                              <a:cubicBezTo>
                                <a:pt x="2248374" y="242042"/>
                                <a:pt x="2243414" y="246379"/>
                                <a:pt x="2237738" y="249805"/>
                              </a:cubicBezTo>
                              <a:cubicBezTo>
                                <a:pt x="2232063" y="253255"/>
                                <a:pt x="2225079" y="254955"/>
                                <a:pt x="2216714" y="254955"/>
                              </a:cubicBezTo>
                              <a:cubicBezTo>
                                <a:pt x="2207238" y="254955"/>
                                <a:pt x="2199168" y="252170"/>
                                <a:pt x="2192456" y="246601"/>
                              </a:cubicBezTo>
                              <a:cubicBezTo>
                                <a:pt x="2185769" y="241032"/>
                                <a:pt x="2181870" y="233245"/>
                                <a:pt x="2180760" y="223240"/>
                              </a:cubicBezTo>
                              <a:lnTo>
                                <a:pt x="2282749" y="223240"/>
                              </a:lnTo>
                              <a:lnTo>
                                <a:pt x="2282749" y="214048"/>
                              </a:lnTo>
                              <a:cubicBezTo>
                                <a:pt x="2282749" y="202367"/>
                                <a:pt x="2281219" y="192042"/>
                                <a:pt x="2278159" y="183023"/>
                              </a:cubicBezTo>
                              <a:cubicBezTo>
                                <a:pt x="2275099" y="174028"/>
                                <a:pt x="2270830" y="166463"/>
                                <a:pt x="2265327" y="160326"/>
                              </a:cubicBezTo>
                              <a:cubicBezTo>
                                <a:pt x="2259849" y="154215"/>
                                <a:pt x="2253260" y="149533"/>
                                <a:pt x="2245536" y="146280"/>
                              </a:cubicBezTo>
                              <a:cubicBezTo>
                                <a:pt x="2237837" y="143027"/>
                                <a:pt x="2229323" y="141401"/>
                                <a:pt x="2220045" y="141401"/>
                              </a:cubicBezTo>
                              <a:cubicBezTo>
                                <a:pt x="2210002" y="141401"/>
                                <a:pt x="2200526" y="143076"/>
                                <a:pt x="2191642" y="146428"/>
                              </a:cubicBezTo>
                              <a:cubicBezTo>
                                <a:pt x="2182734" y="149779"/>
                                <a:pt x="2175010" y="154486"/>
                                <a:pt x="2168495" y="160622"/>
                              </a:cubicBezTo>
                              <a:cubicBezTo>
                                <a:pt x="2161981" y="166758"/>
                                <a:pt x="2156848" y="174126"/>
                                <a:pt x="2153023" y="182751"/>
                              </a:cubicBezTo>
                              <a:cubicBezTo>
                                <a:pt x="2149223" y="191376"/>
                                <a:pt x="2147323" y="200987"/>
                                <a:pt x="2147323" y="211534"/>
                              </a:cubicBezTo>
                              <a:cubicBezTo>
                                <a:pt x="2147323" y="222081"/>
                                <a:pt x="2149223" y="231717"/>
                                <a:pt x="2153023" y="240342"/>
                              </a:cubicBezTo>
                              <a:cubicBezTo>
                                <a:pt x="2156823" y="248967"/>
                                <a:pt x="2161981" y="256335"/>
                                <a:pt x="2168495" y="262471"/>
                              </a:cubicBezTo>
                              <a:cubicBezTo>
                                <a:pt x="2175010" y="268583"/>
                                <a:pt x="2182709" y="273314"/>
                                <a:pt x="2191642" y="276665"/>
                              </a:cubicBezTo>
                              <a:cubicBezTo>
                                <a:pt x="2200550" y="280017"/>
                                <a:pt x="2210026" y="281668"/>
                                <a:pt x="2220045" y="281668"/>
                              </a:cubicBezTo>
                              <a:cubicBezTo>
                                <a:pt x="2230631" y="281668"/>
                                <a:pt x="2240749" y="279623"/>
                                <a:pt x="2250422" y="275557"/>
                              </a:cubicBezTo>
                              <a:moveTo>
                                <a:pt x="2079758" y="226566"/>
                              </a:moveTo>
                              <a:cubicBezTo>
                                <a:pt x="2077981" y="231396"/>
                                <a:pt x="2075390" y="235660"/>
                                <a:pt x="2071960" y="239356"/>
                              </a:cubicBezTo>
                              <a:cubicBezTo>
                                <a:pt x="2068505" y="243077"/>
                                <a:pt x="2064384" y="246034"/>
                                <a:pt x="2059547" y="248252"/>
                              </a:cubicBezTo>
                              <a:cubicBezTo>
                                <a:pt x="2054711" y="250495"/>
                                <a:pt x="2049257" y="251604"/>
                                <a:pt x="2043113" y="251604"/>
                              </a:cubicBezTo>
                              <a:cubicBezTo>
                                <a:pt x="2036968" y="251604"/>
                                <a:pt x="2031490" y="250495"/>
                                <a:pt x="2026678" y="248252"/>
                              </a:cubicBezTo>
                              <a:cubicBezTo>
                                <a:pt x="2021841" y="246034"/>
                                <a:pt x="2017720" y="243077"/>
                                <a:pt x="2014290" y="239356"/>
                              </a:cubicBezTo>
                              <a:cubicBezTo>
                                <a:pt x="2010835" y="235660"/>
                                <a:pt x="2008244" y="231372"/>
                                <a:pt x="2006468" y="226566"/>
                              </a:cubicBezTo>
                              <a:cubicBezTo>
                                <a:pt x="2004716" y="221736"/>
                                <a:pt x="2003827" y="216734"/>
                                <a:pt x="2003827" y="211534"/>
                              </a:cubicBezTo>
                              <a:cubicBezTo>
                                <a:pt x="2003827" y="206335"/>
                                <a:pt x="2004716" y="201332"/>
                                <a:pt x="2006468" y="196502"/>
                              </a:cubicBezTo>
                              <a:cubicBezTo>
                                <a:pt x="2008244" y="191672"/>
                                <a:pt x="2010835" y="187409"/>
                                <a:pt x="2014290" y="183713"/>
                              </a:cubicBezTo>
                              <a:cubicBezTo>
                                <a:pt x="2017720" y="179991"/>
                                <a:pt x="2021866" y="177034"/>
                                <a:pt x="2026678" y="174816"/>
                              </a:cubicBezTo>
                              <a:cubicBezTo>
                                <a:pt x="2031514" y="172599"/>
                                <a:pt x="2036993" y="171465"/>
                                <a:pt x="2043113" y="171465"/>
                              </a:cubicBezTo>
                              <a:cubicBezTo>
                                <a:pt x="2049232" y="171465"/>
                                <a:pt x="2054735" y="172574"/>
                                <a:pt x="2059547" y="174816"/>
                              </a:cubicBezTo>
                              <a:cubicBezTo>
                                <a:pt x="2064384" y="177034"/>
                                <a:pt x="2068505" y="179991"/>
                                <a:pt x="2071960" y="183713"/>
                              </a:cubicBezTo>
                              <a:cubicBezTo>
                                <a:pt x="2075390" y="187409"/>
                                <a:pt x="2077981" y="191672"/>
                                <a:pt x="2079758" y="196502"/>
                              </a:cubicBezTo>
                              <a:cubicBezTo>
                                <a:pt x="2081510" y="201332"/>
                                <a:pt x="2082398" y="206335"/>
                                <a:pt x="2082398" y="211534"/>
                              </a:cubicBezTo>
                              <a:cubicBezTo>
                                <a:pt x="2082398" y="216734"/>
                                <a:pt x="2081510" y="221736"/>
                                <a:pt x="2079758" y="226566"/>
                              </a:cubicBezTo>
                              <a:moveTo>
                                <a:pt x="2114725" y="278317"/>
                              </a:moveTo>
                              <a:lnTo>
                                <a:pt x="2114725" y="67940"/>
                              </a:lnTo>
                              <a:lnTo>
                                <a:pt x="2081287" y="67940"/>
                              </a:lnTo>
                              <a:lnTo>
                                <a:pt x="2081287" y="161731"/>
                              </a:lnTo>
                              <a:lnTo>
                                <a:pt x="2080449" y="161731"/>
                              </a:lnTo>
                              <a:cubicBezTo>
                                <a:pt x="2078771" y="159513"/>
                                <a:pt x="2076648" y="157246"/>
                                <a:pt x="2074032" y="154905"/>
                              </a:cubicBezTo>
                              <a:cubicBezTo>
                                <a:pt x="2071417" y="152589"/>
                                <a:pt x="2068258" y="150395"/>
                                <a:pt x="2064557" y="148375"/>
                              </a:cubicBezTo>
                              <a:cubicBezTo>
                                <a:pt x="2060830" y="146329"/>
                                <a:pt x="2056561" y="144678"/>
                                <a:pt x="2051725" y="143348"/>
                              </a:cubicBezTo>
                              <a:cubicBezTo>
                                <a:pt x="2046888" y="142041"/>
                                <a:pt x="2041336" y="141401"/>
                                <a:pt x="2035019" y="141401"/>
                              </a:cubicBezTo>
                              <a:cubicBezTo>
                                <a:pt x="2025543" y="141401"/>
                                <a:pt x="2016807" y="143224"/>
                                <a:pt x="2008837" y="146847"/>
                              </a:cubicBezTo>
                              <a:cubicBezTo>
                                <a:pt x="2000866" y="150445"/>
                                <a:pt x="1994006" y="155423"/>
                                <a:pt x="1988355" y="161731"/>
                              </a:cubicBezTo>
                              <a:cubicBezTo>
                                <a:pt x="1982679" y="168040"/>
                                <a:pt x="1978262" y="175457"/>
                                <a:pt x="1975103" y="184008"/>
                              </a:cubicBezTo>
                              <a:cubicBezTo>
                                <a:pt x="1971945" y="192535"/>
                                <a:pt x="1970365" y="201726"/>
                                <a:pt x="1970365" y="211559"/>
                              </a:cubicBezTo>
                              <a:cubicBezTo>
                                <a:pt x="1970365" y="221391"/>
                                <a:pt x="1971846" y="230583"/>
                                <a:pt x="1974807" y="239110"/>
                              </a:cubicBezTo>
                              <a:cubicBezTo>
                                <a:pt x="1977768" y="247661"/>
                                <a:pt x="1982136" y="255078"/>
                                <a:pt x="1987911" y="261387"/>
                              </a:cubicBezTo>
                              <a:cubicBezTo>
                                <a:pt x="1993660" y="267695"/>
                                <a:pt x="2000570" y="272649"/>
                                <a:pt x="2008664" y="276271"/>
                              </a:cubicBezTo>
                              <a:cubicBezTo>
                                <a:pt x="2016733" y="279894"/>
                                <a:pt x="2025987" y="281693"/>
                                <a:pt x="2036400" y="281693"/>
                              </a:cubicBezTo>
                              <a:cubicBezTo>
                                <a:pt x="2045876" y="281693"/>
                                <a:pt x="2054686" y="279844"/>
                                <a:pt x="2062879" y="276123"/>
                              </a:cubicBezTo>
                              <a:cubicBezTo>
                                <a:pt x="2071047" y="272427"/>
                                <a:pt x="2077537" y="266488"/>
                                <a:pt x="2082398" y="258306"/>
                              </a:cubicBezTo>
                              <a:lnTo>
                                <a:pt x="2082965" y="258306"/>
                              </a:lnTo>
                              <a:lnTo>
                                <a:pt x="2082965" y="278341"/>
                              </a:lnTo>
                              <a:lnTo>
                                <a:pt x="2114725" y="278341"/>
                              </a:lnTo>
                              <a:close/>
                              <a:moveTo>
                                <a:pt x="1853225" y="175088"/>
                              </a:moveTo>
                              <a:cubicBezTo>
                                <a:pt x="1859073" y="169321"/>
                                <a:pt x="1867019" y="166463"/>
                                <a:pt x="1877038" y="166463"/>
                              </a:cubicBezTo>
                              <a:cubicBezTo>
                                <a:pt x="1887624" y="166463"/>
                                <a:pt x="1895891" y="169296"/>
                                <a:pt x="1901838" y="174940"/>
                              </a:cubicBezTo>
                              <a:cubicBezTo>
                                <a:pt x="1907785" y="180608"/>
                                <a:pt x="1910845" y="188345"/>
                                <a:pt x="1911043" y="198178"/>
                              </a:cubicBezTo>
                              <a:lnTo>
                                <a:pt x="1842491" y="198178"/>
                              </a:lnTo>
                              <a:cubicBezTo>
                                <a:pt x="1843798" y="188543"/>
                                <a:pt x="1847352" y="180829"/>
                                <a:pt x="1853225" y="175088"/>
                              </a:cubicBezTo>
                              <a:moveTo>
                                <a:pt x="1853348" y="276641"/>
                              </a:moveTo>
                              <a:cubicBezTo>
                                <a:pt x="1862257" y="279992"/>
                                <a:pt x="1871732" y="281643"/>
                                <a:pt x="1881751" y="281643"/>
                              </a:cubicBezTo>
                              <a:cubicBezTo>
                                <a:pt x="1892337" y="281643"/>
                                <a:pt x="1902455" y="279598"/>
                                <a:pt x="1912128" y="275532"/>
                              </a:cubicBezTo>
                              <a:cubicBezTo>
                                <a:pt x="1921777" y="271441"/>
                                <a:pt x="1930513" y="264590"/>
                                <a:pt x="1938310" y="254930"/>
                              </a:cubicBezTo>
                              <a:lnTo>
                                <a:pt x="1914325" y="236867"/>
                              </a:lnTo>
                              <a:cubicBezTo>
                                <a:pt x="1910056" y="242042"/>
                                <a:pt x="1905095" y="246379"/>
                                <a:pt x="1899420" y="249805"/>
                              </a:cubicBezTo>
                              <a:cubicBezTo>
                                <a:pt x="1893744" y="253255"/>
                                <a:pt x="1886761" y="254955"/>
                                <a:pt x="1878395" y="254955"/>
                              </a:cubicBezTo>
                              <a:cubicBezTo>
                                <a:pt x="1868919" y="254955"/>
                                <a:pt x="1860850" y="252170"/>
                                <a:pt x="1854138" y="246601"/>
                              </a:cubicBezTo>
                              <a:cubicBezTo>
                                <a:pt x="1847450" y="241032"/>
                                <a:pt x="1843552" y="233245"/>
                                <a:pt x="1842441" y="223240"/>
                              </a:cubicBezTo>
                              <a:lnTo>
                                <a:pt x="1944430" y="223240"/>
                              </a:lnTo>
                              <a:lnTo>
                                <a:pt x="1944430" y="214048"/>
                              </a:lnTo>
                              <a:cubicBezTo>
                                <a:pt x="1944430" y="202367"/>
                                <a:pt x="1942900" y="192042"/>
                                <a:pt x="1939840" y="183023"/>
                              </a:cubicBezTo>
                              <a:cubicBezTo>
                                <a:pt x="1936780" y="174028"/>
                                <a:pt x="1932511" y="166463"/>
                                <a:pt x="1927008" y="160326"/>
                              </a:cubicBezTo>
                              <a:cubicBezTo>
                                <a:pt x="1921530" y="154215"/>
                                <a:pt x="1914941" y="149533"/>
                                <a:pt x="1907218" y="146280"/>
                              </a:cubicBezTo>
                              <a:cubicBezTo>
                                <a:pt x="1899519" y="143027"/>
                                <a:pt x="1891005" y="141401"/>
                                <a:pt x="1881727" y="141401"/>
                              </a:cubicBezTo>
                              <a:cubicBezTo>
                                <a:pt x="1871683" y="141401"/>
                                <a:pt x="1862207" y="143076"/>
                                <a:pt x="1853324" y="146428"/>
                              </a:cubicBezTo>
                              <a:cubicBezTo>
                                <a:pt x="1844415" y="149779"/>
                                <a:pt x="1836691" y="154486"/>
                                <a:pt x="1830177" y="160622"/>
                              </a:cubicBezTo>
                              <a:cubicBezTo>
                                <a:pt x="1823662" y="166758"/>
                                <a:pt x="1818529" y="174126"/>
                                <a:pt x="1814704" y="182751"/>
                              </a:cubicBezTo>
                              <a:cubicBezTo>
                                <a:pt x="1810904" y="191376"/>
                                <a:pt x="1809004" y="200987"/>
                                <a:pt x="1809004" y="211534"/>
                              </a:cubicBezTo>
                              <a:cubicBezTo>
                                <a:pt x="1809004" y="222081"/>
                                <a:pt x="1810904" y="231717"/>
                                <a:pt x="1814704" y="240342"/>
                              </a:cubicBezTo>
                              <a:cubicBezTo>
                                <a:pt x="1818505" y="248967"/>
                                <a:pt x="1823662" y="256335"/>
                                <a:pt x="1830177" y="262471"/>
                              </a:cubicBezTo>
                              <a:cubicBezTo>
                                <a:pt x="1836691" y="268583"/>
                                <a:pt x="1844391" y="273314"/>
                                <a:pt x="1853324" y="276665"/>
                              </a:cubicBezTo>
                              <a:moveTo>
                                <a:pt x="2400926" y="185511"/>
                              </a:moveTo>
                              <a:cubicBezTo>
                                <a:pt x="2402505" y="189504"/>
                                <a:pt x="2403467" y="193767"/>
                                <a:pt x="2403862" y="198326"/>
                              </a:cubicBezTo>
                              <a:cubicBezTo>
                                <a:pt x="2404232" y="202860"/>
                                <a:pt x="2404430" y="207000"/>
                                <a:pt x="2404430" y="210721"/>
                              </a:cubicBezTo>
                              <a:lnTo>
                                <a:pt x="2404430" y="278341"/>
                              </a:lnTo>
                              <a:lnTo>
                                <a:pt x="2437867" y="278341"/>
                              </a:lnTo>
                              <a:lnTo>
                                <a:pt x="2437867" y="194013"/>
                              </a:lnTo>
                              <a:cubicBezTo>
                                <a:pt x="2437867" y="187163"/>
                                <a:pt x="2437028" y="180558"/>
                                <a:pt x="2435350" y="174274"/>
                              </a:cubicBezTo>
                              <a:cubicBezTo>
                                <a:pt x="2433672" y="167966"/>
                                <a:pt x="2430908" y="162396"/>
                                <a:pt x="2426984" y="157566"/>
                              </a:cubicBezTo>
                              <a:cubicBezTo>
                                <a:pt x="2423085" y="152736"/>
                                <a:pt x="2418027" y="148843"/>
                                <a:pt x="2411808" y="145886"/>
                              </a:cubicBezTo>
                              <a:cubicBezTo>
                                <a:pt x="2405590" y="142929"/>
                                <a:pt x="2398014" y="141425"/>
                                <a:pt x="2389081" y="141425"/>
                              </a:cubicBezTo>
                              <a:cubicBezTo>
                                <a:pt x="2377952" y="141425"/>
                                <a:pt x="2369117" y="143890"/>
                                <a:pt x="2362603" y="148818"/>
                              </a:cubicBezTo>
                              <a:cubicBezTo>
                                <a:pt x="2356113" y="153747"/>
                                <a:pt x="2351276" y="159513"/>
                                <a:pt x="2348117" y="166216"/>
                              </a:cubicBezTo>
                              <a:lnTo>
                                <a:pt x="2347550" y="166216"/>
                              </a:lnTo>
                              <a:lnTo>
                                <a:pt x="2347550" y="144777"/>
                              </a:lnTo>
                              <a:lnTo>
                                <a:pt x="2315791" y="144777"/>
                              </a:lnTo>
                              <a:lnTo>
                                <a:pt x="2315791" y="278366"/>
                              </a:lnTo>
                              <a:lnTo>
                                <a:pt x="2349228" y="278366"/>
                              </a:lnTo>
                              <a:lnTo>
                                <a:pt x="2349228" y="205448"/>
                              </a:lnTo>
                              <a:cubicBezTo>
                                <a:pt x="2349228" y="201012"/>
                                <a:pt x="2349795" y="196749"/>
                                <a:pt x="2350906" y="192658"/>
                              </a:cubicBezTo>
                              <a:cubicBezTo>
                                <a:pt x="2352016" y="188567"/>
                                <a:pt x="2353818" y="184945"/>
                                <a:pt x="2356335" y="181790"/>
                              </a:cubicBezTo>
                              <a:cubicBezTo>
                                <a:pt x="2358852" y="178636"/>
                                <a:pt x="2362010" y="176123"/>
                                <a:pt x="2365811" y="174274"/>
                              </a:cubicBezTo>
                              <a:cubicBezTo>
                                <a:pt x="2369611" y="172426"/>
                                <a:pt x="2374299" y="171490"/>
                                <a:pt x="2379876" y="171490"/>
                              </a:cubicBezTo>
                              <a:cubicBezTo>
                                <a:pt x="2385453" y="171490"/>
                                <a:pt x="2390191" y="172845"/>
                                <a:pt x="2393547" y="175531"/>
                              </a:cubicBezTo>
                              <a:cubicBezTo>
                                <a:pt x="2396903" y="178217"/>
                                <a:pt x="2399346" y="181544"/>
                                <a:pt x="2400926" y="185536"/>
                              </a:cubicBezTo>
                              <a:moveTo>
                                <a:pt x="2849302" y="173141"/>
                              </a:moveTo>
                              <a:lnTo>
                                <a:pt x="2849302" y="144752"/>
                              </a:lnTo>
                              <a:lnTo>
                                <a:pt x="2812534" y="144752"/>
                              </a:lnTo>
                              <a:lnTo>
                                <a:pt x="2812534" y="106088"/>
                              </a:lnTo>
                              <a:lnTo>
                                <a:pt x="2779072" y="106088"/>
                              </a:lnTo>
                              <a:lnTo>
                                <a:pt x="2779072" y="144752"/>
                              </a:lnTo>
                              <a:lnTo>
                                <a:pt x="2751508" y="144752"/>
                              </a:lnTo>
                              <a:lnTo>
                                <a:pt x="2751508" y="173141"/>
                              </a:lnTo>
                              <a:lnTo>
                                <a:pt x="2779072" y="173141"/>
                              </a:lnTo>
                              <a:lnTo>
                                <a:pt x="2779072" y="234354"/>
                              </a:lnTo>
                              <a:cubicBezTo>
                                <a:pt x="2779072" y="242141"/>
                                <a:pt x="2779689" y="249016"/>
                                <a:pt x="2780874" y="254930"/>
                              </a:cubicBezTo>
                              <a:cubicBezTo>
                                <a:pt x="2782083" y="260869"/>
                                <a:pt x="2784304" y="265847"/>
                                <a:pt x="2787561" y="269839"/>
                              </a:cubicBezTo>
                              <a:cubicBezTo>
                                <a:pt x="2790818" y="273832"/>
                                <a:pt x="2795285" y="276789"/>
                                <a:pt x="2800936" y="278735"/>
                              </a:cubicBezTo>
                              <a:cubicBezTo>
                                <a:pt x="2806612" y="280682"/>
                                <a:pt x="2813891" y="281643"/>
                                <a:pt x="2822800" y="281643"/>
                              </a:cubicBezTo>
                              <a:cubicBezTo>
                                <a:pt x="2826699" y="281643"/>
                                <a:pt x="2831214" y="281323"/>
                                <a:pt x="2836322" y="280658"/>
                              </a:cubicBezTo>
                              <a:cubicBezTo>
                                <a:pt x="2841430" y="280017"/>
                                <a:pt x="2845749" y="278859"/>
                                <a:pt x="2849278" y="277183"/>
                              </a:cubicBezTo>
                              <a:lnTo>
                                <a:pt x="2849278" y="249065"/>
                              </a:lnTo>
                              <a:cubicBezTo>
                                <a:pt x="2847230" y="250569"/>
                                <a:pt x="2844441" y="251628"/>
                                <a:pt x="2840912" y="252269"/>
                              </a:cubicBezTo>
                              <a:cubicBezTo>
                                <a:pt x="2837383" y="252934"/>
                                <a:pt x="2834126" y="253255"/>
                                <a:pt x="2831165" y="253255"/>
                              </a:cubicBezTo>
                              <a:cubicBezTo>
                                <a:pt x="2823737" y="253255"/>
                                <a:pt x="2818777" y="251308"/>
                                <a:pt x="2816260" y="247390"/>
                              </a:cubicBezTo>
                              <a:cubicBezTo>
                                <a:pt x="2813743" y="243496"/>
                                <a:pt x="2812509" y="238198"/>
                                <a:pt x="2812509" y="231520"/>
                              </a:cubicBezTo>
                              <a:lnTo>
                                <a:pt x="2812509" y="173091"/>
                              </a:lnTo>
                              <a:lnTo>
                                <a:pt x="2849278" y="173091"/>
                              </a:lnTo>
                              <a:close/>
                              <a:moveTo>
                                <a:pt x="1759527" y="119419"/>
                              </a:moveTo>
                              <a:cubicBezTo>
                                <a:pt x="1765647" y="119419"/>
                                <a:pt x="1770829" y="117522"/>
                                <a:pt x="1775000" y="113727"/>
                              </a:cubicBezTo>
                              <a:cubicBezTo>
                                <a:pt x="1779195" y="109932"/>
                                <a:pt x="1781268" y="105151"/>
                                <a:pt x="1781268" y="99385"/>
                              </a:cubicBezTo>
                              <a:cubicBezTo>
                                <a:pt x="1781268" y="93618"/>
                                <a:pt x="1779195" y="88862"/>
                                <a:pt x="1775000" y="85043"/>
                              </a:cubicBezTo>
                              <a:cubicBezTo>
                                <a:pt x="1770829" y="81248"/>
                                <a:pt x="1765672" y="79350"/>
                                <a:pt x="1759527" y="79350"/>
                              </a:cubicBezTo>
                              <a:cubicBezTo>
                                <a:pt x="1753383" y="79350"/>
                                <a:pt x="1748324" y="81346"/>
                                <a:pt x="1744351" y="85338"/>
                              </a:cubicBezTo>
                              <a:cubicBezTo>
                                <a:pt x="1740353" y="89330"/>
                                <a:pt x="1738355" y="94013"/>
                                <a:pt x="1738355" y="99385"/>
                              </a:cubicBezTo>
                              <a:cubicBezTo>
                                <a:pt x="1738355" y="104757"/>
                                <a:pt x="1740353" y="109464"/>
                                <a:pt x="1744351" y="113456"/>
                              </a:cubicBezTo>
                              <a:cubicBezTo>
                                <a:pt x="1748349" y="117448"/>
                                <a:pt x="1753407" y="119444"/>
                                <a:pt x="1759527" y="119444"/>
                              </a:cubicBezTo>
                              <a:moveTo>
                                <a:pt x="1743092" y="278317"/>
                              </a:moveTo>
                              <a:lnTo>
                                <a:pt x="1776529" y="278317"/>
                              </a:lnTo>
                              <a:lnTo>
                                <a:pt x="1776529" y="144728"/>
                              </a:lnTo>
                              <a:lnTo>
                                <a:pt x="1743092" y="144728"/>
                              </a:lnTo>
                              <a:lnTo>
                                <a:pt x="1743092" y="278317"/>
                              </a:lnTo>
                              <a:close/>
                              <a:moveTo>
                                <a:pt x="660622" y="196502"/>
                              </a:moveTo>
                              <a:lnTo>
                                <a:pt x="747558" y="196502"/>
                              </a:lnTo>
                              <a:lnTo>
                                <a:pt x="747558" y="164787"/>
                              </a:lnTo>
                              <a:lnTo>
                                <a:pt x="660622" y="164787"/>
                              </a:lnTo>
                              <a:lnTo>
                                <a:pt x="660622" y="113037"/>
                              </a:lnTo>
                              <a:lnTo>
                                <a:pt x="752863" y="113037"/>
                              </a:lnTo>
                              <a:lnTo>
                                <a:pt x="752863" y="81297"/>
                              </a:lnTo>
                              <a:lnTo>
                                <a:pt x="625507" y="81297"/>
                              </a:lnTo>
                              <a:lnTo>
                                <a:pt x="625507" y="278317"/>
                              </a:lnTo>
                              <a:lnTo>
                                <a:pt x="660622" y="278317"/>
                              </a:lnTo>
                              <a:lnTo>
                                <a:pt x="660622" y="196502"/>
                              </a:lnTo>
                              <a:close/>
                              <a:moveTo>
                                <a:pt x="2716912" y="206384"/>
                              </a:moveTo>
                              <a:cubicBezTo>
                                <a:pt x="2711508" y="203501"/>
                                <a:pt x="2705708" y="201381"/>
                                <a:pt x="2699490" y="199977"/>
                              </a:cubicBezTo>
                              <a:cubicBezTo>
                                <a:pt x="2693271" y="198572"/>
                                <a:pt x="2687448" y="197241"/>
                                <a:pt x="2682068" y="195935"/>
                              </a:cubicBezTo>
                              <a:cubicBezTo>
                                <a:pt x="2676664" y="194629"/>
                                <a:pt x="2672222" y="193052"/>
                                <a:pt x="2668693" y="191204"/>
                              </a:cubicBezTo>
                              <a:cubicBezTo>
                                <a:pt x="2665165" y="189356"/>
                                <a:pt x="2663412" y="186374"/>
                                <a:pt x="2663412" y="182308"/>
                              </a:cubicBezTo>
                              <a:cubicBezTo>
                                <a:pt x="2663412" y="177281"/>
                                <a:pt x="2665535" y="173683"/>
                                <a:pt x="2669828" y="171440"/>
                              </a:cubicBezTo>
                              <a:cubicBezTo>
                                <a:pt x="2674097" y="169223"/>
                                <a:pt x="2678465" y="168089"/>
                                <a:pt x="2682932" y="168089"/>
                              </a:cubicBezTo>
                              <a:cubicBezTo>
                                <a:pt x="2693888" y="168089"/>
                                <a:pt x="2702624" y="172648"/>
                                <a:pt x="2709114" y="181741"/>
                              </a:cubicBezTo>
                              <a:lnTo>
                                <a:pt x="2731397" y="161706"/>
                              </a:lnTo>
                              <a:cubicBezTo>
                                <a:pt x="2726017" y="154289"/>
                                <a:pt x="2718935" y="149065"/>
                                <a:pt x="2710224" y="145984"/>
                              </a:cubicBezTo>
                              <a:cubicBezTo>
                                <a:pt x="2701489" y="142929"/>
                                <a:pt x="2692679" y="141376"/>
                                <a:pt x="2683746" y="141376"/>
                              </a:cubicBezTo>
                              <a:cubicBezTo>
                                <a:pt x="2677059" y="141376"/>
                                <a:pt x="2670470" y="142214"/>
                                <a:pt x="2663955" y="143890"/>
                              </a:cubicBezTo>
                              <a:cubicBezTo>
                                <a:pt x="2657441" y="145565"/>
                                <a:pt x="2651691" y="148178"/>
                                <a:pt x="2646682" y="151677"/>
                              </a:cubicBezTo>
                              <a:cubicBezTo>
                                <a:pt x="2641647" y="155201"/>
                                <a:pt x="2637625" y="159710"/>
                                <a:pt x="2634565" y="165181"/>
                              </a:cubicBezTo>
                              <a:cubicBezTo>
                                <a:pt x="2631505" y="170652"/>
                                <a:pt x="2629975" y="177108"/>
                                <a:pt x="2629975" y="184526"/>
                              </a:cubicBezTo>
                              <a:cubicBezTo>
                                <a:pt x="2629975" y="193052"/>
                                <a:pt x="2631727" y="199730"/>
                                <a:pt x="2635256" y="204560"/>
                              </a:cubicBezTo>
                              <a:cubicBezTo>
                                <a:pt x="2638785" y="209390"/>
                                <a:pt x="2643227" y="213136"/>
                                <a:pt x="2648631" y="215822"/>
                              </a:cubicBezTo>
                              <a:cubicBezTo>
                                <a:pt x="2654011" y="218508"/>
                                <a:pt x="2659810" y="220455"/>
                                <a:pt x="2666053" y="221663"/>
                              </a:cubicBezTo>
                              <a:cubicBezTo>
                                <a:pt x="2672271" y="222870"/>
                                <a:pt x="2678070" y="224176"/>
                                <a:pt x="2683474" y="225556"/>
                              </a:cubicBezTo>
                              <a:cubicBezTo>
                                <a:pt x="2688854" y="226961"/>
                                <a:pt x="2693320" y="228735"/>
                                <a:pt x="2696849" y="230978"/>
                              </a:cubicBezTo>
                              <a:cubicBezTo>
                                <a:pt x="2700378" y="233220"/>
                                <a:pt x="2702130" y="236645"/>
                                <a:pt x="2702130" y="241278"/>
                              </a:cubicBezTo>
                              <a:cubicBezTo>
                                <a:pt x="2702130" y="243890"/>
                                <a:pt x="2701439" y="246133"/>
                                <a:pt x="2700057" y="248104"/>
                              </a:cubicBezTo>
                              <a:cubicBezTo>
                                <a:pt x="2698651" y="250051"/>
                                <a:pt x="2696849" y="251678"/>
                                <a:pt x="2694604" y="252984"/>
                              </a:cubicBezTo>
                              <a:cubicBezTo>
                                <a:pt x="2692383" y="254290"/>
                                <a:pt x="2689964" y="255202"/>
                                <a:pt x="2687349" y="255768"/>
                              </a:cubicBezTo>
                              <a:cubicBezTo>
                                <a:pt x="2684758" y="256335"/>
                                <a:pt x="2682241" y="256606"/>
                                <a:pt x="2679822" y="256606"/>
                              </a:cubicBezTo>
                              <a:cubicBezTo>
                                <a:pt x="2672765" y="256606"/>
                                <a:pt x="2666769" y="255078"/>
                                <a:pt x="2661858" y="252023"/>
                              </a:cubicBezTo>
                              <a:cubicBezTo>
                                <a:pt x="2656922" y="248967"/>
                                <a:pt x="2652332" y="245024"/>
                                <a:pt x="2648063" y="240194"/>
                              </a:cubicBezTo>
                              <a:lnTo>
                                <a:pt x="2625756" y="261067"/>
                              </a:lnTo>
                              <a:cubicBezTo>
                                <a:pt x="2632640" y="268854"/>
                                <a:pt x="2640438" y="274226"/>
                                <a:pt x="2649174" y="277208"/>
                              </a:cubicBezTo>
                              <a:cubicBezTo>
                                <a:pt x="2657885" y="280165"/>
                                <a:pt x="2667459" y="281643"/>
                                <a:pt x="2677873" y="281643"/>
                              </a:cubicBezTo>
                              <a:cubicBezTo>
                                <a:pt x="2684758" y="281643"/>
                                <a:pt x="2691618" y="280904"/>
                                <a:pt x="2698503" y="279425"/>
                              </a:cubicBezTo>
                              <a:cubicBezTo>
                                <a:pt x="2705363" y="277947"/>
                                <a:pt x="2711557" y="275532"/>
                                <a:pt x="2717035" y="272180"/>
                              </a:cubicBezTo>
                              <a:cubicBezTo>
                                <a:pt x="2722513" y="268854"/>
                                <a:pt x="2726980" y="264443"/>
                                <a:pt x="2730410" y="258972"/>
                              </a:cubicBezTo>
                              <a:cubicBezTo>
                                <a:pt x="2733840" y="253501"/>
                                <a:pt x="2735567" y="246774"/>
                                <a:pt x="2735567" y="238789"/>
                              </a:cubicBezTo>
                              <a:cubicBezTo>
                                <a:pt x="2735567" y="230090"/>
                                <a:pt x="2733790" y="223215"/>
                                <a:pt x="2730262" y="218213"/>
                              </a:cubicBezTo>
                              <a:cubicBezTo>
                                <a:pt x="2726733" y="213185"/>
                                <a:pt x="2722267" y="209267"/>
                                <a:pt x="2716887" y="206384"/>
                              </a:cubicBezTo>
                              <a:moveTo>
                                <a:pt x="1014215" y="141401"/>
                              </a:moveTo>
                              <a:cubicBezTo>
                                <a:pt x="1005307" y="141401"/>
                                <a:pt x="997410" y="143545"/>
                                <a:pt x="990525" y="147808"/>
                              </a:cubicBezTo>
                              <a:cubicBezTo>
                                <a:pt x="983640" y="152071"/>
                                <a:pt x="978360" y="158109"/>
                                <a:pt x="974633" y="165896"/>
                              </a:cubicBezTo>
                              <a:lnTo>
                                <a:pt x="974066" y="165896"/>
                              </a:lnTo>
                              <a:lnTo>
                                <a:pt x="974066" y="144752"/>
                              </a:lnTo>
                              <a:lnTo>
                                <a:pt x="940629" y="144752"/>
                              </a:lnTo>
                              <a:lnTo>
                                <a:pt x="940629" y="278341"/>
                              </a:lnTo>
                              <a:lnTo>
                                <a:pt x="974066" y="278341"/>
                              </a:lnTo>
                              <a:lnTo>
                                <a:pt x="974066" y="206828"/>
                              </a:lnTo>
                              <a:cubicBezTo>
                                <a:pt x="974066" y="204979"/>
                                <a:pt x="974485" y="202195"/>
                                <a:pt x="975324" y="198474"/>
                              </a:cubicBezTo>
                              <a:cubicBezTo>
                                <a:pt x="976163" y="194777"/>
                                <a:pt x="977841" y="191056"/>
                                <a:pt x="980334" y="187335"/>
                              </a:cubicBezTo>
                              <a:cubicBezTo>
                                <a:pt x="982851" y="183639"/>
                                <a:pt x="986478" y="180336"/>
                                <a:pt x="991192" y="177453"/>
                              </a:cubicBezTo>
                              <a:cubicBezTo>
                                <a:pt x="995929" y="174570"/>
                                <a:pt x="1002197" y="173141"/>
                                <a:pt x="1009995" y="173141"/>
                              </a:cubicBezTo>
                              <a:cubicBezTo>
                                <a:pt x="1012586" y="173141"/>
                                <a:pt x="1015251" y="173387"/>
                                <a:pt x="1017941" y="173831"/>
                              </a:cubicBezTo>
                              <a:cubicBezTo>
                                <a:pt x="1020631" y="174299"/>
                                <a:pt x="1023370" y="174915"/>
                                <a:pt x="1026158" y="175654"/>
                              </a:cubicBezTo>
                              <a:lnTo>
                                <a:pt x="1026158" y="143372"/>
                              </a:lnTo>
                              <a:cubicBezTo>
                                <a:pt x="1024110" y="142805"/>
                                <a:pt x="1022112" y="142362"/>
                                <a:pt x="1020162" y="141968"/>
                              </a:cubicBezTo>
                              <a:cubicBezTo>
                                <a:pt x="1018213" y="141598"/>
                                <a:pt x="1016214" y="141401"/>
                                <a:pt x="1014166" y="141401"/>
                              </a:cubicBezTo>
                              <a:moveTo>
                                <a:pt x="1099375" y="281643"/>
                              </a:moveTo>
                              <a:cubicBezTo>
                                <a:pt x="1110528" y="281643"/>
                                <a:pt x="1119338" y="279179"/>
                                <a:pt x="1125853" y="274275"/>
                              </a:cubicBezTo>
                              <a:cubicBezTo>
                                <a:pt x="1132343" y="269371"/>
                                <a:pt x="1137179" y="263555"/>
                                <a:pt x="1140363" y="256877"/>
                              </a:cubicBezTo>
                              <a:lnTo>
                                <a:pt x="1140905" y="256877"/>
                              </a:lnTo>
                              <a:lnTo>
                                <a:pt x="1140905" y="278317"/>
                              </a:lnTo>
                              <a:lnTo>
                                <a:pt x="1172689" y="278317"/>
                              </a:lnTo>
                              <a:lnTo>
                                <a:pt x="1172689" y="144728"/>
                              </a:lnTo>
                              <a:lnTo>
                                <a:pt x="1139252" y="144728"/>
                              </a:lnTo>
                              <a:lnTo>
                                <a:pt x="1139252" y="217646"/>
                              </a:lnTo>
                              <a:cubicBezTo>
                                <a:pt x="1139252" y="222081"/>
                                <a:pt x="1138685" y="226369"/>
                                <a:pt x="1137574" y="230435"/>
                              </a:cubicBezTo>
                              <a:cubicBezTo>
                                <a:pt x="1136464" y="234526"/>
                                <a:pt x="1134638" y="238149"/>
                                <a:pt x="1132121" y="241303"/>
                              </a:cubicBezTo>
                              <a:cubicBezTo>
                                <a:pt x="1129628" y="244457"/>
                                <a:pt x="1126445" y="246971"/>
                                <a:pt x="1122669" y="248819"/>
                              </a:cubicBezTo>
                              <a:cubicBezTo>
                                <a:pt x="1118869" y="250667"/>
                                <a:pt x="1114181" y="251604"/>
                                <a:pt x="1108579" y="251604"/>
                              </a:cubicBezTo>
                              <a:cubicBezTo>
                                <a:pt x="1102632" y="251604"/>
                                <a:pt x="1098042" y="250248"/>
                                <a:pt x="1094785" y="247562"/>
                              </a:cubicBezTo>
                              <a:cubicBezTo>
                                <a:pt x="1091527" y="244876"/>
                                <a:pt x="1089109" y="241549"/>
                                <a:pt x="1087554" y="237533"/>
                              </a:cubicBezTo>
                              <a:cubicBezTo>
                                <a:pt x="1085975" y="233540"/>
                                <a:pt x="1084988" y="229277"/>
                                <a:pt x="1084618" y="224743"/>
                              </a:cubicBezTo>
                              <a:cubicBezTo>
                                <a:pt x="1084248" y="220209"/>
                                <a:pt x="1084050" y="216069"/>
                                <a:pt x="1084050" y="212348"/>
                              </a:cubicBezTo>
                              <a:lnTo>
                                <a:pt x="1084050" y="144728"/>
                              </a:lnTo>
                              <a:lnTo>
                                <a:pt x="1050613" y="144728"/>
                              </a:lnTo>
                              <a:lnTo>
                                <a:pt x="1050613" y="229031"/>
                              </a:lnTo>
                              <a:cubicBezTo>
                                <a:pt x="1050613" y="235906"/>
                                <a:pt x="1051452" y="242486"/>
                                <a:pt x="1053130" y="248794"/>
                              </a:cubicBezTo>
                              <a:cubicBezTo>
                                <a:pt x="1054784" y="255103"/>
                                <a:pt x="1057572" y="260722"/>
                                <a:pt x="1061496" y="265625"/>
                              </a:cubicBezTo>
                              <a:cubicBezTo>
                                <a:pt x="1065395" y="270554"/>
                                <a:pt x="1070453" y="274448"/>
                                <a:pt x="1076672" y="277306"/>
                              </a:cubicBezTo>
                              <a:cubicBezTo>
                                <a:pt x="1082890" y="280189"/>
                                <a:pt x="1090466" y="281619"/>
                                <a:pt x="1099375" y="281619"/>
                              </a:cubicBezTo>
                              <a:moveTo>
                                <a:pt x="2503384" y="198178"/>
                              </a:moveTo>
                              <a:cubicBezTo>
                                <a:pt x="2504691" y="188543"/>
                                <a:pt x="2508245" y="180829"/>
                                <a:pt x="2514118" y="175088"/>
                              </a:cubicBezTo>
                              <a:cubicBezTo>
                                <a:pt x="2519966" y="169321"/>
                                <a:pt x="2527912" y="166463"/>
                                <a:pt x="2537931" y="166463"/>
                              </a:cubicBezTo>
                              <a:cubicBezTo>
                                <a:pt x="2548517" y="166463"/>
                                <a:pt x="2556784" y="169296"/>
                                <a:pt x="2562731" y="174940"/>
                              </a:cubicBezTo>
                              <a:cubicBezTo>
                                <a:pt x="2568678" y="180608"/>
                                <a:pt x="2571738" y="188345"/>
                                <a:pt x="2571936" y="198178"/>
                              </a:cubicBezTo>
                              <a:lnTo>
                                <a:pt x="2503384" y="198178"/>
                              </a:lnTo>
                              <a:close/>
                              <a:moveTo>
                                <a:pt x="2587951" y="160326"/>
                              </a:moveTo>
                              <a:cubicBezTo>
                                <a:pt x="2582473" y="154215"/>
                                <a:pt x="2575884" y="149533"/>
                                <a:pt x="2568160" y="146280"/>
                              </a:cubicBezTo>
                              <a:cubicBezTo>
                                <a:pt x="2560461" y="143027"/>
                                <a:pt x="2551948" y="141401"/>
                                <a:pt x="2542669" y="141401"/>
                              </a:cubicBezTo>
                              <a:cubicBezTo>
                                <a:pt x="2532625" y="141401"/>
                                <a:pt x="2523150" y="143076"/>
                                <a:pt x="2514266" y="146428"/>
                              </a:cubicBezTo>
                              <a:cubicBezTo>
                                <a:pt x="2505358" y="149779"/>
                                <a:pt x="2497634" y="154486"/>
                                <a:pt x="2491119" y="160622"/>
                              </a:cubicBezTo>
                              <a:cubicBezTo>
                                <a:pt x="2484629" y="166758"/>
                                <a:pt x="2479472" y="174126"/>
                                <a:pt x="2475647" y="182751"/>
                              </a:cubicBezTo>
                              <a:cubicBezTo>
                                <a:pt x="2471847" y="191376"/>
                                <a:pt x="2469947" y="200987"/>
                                <a:pt x="2469947" y="211534"/>
                              </a:cubicBezTo>
                              <a:cubicBezTo>
                                <a:pt x="2469947" y="222081"/>
                                <a:pt x="2471847" y="231717"/>
                                <a:pt x="2475647" y="240342"/>
                              </a:cubicBezTo>
                              <a:cubicBezTo>
                                <a:pt x="2479447" y="248967"/>
                                <a:pt x="2484605" y="256335"/>
                                <a:pt x="2491119" y="262471"/>
                              </a:cubicBezTo>
                              <a:cubicBezTo>
                                <a:pt x="2497634" y="268583"/>
                                <a:pt x="2505333" y="273314"/>
                                <a:pt x="2514266" y="276665"/>
                              </a:cubicBezTo>
                              <a:cubicBezTo>
                                <a:pt x="2523174" y="280017"/>
                                <a:pt x="2532650" y="281668"/>
                                <a:pt x="2542669" y="281668"/>
                              </a:cubicBezTo>
                              <a:cubicBezTo>
                                <a:pt x="2553255" y="281668"/>
                                <a:pt x="2563373" y="279623"/>
                                <a:pt x="2573046" y="275557"/>
                              </a:cubicBezTo>
                              <a:cubicBezTo>
                                <a:pt x="2582695" y="271466"/>
                                <a:pt x="2591430" y="264615"/>
                                <a:pt x="2599228" y="254955"/>
                              </a:cubicBezTo>
                              <a:lnTo>
                                <a:pt x="2575242" y="236892"/>
                              </a:lnTo>
                              <a:cubicBezTo>
                                <a:pt x="2570973" y="242067"/>
                                <a:pt x="2566013" y="246404"/>
                                <a:pt x="2560338" y="249829"/>
                              </a:cubicBezTo>
                              <a:cubicBezTo>
                                <a:pt x="2554662" y="253279"/>
                                <a:pt x="2547654" y="254980"/>
                                <a:pt x="2539313" y="254980"/>
                              </a:cubicBezTo>
                              <a:cubicBezTo>
                                <a:pt x="2529837" y="254980"/>
                                <a:pt x="2521768" y="252195"/>
                                <a:pt x="2515056" y="246626"/>
                              </a:cubicBezTo>
                              <a:cubicBezTo>
                                <a:pt x="2508368" y="241056"/>
                                <a:pt x="2504469" y="233269"/>
                                <a:pt x="2503359" y="223264"/>
                              </a:cubicBezTo>
                              <a:lnTo>
                                <a:pt x="2605348" y="223264"/>
                              </a:lnTo>
                              <a:lnTo>
                                <a:pt x="2605348" y="214073"/>
                              </a:lnTo>
                              <a:cubicBezTo>
                                <a:pt x="2605348" y="202392"/>
                                <a:pt x="2603818" y="192066"/>
                                <a:pt x="2600758" y="183047"/>
                              </a:cubicBezTo>
                              <a:cubicBezTo>
                                <a:pt x="2597698" y="174053"/>
                                <a:pt x="2593429" y="166487"/>
                                <a:pt x="2587926" y="160351"/>
                              </a:cubicBezTo>
                              <a:moveTo>
                                <a:pt x="877555" y="226566"/>
                              </a:moveTo>
                              <a:cubicBezTo>
                                <a:pt x="875778" y="231396"/>
                                <a:pt x="873187" y="235660"/>
                                <a:pt x="869757" y="239356"/>
                              </a:cubicBezTo>
                              <a:cubicBezTo>
                                <a:pt x="866302" y="243077"/>
                                <a:pt x="862181" y="246034"/>
                                <a:pt x="857345" y="248252"/>
                              </a:cubicBezTo>
                              <a:cubicBezTo>
                                <a:pt x="852508" y="250495"/>
                                <a:pt x="847055" y="251604"/>
                                <a:pt x="840910" y="251604"/>
                              </a:cubicBezTo>
                              <a:cubicBezTo>
                                <a:pt x="834766" y="251604"/>
                                <a:pt x="829287" y="250495"/>
                                <a:pt x="824475" y="248252"/>
                              </a:cubicBezTo>
                              <a:cubicBezTo>
                                <a:pt x="819639" y="246034"/>
                                <a:pt x="815518" y="243077"/>
                                <a:pt x="812088" y="239356"/>
                              </a:cubicBezTo>
                              <a:cubicBezTo>
                                <a:pt x="808633" y="235660"/>
                                <a:pt x="806042" y="231372"/>
                                <a:pt x="804265" y="226566"/>
                              </a:cubicBezTo>
                              <a:cubicBezTo>
                                <a:pt x="802513" y="221736"/>
                                <a:pt x="801625" y="216734"/>
                                <a:pt x="801625" y="211534"/>
                              </a:cubicBezTo>
                              <a:cubicBezTo>
                                <a:pt x="801625" y="206335"/>
                                <a:pt x="802513" y="201332"/>
                                <a:pt x="804265" y="196502"/>
                              </a:cubicBezTo>
                              <a:cubicBezTo>
                                <a:pt x="806042" y="191672"/>
                                <a:pt x="808633" y="187409"/>
                                <a:pt x="812088" y="183713"/>
                              </a:cubicBezTo>
                              <a:cubicBezTo>
                                <a:pt x="815518" y="179991"/>
                                <a:pt x="819663" y="177034"/>
                                <a:pt x="824475" y="174816"/>
                              </a:cubicBezTo>
                              <a:cubicBezTo>
                                <a:pt x="829312" y="172599"/>
                                <a:pt x="834790" y="171465"/>
                                <a:pt x="840910" y="171465"/>
                              </a:cubicBezTo>
                              <a:cubicBezTo>
                                <a:pt x="847030" y="171465"/>
                                <a:pt x="852533" y="172574"/>
                                <a:pt x="857345" y="174816"/>
                              </a:cubicBezTo>
                              <a:cubicBezTo>
                                <a:pt x="862181" y="177034"/>
                                <a:pt x="866302" y="179991"/>
                                <a:pt x="869757" y="183713"/>
                              </a:cubicBezTo>
                              <a:cubicBezTo>
                                <a:pt x="873187" y="187409"/>
                                <a:pt x="875778" y="191672"/>
                                <a:pt x="877555" y="196502"/>
                              </a:cubicBezTo>
                              <a:cubicBezTo>
                                <a:pt x="879307" y="201332"/>
                                <a:pt x="880195" y="206335"/>
                                <a:pt x="880195" y="211534"/>
                              </a:cubicBezTo>
                              <a:cubicBezTo>
                                <a:pt x="880195" y="216734"/>
                                <a:pt x="879307" y="221736"/>
                                <a:pt x="877555" y="226566"/>
                              </a:cubicBezTo>
                              <a:moveTo>
                                <a:pt x="892460" y="160598"/>
                              </a:moveTo>
                              <a:cubicBezTo>
                                <a:pt x="885970" y="154486"/>
                                <a:pt x="878246" y="149755"/>
                                <a:pt x="869338" y="146403"/>
                              </a:cubicBezTo>
                              <a:cubicBezTo>
                                <a:pt x="860429" y="143052"/>
                                <a:pt x="850953" y="141376"/>
                                <a:pt x="840910" y="141376"/>
                              </a:cubicBezTo>
                              <a:cubicBezTo>
                                <a:pt x="830867" y="141376"/>
                                <a:pt x="821391" y="143052"/>
                                <a:pt x="812507" y="146403"/>
                              </a:cubicBezTo>
                              <a:cubicBezTo>
                                <a:pt x="803599" y="149755"/>
                                <a:pt x="795875" y="154461"/>
                                <a:pt x="789360" y="160598"/>
                              </a:cubicBezTo>
                              <a:cubicBezTo>
                                <a:pt x="782846" y="166734"/>
                                <a:pt x="777713" y="174102"/>
                                <a:pt x="773888" y="182727"/>
                              </a:cubicBezTo>
                              <a:cubicBezTo>
                                <a:pt x="770088" y="191352"/>
                                <a:pt x="768188" y="200963"/>
                                <a:pt x="768188" y="211510"/>
                              </a:cubicBezTo>
                              <a:cubicBezTo>
                                <a:pt x="768188" y="222057"/>
                                <a:pt x="770088" y="231692"/>
                                <a:pt x="773888" y="240317"/>
                              </a:cubicBezTo>
                              <a:cubicBezTo>
                                <a:pt x="777688" y="248942"/>
                                <a:pt x="782846" y="256310"/>
                                <a:pt x="789360" y="262447"/>
                              </a:cubicBezTo>
                              <a:cubicBezTo>
                                <a:pt x="795850" y="268558"/>
                                <a:pt x="803574" y="273289"/>
                                <a:pt x="812507" y="276641"/>
                              </a:cubicBezTo>
                              <a:cubicBezTo>
                                <a:pt x="821415" y="279992"/>
                                <a:pt x="830891" y="281643"/>
                                <a:pt x="840910" y="281643"/>
                              </a:cubicBezTo>
                              <a:cubicBezTo>
                                <a:pt x="850929" y="281643"/>
                                <a:pt x="860429" y="279992"/>
                                <a:pt x="869338" y="276641"/>
                              </a:cubicBezTo>
                              <a:cubicBezTo>
                                <a:pt x="878246" y="273289"/>
                                <a:pt x="885970" y="268583"/>
                                <a:pt x="892460" y="262447"/>
                              </a:cubicBezTo>
                              <a:cubicBezTo>
                                <a:pt x="898974" y="256310"/>
                                <a:pt x="904132" y="248942"/>
                                <a:pt x="907932" y="240317"/>
                              </a:cubicBezTo>
                              <a:cubicBezTo>
                                <a:pt x="911732" y="231692"/>
                                <a:pt x="913632" y="222081"/>
                                <a:pt x="913632" y="211510"/>
                              </a:cubicBezTo>
                              <a:cubicBezTo>
                                <a:pt x="913632" y="200938"/>
                                <a:pt x="911732" y="191352"/>
                                <a:pt x="907932" y="182727"/>
                              </a:cubicBezTo>
                              <a:cubicBezTo>
                                <a:pt x="904132" y="174102"/>
                                <a:pt x="898950" y="166734"/>
                                <a:pt x="892460" y="160598"/>
                              </a:cubicBezTo>
                              <a:moveTo>
                                <a:pt x="268409" y="23830"/>
                              </a:moveTo>
                              <a:lnTo>
                                <a:pt x="172491" y="23830"/>
                              </a:lnTo>
                              <a:cubicBezTo>
                                <a:pt x="172737" y="126098"/>
                                <a:pt x="212566" y="227059"/>
                                <a:pt x="275886" y="294211"/>
                              </a:cubicBezTo>
                              <a:cubicBezTo>
                                <a:pt x="315937" y="336695"/>
                                <a:pt x="339873" y="354167"/>
                                <a:pt x="339873" y="354167"/>
                              </a:cubicBezTo>
                              <a:lnTo>
                                <a:pt x="396852" y="278292"/>
                              </a:lnTo>
                              <a:cubicBezTo>
                                <a:pt x="396852" y="278292"/>
                                <a:pt x="381083" y="265773"/>
                                <a:pt x="375901" y="261091"/>
                              </a:cubicBezTo>
                              <a:cubicBezTo>
                                <a:pt x="305548" y="197685"/>
                                <a:pt x="268656" y="113480"/>
                                <a:pt x="268409" y="23830"/>
                              </a:cubicBezTo>
                              <a:moveTo>
                                <a:pt x="95869" y="23830"/>
                              </a:moveTo>
                              <a:lnTo>
                                <a:pt x="0" y="23830"/>
                              </a:lnTo>
                              <a:cubicBezTo>
                                <a:pt x="888" y="115797"/>
                                <a:pt x="35041" y="214713"/>
                                <a:pt x="68503" y="271417"/>
                              </a:cubicBezTo>
                              <a:cubicBezTo>
                                <a:pt x="88812" y="305892"/>
                                <a:pt x="118251" y="341797"/>
                                <a:pt x="128739" y="354167"/>
                              </a:cubicBezTo>
                              <a:lnTo>
                                <a:pt x="185717" y="278292"/>
                              </a:lnTo>
                              <a:cubicBezTo>
                                <a:pt x="136265" y="215847"/>
                                <a:pt x="105172" y="139429"/>
                                <a:pt x="98263" y="59094"/>
                              </a:cubicBezTo>
                              <a:cubicBezTo>
                                <a:pt x="96832" y="47191"/>
                                <a:pt x="95993" y="35683"/>
                                <a:pt x="95869" y="23830"/>
                              </a:cubicBezTo>
                              <a:moveTo>
                                <a:pt x="456718" y="62396"/>
                              </a:moveTo>
                              <a:cubicBezTo>
                                <a:pt x="456323" y="61287"/>
                                <a:pt x="456051" y="60153"/>
                                <a:pt x="455607" y="59069"/>
                              </a:cubicBezTo>
                              <a:cubicBezTo>
                                <a:pt x="455286" y="58108"/>
                                <a:pt x="455064" y="57122"/>
                                <a:pt x="454645" y="56186"/>
                              </a:cubicBezTo>
                              <a:lnTo>
                                <a:pt x="440011" y="23854"/>
                              </a:lnTo>
                              <a:cubicBezTo>
                                <a:pt x="436606" y="34574"/>
                                <a:pt x="429993" y="41942"/>
                                <a:pt x="422269" y="41942"/>
                              </a:cubicBezTo>
                              <a:cubicBezTo>
                                <a:pt x="411115" y="41942"/>
                                <a:pt x="402083" y="26762"/>
                                <a:pt x="402083" y="8034"/>
                              </a:cubicBezTo>
                              <a:cubicBezTo>
                                <a:pt x="402083" y="5298"/>
                                <a:pt x="402330" y="2661"/>
                                <a:pt x="402675" y="99"/>
                              </a:cubicBezTo>
                              <a:lnTo>
                                <a:pt x="402577" y="0"/>
                              </a:lnTo>
                              <a:lnTo>
                                <a:pt x="361909" y="40611"/>
                              </a:lnTo>
                              <a:cubicBezTo>
                                <a:pt x="339454" y="63036"/>
                                <a:pt x="339454" y="99409"/>
                                <a:pt x="361909" y="121834"/>
                              </a:cubicBezTo>
                              <a:cubicBezTo>
                                <a:pt x="384365" y="144259"/>
                                <a:pt x="420788" y="144259"/>
                                <a:pt x="443244" y="121834"/>
                              </a:cubicBezTo>
                              <a:cubicBezTo>
                                <a:pt x="459161" y="105940"/>
                                <a:pt x="463553" y="83120"/>
                                <a:pt x="456915" y="63135"/>
                              </a:cubicBezTo>
                              <a:cubicBezTo>
                                <a:pt x="456866" y="62889"/>
                                <a:pt x="456742" y="62618"/>
                                <a:pt x="456693" y="62371"/>
                              </a:cubicBezTo>
                            </a:path>
                          </a:pathLst>
                        </a:custGeom>
                        <a:solidFill>
                          <a:schemeClr val="bg2"/>
                        </a:solidFill>
                        <a:ln w="2466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g:grpSp>
                      <wpg:cNvPr id="730021413" name="Grafik 3"/>
                      <wpg:cNvGrpSpPr/>
                      <wpg:grpSpPr>
                        <a:xfrm>
                          <a:off x="625679" y="395615"/>
                          <a:ext cx="1377925" cy="164269"/>
                          <a:chOff x="625679" y="395615"/>
                          <a:chExt cx="1377925" cy="164269"/>
                        </a:xfrm>
                        <a:solidFill>
                          <a:schemeClr val="bg2"/>
                        </a:solidFill>
                      </wpg:grpSpPr>
                      <wps:wsp>
                        <wps:cNvPr id="1022671209" name="Freihandform 1022671209"/>
                        <wps:cNvSpPr/>
                        <wps:spPr>
                          <a:xfrm>
                            <a:off x="625679" y="398696"/>
                            <a:ext cx="102507" cy="120380"/>
                          </a:xfrm>
                          <a:custGeom>
                            <a:avLst/>
                            <a:gdLst>
                              <a:gd name="csX0" fmla="*/ 15324 w 102507"/>
                              <a:gd name="csY0" fmla="*/ 0 h 120380"/>
                              <a:gd name="csX1" fmla="*/ 51254 w 102507"/>
                              <a:gd name="csY1" fmla="*/ 56802 h 120380"/>
                              <a:gd name="csX2" fmla="*/ 87183 w 102507"/>
                              <a:gd name="csY2" fmla="*/ 0 h 120380"/>
                              <a:gd name="csX3" fmla="*/ 102507 w 102507"/>
                              <a:gd name="csY3" fmla="*/ 0 h 120380"/>
                              <a:gd name="csX4" fmla="*/ 57373 w 102507"/>
                              <a:gd name="csY4" fmla="*/ 68532 h 120380"/>
                              <a:gd name="csX5" fmla="*/ 57373 w 102507"/>
                              <a:gd name="csY5" fmla="*/ 120380 h 120380"/>
                              <a:gd name="csX6" fmla="*/ 45109 w 102507"/>
                              <a:gd name="csY6" fmla="*/ 120380 h 120380"/>
                              <a:gd name="csX7" fmla="*/ 45109 w 102507"/>
                              <a:gd name="csY7" fmla="*/ 68532 h 120380"/>
                              <a:gd name="csX8" fmla="*/ 0 w 102507"/>
                              <a:gd name="csY8" fmla="*/ 0 h 120380"/>
                              <a:gd name="csX9" fmla="*/ 15324 w 102507"/>
                              <a:gd name="csY9" fmla="*/ 0 h 12038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102507" h="120380">
                                <a:moveTo>
                                  <a:pt x="15324" y="0"/>
                                </a:moveTo>
                                <a:lnTo>
                                  <a:pt x="51254" y="56802"/>
                                </a:lnTo>
                                <a:lnTo>
                                  <a:pt x="87183" y="0"/>
                                </a:lnTo>
                                <a:lnTo>
                                  <a:pt x="102507" y="0"/>
                                </a:lnTo>
                                <a:lnTo>
                                  <a:pt x="57373" y="68532"/>
                                </a:lnTo>
                                <a:lnTo>
                                  <a:pt x="57373" y="120380"/>
                                </a:lnTo>
                                <a:lnTo>
                                  <a:pt x="45109" y="120380"/>
                                </a:lnTo>
                                <a:lnTo>
                                  <a:pt x="45109" y="68532"/>
                                </a:lnTo>
                                <a:lnTo>
                                  <a:pt x="0" y="0"/>
                                </a:lnTo>
                                <a:lnTo>
                                  <a:pt x="15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368842701" name="Freihandform 368842701"/>
                        <wps:cNvSpPr/>
                        <wps:spPr>
                          <a:xfrm>
                            <a:off x="720314" y="437459"/>
                            <a:ext cx="84616" cy="83637"/>
                          </a:xfrm>
                          <a:custGeom>
                            <a:avLst/>
                            <a:gdLst>
                              <a:gd name="csX0" fmla="*/ 84617 w 84616"/>
                              <a:gd name="csY0" fmla="*/ 41819 h 83637"/>
                              <a:gd name="csX1" fmla="*/ 42222 w 84616"/>
                              <a:gd name="csY1" fmla="*/ 83638 h 83637"/>
                              <a:gd name="csX2" fmla="*/ 0 w 84616"/>
                              <a:gd name="csY2" fmla="*/ 41819 h 83637"/>
                              <a:gd name="csX3" fmla="*/ 42222 w 84616"/>
                              <a:gd name="csY3" fmla="*/ 0 h 83637"/>
                              <a:gd name="csX4" fmla="*/ 84617 w 84616"/>
                              <a:gd name="csY4" fmla="*/ 41819 h 83637"/>
                              <a:gd name="csX5" fmla="*/ 42222 w 84616"/>
                              <a:gd name="csY5" fmla="*/ 73460 h 83637"/>
                              <a:gd name="csX6" fmla="*/ 72352 w 84616"/>
                              <a:gd name="csY6" fmla="*/ 41844 h 83637"/>
                              <a:gd name="csX7" fmla="*/ 42049 w 84616"/>
                              <a:gd name="csY7" fmla="*/ 10227 h 83637"/>
                              <a:gd name="csX8" fmla="*/ 12240 w 84616"/>
                              <a:gd name="csY8" fmla="*/ 41844 h 83637"/>
                              <a:gd name="csX9" fmla="*/ 42197 w 84616"/>
                              <a:gd name="csY9" fmla="*/ 73460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84616" h="83637">
                                <a:moveTo>
                                  <a:pt x="84617" y="41819"/>
                                </a:moveTo>
                                <a:cubicBezTo>
                                  <a:pt x="84617" y="65796"/>
                                  <a:pt x="66899" y="83638"/>
                                  <a:pt x="42222" y="83638"/>
                                </a:cubicBezTo>
                                <a:cubicBezTo>
                                  <a:pt x="17545" y="83638"/>
                                  <a:pt x="0" y="65944"/>
                                  <a:pt x="0" y="41819"/>
                                </a:cubicBezTo>
                                <a:cubicBezTo>
                                  <a:pt x="0" y="17694"/>
                                  <a:pt x="18039" y="0"/>
                                  <a:pt x="42222" y="0"/>
                                </a:cubicBezTo>
                                <a:cubicBezTo>
                                  <a:pt x="66405" y="0"/>
                                  <a:pt x="84617" y="16831"/>
                                  <a:pt x="84617" y="41819"/>
                                </a:cubicBezTo>
                                <a:close/>
                                <a:moveTo>
                                  <a:pt x="42222" y="73460"/>
                                </a:moveTo>
                                <a:cubicBezTo>
                                  <a:pt x="60261" y="73460"/>
                                  <a:pt x="72352" y="60030"/>
                                  <a:pt x="72352" y="41844"/>
                                </a:cubicBezTo>
                                <a:cubicBezTo>
                                  <a:pt x="72352" y="23657"/>
                                  <a:pt x="60433" y="10227"/>
                                  <a:pt x="42049" y="10227"/>
                                </a:cubicBezTo>
                                <a:cubicBezTo>
                                  <a:pt x="24677" y="10227"/>
                                  <a:pt x="12240" y="23312"/>
                                  <a:pt x="12240" y="41844"/>
                                </a:cubicBezTo>
                                <a:cubicBezTo>
                                  <a:pt x="12240" y="60375"/>
                                  <a:pt x="24850" y="73460"/>
                                  <a:pt x="42197" y="73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12914830" name="Freihandform 1312914830"/>
                        <wps:cNvSpPr/>
                        <wps:spPr>
                          <a:xfrm>
                            <a:off x="825955" y="439504"/>
                            <a:ext cx="69119" cy="81617"/>
                          </a:xfrm>
                          <a:custGeom>
                            <a:avLst/>
                            <a:gdLst>
                              <a:gd name="csX0" fmla="*/ 25 w 69119"/>
                              <a:gd name="csY0" fmla="*/ 0 h 81617"/>
                              <a:gd name="csX1" fmla="*/ 11253 w 69119"/>
                              <a:gd name="csY1" fmla="*/ 0 h 81617"/>
                              <a:gd name="csX2" fmla="*/ 11253 w 69119"/>
                              <a:gd name="csY2" fmla="*/ 44899 h 81617"/>
                              <a:gd name="csX3" fmla="*/ 32697 w 69119"/>
                              <a:gd name="csY3" fmla="*/ 71415 h 81617"/>
                              <a:gd name="csX4" fmla="*/ 57053 w 69119"/>
                              <a:gd name="csY4" fmla="*/ 41499 h 81617"/>
                              <a:gd name="csX5" fmla="*/ 57053 w 69119"/>
                              <a:gd name="csY5" fmla="*/ 0 h 81617"/>
                              <a:gd name="csX6" fmla="*/ 68281 w 69119"/>
                              <a:gd name="csY6" fmla="*/ 0 h 81617"/>
                              <a:gd name="csX7" fmla="*/ 68281 w 69119"/>
                              <a:gd name="csY7" fmla="*/ 62741 h 81617"/>
                              <a:gd name="csX8" fmla="*/ 69120 w 69119"/>
                              <a:gd name="csY8" fmla="*/ 79572 h 81617"/>
                              <a:gd name="csX9" fmla="*/ 57546 w 69119"/>
                              <a:gd name="csY9" fmla="*/ 79572 h 81617"/>
                              <a:gd name="csX10" fmla="*/ 57028 w 69119"/>
                              <a:gd name="csY10" fmla="*/ 73115 h 81617"/>
                              <a:gd name="csX11" fmla="*/ 57028 w 69119"/>
                              <a:gd name="csY11" fmla="*/ 66831 h 81617"/>
                              <a:gd name="csX12" fmla="*/ 56683 w 69119"/>
                              <a:gd name="csY12" fmla="*/ 66831 h 81617"/>
                              <a:gd name="csX13" fmla="*/ 29958 w 69119"/>
                              <a:gd name="csY13" fmla="*/ 81617 h 81617"/>
                              <a:gd name="csX14" fmla="*/ 0 w 69119"/>
                              <a:gd name="csY14" fmla="*/ 51183 h 81617"/>
                              <a:gd name="csX15" fmla="*/ 0 w 69119"/>
                              <a:gd name="csY15" fmla="*/ 0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25" y="0"/>
                                </a:moveTo>
                                <a:lnTo>
                                  <a:pt x="11253" y="0"/>
                                </a:lnTo>
                                <a:lnTo>
                                  <a:pt x="11253" y="44899"/>
                                </a:lnTo>
                                <a:cubicBezTo>
                                  <a:pt x="11253" y="63086"/>
                                  <a:pt x="17545" y="71415"/>
                                  <a:pt x="32697" y="71415"/>
                                </a:cubicBezTo>
                                <a:cubicBezTo>
                                  <a:pt x="45307" y="71415"/>
                                  <a:pt x="57053" y="60695"/>
                                  <a:pt x="57053" y="41499"/>
                                </a:cubicBezTo>
                                <a:lnTo>
                                  <a:pt x="57053" y="0"/>
                                </a:lnTo>
                                <a:lnTo>
                                  <a:pt x="68281" y="0"/>
                                </a:lnTo>
                                <a:lnTo>
                                  <a:pt x="68281" y="62741"/>
                                </a:lnTo>
                                <a:cubicBezTo>
                                  <a:pt x="68281" y="64269"/>
                                  <a:pt x="68972" y="77871"/>
                                  <a:pt x="69120" y="79572"/>
                                </a:cubicBezTo>
                                <a:lnTo>
                                  <a:pt x="57546" y="79572"/>
                                </a:lnTo>
                                <a:cubicBezTo>
                                  <a:pt x="57201" y="77354"/>
                                  <a:pt x="57028" y="75333"/>
                                  <a:pt x="57028" y="73115"/>
                                </a:cubicBezTo>
                                <a:lnTo>
                                  <a:pt x="57028" y="66831"/>
                                </a:lnTo>
                                <a:lnTo>
                                  <a:pt x="56683" y="66831"/>
                                </a:lnTo>
                                <a:cubicBezTo>
                                  <a:pt x="51402" y="75678"/>
                                  <a:pt x="40347" y="81617"/>
                                  <a:pt x="29958" y="81617"/>
                                </a:cubicBezTo>
                                <a:cubicBezTo>
                                  <a:pt x="9353" y="81617"/>
                                  <a:pt x="0" y="69542"/>
                                  <a:pt x="0" y="5118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01968925" name="Freihandform 601968925"/>
                        <wps:cNvSpPr/>
                        <wps:spPr>
                          <a:xfrm>
                            <a:off x="920023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61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450342693" name="Freihandform 450342693"/>
                        <wps:cNvSpPr/>
                        <wps:spPr>
                          <a:xfrm>
                            <a:off x="1010686" y="437434"/>
                            <a:ext cx="82963" cy="122450"/>
                          </a:xfrm>
                          <a:custGeom>
                            <a:avLst/>
                            <a:gdLst>
                              <a:gd name="csX0" fmla="*/ 40569 w 82963"/>
                              <a:gd name="csY0" fmla="*/ 25 h 122450"/>
                              <a:gd name="csX1" fmla="*/ 71217 w 82963"/>
                              <a:gd name="csY1" fmla="*/ 15155 h 122450"/>
                              <a:gd name="csX2" fmla="*/ 71735 w 82963"/>
                              <a:gd name="csY2" fmla="*/ 15155 h 122450"/>
                              <a:gd name="csX3" fmla="*/ 71735 w 82963"/>
                              <a:gd name="csY3" fmla="*/ 2070 h 122450"/>
                              <a:gd name="csX4" fmla="*/ 82963 w 82963"/>
                              <a:gd name="csY4" fmla="*/ 2070 h 122450"/>
                              <a:gd name="csX5" fmla="*/ 82963 w 82963"/>
                              <a:gd name="csY5" fmla="*/ 81642 h 122450"/>
                              <a:gd name="csX6" fmla="*/ 40223 w 82963"/>
                              <a:gd name="csY6" fmla="*/ 122450 h 122450"/>
                              <a:gd name="csX7" fmla="*/ 1900 w 82963"/>
                              <a:gd name="csY7" fmla="*/ 106457 h 122450"/>
                              <a:gd name="csX8" fmla="*/ 10241 w 82963"/>
                              <a:gd name="csY8" fmla="*/ 97610 h 122450"/>
                              <a:gd name="csX9" fmla="*/ 40889 w 82963"/>
                              <a:gd name="csY9" fmla="*/ 112224 h 122450"/>
                              <a:gd name="csX10" fmla="*/ 71711 w 82963"/>
                              <a:gd name="csY10" fmla="*/ 81617 h 122450"/>
                              <a:gd name="csX11" fmla="*/ 71711 w 82963"/>
                              <a:gd name="csY11" fmla="*/ 66659 h 122450"/>
                              <a:gd name="csX12" fmla="*/ 71365 w 82963"/>
                              <a:gd name="csY12" fmla="*/ 66659 h 122450"/>
                              <a:gd name="csX13" fmla="*/ 41556 w 82963"/>
                              <a:gd name="csY13" fmla="*/ 81617 h 122450"/>
                              <a:gd name="csX14" fmla="*/ 0 w 82963"/>
                              <a:gd name="csY14" fmla="*/ 41154 h 122450"/>
                              <a:gd name="csX15" fmla="*/ 40519 w 82963"/>
                              <a:gd name="csY15" fmla="*/ 0 h 122450"/>
                              <a:gd name="csX16" fmla="*/ 12289 w 82963"/>
                              <a:gd name="csY16" fmla="*/ 40833 h 122450"/>
                              <a:gd name="csX17" fmla="*/ 41926 w 82963"/>
                              <a:gd name="csY17" fmla="*/ 71440 h 122450"/>
                              <a:gd name="csX18" fmla="*/ 72056 w 82963"/>
                              <a:gd name="csY18" fmla="*/ 41844 h 122450"/>
                              <a:gd name="csX19" fmla="*/ 41753 w 82963"/>
                              <a:gd name="csY19" fmla="*/ 10227 h 122450"/>
                              <a:gd name="csX20" fmla="*/ 12289 w 82963"/>
                              <a:gd name="csY20" fmla="*/ 40833 h 12245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</a:cxnLst>
                            <a:rect l="l" t="t" r="r" b="b"/>
                            <a:pathLst>
                              <a:path w="82963" h="122450">
                                <a:moveTo>
                                  <a:pt x="40569" y="25"/>
                                </a:moveTo>
                                <a:cubicBezTo>
                                  <a:pt x="53351" y="25"/>
                                  <a:pt x="64406" y="5471"/>
                                  <a:pt x="71217" y="15155"/>
                                </a:cubicBezTo>
                                <a:lnTo>
                                  <a:pt x="71735" y="15155"/>
                                </a:lnTo>
                                <a:lnTo>
                                  <a:pt x="71735" y="2070"/>
                                </a:lnTo>
                                <a:lnTo>
                                  <a:pt x="82963" y="2070"/>
                                </a:lnTo>
                                <a:lnTo>
                                  <a:pt x="82963" y="81642"/>
                                </a:lnTo>
                                <a:cubicBezTo>
                                  <a:pt x="82963" y="106630"/>
                                  <a:pt x="68330" y="122450"/>
                                  <a:pt x="40223" y="122450"/>
                                </a:cubicBezTo>
                                <a:cubicBezTo>
                                  <a:pt x="24381" y="122450"/>
                                  <a:pt x="12116" y="117349"/>
                                  <a:pt x="1900" y="106457"/>
                                </a:cubicBezTo>
                                <a:lnTo>
                                  <a:pt x="10241" y="97610"/>
                                </a:lnTo>
                                <a:cubicBezTo>
                                  <a:pt x="16879" y="106457"/>
                                  <a:pt x="27786" y="112224"/>
                                  <a:pt x="40889" y="112224"/>
                                </a:cubicBezTo>
                                <a:cubicBezTo>
                                  <a:pt x="60804" y="112224"/>
                                  <a:pt x="71711" y="100494"/>
                                  <a:pt x="71711" y="81617"/>
                                </a:cubicBezTo>
                                <a:lnTo>
                                  <a:pt x="71711" y="66659"/>
                                </a:lnTo>
                                <a:lnTo>
                                  <a:pt x="71365" y="66659"/>
                                </a:lnTo>
                                <a:cubicBezTo>
                                  <a:pt x="64727" y="76689"/>
                                  <a:pt x="54338" y="81617"/>
                                  <a:pt x="41556" y="81617"/>
                                </a:cubicBezTo>
                                <a:cubicBezTo>
                                  <a:pt x="18063" y="81617"/>
                                  <a:pt x="0" y="63431"/>
                                  <a:pt x="0" y="41154"/>
                                </a:cubicBezTo>
                                <a:cubicBezTo>
                                  <a:pt x="0" y="18876"/>
                                  <a:pt x="17372" y="0"/>
                                  <a:pt x="40519" y="0"/>
                                </a:cubicBezTo>
                                <a:close/>
                                <a:moveTo>
                                  <a:pt x="12289" y="40833"/>
                                </a:moveTo>
                                <a:cubicBezTo>
                                  <a:pt x="12289" y="57319"/>
                                  <a:pt x="25220" y="71440"/>
                                  <a:pt x="41926" y="71440"/>
                                </a:cubicBezTo>
                                <a:cubicBezTo>
                                  <a:pt x="58632" y="71440"/>
                                  <a:pt x="72056" y="58675"/>
                                  <a:pt x="72056" y="41844"/>
                                </a:cubicBezTo>
                                <a:cubicBezTo>
                                  <a:pt x="72056" y="24002"/>
                                  <a:pt x="60310" y="10227"/>
                                  <a:pt x="41753" y="10227"/>
                                </a:cubicBezTo>
                                <a:cubicBezTo>
                                  <a:pt x="25738" y="10227"/>
                                  <a:pt x="12289" y="24002"/>
                                  <a:pt x="12289" y="408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123388882" name="Freihandform 2123388882"/>
                        <wps:cNvSpPr/>
                        <wps:spPr>
                          <a:xfrm>
                            <a:off x="1169579" y="395615"/>
                            <a:ext cx="108454" cy="126516"/>
                          </a:xfrm>
                          <a:custGeom>
                            <a:avLst/>
                            <a:gdLst>
                              <a:gd name="csX0" fmla="*/ 106431 w 108454"/>
                              <a:gd name="csY0" fmla="*/ 16166 h 126516"/>
                              <a:gd name="csX1" fmla="*/ 97226 w 108454"/>
                              <a:gd name="csY1" fmla="*/ 25185 h 126516"/>
                              <a:gd name="csX2" fmla="*/ 62827 w 108454"/>
                              <a:gd name="csY2" fmla="*/ 11237 h 126516"/>
                              <a:gd name="csX3" fmla="*/ 13276 w 108454"/>
                              <a:gd name="csY3" fmla="*/ 63258 h 126516"/>
                              <a:gd name="csX4" fmla="*/ 62827 w 108454"/>
                              <a:gd name="csY4" fmla="*/ 115279 h 126516"/>
                              <a:gd name="csX5" fmla="*/ 96190 w 108454"/>
                              <a:gd name="csY5" fmla="*/ 106778 h 126516"/>
                              <a:gd name="csX6" fmla="*/ 96190 w 108454"/>
                              <a:gd name="csY6" fmla="*/ 66486 h 126516"/>
                              <a:gd name="csX7" fmla="*/ 67417 w 108454"/>
                              <a:gd name="csY7" fmla="*/ 66486 h 126516"/>
                              <a:gd name="csX8" fmla="*/ 67417 w 108454"/>
                              <a:gd name="csY8" fmla="*/ 55274 h 126516"/>
                              <a:gd name="csX9" fmla="*/ 108454 w 108454"/>
                              <a:gd name="csY9" fmla="*/ 55274 h 126516"/>
                              <a:gd name="csX10" fmla="*/ 108454 w 108454"/>
                              <a:gd name="csY10" fmla="*/ 114269 h 126516"/>
                              <a:gd name="csX11" fmla="*/ 62827 w 108454"/>
                              <a:gd name="csY11" fmla="*/ 126516 h 126516"/>
                              <a:gd name="csX12" fmla="*/ 0 w 108454"/>
                              <a:gd name="csY12" fmla="*/ 63258 h 126516"/>
                              <a:gd name="csX13" fmla="*/ 62827 w 108454"/>
                              <a:gd name="csY13" fmla="*/ 0 h 126516"/>
                              <a:gd name="csX14" fmla="*/ 106406 w 108454"/>
                              <a:gd name="csY14" fmla="*/ 16141 h 12651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108454" h="126516">
                                <a:moveTo>
                                  <a:pt x="106431" y="16166"/>
                                </a:moveTo>
                                <a:lnTo>
                                  <a:pt x="97226" y="25185"/>
                                </a:lnTo>
                                <a:cubicBezTo>
                                  <a:pt x="88886" y="16338"/>
                                  <a:pt x="77633" y="11237"/>
                                  <a:pt x="62827" y="11237"/>
                                </a:cubicBezTo>
                                <a:cubicBezTo>
                                  <a:pt x="33708" y="11237"/>
                                  <a:pt x="13276" y="33859"/>
                                  <a:pt x="13276" y="63258"/>
                                </a:cubicBezTo>
                                <a:cubicBezTo>
                                  <a:pt x="13276" y="92657"/>
                                  <a:pt x="33708" y="115279"/>
                                  <a:pt x="62827" y="115279"/>
                                </a:cubicBezTo>
                                <a:cubicBezTo>
                                  <a:pt x="75264" y="115279"/>
                                  <a:pt x="87183" y="112051"/>
                                  <a:pt x="96190" y="106778"/>
                                </a:cubicBezTo>
                                <a:lnTo>
                                  <a:pt x="96190" y="66486"/>
                                </a:lnTo>
                                <a:lnTo>
                                  <a:pt x="67417" y="66486"/>
                                </a:lnTo>
                                <a:lnTo>
                                  <a:pt x="67417" y="55274"/>
                                </a:lnTo>
                                <a:lnTo>
                                  <a:pt x="108454" y="55274"/>
                                </a:lnTo>
                                <a:lnTo>
                                  <a:pt x="108454" y="114269"/>
                                </a:lnTo>
                                <a:cubicBezTo>
                                  <a:pt x="94660" y="122426"/>
                                  <a:pt x="77633" y="126516"/>
                                  <a:pt x="62827" y="126516"/>
                                </a:cubicBezTo>
                                <a:cubicBezTo>
                                  <a:pt x="26552" y="126516"/>
                                  <a:pt x="0" y="99138"/>
                                  <a:pt x="0" y="63258"/>
                                </a:cubicBezTo>
                                <a:cubicBezTo>
                                  <a:pt x="0" y="27378"/>
                                  <a:pt x="26725" y="0"/>
                                  <a:pt x="62827" y="0"/>
                                </a:cubicBezTo>
                                <a:cubicBezTo>
                                  <a:pt x="81902" y="0"/>
                                  <a:pt x="95696" y="5446"/>
                                  <a:pt x="106406" y="161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707333953" name="Freihandform 707333953"/>
                        <wps:cNvSpPr/>
                        <wps:spPr>
                          <a:xfrm>
                            <a:off x="1301921" y="437459"/>
                            <a:ext cx="78324" cy="83637"/>
                          </a:xfrm>
                          <a:custGeom>
                            <a:avLst/>
                            <a:gdLst>
                              <a:gd name="csX0" fmla="*/ 78324 w 78324"/>
                              <a:gd name="csY0" fmla="*/ 41474 h 83637"/>
                              <a:gd name="csX1" fmla="*/ 78324 w 78324"/>
                              <a:gd name="csY1" fmla="*/ 44875 h 83637"/>
                              <a:gd name="csX2" fmla="*/ 11919 w 78324"/>
                              <a:gd name="csY2" fmla="*/ 44875 h 83637"/>
                              <a:gd name="csX3" fmla="*/ 41210 w 78324"/>
                              <a:gd name="csY3" fmla="*/ 73436 h 83637"/>
                              <a:gd name="csX4" fmla="*/ 66751 w 78324"/>
                              <a:gd name="csY4" fmla="*/ 59660 h 83637"/>
                              <a:gd name="csX5" fmla="*/ 75437 w 78324"/>
                              <a:gd name="csY5" fmla="*/ 66807 h 83637"/>
                              <a:gd name="csX6" fmla="*/ 41210 w 78324"/>
                              <a:gd name="csY6" fmla="*/ 83638 h 83637"/>
                              <a:gd name="csX7" fmla="*/ 0 w 78324"/>
                              <a:gd name="csY7" fmla="*/ 41819 h 83637"/>
                              <a:gd name="csX8" fmla="*/ 40001 w 78324"/>
                              <a:gd name="csY8" fmla="*/ 0 h 83637"/>
                              <a:gd name="csX9" fmla="*/ 78324 w 78324"/>
                              <a:gd name="csY9" fmla="*/ 41499 h 83637"/>
                              <a:gd name="csX10" fmla="*/ 40174 w 78324"/>
                              <a:gd name="csY10" fmla="*/ 10202 h 83637"/>
                              <a:gd name="csX11" fmla="*/ 12240 w 78324"/>
                              <a:gd name="csY11" fmla="*/ 35708 h 83637"/>
                              <a:gd name="csX12" fmla="*/ 66035 w 78324"/>
                              <a:gd name="csY12" fmla="*/ 35708 h 83637"/>
                              <a:gd name="csX13" fmla="*/ 40149 w 78324"/>
                              <a:gd name="csY13" fmla="*/ 10202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</a:cxnLst>
                            <a:rect l="l" t="t" r="r" b="b"/>
                            <a:pathLst>
                              <a:path w="78324" h="83637">
                                <a:moveTo>
                                  <a:pt x="78324" y="41474"/>
                                </a:moveTo>
                                <a:lnTo>
                                  <a:pt x="78324" y="44875"/>
                                </a:lnTo>
                                <a:lnTo>
                                  <a:pt x="11919" y="44875"/>
                                </a:lnTo>
                                <a:cubicBezTo>
                                  <a:pt x="13621" y="61533"/>
                                  <a:pt x="26059" y="73436"/>
                                  <a:pt x="41210" y="73436"/>
                                </a:cubicBezTo>
                                <a:cubicBezTo>
                                  <a:pt x="51426" y="73436"/>
                                  <a:pt x="61297" y="68335"/>
                                  <a:pt x="66751" y="59660"/>
                                </a:cubicBezTo>
                                <a:lnTo>
                                  <a:pt x="75437" y="66807"/>
                                </a:lnTo>
                                <a:cubicBezTo>
                                  <a:pt x="66084" y="78537"/>
                                  <a:pt x="54313" y="83638"/>
                                  <a:pt x="41210" y="83638"/>
                                </a:cubicBezTo>
                                <a:cubicBezTo>
                                  <a:pt x="17200" y="83638"/>
                                  <a:pt x="0" y="65451"/>
                                  <a:pt x="0" y="41819"/>
                                </a:cubicBezTo>
                                <a:cubicBezTo>
                                  <a:pt x="0" y="18186"/>
                                  <a:pt x="17718" y="0"/>
                                  <a:pt x="40001" y="0"/>
                                </a:cubicBezTo>
                                <a:cubicBezTo>
                                  <a:pt x="62284" y="0"/>
                                  <a:pt x="78324" y="14613"/>
                                  <a:pt x="78324" y="41499"/>
                                </a:cubicBezTo>
                                <a:close/>
                                <a:moveTo>
                                  <a:pt x="40174" y="10202"/>
                                </a:moveTo>
                                <a:cubicBezTo>
                                  <a:pt x="26552" y="10202"/>
                                  <a:pt x="12585" y="21587"/>
                                  <a:pt x="12240" y="35708"/>
                                </a:cubicBezTo>
                                <a:lnTo>
                                  <a:pt x="66035" y="35708"/>
                                </a:lnTo>
                                <a:cubicBezTo>
                                  <a:pt x="66035" y="20232"/>
                                  <a:pt x="55819" y="10202"/>
                                  <a:pt x="40149" y="10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2979063" name="Freihandform 152979063"/>
                        <wps:cNvSpPr/>
                        <wps:spPr>
                          <a:xfrm>
                            <a:off x="1400578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86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39731448" name="Freihandform 1639731448"/>
                        <wps:cNvSpPr/>
                        <wps:spPr>
                          <a:xfrm>
                            <a:off x="1491586" y="437459"/>
                            <a:ext cx="78324" cy="83637"/>
                          </a:xfrm>
                          <a:custGeom>
                            <a:avLst/>
                            <a:gdLst>
                              <a:gd name="csX0" fmla="*/ 78324 w 78324"/>
                              <a:gd name="csY0" fmla="*/ 41474 h 83637"/>
                              <a:gd name="csX1" fmla="*/ 78324 w 78324"/>
                              <a:gd name="csY1" fmla="*/ 44875 h 83637"/>
                              <a:gd name="csX2" fmla="*/ 11919 w 78324"/>
                              <a:gd name="csY2" fmla="*/ 44875 h 83637"/>
                              <a:gd name="csX3" fmla="*/ 41210 w 78324"/>
                              <a:gd name="csY3" fmla="*/ 73436 h 83637"/>
                              <a:gd name="csX4" fmla="*/ 66751 w 78324"/>
                              <a:gd name="csY4" fmla="*/ 59660 h 83637"/>
                              <a:gd name="csX5" fmla="*/ 75437 w 78324"/>
                              <a:gd name="csY5" fmla="*/ 66807 h 83637"/>
                              <a:gd name="csX6" fmla="*/ 41210 w 78324"/>
                              <a:gd name="csY6" fmla="*/ 83638 h 83637"/>
                              <a:gd name="csX7" fmla="*/ 0 w 78324"/>
                              <a:gd name="csY7" fmla="*/ 41819 h 83637"/>
                              <a:gd name="csX8" fmla="*/ 40001 w 78324"/>
                              <a:gd name="csY8" fmla="*/ 0 h 83637"/>
                              <a:gd name="csX9" fmla="*/ 78299 w 78324"/>
                              <a:gd name="csY9" fmla="*/ 41499 h 83637"/>
                              <a:gd name="csX10" fmla="*/ 40198 w 78324"/>
                              <a:gd name="csY10" fmla="*/ 10202 h 83637"/>
                              <a:gd name="csX11" fmla="*/ 12264 w 78324"/>
                              <a:gd name="csY11" fmla="*/ 35708 h 83637"/>
                              <a:gd name="csX12" fmla="*/ 66060 w 78324"/>
                              <a:gd name="csY12" fmla="*/ 35708 h 83637"/>
                              <a:gd name="csX13" fmla="*/ 40174 w 78324"/>
                              <a:gd name="csY13" fmla="*/ 10202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</a:cxnLst>
                            <a:rect l="l" t="t" r="r" b="b"/>
                            <a:pathLst>
                              <a:path w="78324" h="83637">
                                <a:moveTo>
                                  <a:pt x="78324" y="41474"/>
                                </a:moveTo>
                                <a:lnTo>
                                  <a:pt x="78324" y="44875"/>
                                </a:lnTo>
                                <a:lnTo>
                                  <a:pt x="11919" y="44875"/>
                                </a:lnTo>
                                <a:cubicBezTo>
                                  <a:pt x="13621" y="61533"/>
                                  <a:pt x="26059" y="73436"/>
                                  <a:pt x="41210" y="73436"/>
                                </a:cubicBezTo>
                                <a:cubicBezTo>
                                  <a:pt x="51426" y="73436"/>
                                  <a:pt x="61297" y="68335"/>
                                  <a:pt x="66751" y="59660"/>
                                </a:cubicBezTo>
                                <a:lnTo>
                                  <a:pt x="75437" y="66807"/>
                                </a:lnTo>
                                <a:cubicBezTo>
                                  <a:pt x="66084" y="78537"/>
                                  <a:pt x="54314" y="83638"/>
                                  <a:pt x="41210" y="83638"/>
                                </a:cubicBezTo>
                                <a:cubicBezTo>
                                  <a:pt x="17200" y="83638"/>
                                  <a:pt x="0" y="65451"/>
                                  <a:pt x="0" y="41819"/>
                                </a:cubicBezTo>
                                <a:cubicBezTo>
                                  <a:pt x="0" y="18186"/>
                                  <a:pt x="17718" y="0"/>
                                  <a:pt x="40001" y="0"/>
                                </a:cubicBezTo>
                                <a:cubicBezTo>
                                  <a:pt x="62284" y="0"/>
                                  <a:pt x="78299" y="14613"/>
                                  <a:pt x="78299" y="41499"/>
                                </a:cubicBezTo>
                                <a:close/>
                                <a:moveTo>
                                  <a:pt x="40198" y="10202"/>
                                </a:moveTo>
                                <a:cubicBezTo>
                                  <a:pt x="26577" y="10202"/>
                                  <a:pt x="12610" y="21587"/>
                                  <a:pt x="12264" y="35708"/>
                                </a:cubicBezTo>
                                <a:lnTo>
                                  <a:pt x="66060" y="35708"/>
                                </a:lnTo>
                                <a:cubicBezTo>
                                  <a:pt x="66060" y="20232"/>
                                  <a:pt x="55844" y="10202"/>
                                  <a:pt x="40174" y="10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085241471" name="Freihandform 2085241471"/>
                        <wps:cNvSpPr/>
                        <wps:spPr>
                          <a:xfrm>
                            <a:off x="1590886" y="437459"/>
                            <a:ext cx="45306" cy="81617"/>
                          </a:xfrm>
                          <a:custGeom>
                            <a:avLst/>
                            <a:gdLst>
                              <a:gd name="csX0" fmla="*/ 45282 w 45306"/>
                              <a:gd name="csY0" fmla="*/ 1010 h 81617"/>
                              <a:gd name="csX1" fmla="*/ 43061 w 45306"/>
                              <a:gd name="csY1" fmla="*/ 12075 h 81617"/>
                              <a:gd name="csX2" fmla="*/ 36768 w 45306"/>
                              <a:gd name="csY2" fmla="*/ 11213 h 81617"/>
                              <a:gd name="csX3" fmla="*/ 11919 w 45306"/>
                              <a:gd name="csY3" fmla="*/ 37408 h 81617"/>
                              <a:gd name="csX4" fmla="*/ 11919 w 45306"/>
                              <a:gd name="csY4" fmla="*/ 81617 h 81617"/>
                              <a:gd name="csX5" fmla="*/ 691 w 45306"/>
                              <a:gd name="csY5" fmla="*/ 81617 h 81617"/>
                              <a:gd name="csX6" fmla="*/ 691 w 45306"/>
                              <a:gd name="csY6" fmla="*/ 26368 h 81617"/>
                              <a:gd name="csX7" fmla="*/ 0 w 45306"/>
                              <a:gd name="csY7" fmla="*/ 2045 h 81617"/>
                              <a:gd name="csX8" fmla="*/ 11080 w 45306"/>
                              <a:gd name="csY8" fmla="*/ 2045 h 81617"/>
                              <a:gd name="csX9" fmla="*/ 11080 w 45306"/>
                              <a:gd name="csY9" fmla="*/ 16831 h 81617"/>
                              <a:gd name="csX10" fmla="*/ 11425 w 45306"/>
                              <a:gd name="csY10" fmla="*/ 16831 h 81617"/>
                              <a:gd name="csX11" fmla="*/ 36966 w 45306"/>
                              <a:gd name="csY11" fmla="*/ 0 h 81617"/>
                              <a:gd name="csX12" fmla="*/ 45307 w 45306"/>
                              <a:gd name="csY12" fmla="*/ 1010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</a:cxnLst>
                            <a:rect l="l" t="t" r="r" b="b"/>
                            <a:pathLst>
                              <a:path w="45306" h="81617">
                                <a:moveTo>
                                  <a:pt x="45282" y="1010"/>
                                </a:moveTo>
                                <a:lnTo>
                                  <a:pt x="43061" y="12075"/>
                                </a:lnTo>
                                <a:cubicBezTo>
                                  <a:pt x="41531" y="11385"/>
                                  <a:pt x="39483" y="11213"/>
                                  <a:pt x="36768" y="11213"/>
                                </a:cubicBezTo>
                                <a:cubicBezTo>
                                  <a:pt x="21444" y="11213"/>
                                  <a:pt x="11919" y="23460"/>
                                  <a:pt x="11919" y="37408"/>
                                </a:cubicBezTo>
                                <a:lnTo>
                                  <a:pt x="11919" y="81617"/>
                                </a:lnTo>
                                <a:lnTo>
                                  <a:pt x="691" y="81617"/>
                                </a:lnTo>
                                <a:lnTo>
                                  <a:pt x="691" y="26368"/>
                                </a:lnTo>
                                <a:cubicBezTo>
                                  <a:pt x="691" y="14810"/>
                                  <a:pt x="173" y="12248"/>
                                  <a:pt x="0" y="2045"/>
                                </a:cubicBezTo>
                                <a:lnTo>
                                  <a:pt x="11080" y="2045"/>
                                </a:lnTo>
                                <a:lnTo>
                                  <a:pt x="11080" y="16831"/>
                                </a:lnTo>
                                <a:lnTo>
                                  <a:pt x="11425" y="16831"/>
                                </a:lnTo>
                                <a:cubicBezTo>
                                  <a:pt x="15694" y="6111"/>
                                  <a:pt x="24874" y="0"/>
                                  <a:pt x="36966" y="0"/>
                                </a:cubicBezTo>
                                <a:cubicBezTo>
                                  <a:pt x="40198" y="0"/>
                                  <a:pt x="42765" y="345"/>
                                  <a:pt x="45307" y="1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432992438" name="Freihandform 432992438"/>
                        <wps:cNvSpPr/>
                        <wps:spPr>
                          <a:xfrm>
                            <a:off x="1645767" y="437434"/>
                            <a:ext cx="67762" cy="83662"/>
                          </a:xfrm>
                          <a:custGeom>
                            <a:avLst/>
                            <a:gdLst>
                              <a:gd name="csX0" fmla="*/ 0 w 67762"/>
                              <a:gd name="csY0" fmla="*/ 60375 h 83662"/>
                              <a:gd name="csX1" fmla="*/ 50069 w 67762"/>
                              <a:gd name="csY1" fmla="*/ 32824 h 83662"/>
                              <a:gd name="csX2" fmla="*/ 55177 w 67762"/>
                              <a:gd name="csY2" fmla="*/ 32824 h 83662"/>
                              <a:gd name="csX3" fmla="*/ 55177 w 67762"/>
                              <a:gd name="csY3" fmla="*/ 31124 h 83662"/>
                              <a:gd name="csX4" fmla="*/ 34745 w 67762"/>
                              <a:gd name="csY4" fmla="*/ 10202 h 83662"/>
                              <a:gd name="csX5" fmla="*/ 10389 w 67762"/>
                              <a:gd name="csY5" fmla="*/ 19542 h 83662"/>
                              <a:gd name="csX6" fmla="*/ 3578 w 67762"/>
                              <a:gd name="csY6" fmla="*/ 11558 h 83662"/>
                              <a:gd name="csX7" fmla="*/ 37114 w 67762"/>
                              <a:gd name="csY7" fmla="*/ 0 h 83662"/>
                              <a:gd name="csX8" fmla="*/ 66405 w 67762"/>
                              <a:gd name="csY8" fmla="*/ 27723 h 83662"/>
                              <a:gd name="csX9" fmla="*/ 66405 w 67762"/>
                              <a:gd name="csY9" fmla="*/ 64614 h 83662"/>
                              <a:gd name="csX10" fmla="*/ 67762 w 67762"/>
                              <a:gd name="csY10" fmla="*/ 81617 h 83662"/>
                              <a:gd name="csX11" fmla="*/ 56855 w 67762"/>
                              <a:gd name="csY11" fmla="*/ 81617 h 83662"/>
                              <a:gd name="csX12" fmla="*/ 55844 w 67762"/>
                              <a:gd name="csY12" fmla="*/ 68704 h 83662"/>
                              <a:gd name="csX13" fmla="*/ 55498 w 67762"/>
                              <a:gd name="csY13" fmla="*/ 68704 h 83662"/>
                              <a:gd name="csX14" fmla="*/ 27416 w 67762"/>
                              <a:gd name="csY14" fmla="*/ 83663 h 83662"/>
                              <a:gd name="csX15" fmla="*/ 0 w 67762"/>
                              <a:gd name="csY15" fmla="*/ 60375 h 83662"/>
                              <a:gd name="csX16" fmla="*/ 12240 w 67762"/>
                              <a:gd name="csY16" fmla="*/ 58847 h 83662"/>
                              <a:gd name="csX17" fmla="*/ 30969 w 67762"/>
                              <a:gd name="csY17" fmla="*/ 73460 h 83662"/>
                              <a:gd name="csX18" fmla="*/ 55153 w 67762"/>
                              <a:gd name="csY18" fmla="*/ 46255 h 83662"/>
                              <a:gd name="csX19" fmla="*/ 55153 w 67762"/>
                              <a:gd name="csY19" fmla="*/ 41991 h 83662"/>
                              <a:gd name="csX20" fmla="*/ 47330 w 67762"/>
                              <a:gd name="csY20" fmla="*/ 41991 h 83662"/>
                              <a:gd name="csX21" fmla="*/ 12264 w 67762"/>
                              <a:gd name="csY21" fmla="*/ 58823 h 83662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  <a:cxn ang="0">
                                <a:pos x="csX21" y="csY21"/>
                              </a:cxn>
                            </a:cxnLst>
                            <a:rect l="l" t="t" r="r" b="b"/>
                            <a:pathLst>
                              <a:path w="67762" h="83662">
                                <a:moveTo>
                                  <a:pt x="0" y="60375"/>
                                </a:moveTo>
                                <a:cubicBezTo>
                                  <a:pt x="0" y="42016"/>
                                  <a:pt x="13967" y="32824"/>
                                  <a:pt x="50069" y="32824"/>
                                </a:cubicBezTo>
                                <a:lnTo>
                                  <a:pt x="55177" y="32824"/>
                                </a:lnTo>
                                <a:lnTo>
                                  <a:pt x="55177" y="31124"/>
                                </a:lnTo>
                                <a:cubicBezTo>
                                  <a:pt x="55177" y="16659"/>
                                  <a:pt x="48539" y="10202"/>
                                  <a:pt x="34745" y="10202"/>
                                </a:cubicBezTo>
                                <a:cubicBezTo>
                                  <a:pt x="25220" y="10202"/>
                                  <a:pt x="17200" y="13430"/>
                                  <a:pt x="10389" y="19542"/>
                                </a:cubicBezTo>
                                <a:lnTo>
                                  <a:pt x="3578" y="11558"/>
                                </a:lnTo>
                                <a:cubicBezTo>
                                  <a:pt x="11080" y="3894"/>
                                  <a:pt x="22308" y="0"/>
                                  <a:pt x="37114" y="0"/>
                                </a:cubicBezTo>
                                <a:cubicBezTo>
                                  <a:pt x="55325" y="0"/>
                                  <a:pt x="66405" y="11213"/>
                                  <a:pt x="66405" y="27723"/>
                                </a:cubicBezTo>
                                <a:lnTo>
                                  <a:pt x="66405" y="64614"/>
                                </a:lnTo>
                                <a:cubicBezTo>
                                  <a:pt x="66405" y="67497"/>
                                  <a:pt x="66923" y="75506"/>
                                  <a:pt x="67762" y="81617"/>
                                </a:cubicBezTo>
                                <a:lnTo>
                                  <a:pt x="56855" y="81617"/>
                                </a:lnTo>
                                <a:cubicBezTo>
                                  <a:pt x="56164" y="78044"/>
                                  <a:pt x="55844" y="73633"/>
                                  <a:pt x="55844" y="68704"/>
                                </a:cubicBezTo>
                                <a:lnTo>
                                  <a:pt x="55498" y="68704"/>
                                </a:lnTo>
                                <a:cubicBezTo>
                                  <a:pt x="48860" y="79079"/>
                                  <a:pt x="40174" y="83663"/>
                                  <a:pt x="27416" y="83663"/>
                                </a:cubicBezTo>
                                <a:cubicBezTo>
                                  <a:pt x="11573" y="83663"/>
                                  <a:pt x="0" y="74471"/>
                                  <a:pt x="0" y="60375"/>
                                </a:cubicBezTo>
                                <a:close/>
                                <a:moveTo>
                                  <a:pt x="12240" y="58847"/>
                                </a:moveTo>
                                <a:cubicBezTo>
                                  <a:pt x="12240" y="67866"/>
                                  <a:pt x="19889" y="73460"/>
                                  <a:pt x="30969" y="73460"/>
                                </a:cubicBezTo>
                                <a:cubicBezTo>
                                  <a:pt x="45455" y="73460"/>
                                  <a:pt x="55153" y="64614"/>
                                  <a:pt x="55153" y="46255"/>
                                </a:cubicBezTo>
                                <a:lnTo>
                                  <a:pt x="55153" y="41991"/>
                                </a:lnTo>
                                <a:lnTo>
                                  <a:pt x="47330" y="41991"/>
                                </a:lnTo>
                                <a:cubicBezTo>
                                  <a:pt x="26059" y="41991"/>
                                  <a:pt x="12264" y="47438"/>
                                  <a:pt x="12264" y="588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046143073" name="Freihandform 2046143073"/>
                        <wps:cNvSpPr/>
                        <wps:spPr>
                          <a:xfrm>
                            <a:off x="1727274" y="417055"/>
                            <a:ext cx="51747" cy="104066"/>
                          </a:xfrm>
                          <a:custGeom>
                            <a:avLst/>
                            <a:gdLst>
                              <a:gd name="csX0" fmla="*/ 0 w 51747"/>
                              <a:gd name="csY0" fmla="*/ 32652 h 104066"/>
                              <a:gd name="csX1" fmla="*/ 0 w 51747"/>
                              <a:gd name="csY1" fmla="*/ 22450 h 104066"/>
                              <a:gd name="csX2" fmla="*/ 16854 w 51747"/>
                              <a:gd name="csY2" fmla="*/ 22450 h 104066"/>
                              <a:gd name="csX3" fmla="*/ 16854 w 51747"/>
                              <a:gd name="csY3" fmla="*/ 0 h 104066"/>
                              <a:gd name="csX4" fmla="*/ 28082 w 51747"/>
                              <a:gd name="csY4" fmla="*/ 0 h 104066"/>
                              <a:gd name="csX5" fmla="*/ 28082 w 51747"/>
                              <a:gd name="csY5" fmla="*/ 22450 h 104066"/>
                              <a:gd name="csX6" fmla="*/ 51081 w 51747"/>
                              <a:gd name="csY6" fmla="*/ 22450 h 104066"/>
                              <a:gd name="csX7" fmla="*/ 51081 w 51747"/>
                              <a:gd name="csY7" fmla="*/ 32652 h 104066"/>
                              <a:gd name="csX8" fmla="*/ 28082 w 51747"/>
                              <a:gd name="csY8" fmla="*/ 32652 h 104066"/>
                              <a:gd name="csX9" fmla="*/ 28082 w 51747"/>
                              <a:gd name="csY9" fmla="*/ 80262 h 104066"/>
                              <a:gd name="csX10" fmla="*/ 39656 w 51747"/>
                              <a:gd name="csY10" fmla="*/ 93865 h 104066"/>
                              <a:gd name="csX11" fmla="*/ 51229 w 51747"/>
                              <a:gd name="csY11" fmla="*/ 90809 h 104066"/>
                              <a:gd name="csX12" fmla="*/ 51747 w 51747"/>
                              <a:gd name="csY12" fmla="*/ 101184 h 104066"/>
                              <a:gd name="csX13" fmla="*/ 36596 w 51747"/>
                              <a:gd name="csY13" fmla="*/ 104067 h 104066"/>
                              <a:gd name="csX14" fmla="*/ 16854 w 51747"/>
                              <a:gd name="csY14" fmla="*/ 83490 h 104066"/>
                              <a:gd name="csX15" fmla="*/ 16854 w 51747"/>
                              <a:gd name="csY15" fmla="*/ 32652 h 104066"/>
                              <a:gd name="csX16" fmla="*/ 0 w 51747"/>
                              <a:gd name="csY16" fmla="*/ 32652 h 10406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</a:cxnLst>
                            <a:rect l="l" t="t" r="r" b="b"/>
                            <a:pathLst>
                              <a:path w="51747" h="104066">
                                <a:moveTo>
                                  <a:pt x="0" y="32652"/>
                                </a:moveTo>
                                <a:lnTo>
                                  <a:pt x="0" y="22450"/>
                                </a:lnTo>
                                <a:lnTo>
                                  <a:pt x="16854" y="22450"/>
                                </a:lnTo>
                                <a:lnTo>
                                  <a:pt x="16854" y="0"/>
                                </a:lnTo>
                                <a:lnTo>
                                  <a:pt x="28082" y="0"/>
                                </a:lnTo>
                                <a:lnTo>
                                  <a:pt x="28082" y="22450"/>
                                </a:lnTo>
                                <a:lnTo>
                                  <a:pt x="51081" y="22450"/>
                                </a:lnTo>
                                <a:lnTo>
                                  <a:pt x="51081" y="32652"/>
                                </a:lnTo>
                                <a:lnTo>
                                  <a:pt x="28082" y="32652"/>
                                </a:lnTo>
                                <a:lnTo>
                                  <a:pt x="28082" y="80262"/>
                                </a:lnTo>
                                <a:cubicBezTo>
                                  <a:pt x="28082" y="88936"/>
                                  <a:pt x="30797" y="93865"/>
                                  <a:pt x="39656" y="93865"/>
                                </a:cubicBezTo>
                                <a:cubicBezTo>
                                  <a:pt x="43579" y="93865"/>
                                  <a:pt x="47824" y="92682"/>
                                  <a:pt x="51229" y="90809"/>
                                </a:cubicBezTo>
                                <a:lnTo>
                                  <a:pt x="51747" y="101184"/>
                                </a:lnTo>
                                <a:cubicBezTo>
                                  <a:pt x="47478" y="103056"/>
                                  <a:pt x="42049" y="104067"/>
                                  <a:pt x="36596" y="104067"/>
                                </a:cubicBezTo>
                                <a:cubicBezTo>
                                  <a:pt x="24158" y="104067"/>
                                  <a:pt x="16854" y="96403"/>
                                  <a:pt x="16854" y="83490"/>
                                </a:cubicBezTo>
                                <a:lnTo>
                                  <a:pt x="16854" y="32652"/>
                                </a:lnTo>
                                <a:lnTo>
                                  <a:pt x="0" y="32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393262071" name="Freihandform 393262071"/>
                        <wps:cNvSpPr/>
                        <wps:spPr>
                          <a:xfrm>
                            <a:off x="1793753" y="400741"/>
                            <a:ext cx="16336" cy="118335"/>
                          </a:xfrm>
                          <a:custGeom>
                            <a:avLst/>
                            <a:gdLst>
                              <a:gd name="csX0" fmla="*/ 16336 w 16336"/>
                              <a:gd name="csY0" fmla="*/ 8157 h 118335"/>
                              <a:gd name="csX1" fmla="*/ 8168 w 16336"/>
                              <a:gd name="csY1" fmla="*/ 16314 h 118335"/>
                              <a:gd name="csX2" fmla="*/ 0 w 16336"/>
                              <a:gd name="csY2" fmla="*/ 8157 h 118335"/>
                              <a:gd name="csX3" fmla="*/ 8168 w 16336"/>
                              <a:gd name="csY3" fmla="*/ 0 h 118335"/>
                              <a:gd name="csX4" fmla="*/ 16336 w 16336"/>
                              <a:gd name="csY4" fmla="*/ 8157 h 118335"/>
                              <a:gd name="csX5" fmla="*/ 13794 w 16336"/>
                              <a:gd name="csY5" fmla="*/ 118335 h 118335"/>
                              <a:gd name="csX6" fmla="*/ 2566 w 16336"/>
                              <a:gd name="csY6" fmla="*/ 118335 h 118335"/>
                              <a:gd name="csX7" fmla="*/ 2566 w 16336"/>
                              <a:gd name="csY7" fmla="*/ 38763 h 118335"/>
                              <a:gd name="csX8" fmla="*/ 13794 w 16336"/>
                              <a:gd name="csY8" fmla="*/ 38763 h 118335"/>
                              <a:gd name="csX9" fmla="*/ 13794 w 16336"/>
                              <a:gd name="csY9" fmla="*/ 118335 h 11833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16336" h="118335">
                                <a:moveTo>
                                  <a:pt x="16336" y="8157"/>
                                </a:moveTo>
                                <a:cubicBezTo>
                                  <a:pt x="16336" y="12740"/>
                                  <a:pt x="12412" y="16314"/>
                                  <a:pt x="8168" y="16314"/>
                                </a:cubicBezTo>
                                <a:cubicBezTo>
                                  <a:pt x="3924" y="16314"/>
                                  <a:pt x="0" y="12740"/>
                                  <a:pt x="0" y="8157"/>
                                </a:cubicBezTo>
                                <a:cubicBezTo>
                                  <a:pt x="0" y="3573"/>
                                  <a:pt x="4096" y="0"/>
                                  <a:pt x="8168" y="0"/>
                                </a:cubicBezTo>
                                <a:cubicBezTo>
                                  <a:pt x="12240" y="0"/>
                                  <a:pt x="16336" y="3918"/>
                                  <a:pt x="16336" y="8157"/>
                                </a:cubicBezTo>
                                <a:close/>
                                <a:moveTo>
                                  <a:pt x="13794" y="118335"/>
                                </a:moveTo>
                                <a:lnTo>
                                  <a:pt x="2566" y="118335"/>
                                </a:lnTo>
                                <a:lnTo>
                                  <a:pt x="2566" y="38763"/>
                                </a:lnTo>
                                <a:lnTo>
                                  <a:pt x="13794" y="38763"/>
                                </a:lnTo>
                                <a:lnTo>
                                  <a:pt x="13794" y="118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06526354" name="Freihandform 206526354"/>
                        <wps:cNvSpPr/>
                        <wps:spPr>
                          <a:xfrm>
                            <a:off x="1829559" y="437459"/>
                            <a:ext cx="84616" cy="83637"/>
                          </a:xfrm>
                          <a:custGeom>
                            <a:avLst/>
                            <a:gdLst>
                              <a:gd name="csX0" fmla="*/ 84617 w 84616"/>
                              <a:gd name="csY0" fmla="*/ 41819 h 83637"/>
                              <a:gd name="csX1" fmla="*/ 42222 w 84616"/>
                              <a:gd name="csY1" fmla="*/ 83638 h 83637"/>
                              <a:gd name="csX2" fmla="*/ 0 w 84616"/>
                              <a:gd name="csY2" fmla="*/ 41819 h 83637"/>
                              <a:gd name="csX3" fmla="*/ 42222 w 84616"/>
                              <a:gd name="csY3" fmla="*/ 0 h 83637"/>
                              <a:gd name="csX4" fmla="*/ 84617 w 84616"/>
                              <a:gd name="csY4" fmla="*/ 41819 h 83637"/>
                              <a:gd name="csX5" fmla="*/ 42197 w 84616"/>
                              <a:gd name="csY5" fmla="*/ 73460 h 83637"/>
                              <a:gd name="csX6" fmla="*/ 72328 w 84616"/>
                              <a:gd name="csY6" fmla="*/ 41844 h 83637"/>
                              <a:gd name="csX7" fmla="*/ 42025 w 84616"/>
                              <a:gd name="csY7" fmla="*/ 10227 h 83637"/>
                              <a:gd name="csX8" fmla="*/ 12215 w 84616"/>
                              <a:gd name="csY8" fmla="*/ 41844 h 83637"/>
                              <a:gd name="csX9" fmla="*/ 42173 w 84616"/>
                              <a:gd name="csY9" fmla="*/ 73460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84616" h="83637">
                                <a:moveTo>
                                  <a:pt x="84617" y="41819"/>
                                </a:moveTo>
                                <a:cubicBezTo>
                                  <a:pt x="84617" y="65796"/>
                                  <a:pt x="66899" y="83638"/>
                                  <a:pt x="42222" y="83638"/>
                                </a:cubicBezTo>
                                <a:cubicBezTo>
                                  <a:pt x="17545" y="83638"/>
                                  <a:pt x="0" y="65944"/>
                                  <a:pt x="0" y="41819"/>
                                </a:cubicBezTo>
                                <a:cubicBezTo>
                                  <a:pt x="0" y="17694"/>
                                  <a:pt x="18039" y="0"/>
                                  <a:pt x="42222" y="0"/>
                                </a:cubicBezTo>
                                <a:cubicBezTo>
                                  <a:pt x="66405" y="0"/>
                                  <a:pt x="84617" y="16831"/>
                                  <a:pt x="84617" y="41819"/>
                                </a:cubicBezTo>
                                <a:close/>
                                <a:moveTo>
                                  <a:pt x="42197" y="73460"/>
                                </a:moveTo>
                                <a:cubicBezTo>
                                  <a:pt x="60236" y="73460"/>
                                  <a:pt x="72328" y="60030"/>
                                  <a:pt x="72328" y="41844"/>
                                </a:cubicBezTo>
                                <a:cubicBezTo>
                                  <a:pt x="72328" y="23657"/>
                                  <a:pt x="60409" y="10227"/>
                                  <a:pt x="42025" y="10227"/>
                                </a:cubicBezTo>
                                <a:cubicBezTo>
                                  <a:pt x="24652" y="10227"/>
                                  <a:pt x="12215" y="23312"/>
                                  <a:pt x="12215" y="41844"/>
                                </a:cubicBezTo>
                                <a:cubicBezTo>
                                  <a:pt x="12215" y="60375"/>
                                  <a:pt x="24825" y="73460"/>
                                  <a:pt x="42173" y="73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48340308" name="Freihandform 648340308"/>
                        <wps:cNvSpPr/>
                        <wps:spPr>
                          <a:xfrm>
                            <a:off x="1934485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86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8E03A6" id="Grafik 3" o:spid="_x0000_s1026" style="position:absolute;margin-left:-49.25pt;margin-top:6.4pt;width:224.35pt;height:44.05pt;z-index:251639296" coordsize="28493,55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">
              <v:shape id="Freihandform 725397427" o:spid="_x0000_s1027" style="position:absolute;width:28493;height:3541;visibility:visible;mso-wrap-style:square;v-text-anchor:top" coordsize="2849302,354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" path="m1684263,81297r-38742,141918l1644953,223215,1601473,81297r-34548,l1522630,223215r-567,l1485023,81297r-38471,l1504789,278317r32327,l1582817,128315r568,l1629086,278317r33437,l1719946,81297r-35683,xm1386390,180780v1851,2883,3158,6210,3899,10030c1391029,194605,1391399,198548,1391399,202638r,75703l1424836,278341r,-79596c1424836,190785,1423997,183294,1422319,176344v-1653,-6949,-4417,-13036,-8217,-18211c1410302,152934,1405317,148843,1399197,145886v-6120,-2957,-13646,-4461,-22554,-4461c1366599,141425,1357962,143421,1350732,147414v-7255,3992,-13276,10251,-18113,18777c1325734,149681,1311817,141401,1290817,141401v-11154,,-20038,2464,-26602,7393c1257602,153722,1252839,159316,1249853,165625r-567,l1249286,144752r-31759,l1217527,278341r33437,l1250964,205423v,-4436,567,-8699,1678,-12790c1253752,188543,1255578,184920,1258071,181766v2517,-3155,5675,-5668,9476,-7516c1271347,172401,1276035,171465,1281637,171465v8168,,14016,2464,17545,7368c1302686,183762,1304463,190391,1304463,198745r,79596l1337900,278341r,-72351c1337900,201726,1338418,197513,1339430,193348v1012,-4189,2690,-7886,5009,-11139c1346759,178956,1349745,176344,1353348,174422v3627,-1947,8044,-2932,13251,-2932c1371806,171490,1375705,172328,1378839,174003v3158,1676,5675,3943,7526,6826m2191494,175088v5848,-5767,13794,-8625,23813,-8625c2225893,166463,2234160,169296,2240107,174940v5947,5668,9007,13405,9205,23238l2180760,198178v1307,-9635,4861,-17349,10734,-23090m2250447,275532v9648,-4091,18384,-10942,26182,-20602l2252643,236867v-4269,5175,-9229,9512,-14905,12938c2232063,253255,2225079,254955,2216714,254955v-9476,,-17546,-2785,-24258,-8354c2185769,241032,2181870,233245,2180760,223240r101989,l2282749,214048v,-11681,-1530,-22006,-4590,-31025c2275099,174028,2270830,166463,2265327,160326v-5478,-6111,-12067,-10793,-19791,-14046c2237837,143027,2229323,141401,2220045,141401v-10043,,-19519,1675,-28403,5027c2182734,149779,2175010,154486,2168495,160622v-6514,6136,-11647,13504,-15472,22129c2149223,191376,2147323,200987,2147323,211534v,10547,1900,20183,5700,28808c2156823,248967,2161981,256335,2168495,262471v6515,6112,14214,10843,23147,14194c2200550,280017,2210026,281668,2220045,281668v10586,,20704,-2045,30377,-6111m2079758,226566v-1777,4830,-4368,9094,-7798,12790c2068505,243077,2064384,246034,2059547,248252v-4836,2243,-10290,3352,-16434,3352c2036968,251604,2031490,250495,2026678,248252v-4837,-2218,-8958,-5175,-12388,-8896c2010835,235660,2008244,231372,2006468,226566v-1752,-4830,-2641,-9832,-2641,-15032c2003827,206335,2004716,201332,2006468,196502v1776,-4830,4367,-9093,7822,-12789c2017720,179991,2021866,177034,2026678,174816v4836,-2217,10315,-3351,16435,-3351c2049232,171465,2054735,172574,2059547,174816v4837,2218,8958,5175,12413,8897c2075390,187409,2077981,191672,2079758,196502v1752,4830,2640,9833,2640,15032c2082398,216734,2081510,221736,2079758,226566t34967,51751l2114725,67940r-33438,l2081287,161731r-838,c2078771,159513,2076648,157246,2074032,154905v-2615,-2316,-5774,-4510,-9475,-6530c2060830,146329,2056561,144678,2051725,143348v-4837,-1307,-10389,-1947,-16706,-1947c2025543,141401,2016807,143224,2008837,146847v-7971,3598,-14831,8576,-20482,14884c1982679,168040,1978262,175457,1975103,184008v-3158,8527,-4738,17718,-4738,27551c1970365,221391,1971846,230583,1974807,239110v2961,8551,7329,15968,13104,22277c1993660,267695,2000570,272649,2008664,276271v8069,3623,17323,5422,27736,5422c2045876,281693,2054686,279844,2062879,276123v8168,-3696,14658,-9635,19519,-17817l2082965,258306r,20035l2114725,278341r,-24xm1853225,175088v5848,-5767,13794,-8625,23813,-8625c1887624,166463,1895891,169296,1901838,174940v5947,5668,9007,13405,9205,23238l1842491,198178v1307,-9635,4861,-17349,10734,-23090m1853348,276641v8909,3351,18384,5002,28403,5002c1892337,281643,1902455,279598,1912128,275532v9649,-4091,18385,-10942,26182,-20602l1914325,236867v-4269,5175,-9230,9512,-14905,12938c1893744,253255,1886761,254955,1878395,254955v-9476,,-17545,-2785,-24257,-8354c1847450,241032,1843552,233245,1842441,223240r101989,l1944430,214048v,-11681,-1530,-22006,-4590,-31025c1936780,174028,1932511,166463,1927008,160326v-5478,-6111,-12067,-10793,-19790,-14046c1899519,143027,1891005,141401,1881727,141401v-10044,,-19520,1675,-28403,5027c1844415,149779,1836691,154486,1830177,160622v-6515,6136,-11648,13504,-15473,22129c1810904,191376,1809004,200987,1809004,211534v,10547,1900,20183,5700,28808c1818505,248967,1823662,256335,1830177,262471v6514,6112,14214,10843,23147,14194m2400926,185511v1579,3993,2541,8256,2936,12815c2404232,202860,2404430,207000,2404430,210721r,67620l2437867,278341r,-84328c2437867,187163,2437028,180558,2435350,174274v-1678,-6308,-4442,-11878,-8366,-16708c2423085,152736,2418027,148843,2411808,145886v-6218,-2957,-13794,-4461,-22727,-4461c2377952,141425,2369117,143890,2362603,148818v-6490,4929,-11327,10695,-14486,17398l2347550,166216r,-21439l2315791,144777r,133589l2349228,278366r,-72918c2349228,201012,2349795,196749,2350906,192658v1110,-4091,2912,-7713,5429,-10868c2358852,178636,2362010,176123,2365811,174274v3800,-1848,8488,-2784,14065,-2784c2385453,171490,2390191,172845,2393547,175531v3356,2686,5799,6013,7379,10005m2849302,173141r,-28389l2812534,144752r,-38664l2779072,106088r,38664l2751508,144752r,28389l2779072,173141r,61213c2779072,242141,2779689,249016,2780874,254930v1209,5939,3430,10917,6687,14909c2790818,273832,2795285,276789,2800936,278735v5676,1947,12955,2908,21864,2908c2826699,281643,2831214,281323,2836322,280658v5108,-641,9427,-1799,12956,-3475l2849278,249065v-2048,1504,-4837,2563,-8366,3204c2837383,252934,2834126,253255,2831165,253255v-7428,,-12388,-1947,-14905,-5865c2813743,243496,2812509,238198,2812509,231520r,-58429l2849278,173091r24,50xm1759527,119419v6120,,11302,-1897,15473,-5692c1779195,109932,1781268,105151,1781268,99385v,-5767,-2073,-10523,-6268,-14342c1770829,81248,1765672,79350,1759527,79350v-6144,,-11203,1996,-15176,5988c1740353,89330,1738355,94013,1738355,99385v,5372,1998,10079,5996,14071c1748349,117448,1753407,119444,1759527,119444t-16435,158873l1776529,278317r,-133589l1743092,144728r,133589xm660622,196502r86936,l747558,164787r-86936,l660622,113037r92241,l752863,81297r-127356,l625507,278317r35115,l660622,196502xm2716912,206384v-5404,-2883,-11204,-5003,-17422,-6407c2693271,198572,2687448,197241,2682068,195935v-5404,-1306,-9846,-2883,-13375,-4731c2665165,189356,2663412,186374,2663412,182308v,-5027,2123,-8625,6416,-10868c2674097,169223,2678465,168089,2682932,168089v10956,,19692,4559,26182,13652l2731397,161706v-5380,-7417,-12462,-12641,-21173,-15722c2701489,142929,2692679,141376,2683746,141376v-6687,,-13276,838,-19791,2514c2657441,145565,2651691,148178,2646682,151677v-5035,3524,-9057,8033,-12117,13504c2631505,170652,2629975,177108,2629975,184526v,8526,1752,15204,5281,20034c2638785,209390,2643227,213136,2648631,215822v5380,2686,11179,4633,17422,5841c2672271,222870,2678070,224176,2683474,225556v5380,1405,9846,3179,13375,5422c2700378,233220,2702130,236645,2702130,241278v,2612,-691,4855,-2073,6826c2698651,250051,2696849,251678,2694604,252984v-2221,1306,-4640,2218,-7255,2784c2684758,256335,2682241,256606,2679822,256606v-7057,,-13053,-1528,-17964,-4583c2656922,248967,2652332,245024,2648063,240194r-22307,20873c2632640,268854,2640438,274226,2649174,277208v8711,2957,18285,4435,28699,4435c2684758,281643,2691618,280904,2698503,279425v6860,-1478,13054,-3893,18532,-7245c2722513,268854,2726980,264443,2730410,258972v3430,-5471,5157,-12198,5157,-20183c2735567,230090,2733790,223215,2730262,218213v-3529,-5028,-7995,-8946,-13375,-11829m1014215,141401v-8908,,-16805,2144,-23690,6407c983640,152071,978360,158109,974633,165896r-567,l974066,144752r-33437,l940629,278341r33437,l974066,206828v,-1849,419,-4633,1258,-8354c976163,194777,977841,191056,980334,187335v2517,-3696,6144,-6999,10858,-9882c995929,174570,1002197,173141,1009995,173141v2591,,5256,246,7946,690c1020631,174299,1023370,174915,1026158,175654r,-32282c1024110,142805,1022112,142362,1020162,141968v-1949,-370,-3948,-567,-5996,-567m1099375,281643v11153,,19963,-2464,26478,-7368c1132343,269371,1137179,263555,1140363,256877r542,l1140905,278317r31784,l1172689,144728r-33437,l1139252,217646v,4435,-567,8723,-1678,12789c1136464,234526,1134638,238149,1132121,241303v-2493,3154,-5676,5668,-9452,7516c1118869,250667,1114181,251604,1108579,251604v-5947,,-10537,-1356,-13794,-4042c1091527,244876,1089109,241549,1087554,237533v-1579,-3993,-2566,-8256,-2936,-12790c1084248,220209,1084050,216069,1084050,212348r,-67620l1050613,144728r,84303c1050613,235906,1051452,242486,1053130,248794v1654,6309,4442,11928,8366,16831c1065395,270554,1070453,274448,1076672,277306v6218,2883,13794,4313,22703,4313m2503384,198178v1307,-9635,4861,-17349,10734,-23090c2519966,169321,2527912,166463,2537931,166463v10586,,18853,2833,24800,8477c2568678,180608,2571738,188345,2571936,198178r-68552,xm2587951,160326v-5478,-6111,-12067,-10793,-19791,-14046c2560461,143027,2551948,141401,2542669,141401v-10044,,-19519,1675,-28403,5027c2505358,149779,2497634,154486,2491119,160622v-6490,6136,-11647,13504,-15472,22129c2471847,191376,2469947,200987,2469947,211534v,10547,1900,20183,5700,28808c2479447,248967,2484605,256335,2491119,262471v6515,6112,14214,10843,23147,14194c2523174,280017,2532650,281668,2542669,281668v10586,,20704,-2045,30377,-6111c2582695,271466,2591430,264615,2599228,254955r-23986,-18063c2570973,242067,2566013,246404,2560338,249829v-5676,3450,-12684,5151,-21025,5151c2529837,254980,2521768,252195,2515056,246626v-6688,-5570,-10587,-13357,-11697,-23362l2605348,223264r,-9191c2605348,202392,2603818,192066,2600758,183047v-3060,-8994,-7329,-16560,-12832,-22696m877555,226566v-1777,4830,-4368,9094,-7798,12790c866302,243077,862181,246034,857345,248252v-4837,2243,-10290,3352,-16435,3352c834766,251604,829287,250495,824475,248252v-4836,-2218,-8957,-5175,-12387,-8896c808633,235660,806042,231372,804265,226566v-1752,-4830,-2640,-9832,-2640,-15032c801625,206335,802513,201332,804265,196502v1777,-4830,4368,-9093,7823,-12789c815518,179991,819663,177034,824475,174816v4837,-2217,10315,-3351,16435,-3351c847030,171465,852533,172574,857345,174816v4836,2218,8957,5175,12412,8897c873187,187409,875778,191672,877555,196502v1752,4830,2640,9833,2640,15032c880195,216734,879307,221736,877555,226566t14905,-65968c885970,154486,878246,149755,869338,146403v-8909,-3351,-18385,-5027,-28428,-5027c830867,141376,821391,143052,812507,146403v-8908,3352,-16632,8058,-23147,14195c782846,166734,777713,174102,773888,182727v-3800,8625,-5700,18236,-5700,28783c768188,222057,770088,231692,773888,240317v3800,8625,8958,15993,15472,22130c795850,268558,803574,273289,812507,276641v8908,3351,18384,5002,28403,5002c850929,281643,860429,279992,869338,276641v8908,-3352,16632,-8058,23122,-14194c898974,256310,904132,248942,907932,240317v3800,-8625,5700,-18236,5700,-28807c913632,200938,911732,191352,907932,182727v-3800,-8625,-8982,-15993,-15472,-22129m268409,23830r-95918,c172737,126098,212566,227059,275886,294211v40051,42484,63987,59956,63987,59956l396852,278292v,,-15769,-12519,-20951,-17201c305548,197685,268656,113480,268409,23830t-172540,l,23830v888,91967,35041,190883,68503,247587c88812,305892,118251,341797,128739,354167r56978,-75875c136265,215847,105172,139429,98263,59094,96832,47191,95993,35683,95869,23830m456718,62396v-395,-1109,-667,-2243,-1111,-3327c455286,58108,455064,57122,454645,56186l440011,23854v-3405,10720,-10018,18088,-17742,18088c411115,41942,402083,26762,402083,8034v,-2736,247,-5373,592,-7935l402577,,361909,40611v-22455,22425,-22455,58798,,81223c384365,144259,420788,144259,443244,121834v15917,-15894,20309,-38714,13671,-58699c456866,62889,456742,62618,456693,62371e" fillcolor="white [3214]" stroked="f" strokeweight=".0685mm">
                <v:stroke joinstyle="miter"/>
                <v:path arrowok="t" o:connecttype="custom" o:connectlocs="1684263,81297;1645521,223215;1644953,223215;1601473,81297;1566925,81297;1522630,223215;1522063,223215;1485023,81297;1446552,81297;1504789,278317;1537116,278317;1582817,128315;1583385,128315;1629086,278317;1662523,278317;1719946,81297;1684263,81297;1386390,180780;1390289,190810;1391399,202638;1391399,278341;1424836,278341;1424836,198745;1422319,176344;1414102,158133;1399197,145886;1376643,141425;1350732,147414;1332619,166191;1290817,141401;1264215,148794;1249853,165625;1249286,165625;1249286,144752;1217527,144752;1217527,278341;1250964,278341;1250964,205423;1252642,192633;1258071,181766;1267547,174250;1281637,171465;1299182,178833;1304463,198745;1304463,278341;1337900,278341;1337900,205990;1339430,193348;1344439,182209;1353348,174422;1366599,171490;1378839,174003;1386365,180829;2191494,175088;2215307,166463;2240107,174940;2249312,198178;2180760,198178;2191494,175088;2250447,275532;2276629,254930;2252643,236867;2237738,249805;2216714,254955;2192456,246601;2180760,223240;2282749,223240;2282749,214048;2278159,183023;2265327,160326;2245536,146280;2220045,141401;2191642,146428;2168495,160622;2153023,182751;2147323,211534;2153023,240342;2168495,262471;2191642,276665;2220045,281668;2250422,275557;2079758,226566;2071960,239356;2059547,248252;2043113,251604;2026678,248252;2014290,239356;2006468,226566;2003827,211534;2006468,196502;2014290,183713;2026678,174816;2043113,171465;2059547,174816;2071960,183713;2079758,196502;2082398,211534;2079758,226566;2114725,278317;2114725,67940;2081287,67940;2081287,161731;2080449,161731;2074032,154905;2064557,148375;2051725,143348;2035019,141401;2008837,146847;1988355,161731;1975103,184008;1970365,211559;1974807,239110;1987911,261387;2008664,276271;2036400,281693;2062879,276123;2082398,258306;2082965,258306;2082965,278341;2114725,278341;1853225,175088;1877038,166463;1901838,174940;1911043,198178;1842491,198178;1853225,175088;1853348,276641;1881751,281643;1912128,275532;1938310,254930;1914325,236867;1899420,249805;1878395,254955;1854138,246601;1842441,223240;1944430,223240;1944430,214048;1939840,183023;1927008,160326;1907218,146280;1881727,141401;1853324,146428;1830177,160622;1814704,182751;1809004,211534;1814704,240342;1830177,262471;1853324,276665;2400926,185511;2403862,198326;2404430,210721;2404430,278341;2437867,278341;2437867,194013;2435350,174274;2426984,157566;2411808,145886;2389081,141425;2362603,148818;2348117,166216;2347550,166216;2347550,144777;2315791,144777;2315791,278366;2349228,278366;2349228,205448;2350906,192658;2356335,181790;2365811,174274;2379876,171490;2393547,175531;2400926,185536;2849302,173141;2849302,144752;2812534,144752;2812534,106088;2779072,106088;2779072,144752;2751508,144752;2751508,173141;2779072,173141;2779072,234354;2780874,254930;2787561,269839;2800936,278735;2822800,281643;2836322,280658;2849278,277183;2849278,249065;2840912,252269;2831165,253255;2816260,247390;2812509,231520;2812509,173091;2849278,173091;1759527,119419;1775000,113727;1781268,99385;1775000,85043;1759527,79350;1744351,85338;1738355,99385;1744351,113456;1759527,119444;1743092,278317;1776529,278317;1776529,144728;1743092,144728;1743092,278317;660622,196502;747558,196502;747558,164787;660622,164787;660622,113037;752863,113037;752863,81297;625507,81297;625507,278317;660622,278317;660622,196502;2716912,206384;2699490,199977;2682068,195935;2668693,191204;2663412,182308;2669828,171440;2682932,168089;2709114,181741;2731397,161706;2710224,145984;2683746,141376;2663955,143890;2646682,151677;2634565,165181;2629975,184526;2635256,204560;2648631,215822;2666053,221663;2683474,225556;2696849,230978;2702130,241278;2700057,248104;2694604,252984;2687349,255768;2679822,256606;2661858,252023;2648063,240194;2625756,261067;2649174,277208;2677873,281643;2698503,279425;2717035,272180;2730410,258972;2735567,238789;2730262,218213;2716887,206384;1014215,141401;990525,147808;974633,165896;974066,165896;974066,144752;940629,144752;940629,278341;974066,278341;974066,206828;975324,198474;980334,187335;991192,177453;1009995,173141;1017941,173831;1026158,175654;1026158,143372;1020162,141968;1014166,141401;1099375,281643;1125853,274275;1140363,256877;1140905,256877;1140905,278317;1172689,278317;1172689,144728;1139252,144728;1139252,217646;1137574,230435;1132121,241303;1122669,248819;1108579,251604;1094785,247562;1087554,237533;1084618,224743;1084050,212348;1084050,144728;1050613,144728;1050613,229031;1053130,248794;1061496,265625;1076672,277306;1099375,281619;2503384,198178;2514118,175088;2537931,166463;2562731,174940;2571936,198178;2503384,198178;2587951,160326;2568160,146280;2542669,141401;2514266,146428;2491119,160622;2475647,182751;2469947,211534;2475647,240342;2491119,262471;2514266,276665;2542669,281668;2573046,275557;2599228,254955;2575242,236892;2560338,249829;2539313,254980;2515056,246626;2503359,223264;2605348,223264;2605348,214073;2600758,183047;2587926,160351;877555,226566;869757,239356;857345,248252;840910,251604;824475,248252;812088,239356;804265,226566;801625,211534;804265,196502;812088,183713;824475,174816;840910,171465;857345,174816;869757,183713;877555,196502;880195,211534;877555,226566;892460,160598;869338,146403;840910,141376;812507,146403;789360,160598;773888,182727;768188,211510;773888,240317;789360,262447;812507,276641;840910,281643;869338,276641;892460,262447;907932,240317;913632,211510;907932,182727;892460,160598;268409,23830;172491,23830;275886,294211;339873,354167;396852,278292;375901,261091;268409,23830;95869,23830;0,23830;68503,271417;128739,354167;185717,278292;98263,59094;95869,23830;456718,62396;455607,59069;454645,56186;440011,23854;422269,41942;402083,8034;402675,99;402577,0;361909,40611;361909,121834;443244,121834;456915,63135;456693,6237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group id="_x0000_s1028" style="position:absolute;left:6256;top:3956;width:13780;height:1642" coordorigin="6256,3956" coordsize="13779,16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">
                <v:shape id="Freihandform 1022671209" o:spid="_x0000_s1029" style="position:absolute;left:6256;top:3986;width:1025;height:1204;visibility:visible;mso-wrap-style:square;v-text-anchor:top" coordsize="102507,120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" path="m15324,l51254,56802,87183,r15324,l57373,68532r,51848l45109,120380r,-51848l,,15324,xe" fillcolor="white [3214]" stroked="f" strokeweight=".0685mm">
                  <v:stroke joinstyle="miter"/>
                  <v:path arrowok="t" o:connecttype="custom" o:connectlocs="15324,0;51254,56802;87183,0;102507,0;57373,68532;57373,120380;45109,120380;45109,68532;0,0;15324,0" o:connectangles="0,0,0,0,0,0,0,0,0,0"/>
                </v:shape>
                <v:shape id="Freihandform 368842701" o:spid="_x0000_s1030" style="position:absolute;left:7203;top:4374;width:846;height:836;visibility:visible;mso-wrap-style:square;v-text-anchor:top" coordsize="84616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" path="m84617,41819v,23977,-17718,41819,-42395,41819c17545,83638,,65944,,41819,,17694,18039,,42222,,66405,,84617,16831,84617,41819xm42222,73460v18039,,30130,-13430,30130,-31616c72352,23657,60433,10227,42049,10227v-17372,,-29809,13085,-29809,31617c12240,60375,24850,73460,42197,73460r25,xe" fillcolor="white [3214]" stroked="f" strokeweight=".0685mm">
                  <v:stroke joinstyle="miter"/>
                  <v:path arrowok="t" o:connecttype="custom" o:connectlocs="84617,41819;42222,83638;0,41819;42222,0;84617,41819;42222,73460;72352,41844;42049,10227;12240,41844;42197,73460" o:connectangles="0,0,0,0,0,0,0,0,0,0"/>
                </v:shape>
                <v:shape id="Freihandform 1312914830" o:spid="_x0000_s1031" style="position:absolute;left:8259;top:4395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" path="m25,l11253,r,44899c11253,63086,17545,71415,32697,71415v12610,,24356,-10720,24356,-29916l57053,,68281,r,62741c68281,64269,68972,77871,69120,79572r-11574,c57201,77354,57028,75333,57028,73115r,-6284l56683,66831c51402,75678,40347,81617,29958,81617,9353,81617,,69542,,51183l,,25,xe" fillcolor="white [3214]" stroked="f" strokeweight=".0685mm">
                  <v:stroke joinstyle="miter"/>
                  <v:path arrowok="t" o:connecttype="custom" o:connectlocs="25,0;11253,0;11253,44899;32697,71415;57053,41499;57053,0;68281,0;68281,62741;69120,79572;57546,79572;57028,73115;57028,66831;56683,66831;29958,81617;0,51183;0,0" o:connectangles="0,0,0,0,0,0,0,0,0,0,0,0,0,0,0,0"/>
                </v:shape>
                <v:shape id="Freihandform 601968925" o:spid="_x0000_s1032" style="position:absolute;left:9200;top:4374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" path="m,2045r11573,c12092,6284,12092,9192,12092,14786r345,c17372,6111,28452,,39162,,58903,,69120,11213,69120,30434r,51183l57892,81617r,-44899c57892,18852,51599,10202,36941,10202v-11080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  <v:shape id="Freihandform 450342693" o:spid="_x0000_s1033" style="position:absolute;left:10106;top:4374;width:830;height:1224;visibility:visible;mso-wrap-style:square;v-text-anchor:top" coordsize="82963,122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" path="m40569,25v12782,,23837,5446,30648,15130l71735,15155r,-13085l82963,2070r,79572c82963,106630,68330,122450,40223,122450v-15842,,-28107,-5101,-38323,-15993l10241,97610v6638,8847,17545,14614,30648,14614c60804,112224,71711,100494,71711,81617r,-14958l71365,66659c64727,76689,54338,81617,41556,81617,18063,81617,,63431,,41154,,18876,17372,,40519,r50,25xm12289,40833v,16486,12931,30607,29637,30607c58632,71440,72056,58675,72056,41844,72056,24002,60310,10227,41753,10227v-16015,,-29464,13775,-29464,30606xe" fillcolor="white [3214]" stroked="f" strokeweight=".0685mm">
                  <v:stroke joinstyle="miter"/>
                  <v:path arrowok="t" o:connecttype="custom" o:connectlocs="40569,25;71217,15155;71735,15155;71735,2070;82963,2070;82963,81642;40223,122450;1900,106457;10241,97610;40889,112224;71711,81617;71711,66659;71365,66659;41556,81617;0,41154;40519,0;12289,40833;41926,71440;72056,41844;41753,10227;12289,40833" o:connectangles="0,0,0,0,0,0,0,0,0,0,0,0,0,0,0,0,0,0,0,0,0"/>
                </v:shape>
                <v:shape id="Freihandform 2123388882" o:spid="_x0000_s1034" style="position:absolute;left:11695;top:3956;width:1085;height:1265;visibility:visible;mso-wrap-style:square;v-text-anchor:top" coordsize="108454,1265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" path="m106431,16166r-9205,9019c88886,16338,77633,11237,62827,11237v-29119,,-49551,22622,-49551,52021c13276,92657,33708,115279,62827,115279v12437,,24356,-3228,33363,-8501l96190,66486r-28773,l67417,55274r41037,l108454,114269v-13794,8157,-30821,12247,-45627,12247c26552,126516,,99138,,63258,,27378,26725,,62827,v19075,,32869,5446,43579,16141l106431,16166xe" fillcolor="white [3214]" stroked="f" strokeweight=".0685mm">
                  <v:stroke joinstyle="miter"/>
                  <v:path arrowok="t" o:connecttype="custom" o:connectlocs="106431,16166;97226,25185;62827,11237;13276,63258;62827,115279;96190,106778;96190,66486;67417,66486;67417,55274;108454,55274;108454,114269;62827,126516;0,63258;62827,0;106406,16141" o:connectangles="0,0,0,0,0,0,0,0,0,0,0,0,0,0,0"/>
                </v:shape>
                <v:shape id="Freihandform 707333953" o:spid="_x0000_s1035" style="position:absolute;left:13019;top:4374;width:783;height:836;visibility:visible;mso-wrap-style:square;v-text-anchor:top" coordsize="78324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" path="m78324,41474r,3401l11919,44875v1702,16658,14140,28561,29291,28561c51426,73436,61297,68335,66751,59660r8686,7147c66084,78537,54313,83638,41210,83638,17200,83638,,65451,,41819,,18186,17718,,40001,,62284,,78324,14613,78324,41499r,-25xm40174,10202v-13622,,-27589,11385,-27934,25506l66035,35708c66035,20232,55819,10202,40149,10202r25,xe" fillcolor="white [3214]" stroked="f" strokeweight=".0685mm">
                  <v:stroke joinstyle="miter"/>
                  <v:path arrowok="t" o:connecttype="custom" o:connectlocs="78324,41474;78324,44875;11919,44875;41210,73436;66751,59660;75437,66807;41210,83638;0,41819;40001,0;78324,41499;40174,10202;12240,35708;66035,35708;40149,10202" o:connectangles="0,0,0,0,0,0,0,0,0,0,0,0,0,0"/>
                </v:shape>
                <v:shape id="Freihandform 152979063" o:spid="_x0000_s1036" style="position:absolute;left:14005;top:4374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" path="m,2045r11573,c12092,6284,12092,9192,12092,14786r345,c17372,6111,28452,,39162,,58903,,69120,11213,69120,30434r,51183l57892,81617r,-44899c57892,18852,51599,10202,36941,10202v-11055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  <v:shape id="Freihandform 1639731448" o:spid="_x0000_s1037" style="position:absolute;left:14915;top:4374;width:784;height:836;visibility:visible;mso-wrap-style:square;v-text-anchor:top" coordsize="78324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" path="m78324,41474r,3401l11919,44875v1702,16658,14140,28561,29291,28561c51426,73436,61297,68335,66751,59660r8686,7147c66084,78537,54314,83638,41210,83638,17200,83638,,65451,,41819,,18186,17718,,40001,,62284,,78299,14613,78299,41499r25,-25xm40198,10202v-13621,,-27588,11385,-27934,25506l66060,35708c66060,20232,55844,10202,40174,10202r24,xe" fillcolor="white [3214]" stroked="f" strokeweight=".0685mm">
                  <v:stroke joinstyle="miter"/>
                  <v:path arrowok="t" o:connecttype="custom" o:connectlocs="78324,41474;78324,44875;11919,44875;41210,73436;66751,59660;75437,66807;41210,83638;0,41819;40001,0;78299,41499;40198,10202;12264,35708;66060,35708;40174,10202" o:connectangles="0,0,0,0,0,0,0,0,0,0,0,0,0,0"/>
                </v:shape>
                <v:shape id="Freihandform 2085241471" o:spid="_x0000_s1038" style="position:absolute;left:15908;top:4374;width:453;height:816;visibility:visible;mso-wrap-style:square;v-text-anchor:top" coordsize="45306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" path="m45282,1010l43061,12075v-1530,-690,-3578,-862,-6293,-862c21444,11213,11919,23460,11919,37408r,44209l691,81617r,-55249c691,14810,173,12248,,2045r11080,l11080,16831r345,c15694,6111,24874,,36966,v3232,,5799,345,8341,1010l45282,1010xe" fillcolor="white [3214]" stroked="f" strokeweight=".0685mm">
                  <v:stroke joinstyle="miter"/>
                  <v:path arrowok="t" o:connecttype="custom" o:connectlocs="45282,1010;43061,12075;36768,11213;11919,37408;11919,81617;691,81617;691,26368;0,2045;11080,2045;11080,16831;11425,16831;36966,0;45307,1010" o:connectangles="0,0,0,0,0,0,0,0,0,0,0,0,0"/>
                </v:shape>
                <v:shape id="Freihandform 432992438" o:spid="_x0000_s1039" style="position:absolute;left:16457;top:4374;width:678;height:836;visibility:visible;mso-wrap-style:square;v-text-anchor:top" coordsize="67762,836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" path="m,60375c,42016,13967,32824,50069,32824r5108,l55177,31124v,-14465,-6638,-20922,-20432,-20922c25220,10202,17200,13430,10389,19542l3578,11558c11080,3894,22308,,37114,,55325,,66405,11213,66405,27723r,36891c66405,67497,66923,75506,67762,81617r-10907,c56164,78044,55844,73633,55844,68704r-346,c48860,79079,40174,83663,27416,83663,11573,83663,,74471,,60375xm12240,58847v,9019,7649,14613,18729,14613c45455,73460,55153,64614,55153,46255r,-4264l47330,41991v-21271,,-35066,5447,-35066,16832l12240,58847xe" fillcolor="white [3214]" stroked="f" strokeweight=".0685mm">
                  <v:stroke joinstyle="miter"/>
                  <v:path arrowok="t" o:connecttype="custom" o:connectlocs="0,60375;50069,32824;55177,32824;55177,31124;34745,10202;10389,19542;3578,11558;37114,0;66405,27723;66405,64614;67762,81617;56855,81617;55844,68704;55498,68704;27416,83663;0,60375;12240,58847;30969,73460;55153,46255;55153,41991;47330,41991;12264,58823" o:connectangles="0,0,0,0,0,0,0,0,0,0,0,0,0,0,0,0,0,0,0,0,0,0"/>
                </v:shape>
                <v:shape id="Freihandform 2046143073" o:spid="_x0000_s1040" style="position:absolute;left:17272;top:4170;width:518;height:1041;visibility:visible;mso-wrap-style:square;v-text-anchor:top" coordsize="51747,1040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" path="m,32652l,22450r16854,l16854,,28082,r,22450l51081,22450r,10202l28082,32652r,47610c28082,88936,30797,93865,39656,93865v3923,,8168,-1183,11573,-3056l51747,101184v-4269,1872,-9698,2883,-15151,2883c24158,104067,16854,96403,16854,83490r,-50838l,32652xe" fillcolor="white [3214]" stroked="f" strokeweight=".0685mm">
                  <v:stroke joinstyle="miter"/>
                  <v:path arrowok="t" o:connecttype="custom" o:connectlocs="0,32652;0,22450;16854,22450;16854,0;28082,0;28082,22450;51081,22450;51081,32652;28082,32652;28082,80262;39656,93865;51229,90809;51747,101184;36596,104067;16854,83490;16854,32652;0,32652" o:connectangles="0,0,0,0,0,0,0,0,0,0,0,0,0,0,0,0,0"/>
                </v:shape>
                <v:shape id="Freihandform 393262071" o:spid="_x0000_s1041" style="position:absolute;left:17937;top:4007;width:163;height:1183;visibility:visible;mso-wrap-style:square;v-text-anchor:top" coordsize="16336,118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" path="m16336,8157v,4583,-3924,8157,-8168,8157c3924,16314,,12740,,8157,,3573,4096,,8168,v4072,,8168,3918,8168,8157xm13794,118335r-11228,l2566,38763r11228,l13794,118335xe" fillcolor="white [3214]" stroked="f" strokeweight=".0685mm">
                  <v:stroke joinstyle="miter"/>
                  <v:path arrowok="t" o:connecttype="custom" o:connectlocs="16336,8157;8168,16314;0,8157;8168,0;16336,8157;13794,118335;2566,118335;2566,38763;13794,38763;13794,118335" o:connectangles="0,0,0,0,0,0,0,0,0,0"/>
                </v:shape>
                <v:shape id="Freihandform 206526354" o:spid="_x0000_s1042" style="position:absolute;left:18295;top:4374;width:846;height:836;visibility:visible;mso-wrap-style:square;v-text-anchor:top" coordsize="84616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" path="m84617,41819v,23977,-17718,41819,-42395,41819c17545,83638,,65944,,41819,,17694,18039,,42222,,66405,,84617,16831,84617,41819xm42197,73460v18039,,30131,-13430,30131,-31616c72328,23657,60409,10227,42025,10227v-17373,,-29810,13085,-29810,31617c12215,60375,24825,73460,42173,73460r24,xe" fillcolor="white [3214]" stroked="f" strokeweight=".0685mm">
                  <v:stroke joinstyle="miter"/>
                  <v:path arrowok="t" o:connecttype="custom" o:connectlocs="84617,41819;42222,83638;0,41819;42222,0;84617,41819;42197,73460;72328,41844;42025,10227;12215,41844;42173,73460" o:connectangles="0,0,0,0,0,0,0,0,0,0"/>
                </v:shape>
                <v:shape id="Freihandform 648340308" o:spid="_x0000_s1043" style="position:absolute;left:19344;top:4374;width:692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" path="m,2045r11573,c12092,6284,12092,9192,12092,14786r345,c17372,6111,28452,,39162,,58903,,69120,11213,69120,30434r,51183l57892,81617r,-44899c57892,18852,51599,10202,36941,10202v-11055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</v:group>
            </v:group>
          </w:pict>
        </mc:Fallback>
      </mc:AlternateContent>
    </w:r>
    <w:r w:rsidR="009014D8">
      <w:rPr>
        <w:sz w:val="56"/>
      </w:rPr>
      <w:drawing>
        <wp:anchor distT="0" distB="0" distL="114300" distR="114300" simplePos="0" relativeHeight="251640320" behindDoc="1" locked="0" layoutInCell="1" allowOverlap="1" wp14:anchorId="623C441F" wp14:editId="45775A13">
          <wp:simplePos x="0" y="0"/>
          <wp:positionH relativeFrom="column">
            <wp:posOffset>-1675130</wp:posOffset>
          </wp:positionH>
          <wp:positionV relativeFrom="paragraph">
            <wp:posOffset>-2479271</wp:posOffset>
          </wp:positionV>
          <wp:extent cx="13050440" cy="11875310"/>
          <wp:effectExtent l="0" t="0" r="5715" b="0"/>
          <wp:wrapNone/>
          <wp:docPr id="459361379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9227471" name="Grafik 213922747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50440" cy="11875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1E61">
      <w:rPr>
        <w:sz w:val="56"/>
      </w:rPr>
      <mc:AlternateContent>
        <mc:Choice Requires="wps">
          <w:drawing>
            <wp:anchor distT="0" distB="0" distL="114300" distR="114300" simplePos="0" relativeHeight="251638272" behindDoc="1" locked="0" layoutInCell="1" allowOverlap="1" wp14:anchorId="1D811470" wp14:editId="6B28B67F">
              <wp:simplePos x="0" y="0"/>
              <wp:positionH relativeFrom="margin">
                <wp:posOffset>-1240155</wp:posOffset>
              </wp:positionH>
              <wp:positionV relativeFrom="margin">
                <wp:posOffset>-902113</wp:posOffset>
              </wp:positionV>
              <wp:extent cx="8142605" cy="10996930"/>
              <wp:effectExtent l="0" t="0" r="10795" b="13970"/>
              <wp:wrapNone/>
              <wp:docPr id="1609191846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42605" cy="1099693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813ED0" id="Rechteck 1" o:spid="_x0000_s1026" style="position:absolute;margin-left:-97.65pt;margin-top:-71.05pt;width:641.15pt;height:865.9pt;z-index:-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" fillcolor="#702283 [3213]" strokecolor="#312100 [484]" strokeweight="1pt">
              <w10:wrap anchorx="margin" anchory="margin"/>
            </v:rect>
          </w:pict>
        </mc:Fallback>
      </mc:AlternateContent>
    </w:r>
    <w:bookmarkEnd w:id="4"/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B0640" w14:textId="77777777" w:rsidR="002B6E04" w:rsidRDefault="002B6E04" w:rsidP="00B067F7">
    <w:pPr>
      <w:pStyle w:val="Kopfzeile"/>
    </w:pPr>
    <w:r>
      <w:drawing>
        <wp:anchor distT="0" distB="0" distL="114300" distR="114300" simplePos="0" relativeHeight="251664896" behindDoc="1" locked="0" layoutInCell="1" allowOverlap="1" wp14:anchorId="0851D13B" wp14:editId="587736DE">
          <wp:simplePos x="0" y="0"/>
          <wp:positionH relativeFrom="column">
            <wp:posOffset>-3561224</wp:posOffset>
          </wp:positionH>
          <wp:positionV relativeFrom="paragraph">
            <wp:posOffset>-1836014</wp:posOffset>
          </wp:positionV>
          <wp:extent cx="11637703" cy="11981305"/>
          <wp:effectExtent l="0" t="146367" r="306387" b="0"/>
          <wp:wrapNone/>
          <wp:docPr id="508142912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309716" name="Grafik 439309716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4060558">
                    <a:off x="0" y="0"/>
                    <a:ext cx="11637703" cy="11981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56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03BB2F4D" wp14:editId="7080B870">
              <wp:simplePos x="0" y="0"/>
              <wp:positionH relativeFrom="margin">
                <wp:posOffset>-1139190</wp:posOffset>
              </wp:positionH>
              <wp:positionV relativeFrom="margin">
                <wp:posOffset>-876902</wp:posOffset>
              </wp:positionV>
              <wp:extent cx="8142605" cy="10996930"/>
              <wp:effectExtent l="0" t="0" r="0" b="1270"/>
              <wp:wrapNone/>
              <wp:docPr id="1756118619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42605" cy="1099693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463EB" id="Rechteck 1" o:spid="_x0000_s1026" style="position:absolute;margin-left:-89.7pt;margin-top:-69.05pt;width:641.15pt;height:865.9pt;z-index:-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" fillcolor="#ced951 [3205]" stroked="f" strokeweight="1pt">
              <w10:wrap anchorx="margin" anchory="margin"/>
            </v:rect>
          </w:pict>
        </mc:Fallback>
      </mc:AlternateContent>
    </w:r>
    <w:r>
      <mc:AlternateContent>
        <mc:Choice Requires="wpg">
          <w:drawing>
            <wp:anchor distT="0" distB="0" distL="114300" distR="114300" simplePos="0" relativeHeight="251662848" behindDoc="0" locked="0" layoutInCell="1" allowOverlap="1" wp14:anchorId="3E8807B9" wp14:editId="1530A012">
              <wp:simplePos x="0" y="0"/>
              <wp:positionH relativeFrom="column">
                <wp:posOffset>-625475</wp:posOffset>
              </wp:positionH>
              <wp:positionV relativeFrom="paragraph">
                <wp:posOffset>81068</wp:posOffset>
              </wp:positionV>
              <wp:extent cx="2849245" cy="559435"/>
              <wp:effectExtent l="0" t="0" r="0" b="0"/>
              <wp:wrapNone/>
              <wp:docPr id="647628156" name="Grafik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49245" cy="559435"/>
                        <a:chOff x="0" y="0"/>
                        <a:chExt cx="2849302" cy="559885"/>
                      </a:xfrm>
                      <a:solidFill>
                        <a:schemeClr val="bg2"/>
                      </a:solidFill>
                    </wpg:grpSpPr>
                    <wps:wsp>
                      <wps:cNvPr id="1426719796" name="Freihandform 1426719796"/>
                      <wps:cNvSpPr/>
                      <wps:spPr>
                        <a:xfrm>
                          <a:off x="0" y="0"/>
                          <a:ext cx="2849302" cy="354167"/>
                        </a:xfrm>
                        <a:custGeom>
                          <a:avLst/>
                          <a:gdLst>
                            <a:gd name="csX0" fmla="*/ 1684263 w 2849302"/>
                            <a:gd name="csY0" fmla="*/ 81297 h 354167"/>
                            <a:gd name="csX1" fmla="*/ 1645521 w 2849302"/>
                            <a:gd name="csY1" fmla="*/ 223215 h 354167"/>
                            <a:gd name="csX2" fmla="*/ 1644953 w 2849302"/>
                            <a:gd name="csY2" fmla="*/ 223215 h 354167"/>
                            <a:gd name="csX3" fmla="*/ 1601473 w 2849302"/>
                            <a:gd name="csY3" fmla="*/ 81297 h 354167"/>
                            <a:gd name="csX4" fmla="*/ 1566925 w 2849302"/>
                            <a:gd name="csY4" fmla="*/ 81297 h 354167"/>
                            <a:gd name="csX5" fmla="*/ 1522630 w 2849302"/>
                            <a:gd name="csY5" fmla="*/ 223215 h 354167"/>
                            <a:gd name="csX6" fmla="*/ 1522063 w 2849302"/>
                            <a:gd name="csY6" fmla="*/ 223215 h 354167"/>
                            <a:gd name="csX7" fmla="*/ 1485023 w 2849302"/>
                            <a:gd name="csY7" fmla="*/ 81297 h 354167"/>
                            <a:gd name="csX8" fmla="*/ 1446552 w 2849302"/>
                            <a:gd name="csY8" fmla="*/ 81297 h 354167"/>
                            <a:gd name="csX9" fmla="*/ 1504789 w 2849302"/>
                            <a:gd name="csY9" fmla="*/ 278317 h 354167"/>
                            <a:gd name="csX10" fmla="*/ 1537116 w 2849302"/>
                            <a:gd name="csY10" fmla="*/ 278317 h 354167"/>
                            <a:gd name="csX11" fmla="*/ 1582817 w 2849302"/>
                            <a:gd name="csY11" fmla="*/ 128315 h 354167"/>
                            <a:gd name="csX12" fmla="*/ 1583385 w 2849302"/>
                            <a:gd name="csY12" fmla="*/ 128315 h 354167"/>
                            <a:gd name="csX13" fmla="*/ 1629086 w 2849302"/>
                            <a:gd name="csY13" fmla="*/ 278317 h 354167"/>
                            <a:gd name="csX14" fmla="*/ 1662523 w 2849302"/>
                            <a:gd name="csY14" fmla="*/ 278317 h 354167"/>
                            <a:gd name="csX15" fmla="*/ 1719946 w 2849302"/>
                            <a:gd name="csY15" fmla="*/ 81297 h 354167"/>
                            <a:gd name="csX16" fmla="*/ 1684263 w 2849302"/>
                            <a:gd name="csY16" fmla="*/ 81297 h 354167"/>
                            <a:gd name="csX17" fmla="*/ 1386390 w 2849302"/>
                            <a:gd name="csY17" fmla="*/ 180780 h 354167"/>
                            <a:gd name="csX18" fmla="*/ 1390289 w 2849302"/>
                            <a:gd name="csY18" fmla="*/ 190810 h 354167"/>
                            <a:gd name="csX19" fmla="*/ 1391399 w 2849302"/>
                            <a:gd name="csY19" fmla="*/ 202638 h 354167"/>
                            <a:gd name="csX20" fmla="*/ 1391399 w 2849302"/>
                            <a:gd name="csY20" fmla="*/ 278341 h 354167"/>
                            <a:gd name="csX21" fmla="*/ 1424836 w 2849302"/>
                            <a:gd name="csY21" fmla="*/ 278341 h 354167"/>
                            <a:gd name="csX22" fmla="*/ 1424836 w 2849302"/>
                            <a:gd name="csY22" fmla="*/ 198745 h 354167"/>
                            <a:gd name="csX23" fmla="*/ 1422319 w 2849302"/>
                            <a:gd name="csY23" fmla="*/ 176344 h 354167"/>
                            <a:gd name="csX24" fmla="*/ 1414102 w 2849302"/>
                            <a:gd name="csY24" fmla="*/ 158133 h 354167"/>
                            <a:gd name="csX25" fmla="*/ 1399197 w 2849302"/>
                            <a:gd name="csY25" fmla="*/ 145886 h 354167"/>
                            <a:gd name="csX26" fmla="*/ 1376643 w 2849302"/>
                            <a:gd name="csY26" fmla="*/ 141425 h 354167"/>
                            <a:gd name="csX27" fmla="*/ 1350732 w 2849302"/>
                            <a:gd name="csY27" fmla="*/ 147414 h 354167"/>
                            <a:gd name="csX28" fmla="*/ 1332619 w 2849302"/>
                            <a:gd name="csY28" fmla="*/ 166191 h 354167"/>
                            <a:gd name="csX29" fmla="*/ 1290817 w 2849302"/>
                            <a:gd name="csY29" fmla="*/ 141401 h 354167"/>
                            <a:gd name="csX30" fmla="*/ 1264215 w 2849302"/>
                            <a:gd name="csY30" fmla="*/ 148794 h 354167"/>
                            <a:gd name="csX31" fmla="*/ 1249853 w 2849302"/>
                            <a:gd name="csY31" fmla="*/ 165625 h 354167"/>
                            <a:gd name="csX32" fmla="*/ 1249286 w 2849302"/>
                            <a:gd name="csY32" fmla="*/ 165625 h 354167"/>
                            <a:gd name="csX33" fmla="*/ 1249286 w 2849302"/>
                            <a:gd name="csY33" fmla="*/ 144752 h 354167"/>
                            <a:gd name="csX34" fmla="*/ 1217527 w 2849302"/>
                            <a:gd name="csY34" fmla="*/ 144752 h 354167"/>
                            <a:gd name="csX35" fmla="*/ 1217527 w 2849302"/>
                            <a:gd name="csY35" fmla="*/ 278341 h 354167"/>
                            <a:gd name="csX36" fmla="*/ 1250964 w 2849302"/>
                            <a:gd name="csY36" fmla="*/ 278341 h 354167"/>
                            <a:gd name="csX37" fmla="*/ 1250964 w 2849302"/>
                            <a:gd name="csY37" fmla="*/ 205423 h 354167"/>
                            <a:gd name="csX38" fmla="*/ 1252642 w 2849302"/>
                            <a:gd name="csY38" fmla="*/ 192633 h 354167"/>
                            <a:gd name="csX39" fmla="*/ 1258071 w 2849302"/>
                            <a:gd name="csY39" fmla="*/ 181766 h 354167"/>
                            <a:gd name="csX40" fmla="*/ 1267547 w 2849302"/>
                            <a:gd name="csY40" fmla="*/ 174250 h 354167"/>
                            <a:gd name="csX41" fmla="*/ 1281637 w 2849302"/>
                            <a:gd name="csY41" fmla="*/ 171465 h 354167"/>
                            <a:gd name="csX42" fmla="*/ 1299182 w 2849302"/>
                            <a:gd name="csY42" fmla="*/ 178833 h 354167"/>
                            <a:gd name="csX43" fmla="*/ 1304463 w 2849302"/>
                            <a:gd name="csY43" fmla="*/ 198745 h 354167"/>
                            <a:gd name="csX44" fmla="*/ 1304463 w 2849302"/>
                            <a:gd name="csY44" fmla="*/ 278341 h 354167"/>
                            <a:gd name="csX45" fmla="*/ 1337900 w 2849302"/>
                            <a:gd name="csY45" fmla="*/ 278341 h 354167"/>
                            <a:gd name="csX46" fmla="*/ 1337900 w 2849302"/>
                            <a:gd name="csY46" fmla="*/ 205990 h 354167"/>
                            <a:gd name="csX47" fmla="*/ 1339430 w 2849302"/>
                            <a:gd name="csY47" fmla="*/ 193348 h 354167"/>
                            <a:gd name="csX48" fmla="*/ 1344439 w 2849302"/>
                            <a:gd name="csY48" fmla="*/ 182209 h 354167"/>
                            <a:gd name="csX49" fmla="*/ 1353348 w 2849302"/>
                            <a:gd name="csY49" fmla="*/ 174422 h 354167"/>
                            <a:gd name="csX50" fmla="*/ 1366599 w 2849302"/>
                            <a:gd name="csY50" fmla="*/ 171490 h 354167"/>
                            <a:gd name="csX51" fmla="*/ 1378839 w 2849302"/>
                            <a:gd name="csY51" fmla="*/ 174003 h 354167"/>
                            <a:gd name="csX52" fmla="*/ 1386365 w 2849302"/>
                            <a:gd name="csY52" fmla="*/ 180829 h 354167"/>
                            <a:gd name="csX53" fmla="*/ 2191494 w 2849302"/>
                            <a:gd name="csY53" fmla="*/ 175088 h 354167"/>
                            <a:gd name="csX54" fmla="*/ 2215307 w 2849302"/>
                            <a:gd name="csY54" fmla="*/ 166463 h 354167"/>
                            <a:gd name="csX55" fmla="*/ 2240107 w 2849302"/>
                            <a:gd name="csY55" fmla="*/ 174940 h 354167"/>
                            <a:gd name="csX56" fmla="*/ 2249312 w 2849302"/>
                            <a:gd name="csY56" fmla="*/ 198178 h 354167"/>
                            <a:gd name="csX57" fmla="*/ 2180760 w 2849302"/>
                            <a:gd name="csY57" fmla="*/ 198178 h 354167"/>
                            <a:gd name="csX58" fmla="*/ 2191494 w 2849302"/>
                            <a:gd name="csY58" fmla="*/ 175088 h 354167"/>
                            <a:gd name="csX59" fmla="*/ 2250447 w 2849302"/>
                            <a:gd name="csY59" fmla="*/ 275532 h 354167"/>
                            <a:gd name="csX60" fmla="*/ 2276629 w 2849302"/>
                            <a:gd name="csY60" fmla="*/ 254930 h 354167"/>
                            <a:gd name="csX61" fmla="*/ 2252643 w 2849302"/>
                            <a:gd name="csY61" fmla="*/ 236867 h 354167"/>
                            <a:gd name="csX62" fmla="*/ 2237738 w 2849302"/>
                            <a:gd name="csY62" fmla="*/ 249805 h 354167"/>
                            <a:gd name="csX63" fmla="*/ 2216714 w 2849302"/>
                            <a:gd name="csY63" fmla="*/ 254955 h 354167"/>
                            <a:gd name="csX64" fmla="*/ 2192456 w 2849302"/>
                            <a:gd name="csY64" fmla="*/ 246601 h 354167"/>
                            <a:gd name="csX65" fmla="*/ 2180760 w 2849302"/>
                            <a:gd name="csY65" fmla="*/ 223240 h 354167"/>
                            <a:gd name="csX66" fmla="*/ 2282749 w 2849302"/>
                            <a:gd name="csY66" fmla="*/ 223240 h 354167"/>
                            <a:gd name="csX67" fmla="*/ 2282749 w 2849302"/>
                            <a:gd name="csY67" fmla="*/ 214048 h 354167"/>
                            <a:gd name="csX68" fmla="*/ 2278159 w 2849302"/>
                            <a:gd name="csY68" fmla="*/ 183023 h 354167"/>
                            <a:gd name="csX69" fmla="*/ 2265327 w 2849302"/>
                            <a:gd name="csY69" fmla="*/ 160326 h 354167"/>
                            <a:gd name="csX70" fmla="*/ 2245536 w 2849302"/>
                            <a:gd name="csY70" fmla="*/ 146280 h 354167"/>
                            <a:gd name="csX71" fmla="*/ 2220045 w 2849302"/>
                            <a:gd name="csY71" fmla="*/ 141401 h 354167"/>
                            <a:gd name="csX72" fmla="*/ 2191642 w 2849302"/>
                            <a:gd name="csY72" fmla="*/ 146428 h 354167"/>
                            <a:gd name="csX73" fmla="*/ 2168495 w 2849302"/>
                            <a:gd name="csY73" fmla="*/ 160622 h 354167"/>
                            <a:gd name="csX74" fmla="*/ 2153023 w 2849302"/>
                            <a:gd name="csY74" fmla="*/ 182751 h 354167"/>
                            <a:gd name="csX75" fmla="*/ 2147323 w 2849302"/>
                            <a:gd name="csY75" fmla="*/ 211534 h 354167"/>
                            <a:gd name="csX76" fmla="*/ 2153023 w 2849302"/>
                            <a:gd name="csY76" fmla="*/ 240342 h 354167"/>
                            <a:gd name="csX77" fmla="*/ 2168495 w 2849302"/>
                            <a:gd name="csY77" fmla="*/ 262471 h 354167"/>
                            <a:gd name="csX78" fmla="*/ 2191642 w 2849302"/>
                            <a:gd name="csY78" fmla="*/ 276665 h 354167"/>
                            <a:gd name="csX79" fmla="*/ 2220045 w 2849302"/>
                            <a:gd name="csY79" fmla="*/ 281668 h 354167"/>
                            <a:gd name="csX80" fmla="*/ 2250422 w 2849302"/>
                            <a:gd name="csY80" fmla="*/ 275557 h 354167"/>
                            <a:gd name="csX81" fmla="*/ 2079758 w 2849302"/>
                            <a:gd name="csY81" fmla="*/ 226566 h 354167"/>
                            <a:gd name="csX82" fmla="*/ 2071960 w 2849302"/>
                            <a:gd name="csY82" fmla="*/ 239356 h 354167"/>
                            <a:gd name="csX83" fmla="*/ 2059547 w 2849302"/>
                            <a:gd name="csY83" fmla="*/ 248252 h 354167"/>
                            <a:gd name="csX84" fmla="*/ 2043113 w 2849302"/>
                            <a:gd name="csY84" fmla="*/ 251604 h 354167"/>
                            <a:gd name="csX85" fmla="*/ 2026678 w 2849302"/>
                            <a:gd name="csY85" fmla="*/ 248252 h 354167"/>
                            <a:gd name="csX86" fmla="*/ 2014290 w 2849302"/>
                            <a:gd name="csY86" fmla="*/ 239356 h 354167"/>
                            <a:gd name="csX87" fmla="*/ 2006468 w 2849302"/>
                            <a:gd name="csY87" fmla="*/ 226566 h 354167"/>
                            <a:gd name="csX88" fmla="*/ 2003827 w 2849302"/>
                            <a:gd name="csY88" fmla="*/ 211534 h 354167"/>
                            <a:gd name="csX89" fmla="*/ 2006468 w 2849302"/>
                            <a:gd name="csY89" fmla="*/ 196502 h 354167"/>
                            <a:gd name="csX90" fmla="*/ 2014290 w 2849302"/>
                            <a:gd name="csY90" fmla="*/ 183713 h 354167"/>
                            <a:gd name="csX91" fmla="*/ 2026678 w 2849302"/>
                            <a:gd name="csY91" fmla="*/ 174816 h 354167"/>
                            <a:gd name="csX92" fmla="*/ 2043113 w 2849302"/>
                            <a:gd name="csY92" fmla="*/ 171465 h 354167"/>
                            <a:gd name="csX93" fmla="*/ 2059547 w 2849302"/>
                            <a:gd name="csY93" fmla="*/ 174816 h 354167"/>
                            <a:gd name="csX94" fmla="*/ 2071960 w 2849302"/>
                            <a:gd name="csY94" fmla="*/ 183713 h 354167"/>
                            <a:gd name="csX95" fmla="*/ 2079758 w 2849302"/>
                            <a:gd name="csY95" fmla="*/ 196502 h 354167"/>
                            <a:gd name="csX96" fmla="*/ 2082398 w 2849302"/>
                            <a:gd name="csY96" fmla="*/ 211534 h 354167"/>
                            <a:gd name="csX97" fmla="*/ 2079758 w 2849302"/>
                            <a:gd name="csY97" fmla="*/ 226566 h 354167"/>
                            <a:gd name="csX98" fmla="*/ 2114725 w 2849302"/>
                            <a:gd name="csY98" fmla="*/ 278317 h 354167"/>
                            <a:gd name="csX99" fmla="*/ 2114725 w 2849302"/>
                            <a:gd name="csY99" fmla="*/ 67940 h 354167"/>
                            <a:gd name="csX100" fmla="*/ 2081287 w 2849302"/>
                            <a:gd name="csY100" fmla="*/ 67940 h 354167"/>
                            <a:gd name="csX101" fmla="*/ 2081287 w 2849302"/>
                            <a:gd name="csY101" fmla="*/ 161731 h 354167"/>
                            <a:gd name="csX102" fmla="*/ 2080449 w 2849302"/>
                            <a:gd name="csY102" fmla="*/ 161731 h 354167"/>
                            <a:gd name="csX103" fmla="*/ 2074032 w 2849302"/>
                            <a:gd name="csY103" fmla="*/ 154905 h 354167"/>
                            <a:gd name="csX104" fmla="*/ 2064557 w 2849302"/>
                            <a:gd name="csY104" fmla="*/ 148375 h 354167"/>
                            <a:gd name="csX105" fmla="*/ 2051725 w 2849302"/>
                            <a:gd name="csY105" fmla="*/ 143348 h 354167"/>
                            <a:gd name="csX106" fmla="*/ 2035019 w 2849302"/>
                            <a:gd name="csY106" fmla="*/ 141401 h 354167"/>
                            <a:gd name="csX107" fmla="*/ 2008837 w 2849302"/>
                            <a:gd name="csY107" fmla="*/ 146847 h 354167"/>
                            <a:gd name="csX108" fmla="*/ 1988355 w 2849302"/>
                            <a:gd name="csY108" fmla="*/ 161731 h 354167"/>
                            <a:gd name="csX109" fmla="*/ 1975103 w 2849302"/>
                            <a:gd name="csY109" fmla="*/ 184008 h 354167"/>
                            <a:gd name="csX110" fmla="*/ 1970365 w 2849302"/>
                            <a:gd name="csY110" fmla="*/ 211559 h 354167"/>
                            <a:gd name="csX111" fmla="*/ 1974807 w 2849302"/>
                            <a:gd name="csY111" fmla="*/ 239110 h 354167"/>
                            <a:gd name="csX112" fmla="*/ 1987911 w 2849302"/>
                            <a:gd name="csY112" fmla="*/ 261387 h 354167"/>
                            <a:gd name="csX113" fmla="*/ 2008664 w 2849302"/>
                            <a:gd name="csY113" fmla="*/ 276271 h 354167"/>
                            <a:gd name="csX114" fmla="*/ 2036400 w 2849302"/>
                            <a:gd name="csY114" fmla="*/ 281693 h 354167"/>
                            <a:gd name="csX115" fmla="*/ 2062879 w 2849302"/>
                            <a:gd name="csY115" fmla="*/ 276123 h 354167"/>
                            <a:gd name="csX116" fmla="*/ 2082398 w 2849302"/>
                            <a:gd name="csY116" fmla="*/ 258306 h 354167"/>
                            <a:gd name="csX117" fmla="*/ 2082965 w 2849302"/>
                            <a:gd name="csY117" fmla="*/ 258306 h 354167"/>
                            <a:gd name="csX118" fmla="*/ 2082965 w 2849302"/>
                            <a:gd name="csY118" fmla="*/ 278341 h 354167"/>
                            <a:gd name="csX119" fmla="*/ 2114725 w 2849302"/>
                            <a:gd name="csY119" fmla="*/ 278341 h 354167"/>
                            <a:gd name="csX120" fmla="*/ 1853225 w 2849302"/>
                            <a:gd name="csY120" fmla="*/ 175088 h 354167"/>
                            <a:gd name="csX121" fmla="*/ 1877038 w 2849302"/>
                            <a:gd name="csY121" fmla="*/ 166463 h 354167"/>
                            <a:gd name="csX122" fmla="*/ 1901838 w 2849302"/>
                            <a:gd name="csY122" fmla="*/ 174940 h 354167"/>
                            <a:gd name="csX123" fmla="*/ 1911043 w 2849302"/>
                            <a:gd name="csY123" fmla="*/ 198178 h 354167"/>
                            <a:gd name="csX124" fmla="*/ 1842491 w 2849302"/>
                            <a:gd name="csY124" fmla="*/ 198178 h 354167"/>
                            <a:gd name="csX125" fmla="*/ 1853225 w 2849302"/>
                            <a:gd name="csY125" fmla="*/ 175088 h 354167"/>
                            <a:gd name="csX126" fmla="*/ 1853348 w 2849302"/>
                            <a:gd name="csY126" fmla="*/ 276641 h 354167"/>
                            <a:gd name="csX127" fmla="*/ 1881751 w 2849302"/>
                            <a:gd name="csY127" fmla="*/ 281643 h 354167"/>
                            <a:gd name="csX128" fmla="*/ 1912128 w 2849302"/>
                            <a:gd name="csY128" fmla="*/ 275532 h 354167"/>
                            <a:gd name="csX129" fmla="*/ 1938310 w 2849302"/>
                            <a:gd name="csY129" fmla="*/ 254930 h 354167"/>
                            <a:gd name="csX130" fmla="*/ 1914325 w 2849302"/>
                            <a:gd name="csY130" fmla="*/ 236867 h 354167"/>
                            <a:gd name="csX131" fmla="*/ 1899420 w 2849302"/>
                            <a:gd name="csY131" fmla="*/ 249805 h 354167"/>
                            <a:gd name="csX132" fmla="*/ 1878395 w 2849302"/>
                            <a:gd name="csY132" fmla="*/ 254955 h 354167"/>
                            <a:gd name="csX133" fmla="*/ 1854138 w 2849302"/>
                            <a:gd name="csY133" fmla="*/ 246601 h 354167"/>
                            <a:gd name="csX134" fmla="*/ 1842441 w 2849302"/>
                            <a:gd name="csY134" fmla="*/ 223240 h 354167"/>
                            <a:gd name="csX135" fmla="*/ 1944430 w 2849302"/>
                            <a:gd name="csY135" fmla="*/ 223240 h 354167"/>
                            <a:gd name="csX136" fmla="*/ 1944430 w 2849302"/>
                            <a:gd name="csY136" fmla="*/ 214048 h 354167"/>
                            <a:gd name="csX137" fmla="*/ 1939840 w 2849302"/>
                            <a:gd name="csY137" fmla="*/ 183023 h 354167"/>
                            <a:gd name="csX138" fmla="*/ 1927008 w 2849302"/>
                            <a:gd name="csY138" fmla="*/ 160326 h 354167"/>
                            <a:gd name="csX139" fmla="*/ 1907218 w 2849302"/>
                            <a:gd name="csY139" fmla="*/ 146280 h 354167"/>
                            <a:gd name="csX140" fmla="*/ 1881727 w 2849302"/>
                            <a:gd name="csY140" fmla="*/ 141401 h 354167"/>
                            <a:gd name="csX141" fmla="*/ 1853324 w 2849302"/>
                            <a:gd name="csY141" fmla="*/ 146428 h 354167"/>
                            <a:gd name="csX142" fmla="*/ 1830177 w 2849302"/>
                            <a:gd name="csY142" fmla="*/ 160622 h 354167"/>
                            <a:gd name="csX143" fmla="*/ 1814704 w 2849302"/>
                            <a:gd name="csY143" fmla="*/ 182751 h 354167"/>
                            <a:gd name="csX144" fmla="*/ 1809004 w 2849302"/>
                            <a:gd name="csY144" fmla="*/ 211534 h 354167"/>
                            <a:gd name="csX145" fmla="*/ 1814704 w 2849302"/>
                            <a:gd name="csY145" fmla="*/ 240342 h 354167"/>
                            <a:gd name="csX146" fmla="*/ 1830177 w 2849302"/>
                            <a:gd name="csY146" fmla="*/ 262471 h 354167"/>
                            <a:gd name="csX147" fmla="*/ 1853324 w 2849302"/>
                            <a:gd name="csY147" fmla="*/ 276665 h 354167"/>
                            <a:gd name="csX148" fmla="*/ 2400926 w 2849302"/>
                            <a:gd name="csY148" fmla="*/ 185511 h 354167"/>
                            <a:gd name="csX149" fmla="*/ 2403862 w 2849302"/>
                            <a:gd name="csY149" fmla="*/ 198326 h 354167"/>
                            <a:gd name="csX150" fmla="*/ 2404430 w 2849302"/>
                            <a:gd name="csY150" fmla="*/ 210721 h 354167"/>
                            <a:gd name="csX151" fmla="*/ 2404430 w 2849302"/>
                            <a:gd name="csY151" fmla="*/ 278341 h 354167"/>
                            <a:gd name="csX152" fmla="*/ 2437867 w 2849302"/>
                            <a:gd name="csY152" fmla="*/ 278341 h 354167"/>
                            <a:gd name="csX153" fmla="*/ 2437867 w 2849302"/>
                            <a:gd name="csY153" fmla="*/ 194013 h 354167"/>
                            <a:gd name="csX154" fmla="*/ 2435350 w 2849302"/>
                            <a:gd name="csY154" fmla="*/ 174274 h 354167"/>
                            <a:gd name="csX155" fmla="*/ 2426984 w 2849302"/>
                            <a:gd name="csY155" fmla="*/ 157566 h 354167"/>
                            <a:gd name="csX156" fmla="*/ 2411808 w 2849302"/>
                            <a:gd name="csY156" fmla="*/ 145886 h 354167"/>
                            <a:gd name="csX157" fmla="*/ 2389081 w 2849302"/>
                            <a:gd name="csY157" fmla="*/ 141425 h 354167"/>
                            <a:gd name="csX158" fmla="*/ 2362603 w 2849302"/>
                            <a:gd name="csY158" fmla="*/ 148818 h 354167"/>
                            <a:gd name="csX159" fmla="*/ 2348117 w 2849302"/>
                            <a:gd name="csY159" fmla="*/ 166216 h 354167"/>
                            <a:gd name="csX160" fmla="*/ 2347550 w 2849302"/>
                            <a:gd name="csY160" fmla="*/ 166216 h 354167"/>
                            <a:gd name="csX161" fmla="*/ 2347550 w 2849302"/>
                            <a:gd name="csY161" fmla="*/ 144777 h 354167"/>
                            <a:gd name="csX162" fmla="*/ 2315791 w 2849302"/>
                            <a:gd name="csY162" fmla="*/ 144777 h 354167"/>
                            <a:gd name="csX163" fmla="*/ 2315791 w 2849302"/>
                            <a:gd name="csY163" fmla="*/ 278366 h 354167"/>
                            <a:gd name="csX164" fmla="*/ 2349228 w 2849302"/>
                            <a:gd name="csY164" fmla="*/ 278366 h 354167"/>
                            <a:gd name="csX165" fmla="*/ 2349228 w 2849302"/>
                            <a:gd name="csY165" fmla="*/ 205448 h 354167"/>
                            <a:gd name="csX166" fmla="*/ 2350906 w 2849302"/>
                            <a:gd name="csY166" fmla="*/ 192658 h 354167"/>
                            <a:gd name="csX167" fmla="*/ 2356335 w 2849302"/>
                            <a:gd name="csY167" fmla="*/ 181790 h 354167"/>
                            <a:gd name="csX168" fmla="*/ 2365811 w 2849302"/>
                            <a:gd name="csY168" fmla="*/ 174274 h 354167"/>
                            <a:gd name="csX169" fmla="*/ 2379876 w 2849302"/>
                            <a:gd name="csY169" fmla="*/ 171490 h 354167"/>
                            <a:gd name="csX170" fmla="*/ 2393547 w 2849302"/>
                            <a:gd name="csY170" fmla="*/ 175531 h 354167"/>
                            <a:gd name="csX171" fmla="*/ 2400926 w 2849302"/>
                            <a:gd name="csY171" fmla="*/ 185536 h 354167"/>
                            <a:gd name="csX172" fmla="*/ 2849302 w 2849302"/>
                            <a:gd name="csY172" fmla="*/ 173141 h 354167"/>
                            <a:gd name="csX173" fmla="*/ 2849302 w 2849302"/>
                            <a:gd name="csY173" fmla="*/ 144752 h 354167"/>
                            <a:gd name="csX174" fmla="*/ 2812534 w 2849302"/>
                            <a:gd name="csY174" fmla="*/ 144752 h 354167"/>
                            <a:gd name="csX175" fmla="*/ 2812534 w 2849302"/>
                            <a:gd name="csY175" fmla="*/ 106088 h 354167"/>
                            <a:gd name="csX176" fmla="*/ 2779072 w 2849302"/>
                            <a:gd name="csY176" fmla="*/ 106088 h 354167"/>
                            <a:gd name="csX177" fmla="*/ 2779072 w 2849302"/>
                            <a:gd name="csY177" fmla="*/ 144752 h 354167"/>
                            <a:gd name="csX178" fmla="*/ 2751508 w 2849302"/>
                            <a:gd name="csY178" fmla="*/ 144752 h 354167"/>
                            <a:gd name="csX179" fmla="*/ 2751508 w 2849302"/>
                            <a:gd name="csY179" fmla="*/ 173141 h 354167"/>
                            <a:gd name="csX180" fmla="*/ 2779072 w 2849302"/>
                            <a:gd name="csY180" fmla="*/ 173141 h 354167"/>
                            <a:gd name="csX181" fmla="*/ 2779072 w 2849302"/>
                            <a:gd name="csY181" fmla="*/ 234354 h 354167"/>
                            <a:gd name="csX182" fmla="*/ 2780874 w 2849302"/>
                            <a:gd name="csY182" fmla="*/ 254930 h 354167"/>
                            <a:gd name="csX183" fmla="*/ 2787561 w 2849302"/>
                            <a:gd name="csY183" fmla="*/ 269839 h 354167"/>
                            <a:gd name="csX184" fmla="*/ 2800936 w 2849302"/>
                            <a:gd name="csY184" fmla="*/ 278735 h 354167"/>
                            <a:gd name="csX185" fmla="*/ 2822800 w 2849302"/>
                            <a:gd name="csY185" fmla="*/ 281643 h 354167"/>
                            <a:gd name="csX186" fmla="*/ 2836322 w 2849302"/>
                            <a:gd name="csY186" fmla="*/ 280658 h 354167"/>
                            <a:gd name="csX187" fmla="*/ 2849278 w 2849302"/>
                            <a:gd name="csY187" fmla="*/ 277183 h 354167"/>
                            <a:gd name="csX188" fmla="*/ 2849278 w 2849302"/>
                            <a:gd name="csY188" fmla="*/ 249065 h 354167"/>
                            <a:gd name="csX189" fmla="*/ 2840912 w 2849302"/>
                            <a:gd name="csY189" fmla="*/ 252269 h 354167"/>
                            <a:gd name="csX190" fmla="*/ 2831165 w 2849302"/>
                            <a:gd name="csY190" fmla="*/ 253255 h 354167"/>
                            <a:gd name="csX191" fmla="*/ 2816260 w 2849302"/>
                            <a:gd name="csY191" fmla="*/ 247390 h 354167"/>
                            <a:gd name="csX192" fmla="*/ 2812509 w 2849302"/>
                            <a:gd name="csY192" fmla="*/ 231520 h 354167"/>
                            <a:gd name="csX193" fmla="*/ 2812509 w 2849302"/>
                            <a:gd name="csY193" fmla="*/ 173091 h 354167"/>
                            <a:gd name="csX194" fmla="*/ 2849278 w 2849302"/>
                            <a:gd name="csY194" fmla="*/ 173091 h 354167"/>
                            <a:gd name="csX195" fmla="*/ 1759527 w 2849302"/>
                            <a:gd name="csY195" fmla="*/ 119419 h 354167"/>
                            <a:gd name="csX196" fmla="*/ 1775000 w 2849302"/>
                            <a:gd name="csY196" fmla="*/ 113727 h 354167"/>
                            <a:gd name="csX197" fmla="*/ 1781268 w 2849302"/>
                            <a:gd name="csY197" fmla="*/ 99385 h 354167"/>
                            <a:gd name="csX198" fmla="*/ 1775000 w 2849302"/>
                            <a:gd name="csY198" fmla="*/ 85043 h 354167"/>
                            <a:gd name="csX199" fmla="*/ 1759527 w 2849302"/>
                            <a:gd name="csY199" fmla="*/ 79350 h 354167"/>
                            <a:gd name="csX200" fmla="*/ 1744351 w 2849302"/>
                            <a:gd name="csY200" fmla="*/ 85338 h 354167"/>
                            <a:gd name="csX201" fmla="*/ 1738355 w 2849302"/>
                            <a:gd name="csY201" fmla="*/ 99385 h 354167"/>
                            <a:gd name="csX202" fmla="*/ 1744351 w 2849302"/>
                            <a:gd name="csY202" fmla="*/ 113456 h 354167"/>
                            <a:gd name="csX203" fmla="*/ 1759527 w 2849302"/>
                            <a:gd name="csY203" fmla="*/ 119444 h 354167"/>
                            <a:gd name="csX204" fmla="*/ 1743092 w 2849302"/>
                            <a:gd name="csY204" fmla="*/ 278317 h 354167"/>
                            <a:gd name="csX205" fmla="*/ 1776529 w 2849302"/>
                            <a:gd name="csY205" fmla="*/ 278317 h 354167"/>
                            <a:gd name="csX206" fmla="*/ 1776529 w 2849302"/>
                            <a:gd name="csY206" fmla="*/ 144728 h 354167"/>
                            <a:gd name="csX207" fmla="*/ 1743092 w 2849302"/>
                            <a:gd name="csY207" fmla="*/ 144728 h 354167"/>
                            <a:gd name="csX208" fmla="*/ 1743092 w 2849302"/>
                            <a:gd name="csY208" fmla="*/ 278317 h 354167"/>
                            <a:gd name="csX209" fmla="*/ 660622 w 2849302"/>
                            <a:gd name="csY209" fmla="*/ 196502 h 354167"/>
                            <a:gd name="csX210" fmla="*/ 747558 w 2849302"/>
                            <a:gd name="csY210" fmla="*/ 196502 h 354167"/>
                            <a:gd name="csX211" fmla="*/ 747558 w 2849302"/>
                            <a:gd name="csY211" fmla="*/ 164787 h 354167"/>
                            <a:gd name="csX212" fmla="*/ 660622 w 2849302"/>
                            <a:gd name="csY212" fmla="*/ 164787 h 354167"/>
                            <a:gd name="csX213" fmla="*/ 660622 w 2849302"/>
                            <a:gd name="csY213" fmla="*/ 113037 h 354167"/>
                            <a:gd name="csX214" fmla="*/ 752863 w 2849302"/>
                            <a:gd name="csY214" fmla="*/ 113037 h 354167"/>
                            <a:gd name="csX215" fmla="*/ 752863 w 2849302"/>
                            <a:gd name="csY215" fmla="*/ 81297 h 354167"/>
                            <a:gd name="csX216" fmla="*/ 625507 w 2849302"/>
                            <a:gd name="csY216" fmla="*/ 81297 h 354167"/>
                            <a:gd name="csX217" fmla="*/ 625507 w 2849302"/>
                            <a:gd name="csY217" fmla="*/ 278317 h 354167"/>
                            <a:gd name="csX218" fmla="*/ 660622 w 2849302"/>
                            <a:gd name="csY218" fmla="*/ 278317 h 354167"/>
                            <a:gd name="csX219" fmla="*/ 660622 w 2849302"/>
                            <a:gd name="csY219" fmla="*/ 196502 h 354167"/>
                            <a:gd name="csX220" fmla="*/ 2716912 w 2849302"/>
                            <a:gd name="csY220" fmla="*/ 206384 h 354167"/>
                            <a:gd name="csX221" fmla="*/ 2699490 w 2849302"/>
                            <a:gd name="csY221" fmla="*/ 199977 h 354167"/>
                            <a:gd name="csX222" fmla="*/ 2682068 w 2849302"/>
                            <a:gd name="csY222" fmla="*/ 195935 h 354167"/>
                            <a:gd name="csX223" fmla="*/ 2668693 w 2849302"/>
                            <a:gd name="csY223" fmla="*/ 191204 h 354167"/>
                            <a:gd name="csX224" fmla="*/ 2663412 w 2849302"/>
                            <a:gd name="csY224" fmla="*/ 182308 h 354167"/>
                            <a:gd name="csX225" fmla="*/ 2669828 w 2849302"/>
                            <a:gd name="csY225" fmla="*/ 171440 h 354167"/>
                            <a:gd name="csX226" fmla="*/ 2682932 w 2849302"/>
                            <a:gd name="csY226" fmla="*/ 168089 h 354167"/>
                            <a:gd name="csX227" fmla="*/ 2709114 w 2849302"/>
                            <a:gd name="csY227" fmla="*/ 181741 h 354167"/>
                            <a:gd name="csX228" fmla="*/ 2731397 w 2849302"/>
                            <a:gd name="csY228" fmla="*/ 161706 h 354167"/>
                            <a:gd name="csX229" fmla="*/ 2710224 w 2849302"/>
                            <a:gd name="csY229" fmla="*/ 145984 h 354167"/>
                            <a:gd name="csX230" fmla="*/ 2683746 w 2849302"/>
                            <a:gd name="csY230" fmla="*/ 141376 h 354167"/>
                            <a:gd name="csX231" fmla="*/ 2663955 w 2849302"/>
                            <a:gd name="csY231" fmla="*/ 143890 h 354167"/>
                            <a:gd name="csX232" fmla="*/ 2646682 w 2849302"/>
                            <a:gd name="csY232" fmla="*/ 151677 h 354167"/>
                            <a:gd name="csX233" fmla="*/ 2634565 w 2849302"/>
                            <a:gd name="csY233" fmla="*/ 165181 h 354167"/>
                            <a:gd name="csX234" fmla="*/ 2629975 w 2849302"/>
                            <a:gd name="csY234" fmla="*/ 184526 h 354167"/>
                            <a:gd name="csX235" fmla="*/ 2635256 w 2849302"/>
                            <a:gd name="csY235" fmla="*/ 204560 h 354167"/>
                            <a:gd name="csX236" fmla="*/ 2648631 w 2849302"/>
                            <a:gd name="csY236" fmla="*/ 215822 h 354167"/>
                            <a:gd name="csX237" fmla="*/ 2666053 w 2849302"/>
                            <a:gd name="csY237" fmla="*/ 221663 h 354167"/>
                            <a:gd name="csX238" fmla="*/ 2683474 w 2849302"/>
                            <a:gd name="csY238" fmla="*/ 225556 h 354167"/>
                            <a:gd name="csX239" fmla="*/ 2696849 w 2849302"/>
                            <a:gd name="csY239" fmla="*/ 230978 h 354167"/>
                            <a:gd name="csX240" fmla="*/ 2702130 w 2849302"/>
                            <a:gd name="csY240" fmla="*/ 241278 h 354167"/>
                            <a:gd name="csX241" fmla="*/ 2700057 w 2849302"/>
                            <a:gd name="csY241" fmla="*/ 248104 h 354167"/>
                            <a:gd name="csX242" fmla="*/ 2694604 w 2849302"/>
                            <a:gd name="csY242" fmla="*/ 252984 h 354167"/>
                            <a:gd name="csX243" fmla="*/ 2687349 w 2849302"/>
                            <a:gd name="csY243" fmla="*/ 255768 h 354167"/>
                            <a:gd name="csX244" fmla="*/ 2679822 w 2849302"/>
                            <a:gd name="csY244" fmla="*/ 256606 h 354167"/>
                            <a:gd name="csX245" fmla="*/ 2661858 w 2849302"/>
                            <a:gd name="csY245" fmla="*/ 252023 h 354167"/>
                            <a:gd name="csX246" fmla="*/ 2648063 w 2849302"/>
                            <a:gd name="csY246" fmla="*/ 240194 h 354167"/>
                            <a:gd name="csX247" fmla="*/ 2625756 w 2849302"/>
                            <a:gd name="csY247" fmla="*/ 261067 h 354167"/>
                            <a:gd name="csX248" fmla="*/ 2649174 w 2849302"/>
                            <a:gd name="csY248" fmla="*/ 277208 h 354167"/>
                            <a:gd name="csX249" fmla="*/ 2677873 w 2849302"/>
                            <a:gd name="csY249" fmla="*/ 281643 h 354167"/>
                            <a:gd name="csX250" fmla="*/ 2698503 w 2849302"/>
                            <a:gd name="csY250" fmla="*/ 279425 h 354167"/>
                            <a:gd name="csX251" fmla="*/ 2717035 w 2849302"/>
                            <a:gd name="csY251" fmla="*/ 272180 h 354167"/>
                            <a:gd name="csX252" fmla="*/ 2730410 w 2849302"/>
                            <a:gd name="csY252" fmla="*/ 258972 h 354167"/>
                            <a:gd name="csX253" fmla="*/ 2735567 w 2849302"/>
                            <a:gd name="csY253" fmla="*/ 238789 h 354167"/>
                            <a:gd name="csX254" fmla="*/ 2730262 w 2849302"/>
                            <a:gd name="csY254" fmla="*/ 218213 h 354167"/>
                            <a:gd name="csX255" fmla="*/ 2716887 w 2849302"/>
                            <a:gd name="csY255" fmla="*/ 206384 h 354167"/>
                            <a:gd name="csX256" fmla="*/ 1014215 w 2849302"/>
                            <a:gd name="csY256" fmla="*/ 141401 h 354167"/>
                            <a:gd name="csX257" fmla="*/ 990525 w 2849302"/>
                            <a:gd name="csY257" fmla="*/ 147808 h 354167"/>
                            <a:gd name="csX258" fmla="*/ 974633 w 2849302"/>
                            <a:gd name="csY258" fmla="*/ 165896 h 354167"/>
                            <a:gd name="csX259" fmla="*/ 974066 w 2849302"/>
                            <a:gd name="csY259" fmla="*/ 165896 h 354167"/>
                            <a:gd name="csX260" fmla="*/ 974066 w 2849302"/>
                            <a:gd name="csY260" fmla="*/ 144752 h 354167"/>
                            <a:gd name="csX261" fmla="*/ 940629 w 2849302"/>
                            <a:gd name="csY261" fmla="*/ 144752 h 354167"/>
                            <a:gd name="csX262" fmla="*/ 940629 w 2849302"/>
                            <a:gd name="csY262" fmla="*/ 278341 h 354167"/>
                            <a:gd name="csX263" fmla="*/ 974066 w 2849302"/>
                            <a:gd name="csY263" fmla="*/ 278341 h 354167"/>
                            <a:gd name="csX264" fmla="*/ 974066 w 2849302"/>
                            <a:gd name="csY264" fmla="*/ 206828 h 354167"/>
                            <a:gd name="csX265" fmla="*/ 975324 w 2849302"/>
                            <a:gd name="csY265" fmla="*/ 198474 h 354167"/>
                            <a:gd name="csX266" fmla="*/ 980334 w 2849302"/>
                            <a:gd name="csY266" fmla="*/ 187335 h 354167"/>
                            <a:gd name="csX267" fmla="*/ 991192 w 2849302"/>
                            <a:gd name="csY267" fmla="*/ 177453 h 354167"/>
                            <a:gd name="csX268" fmla="*/ 1009995 w 2849302"/>
                            <a:gd name="csY268" fmla="*/ 173141 h 354167"/>
                            <a:gd name="csX269" fmla="*/ 1017941 w 2849302"/>
                            <a:gd name="csY269" fmla="*/ 173831 h 354167"/>
                            <a:gd name="csX270" fmla="*/ 1026158 w 2849302"/>
                            <a:gd name="csY270" fmla="*/ 175654 h 354167"/>
                            <a:gd name="csX271" fmla="*/ 1026158 w 2849302"/>
                            <a:gd name="csY271" fmla="*/ 143372 h 354167"/>
                            <a:gd name="csX272" fmla="*/ 1020162 w 2849302"/>
                            <a:gd name="csY272" fmla="*/ 141968 h 354167"/>
                            <a:gd name="csX273" fmla="*/ 1014166 w 2849302"/>
                            <a:gd name="csY273" fmla="*/ 141401 h 354167"/>
                            <a:gd name="csX274" fmla="*/ 1099375 w 2849302"/>
                            <a:gd name="csY274" fmla="*/ 281643 h 354167"/>
                            <a:gd name="csX275" fmla="*/ 1125853 w 2849302"/>
                            <a:gd name="csY275" fmla="*/ 274275 h 354167"/>
                            <a:gd name="csX276" fmla="*/ 1140363 w 2849302"/>
                            <a:gd name="csY276" fmla="*/ 256877 h 354167"/>
                            <a:gd name="csX277" fmla="*/ 1140905 w 2849302"/>
                            <a:gd name="csY277" fmla="*/ 256877 h 354167"/>
                            <a:gd name="csX278" fmla="*/ 1140905 w 2849302"/>
                            <a:gd name="csY278" fmla="*/ 278317 h 354167"/>
                            <a:gd name="csX279" fmla="*/ 1172689 w 2849302"/>
                            <a:gd name="csY279" fmla="*/ 278317 h 354167"/>
                            <a:gd name="csX280" fmla="*/ 1172689 w 2849302"/>
                            <a:gd name="csY280" fmla="*/ 144728 h 354167"/>
                            <a:gd name="csX281" fmla="*/ 1139252 w 2849302"/>
                            <a:gd name="csY281" fmla="*/ 144728 h 354167"/>
                            <a:gd name="csX282" fmla="*/ 1139252 w 2849302"/>
                            <a:gd name="csY282" fmla="*/ 217646 h 354167"/>
                            <a:gd name="csX283" fmla="*/ 1137574 w 2849302"/>
                            <a:gd name="csY283" fmla="*/ 230435 h 354167"/>
                            <a:gd name="csX284" fmla="*/ 1132121 w 2849302"/>
                            <a:gd name="csY284" fmla="*/ 241303 h 354167"/>
                            <a:gd name="csX285" fmla="*/ 1122669 w 2849302"/>
                            <a:gd name="csY285" fmla="*/ 248819 h 354167"/>
                            <a:gd name="csX286" fmla="*/ 1108579 w 2849302"/>
                            <a:gd name="csY286" fmla="*/ 251604 h 354167"/>
                            <a:gd name="csX287" fmla="*/ 1094785 w 2849302"/>
                            <a:gd name="csY287" fmla="*/ 247562 h 354167"/>
                            <a:gd name="csX288" fmla="*/ 1087554 w 2849302"/>
                            <a:gd name="csY288" fmla="*/ 237533 h 354167"/>
                            <a:gd name="csX289" fmla="*/ 1084618 w 2849302"/>
                            <a:gd name="csY289" fmla="*/ 224743 h 354167"/>
                            <a:gd name="csX290" fmla="*/ 1084050 w 2849302"/>
                            <a:gd name="csY290" fmla="*/ 212348 h 354167"/>
                            <a:gd name="csX291" fmla="*/ 1084050 w 2849302"/>
                            <a:gd name="csY291" fmla="*/ 144728 h 354167"/>
                            <a:gd name="csX292" fmla="*/ 1050613 w 2849302"/>
                            <a:gd name="csY292" fmla="*/ 144728 h 354167"/>
                            <a:gd name="csX293" fmla="*/ 1050613 w 2849302"/>
                            <a:gd name="csY293" fmla="*/ 229031 h 354167"/>
                            <a:gd name="csX294" fmla="*/ 1053130 w 2849302"/>
                            <a:gd name="csY294" fmla="*/ 248794 h 354167"/>
                            <a:gd name="csX295" fmla="*/ 1061496 w 2849302"/>
                            <a:gd name="csY295" fmla="*/ 265625 h 354167"/>
                            <a:gd name="csX296" fmla="*/ 1076672 w 2849302"/>
                            <a:gd name="csY296" fmla="*/ 277306 h 354167"/>
                            <a:gd name="csX297" fmla="*/ 1099375 w 2849302"/>
                            <a:gd name="csY297" fmla="*/ 281619 h 354167"/>
                            <a:gd name="csX298" fmla="*/ 2503384 w 2849302"/>
                            <a:gd name="csY298" fmla="*/ 198178 h 354167"/>
                            <a:gd name="csX299" fmla="*/ 2514118 w 2849302"/>
                            <a:gd name="csY299" fmla="*/ 175088 h 354167"/>
                            <a:gd name="csX300" fmla="*/ 2537931 w 2849302"/>
                            <a:gd name="csY300" fmla="*/ 166463 h 354167"/>
                            <a:gd name="csX301" fmla="*/ 2562731 w 2849302"/>
                            <a:gd name="csY301" fmla="*/ 174940 h 354167"/>
                            <a:gd name="csX302" fmla="*/ 2571936 w 2849302"/>
                            <a:gd name="csY302" fmla="*/ 198178 h 354167"/>
                            <a:gd name="csX303" fmla="*/ 2503384 w 2849302"/>
                            <a:gd name="csY303" fmla="*/ 198178 h 354167"/>
                            <a:gd name="csX304" fmla="*/ 2587951 w 2849302"/>
                            <a:gd name="csY304" fmla="*/ 160326 h 354167"/>
                            <a:gd name="csX305" fmla="*/ 2568160 w 2849302"/>
                            <a:gd name="csY305" fmla="*/ 146280 h 354167"/>
                            <a:gd name="csX306" fmla="*/ 2542669 w 2849302"/>
                            <a:gd name="csY306" fmla="*/ 141401 h 354167"/>
                            <a:gd name="csX307" fmla="*/ 2514266 w 2849302"/>
                            <a:gd name="csY307" fmla="*/ 146428 h 354167"/>
                            <a:gd name="csX308" fmla="*/ 2491119 w 2849302"/>
                            <a:gd name="csY308" fmla="*/ 160622 h 354167"/>
                            <a:gd name="csX309" fmla="*/ 2475647 w 2849302"/>
                            <a:gd name="csY309" fmla="*/ 182751 h 354167"/>
                            <a:gd name="csX310" fmla="*/ 2469947 w 2849302"/>
                            <a:gd name="csY310" fmla="*/ 211534 h 354167"/>
                            <a:gd name="csX311" fmla="*/ 2475647 w 2849302"/>
                            <a:gd name="csY311" fmla="*/ 240342 h 354167"/>
                            <a:gd name="csX312" fmla="*/ 2491119 w 2849302"/>
                            <a:gd name="csY312" fmla="*/ 262471 h 354167"/>
                            <a:gd name="csX313" fmla="*/ 2514266 w 2849302"/>
                            <a:gd name="csY313" fmla="*/ 276665 h 354167"/>
                            <a:gd name="csX314" fmla="*/ 2542669 w 2849302"/>
                            <a:gd name="csY314" fmla="*/ 281668 h 354167"/>
                            <a:gd name="csX315" fmla="*/ 2573046 w 2849302"/>
                            <a:gd name="csY315" fmla="*/ 275557 h 354167"/>
                            <a:gd name="csX316" fmla="*/ 2599228 w 2849302"/>
                            <a:gd name="csY316" fmla="*/ 254955 h 354167"/>
                            <a:gd name="csX317" fmla="*/ 2575242 w 2849302"/>
                            <a:gd name="csY317" fmla="*/ 236892 h 354167"/>
                            <a:gd name="csX318" fmla="*/ 2560338 w 2849302"/>
                            <a:gd name="csY318" fmla="*/ 249829 h 354167"/>
                            <a:gd name="csX319" fmla="*/ 2539313 w 2849302"/>
                            <a:gd name="csY319" fmla="*/ 254980 h 354167"/>
                            <a:gd name="csX320" fmla="*/ 2515056 w 2849302"/>
                            <a:gd name="csY320" fmla="*/ 246626 h 354167"/>
                            <a:gd name="csX321" fmla="*/ 2503359 w 2849302"/>
                            <a:gd name="csY321" fmla="*/ 223264 h 354167"/>
                            <a:gd name="csX322" fmla="*/ 2605348 w 2849302"/>
                            <a:gd name="csY322" fmla="*/ 223264 h 354167"/>
                            <a:gd name="csX323" fmla="*/ 2605348 w 2849302"/>
                            <a:gd name="csY323" fmla="*/ 214073 h 354167"/>
                            <a:gd name="csX324" fmla="*/ 2600758 w 2849302"/>
                            <a:gd name="csY324" fmla="*/ 183047 h 354167"/>
                            <a:gd name="csX325" fmla="*/ 2587926 w 2849302"/>
                            <a:gd name="csY325" fmla="*/ 160351 h 354167"/>
                            <a:gd name="csX326" fmla="*/ 877555 w 2849302"/>
                            <a:gd name="csY326" fmla="*/ 226566 h 354167"/>
                            <a:gd name="csX327" fmla="*/ 869757 w 2849302"/>
                            <a:gd name="csY327" fmla="*/ 239356 h 354167"/>
                            <a:gd name="csX328" fmla="*/ 857345 w 2849302"/>
                            <a:gd name="csY328" fmla="*/ 248252 h 354167"/>
                            <a:gd name="csX329" fmla="*/ 840910 w 2849302"/>
                            <a:gd name="csY329" fmla="*/ 251604 h 354167"/>
                            <a:gd name="csX330" fmla="*/ 824475 w 2849302"/>
                            <a:gd name="csY330" fmla="*/ 248252 h 354167"/>
                            <a:gd name="csX331" fmla="*/ 812088 w 2849302"/>
                            <a:gd name="csY331" fmla="*/ 239356 h 354167"/>
                            <a:gd name="csX332" fmla="*/ 804265 w 2849302"/>
                            <a:gd name="csY332" fmla="*/ 226566 h 354167"/>
                            <a:gd name="csX333" fmla="*/ 801625 w 2849302"/>
                            <a:gd name="csY333" fmla="*/ 211534 h 354167"/>
                            <a:gd name="csX334" fmla="*/ 804265 w 2849302"/>
                            <a:gd name="csY334" fmla="*/ 196502 h 354167"/>
                            <a:gd name="csX335" fmla="*/ 812088 w 2849302"/>
                            <a:gd name="csY335" fmla="*/ 183713 h 354167"/>
                            <a:gd name="csX336" fmla="*/ 824475 w 2849302"/>
                            <a:gd name="csY336" fmla="*/ 174816 h 354167"/>
                            <a:gd name="csX337" fmla="*/ 840910 w 2849302"/>
                            <a:gd name="csY337" fmla="*/ 171465 h 354167"/>
                            <a:gd name="csX338" fmla="*/ 857345 w 2849302"/>
                            <a:gd name="csY338" fmla="*/ 174816 h 354167"/>
                            <a:gd name="csX339" fmla="*/ 869757 w 2849302"/>
                            <a:gd name="csY339" fmla="*/ 183713 h 354167"/>
                            <a:gd name="csX340" fmla="*/ 877555 w 2849302"/>
                            <a:gd name="csY340" fmla="*/ 196502 h 354167"/>
                            <a:gd name="csX341" fmla="*/ 880195 w 2849302"/>
                            <a:gd name="csY341" fmla="*/ 211534 h 354167"/>
                            <a:gd name="csX342" fmla="*/ 877555 w 2849302"/>
                            <a:gd name="csY342" fmla="*/ 226566 h 354167"/>
                            <a:gd name="csX343" fmla="*/ 892460 w 2849302"/>
                            <a:gd name="csY343" fmla="*/ 160598 h 354167"/>
                            <a:gd name="csX344" fmla="*/ 869338 w 2849302"/>
                            <a:gd name="csY344" fmla="*/ 146403 h 354167"/>
                            <a:gd name="csX345" fmla="*/ 840910 w 2849302"/>
                            <a:gd name="csY345" fmla="*/ 141376 h 354167"/>
                            <a:gd name="csX346" fmla="*/ 812507 w 2849302"/>
                            <a:gd name="csY346" fmla="*/ 146403 h 354167"/>
                            <a:gd name="csX347" fmla="*/ 789360 w 2849302"/>
                            <a:gd name="csY347" fmla="*/ 160598 h 354167"/>
                            <a:gd name="csX348" fmla="*/ 773888 w 2849302"/>
                            <a:gd name="csY348" fmla="*/ 182727 h 354167"/>
                            <a:gd name="csX349" fmla="*/ 768188 w 2849302"/>
                            <a:gd name="csY349" fmla="*/ 211510 h 354167"/>
                            <a:gd name="csX350" fmla="*/ 773888 w 2849302"/>
                            <a:gd name="csY350" fmla="*/ 240317 h 354167"/>
                            <a:gd name="csX351" fmla="*/ 789360 w 2849302"/>
                            <a:gd name="csY351" fmla="*/ 262447 h 354167"/>
                            <a:gd name="csX352" fmla="*/ 812507 w 2849302"/>
                            <a:gd name="csY352" fmla="*/ 276641 h 354167"/>
                            <a:gd name="csX353" fmla="*/ 840910 w 2849302"/>
                            <a:gd name="csY353" fmla="*/ 281643 h 354167"/>
                            <a:gd name="csX354" fmla="*/ 869338 w 2849302"/>
                            <a:gd name="csY354" fmla="*/ 276641 h 354167"/>
                            <a:gd name="csX355" fmla="*/ 892460 w 2849302"/>
                            <a:gd name="csY355" fmla="*/ 262447 h 354167"/>
                            <a:gd name="csX356" fmla="*/ 907932 w 2849302"/>
                            <a:gd name="csY356" fmla="*/ 240317 h 354167"/>
                            <a:gd name="csX357" fmla="*/ 913632 w 2849302"/>
                            <a:gd name="csY357" fmla="*/ 211510 h 354167"/>
                            <a:gd name="csX358" fmla="*/ 907932 w 2849302"/>
                            <a:gd name="csY358" fmla="*/ 182727 h 354167"/>
                            <a:gd name="csX359" fmla="*/ 892460 w 2849302"/>
                            <a:gd name="csY359" fmla="*/ 160598 h 354167"/>
                            <a:gd name="csX360" fmla="*/ 268409 w 2849302"/>
                            <a:gd name="csY360" fmla="*/ 23830 h 354167"/>
                            <a:gd name="csX361" fmla="*/ 172491 w 2849302"/>
                            <a:gd name="csY361" fmla="*/ 23830 h 354167"/>
                            <a:gd name="csX362" fmla="*/ 275886 w 2849302"/>
                            <a:gd name="csY362" fmla="*/ 294211 h 354167"/>
                            <a:gd name="csX363" fmla="*/ 339873 w 2849302"/>
                            <a:gd name="csY363" fmla="*/ 354167 h 354167"/>
                            <a:gd name="csX364" fmla="*/ 396852 w 2849302"/>
                            <a:gd name="csY364" fmla="*/ 278292 h 354167"/>
                            <a:gd name="csX365" fmla="*/ 375901 w 2849302"/>
                            <a:gd name="csY365" fmla="*/ 261091 h 354167"/>
                            <a:gd name="csX366" fmla="*/ 268409 w 2849302"/>
                            <a:gd name="csY366" fmla="*/ 23830 h 354167"/>
                            <a:gd name="csX367" fmla="*/ 95869 w 2849302"/>
                            <a:gd name="csY367" fmla="*/ 23830 h 354167"/>
                            <a:gd name="csX368" fmla="*/ 0 w 2849302"/>
                            <a:gd name="csY368" fmla="*/ 23830 h 354167"/>
                            <a:gd name="csX369" fmla="*/ 68503 w 2849302"/>
                            <a:gd name="csY369" fmla="*/ 271417 h 354167"/>
                            <a:gd name="csX370" fmla="*/ 128739 w 2849302"/>
                            <a:gd name="csY370" fmla="*/ 354167 h 354167"/>
                            <a:gd name="csX371" fmla="*/ 185717 w 2849302"/>
                            <a:gd name="csY371" fmla="*/ 278292 h 354167"/>
                            <a:gd name="csX372" fmla="*/ 98263 w 2849302"/>
                            <a:gd name="csY372" fmla="*/ 59094 h 354167"/>
                            <a:gd name="csX373" fmla="*/ 95869 w 2849302"/>
                            <a:gd name="csY373" fmla="*/ 23830 h 354167"/>
                            <a:gd name="csX374" fmla="*/ 456718 w 2849302"/>
                            <a:gd name="csY374" fmla="*/ 62396 h 354167"/>
                            <a:gd name="csX375" fmla="*/ 455607 w 2849302"/>
                            <a:gd name="csY375" fmla="*/ 59069 h 354167"/>
                            <a:gd name="csX376" fmla="*/ 454645 w 2849302"/>
                            <a:gd name="csY376" fmla="*/ 56186 h 354167"/>
                            <a:gd name="csX377" fmla="*/ 440011 w 2849302"/>
                            <a:gd name="csY377" fmla="*/ 23854 h 354167"/>
                            <a:gd name="csX378" fmla="*/ 422269 w 2849302"/>
                            <a:gd name="csY378" fmla="*/ 41942 h 354167"/>
                            <a:gd name="csX379" fmla="*/ 402083 w 2849302"/>
                            <a:gd name="csY379" fmla="*/ 8034 h 354167"/>
                            <a:gd name="csX380" fmla="*/ 402675 w 2849302"/>
                            <a:gd name="csY380" fmla="*/ 99 h 354167"/>
                            <a:gd name="csX381" fmla="*/ 402577 w 2849302"/>
                            <a:gd name="csY381" fmla="*/ 0 h 354167"/>
                            <a:gd name="csX382" fmla="*/ 361909 w 2849302"/>
                            <a:gd name="csY382" fmla="*/ 40611 h 354167"/>
                            <a:gd name="csX383" fmla="*/ 361909 w 2849302"/>
                            <a:gd name="csY383" fmla="*/ 121834 h 354167"/>
                            <a:gd name="csX384" fmla="*/ 443244 w 2849302"/>
                            <a:gd name="csY384" fmla="*/ 121834 h 354167"/>
                            <a:gd name="csX385" fmla="*/ 456915 w 2849302"/>
                            <a:gd name="csY385" fmla="*/ 63135 h 354167"/>
                            <a:gd name="csX386" fmla="*/ 456693 w 2849302"/>
                            <a:gd name="csY386" fmla="*/ 62371 h 354167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  <a:cxn ang="0">
                              <a:pos x="csX21" y="csY21"/>
                            </a:cxn>
                            <a:cxn ang="0">
                              <a:pos x="csX22" y="csY22"/>
                            </a:cxn>
                            <a:cxn ang="0">
                              <a:pos x="csX23" y="csY23"/>
                            </a:cxn>
                            <a:cxn ang="0">
                              <a:pos x="csX24" y="csY24"/>
                            </a:cxn>
                            <a:cxn ang="0">
                              <a:pos x="csX25" y="csY25"/>
                            </a:cxn>
                            <a:cxn ang="0">
                              <a:pos x="csX26" y="csY26"/>
                            </a:cxn>
                            <a:cxn ang="0">
                              <a:pos x="csX27" y="csY27"/>
                            </a:cxn>
                            <a:cxn ang="0">
                              <a:pos x="csX28" y="csY28"/>
                            </a:cxn>
                            <a:cxn ang="0">
                              <a:pos x="csX29" y="csY29"/>
                            </a:cxn>
                            <a:cxn ang="0">
                              <a:pos x="csX30" y="csY30"/>
                            </a:cxn>
                            <a:cxn ang="0">
                              <a:pos x="csX31" y="csY31"/>
                            </a:cxn>
                            <a:cxn ang="0">
                              <a:pos x="csX32" y="csY32"/>
                            </a:cxn>
                            <a:cxn ang="0">
                              <a:pos x="csX33" y="csY33"/>
                            </a:cxn>
                            <a:cxn ang="0">
                              <a:pos x="csX34" y="csY34"/>
                            </a:cxn>
                            <a:cxn ang="0">
                              <a:pos x="csX35" y="csY35"/>
                            </a:cxn>
                            <a:cxn ang="0">
                              <a:pos x="csX36" y="csY36"/>
                            </a:cxn>
                            <a:cxn ang="0">
                              <a:pos x="csX37" y="csY37"/>
                            </a:cxn>
                            <a:cxn ang="0">
                              <a:pos x="csX38" y="csY38"/>
                            </a:cxn>
                            <a:cxn ang="0">
                              <a:pos x="csX39" y="csY39"/>
                            </a:cxn>
                            <a:cxn ang="0">
                              <a:pos x="csX40" y="csY40"/>
                            </a:cxn>
                            <a:cxn ang="0">
                              <a:pos x="csX41" y="csY41"/>
                            </a:cxn>
                            <a:cxn ang="0">
                              <a:pos x="csX42" y="csY42"/>
                            </a:cxn>
                            <a:cxn ang="0">
                              <a:pos x="csX43" y="csY43"/>
                            </a:cxn>
                            <a:cxn ang="0">
                              <a:pos x="csX44" y="csY44"/>
                            </a:cxn>
                            <a:cxn ang="0">
                              <a:pos x="csX45" y="csY45"/>
                            </a:cxn>
                            <a:cxn ang="0">
                              <a:pos x="csX46" y="csY46"/>
                            </a:cxn>
                            <a:cxn ang="0">
                              <a:pos x="csX47" y="csY47"/>
                            </a:cxn>
                            <a:cxn ang="0">
                              <a:pos x="csX48" y="csY48"/>
                            </a:cxn>
                            <a:cxn ang="0">
                              <a:pos x="csX49" y="csY49"/>
                            </a:cxn>
                            <a:cxn ang="0">
                              <a:pos x="csX50" y="csY50"/>
                            </a:cxn>
                            <a:cxn ang="0">
                              <a:pos x="csX51" y="csY51"/>
                            </a:cxn>
                            <a:cxn ang="0">
                              <a:pos x="csX52" y="csY52"/>
                            </a:cxn>
                            <a:cxn ang="0">
                              <a:pos x="csX53" y="csY53"/>
                            </a:cxn>
                            <a:cxn ang="0">
                              <a:pos x="csX54" y="csY54"/>
                            </a:cxn>
                            <a:cxn ang="0">
                              <a:pos x="csX55" y="csY55"/>
                            </a:cxn>
                            <a:cxn ang="0">
                              <a:pos x="csX56" y="csY56"/>
                            </a:cxn>
                            <a:cxn ang="0">
                              <a:pos x="csX57" y="csY57"/>
                            </a:cxn>
                            <a:cxn ang="0">
                              <a:pos x="csX58" y="csY58"/>
                            </a:cxn>
                            <a:cxn ang="0">
                              <a:pos x="csX59" y="csY59"/>
                            </a:cxn>
                            <a:cxn ang="0">
                              <a:pos x="csX60" y="csY60"/>
                            </a:cxn>
                            <a:cxn ang="0">
                              <a:pos x="csX61" y="csY61"/>
                            </a:cxn>
                            <a:cxn ang="0">
                              <a:pos x="csX62" y="csY62"/>
                            </a:cxn>
                            <a:cxn ang="0">
                              <a:pos x="csX63" y="csY63"/>
                            </a:cxn>
                            <a:cxn ang="0">
                              <a:pos x="csX64" y="csY64"/>
                            </a:cxn>
                            <a:cxn ang="0">
                              <a:pos x="csX65" y="csY65"/>
                            </a:cxn>
                            <a:cxn ang="0">
                              <a:pos x="csX66" y="csY66"/>
                            </a:cxn>
                            <a:cxn ang="0">
                              <a:pos x="csX67" y="csY67"/>
                            </a:cxn>
                            <a:cxn ang="0">
                              <a:pos x="csX68" y="csY68"/>
                            </a:cxn>
                            <a:cxn ang="0">
                              <a:pos x="csX69" y="csY69"/>
                            </a:cxn>
                            <a:cxn ang="0">
                              <a:pos x="csX70" y="csY70"/>
                            </a:cxn>
                            <a:cxn ang="0">
                              <a:pos x="csX71" y="csY71"/>
                            </a:cxn>
                            <a:cxn ang="0">
                              <a:pos x="csX72" y="csY72"/>
                            </a:cxn>
                            <a:cxn ang="0">
                              <a:pos x="csX73" y="csY73"/>
                            </a:cxn>
                            <a:cxn ang="0">
                              <a:pos x="csX74" y="csY74"/>
                            </a:cxn>
                            <a:cxn ang="0">
                              <a:pos x="csX75" y="csY75"/>
                            </a:cxn>
                            <a:cxn ang="0">
                              <a:pos x="csX76" y="csY76"/>
                            </a:cxn>
                            <a:cxn ang="0">
                              <a:pos x="csX77" y="csY77"/>
                            </a:cxn>
                            <a:cxn ang="0">
                              <a:pos x="csX78" y="csY78"/>
                            </a:cxn>
                            <a:cxn ang="0">
                              <a:pos x="csX79" y="csY79"/>
                            </a:cxn>
                            <a:cxn ang="0">
                              <a:pos x="csX80" y="csY80"/>
                            </a:cxn>
                            <a:cxn ang="0">
                              <a:pos x="csX81" y="csY81"/>
                            </a:cxn>
                            <a:cxn ang="0">
                              <a:pos x="csX82" y="csY82"/>
                            </a:cxn>
                            <a:cxn ang="0">
                              <a:pos x="csX83" y="csY83"/>
                            </a:cxn>
                            <a:cxn ang="0">
                              <a:pos x="csX84" y="csY84"/>
                            </a:cxn>
                            <a:cxn ang="0">
                              <a:pos x="csX85" y="csY85"/>
                            </a:cxn>
                            <a:cxn ang="0">
                              <a:pos x="csX86" y="csY86"/>
                            </a:cxn>
                            <a:cxn ang="0">
                              <a:pos x="csX87" y="csY87"/>
                            </a:cxn>
                            <a:cxn ang="0">
                              <a:pos x="csX88" y="csY88"/>
                            </a:cxn>
                            <a:cxn ang="0">
                              <a:pos x="csX89" y="csY89"/>
                            </a:cxn>
                            <a:cxn ang="0">
                              <a:pos x="csX90" y="csY90"/>
                            </a:cxn>
                            <a:cxn ang="0">
                              <a:pos x="csX91" y="csY91"/>
                            </a:cxn>
                            <a:cxn ang="0">
                              <a:pos x="csX92" y="csY92"/>
                            </a:cxn>
                            <a:cxn ang="0">
                              <a:pos x="csX93" y="csY93"/>
                            </a:cxn>
                            <a:cxn ang="0">
                              <a:pos x="csX94" y="csY94"/>
                            </a:cxn>
                            <a:cxn ang="0">
                              <a:pos x="csX95" y="csY95"/>
                            </a:cxn>
                            <a:cxn ang="0">
                              <a:pos x="csX96" y="csY96"/>
                            </a:cxn>
                            <a:cxn ang="0">
                              <a:pos x="csX97" y="csY97"/>
                            </a:cxn>
                            <a:cxn ang="0">
                              <a:pos x="csX98" y="csY98"/>
                            </a:cxn>
                            <a:cxn ang="0">
                              <a:pos x="csX99" y="csY99"/>
                            </a:cxn>
                            <a:cxn ang="0">
                              <a:pos x="csX100" y="csY100"/>
                            </a:cxn>
                            <a:cxn ang="0">
                              <a:pos x="csX101" y="csY101"/>
                            </a:cxn>
                            <a:cxn ang="0">
                              <a:pos x="csX102" y="csY102"/>
                            </a:cxn>
                            <a:cxn ang="0">
                              <a:pos x="csX103" y="csY103"/>
                            </a:cxn>
                            <a:cxn ang="0">
                              <a:pos x="csX104" y="csY104"/>
                            </a:cxn>
                            <a:cxn ang="0">
                              <a:pos x="csX105" y="csY105"/>
                            </a:cxn>
                            <a:cxn ang="0">
                              <a:pos x="csX106" y="csY106"/>
                            </a:cxn>
                            <a:cxn ang="0">
                              <a:pos x="csX107" y="csY107"/>
                            </a:cxn>
                            <a:cxn ang="0">
                              <a:pos x="csX108" y="csY108"/>
                            </a:cxn>
                            <a:cxn ang="0">
                              <a:pos x="csX109" y="csY109"/>
                            </a:cxn>
                            <a:cxn ang="0">
                              <a:pos x="csX110" y="csY110"/>
                            </a:cxn>
                            <a:cxn ang="0">
                              <a:pos x="csX111" y="csY111"/>
                            </a:cxn>
                            <a:cxn ang="0">
                              <a:pos x="csX112" y="csY112"/>
                            </a:cxn>
                            <a:cxn ang="0">
                              <a:pos x="csX113" y="csY113"/>
                            </a:cxn>
                            <a:cxn ang="0">
                              <a:pos x="csX114" y="csY114"/>
                            </a:cxn>
                            <a:cxn ang="0">
                              <a:pos x="csX115" y="csY115"/>
                            </a:cxn>
                            <a:cxn ang="0">
                              <a:pos x="csX116" y="csY116"/>
                            </a:cxn>
                            <a:cxn ang="0">
                              <a:pos x="csX117" y="csY117"/>
                            </a:cxn>
                            <a:cxn ang="0">
                              <a:pos x="csX118" y="csY118"/>
                            </a:cxn>
                            <a:cxn ang="0">
                              <a:pos x="csX119" y="csY119"/>
                            </a:cxn>
                            <a:cxn ang="0">
                              <a:pos x="csX120" y="csY120"/>
                            </a:cxn>
                            <a:cxn ang="0">
                              <a:pos x="csX121" y="csY121"/>
                            </a:cxn>
                            <a:cxn ang="0">
                              <a:pos x="csX122" y="csY122"/>
                            </a:cxn>
                            <a:cxn ang="0">
                              <a:pos x="csX123" y="csY123"/>
                            </a:cxn>
                            <a:cxn ang="0">
                              <a:pos x="csX124" y="csY124"/>
                            </a:cxn>
                            <a:cxn ang="0">
                              <a:pos x="csX125" y="csY125"/>
                            </a:cxn>
                            <a:cxn ang="0">
                              <a:pos x="csX126" y="csY126"/>
                            </a:cxn>
                            <a:cxn ang="0">
                              <a:pos x="csX127" y="csY127"/>
                            </a:cxn>
                            <a:cxn ang="0">
                              <a:pos x="csX128" y="csY128"/>
                            </a:cxn>
                            <a:cxn ang="0">
                              <a:pos x="csX129" y="csY129"/>
                            </a:cxn>
                            <a:cxn ang="0">
                              <a:pos x="csX130" y="csY130"/>
                            </a:cxn>
                            <a:cxn ang="0">
                              <a:pos x="csX131" y="csY131"/>
                            </a:cxn>
                            <a:cxn ang="0">
                              <a:pos x="csX132" y="csY132"/>
                            </a:cxn>
                            <a:cxn ang="0">
                              <a:pos x="csX133" y="csY133"/>
                            </a:cxn>
                            <a:cxn ang="0">
                              <a:pos x="csX134" y="csY134"/>
                            </a:cxn>
                            <a:cxn ang="0">
                              <a:pos x="csX135" y="csY135"/>
                            </a:cxn>
                            <a:cxn ang="0">
                              <a:pos x="csX136" y="csY136"/>
                            </a:cxn>
                            <a:cxn ang="0">
                              <a:pos x="csX137" y="csY137"/>
                            </a:cxn>
                            <a:cxn ang="0">
                              <a:pos x="csX138" y="csY138"/>
                            </a:cxn>
                            <a:cxn ang="0">
                              <a:pos x="csX139" y="csY139"/>
                            </a:cxn>
                            <a:cxn ang="0">
                              <a:pos x="csX140" y="csY140"/>
                            </a:cxn>
                            <a:cxn ang="0">
                              <a:pos x="csX141" y="csY141"/>
                            </a:cxn>
                            <a:cxn ang="0">
                              <a:pos x="csX142" y="csY142"/>
                            </a:cxn>
                            <a:cxn ang="0">
                              <a:pos x="csX143" y="csY143"/>
                            </a:cxn>
                            <a:cxn ang="0">
                              <a:pos x="csX144" y="csY144"/>
                            </a:cxn>
                            <a:cxn ang="0">
                              <a:pos x="csX145" y="csY145"/>
                            </a:cxn>
                            <a:cxn ang="0">
                              <a:pos x="csX146" y="csY146"/>
                            </a:cxn>
                            <a:cxn ang="0">
                              <a:pos x="csX147" y="csY147"/>
                            </a:cxn>
                            <a:cxn ang="0">
                              <a:pos x="csX148" y="csY148"/>
                            </a:cxn>
                            <a:cxn ang="0">
                              <a:pos x="csX149" y="csY149"/>
                            </a:cxn>
                            <a:cxn ang="0">
                              <a:pos x="csX150" y="csY150"/>
                            </a:cxn>
                            <a:cxn ang="0">
                              <a:pos x="csX151" y="csY151"/>
                            </a:cxn>
                            <a:cxn ang="0">
                              <a:pos x="csX152" y="csY152"/>
                            </a:cxn>
                            <a:cxn ang="0">
                              <a:pos x="csX153" y="csY153"/>
                            </a:cxn>
                            <a:cxn ang="0">
                              <a:pos x="csX154" y="csY154"/>
                            </a:cxn>
                            <a:cxn ang="0">
                              <a:pos x="csX155" y="csY155"/>
                            </a:cxn>
                            <a:cxn ang="0">
                              <a:pos x="csX156" y="csY156"/>
                            </a:cxn>
                            <a:cxn ang="0">
                              <a:pos x="csX157" y="csY157"/>
                            </a:cxn>
                            <a:cxn ang="0">
                              <a:pos x="csX158" y="csY158"/>
                            </a:cxn>
                            <a:cxn ang="0">
                              <a:pos x="csX159" y="csY159"/>
                            </a:cxn>
                            <a:cxn ang="0">
                              <a:pos x="csX160" y="csY160"/>
                            </a:cxn>
                            <a:cxn ang="0">
                              <a:pos x="csX161" y="csY161"/>
                            </a:cxn>
                            <a:cxn ang="0">
                              <a:pos x="csX162" y="csY162"/>
                            </a:cxn>
                            <a:cxn ang="0">
                              <a:pos x="csX163" y="csY163"/>
                            </a:cxn>
                            <a:cxn ang="0">
                              <a:pos x="csX164" y="csY164"/>
                            </a:cxn>
                            <a:cxn ang="0">
                              <a:pos x="csX165" y="csY165"/>
                            </a:cxn>
                            <a:cxn ang="0">
                              <a:pos x="csX166" y="csY166"/>
                            </a:cxn>
                            <a:cxn ang="0">
                              <a:pos x="csX167" y="csY167"/>
                            </a:cxn>
                            <a:cxn ang="0">
                              <a:pos x="csX168" y="csY168"/>
                            </a:cxn>
                            <a:cxn ang="0">
                              <a:pos x="csX169" y="csY169"/>
                            </a:cxn>
                            <a:cxn ang="0">
                              <a:pos x="csX170" y="csY170"/>
                            </a:cxn>
                            <a:cxn ang="0">
                              <a:pos x="csX171" y="csY171"/>
                            </a:cxn>
                            <a:cxn ang="0">
                              <a:pos x="csX172" y="csY172"/>
                            </a:cxn>
                            <a:cxn ang="0">
                              <a:pos x="csX173" y="csY173"/>
                            </a:cxn>
                            <a:cxn ang="0">
                              <a:pos x="csX174" y="csY174"/>
                            </a:cxn>
                            <a:cxn ang="0">
                              <a:pos x="csX175" y="csY175"/>
                            </a:cxn>
                            <a:cxn ang="0">
                              <a:pos x="csX176" y="csY176"/>
                            </a:cxn>
                            <a:cxn ang="0">
                              <a:pos x="csX177" y="csY177"/>
                            </a:cxn>
                            <a:cxn ang="0">
                              <a:pos x="csX178" y="csY178"/>
                            </a:cxn>
                            <a:cxn ang="0">
                              <a:pos x="csX179" y="csY179"/>
                            </a:cxn>
                            <a:cxn ang="0">
                              <a:pos x="csX180" y="csY180"/>
                            </a:cxn>
                            <a:cxn ang="0">
                              <a:pos x="csX181" y="csY181"/>
                            </a:cxn>
                            <a:cxn ang="0">
                              <a:pos x="csX182" y="csY182"/>
                            </a:cxn>
                            <a:cxn ang="0">
                              <a:pos x="csX183" y="csY183"/>
                            </a:cxn>
                            <a:cxn ang="0">
                              <a:pos x="csX184" y="csY184"/>
                            </a:cxn>
                            <a:cxn ang="0">
                              <a:pos x="csX185" y="csY185"/>
                            </a:cxn>
                            <a:cxn ang="0">
                              <a:pos x="csX186" y="csY186"/>
                            </a:cxn>
                            <a:cxn ang="0">
                              <a:pos x="csX187" y="csY187"/>
                            </a:cxn>
                            <a:cxn ang="0">
                              <a:pos x="csX188" y="csY188"/>
                            </a:cxn>
                            <a:cxn ang="0">
                              <a:pos x="csX189" y="csY189"/>
                            </a:cxn>
                            <a:cxn ang="0">
                              <a:pos x="csX190" y="csY190"/>
                            </a:cxn>
                            <a:cxn ang="0">
                              <a:pos x="csX191" y="csY191"/>
                            </a:cxn>
                            <a:cxn ang="0">
                              <a:pos x="csX192" y="csY192"/>
                            </a:cxn>
                            <a:cxn ang="0">
                              <a:pos x="csX193" y="csY193"/>
                            </a:cxn>
                            <a:cxn ang="0">
                              <a:pos x="csX194" y="csY194"/>
                            </a:cxn>
                            <a:cxn ang="0">
                              <a:pos x="csX195" y="csY195"/>
                            </a:cxn>
                            <a:cxn ang="0">
                              <a:pos x="csX196" y="csY196"/>
                            </a:cxn>
                            <a:cxn ang="0">
                              <a:pos x="csX197" y="csY197"/>
                            </a:cxn>
                            <a:cxn ang="0">
                              <a:pos x="csX198" y="csY198"/>
                            </a:cxn>
                            <a:cxn ang="0">
                              <a:pos x="csX199" y="csY199"/>
                            </a:cxn>
                            <a:cxn ang="0">
                              <a:pos x="csX200" y="csY200"/>
                            </a:cxn>
                            <a:cxn ang="0">
                              <a:pos x="csX201" y="csY201"/>
                            </a:cxn>
                            <a:cxn ang="0">
                              <a:pos x="csX202" y="csY202"/>
                            </a:cxn>
                            <a:cxn ang="0">
                              <a:pos x="csX203" y="csY203"/>
                            </a:cxn>
                            <a:cxn ang="0">
                              <a:pos x="csX204" y="csY204"/>
                            </a:cxn>
                            <a:cxn ang="0">
                              <a:pos x="csX205" y="csY205"/>
                            </a:cxn>
                            <a:cxn ang="0">
                              <a:pos x="csX206" y="csY206"/>
                            </a:cxn>
                            <a:cxn ang="0">
                              <a:pos x="csX207" y="csY207"/>
                            </a:cxn>
                            <a:cxn ang="0">
                              <a:pos x="csX208" y="csY208"/>
                            </a:cxn>
                            <a:cxn ang="0">
                              <a:pos x="csX209" y="csY209"/>
                            </a:cxn>
                            <a:cxn ang="0">
                              <a:pos x="csX210" y="csY210"/>
                            </a:cxn>
                            <a:cxn ang="0">
                              <a:pos x="csX211" y="csY211"/>
                            </a:cxn>
                            <a:cxn ang="0">
                              <a:pos x="csX212" y="csY212"/>
                            </a:cxn>
                            <a:cxn ang="0">
                              <a:pos x="csX213" y="csY213"/>
                            </a:cxn>
                            <a:cxn ang="0">
                              <a:pos x="csX214" y="csY214"/>
                            </a:cxn>
                            <a:cxn ang="0">
                              <a:pos x="csX215" y="csY215"/>
                            </a:cxn>
                            <a:cxn ang="0">
                              <a:pos x="csX216" y="csY216"/>
                            </a:cxn>
                            <a:cxn ang="0">
                              <a:pos x="csX217" y="csY217"/>
                            </a:cxn>
                            <a:cxn ang="0">
                              <a:pos x="csX218" y="csY218"/>
                            </a:cxn>
                            <a:cxn ang="0">
                              <a:pos x="csX219" y="csY219"/>
                            </a:cxn>
                            <a:cxn ang="0">
                              <a:pos x="csX220" y="csY220"/>
                            </a:cxn>
                            <a:cxn ang="0">
                              <a:pos x="csX221" y="csY221"/>
                            </a:cxn>
                            <a:cxn ang="0">
                              <a:pos x="csX222" y="csY222"/>
                            </a:cxn>
                            <a:cxn ang="0">
                              <a:pos x="csX223" y="csY223"/>
                            </a:cxn>
                            <a:cxn ang="0">
                              <a:pos x="csX224" y="csY224"/>
                            </a:cxn>
                            <a:cxn ang="0">
                              <a:pos x="csX225" y="csY225"/>
                            </a:cxn>
                            <a:cxn ang="0">
                              <a:pos x="csX226" y="csY226"/>
                            </a:cxn>
                            <a:cxn ang="0">
                              <a:pos x="csX227" y="csY227"/>
                            </a:cxn>
                            <a:cxn ang="0">
                              <a:pos x="csX228" y="csY228"/>
                            </a:cxn>
                            <a:cxn ang="0">
                              <a:pos x="csX229" y="csY229"/>
                            </a:cxn>
                            <a:cxn ang="0">
                              <a:pos x="csX230" y="csY230"/>
                            </a:cxn>
                            <a:cxn ang="0">
                              <a:pos x="csX231" y="csY231"/>
                            </a:cxn>
                            <a:cxn ang="0">
                              <a:pos x="csX232" y="csY232"/>
                            </a:cxn>
                            <a:cxn ang="0">
                              <a:pos x="csX233" y="csY233"/>
                            </a:cxn>
                            <a:cxn ang="0">
                              <a:pos x="csX234" y="csY234"/>
                            </a:cxn>
                            <a:cxn ang="0">
                              <a:pos x="csX235" y="csY235"/>
                            </a:cxn>
                            <a:cxn ang="0">
                              <a:pos x="csX236" y="csY236"/>
                            </a:cxn>
                            <a:cxn ang="0">
                              <a:pos x="csX237" y="csY237"/>
                            </a:cxn>
                            <a:cxn ang="0">
                              <a:pos x="csX238" y="csY238"/>
                            </a:cxn>
                            <a:cxn ang="0">
                              <a:pos x="csX239" y="csY239"/>
                            </a:cxn>
                            <a:cxn ang="0">
                              <a:pos x="csX240" y="csY240"/>
                            </a:cxn>
                            <a:cxn ang="0">
                              <a:pos x="csX241" y="csY241"/>
                            </a:cxn>
                            <a:cxn ang="0">
                              <a:pos x="csX242" y="csY242"/>
                            </a:cxn>
                            <a:cxn ang="0">
                              <a:pos x="csX243" y="csY243"/>
                            </a:cxn>
                            <a:cxn ang="0">
                              <a:pos x="csX244" y="csY244"/>
                            </a:cxn>
                            <a:cxn ang="0">
                              <a:pos x="csX245" y="csY245"/>
                            </a:cxn>
                            <a:cxn ang="0">
                              <a:pos x="csX246" y="csY246"/>
                            </a:cxn>
                            <a:cxn ang="0">
                              <a:pos x="csX247" y="csY247"/>
                            </a:cxn>
                            <a:cxn ang="0">
                              <a:pos x="csX248" y="csY248"/>
                            </a:cxn>
                            <a:cxn ang="0">
                              <a:pos x="csX249" y="csY249"/>
                            </a:cxn>
                            <a:cxn ang="0">
                              <a:pos x="csX250" y="csY250"/>
                            </a:cxn>
                            <a:cxn ang="0">
                              <a:pos x="csX251" y="csY251"/>
                            </a:cxn>
                            <a:cxn ang="0">
                              <a:pos x="csX252" y="csY252"/>
                            </a:cxn>
                            <a:cxn ang="0">
                              <a:pos x="csX253" y="csY253"/>
                            </a:cxn>
                            <a:cxn ang="0">
                              <a:pos x="csX254" y="csY254"/>
                            </a:cxn>
                            <a:cxn ang="0">
                              <a:pos x="csX255" y="csY255"/>
                            </a:cxn>
                            <a:cxn ang="0">
                              <a:pos x="csX256" y="csY256"/>
                            </a:cxn>
                            <a:cxn ang="0">
                              <a:pos x="csX257" y="csY257"/>
                            </a:cxn>
                            <a:cxn ang="0">
                              <a:pos x="csX258" y="csY258"/>
                            </a:cxn>
                            <a:cxn ang="0">
                              <a:pos x="csX259" y="csY259"/>
                            </a:cxn>
                            <a:cxn ang="0">
                              <a:pos x="csX260" y="csY260"/>
                            </a:cxn>
                            <a:cxn ang="0">
                              <a:pos x="csX261" y="csY261"/>
                            </a:cxn>
                            <a:cxn ang="0">
                              <a:pos x="csX262" y="csY262"/>
                            </a:cxn>
                            <a:cxn ang="0">
                              <a:pos x="csX263" y="csY263"/>
                            </a:cxn>
                            <a:cxn ang="0">
                              <a:pos x="csX264" y="csY264"/>
                            </a:cxn>
                            <a:cxn ang="0">
                              <a:pos x="csX265" y="csY265"/>
                            </a:cxn>
                            <a:cxn ang="0">
                              <a:pos x="csX266" y="csY266"/>
                            </a:cxn>
                            <a:cxn ang="0">
                              <a:pos x="csX267" y="csY267"/>
                            </a:cxn>
                            <a:cxn ang="0">
                              <a:pos x="csX268" y="csY268"/>
                            </a:cxn>
                            <a:cxn ang="0">
                              <a:pos x="csX269" y="csY269"/>
                            </a:cxn>
                            <a:cxn ang="0">
                              <a:pos x="csX270" y="csY270"/>
                            </a:cxn>
                            <a:cxn ang="0">
                              <a:pos x="csX271" y="csY271"/>
                            </a:cxn>
                            <a:cxn ang="0">
                              <a:pos x="csX272" y="csY272"/>
                            </a:cxn>
                            <a:cxn ang="0">
                              <a:pos x="csX273" y="csY273"/>
                            </a:cxn>
                            <a:cxn ang="0">
                              <a:pos x="csX274" y="csY274"/>
                            </a:cxn>
                            <a:cxn ang="0">
                              <a:pos x="csX275" y="csY275"/>
                            </a:cxn>
                            <a:cxn ang="0">
                              <a:pos x="csX276" y="csY276"/>
                            </a:cxn>
                            <a:cxn ang="0">
                              <a:pos x="csX277" y="csY277"/>
                            </a:cxn>
                            <a:cxn ang="0">
                              <a:pos x="csX278" y="csY278"/>
                            </a:cxn>
                            <a:cxn ang="0">
                              <a:pos x="csX279" y="csY279"/>
                            </a:cxn>
                            <a:cxn ang="0">
                              <a:pos x="csX280" y="csY280"/>
                            </a:cxn>
                            <a:cxn ang="0">
                              <a:pos x="csX281" y="csY281"/>
                            </a:cxn>
                            <a:cxn ang="0">
                              <a:pos x="csX282" y="csY282"/>
                            </a:cxn>
                            <a:cxn ang="0">
                              <a:pos x="csX283" y="csY283"/>
                            </a:cxn>
                            <a:cxn ang="0">
                              <a:pos x="csX284" y="csY284"/>
                            </a:cxn>
                            <a:cxn ang="0">
                              <a:pos x="csX285" y="csY285"/>
                            </a:cxn>
                            <a:cxn ang="0">
                              <a:pos x="csX286" y="csY286"/>
                            </a:cxn>
                            <a:cxn ang="0">
                              <a:pos x="csX287" y="csY287"/>
                            </a:cxn>
                            <a:cxn ang="0">
                              <a:pos x="csX288" y="csY288"/>
                            </a:cxn>
                            <a:cxn ang="0">
                              <a:pos x="csX289" y="csY289"/>
                            </a:cxn>
                            <a:cxn ang="0">
                              <a:pos x="csX290" y="csY290"/>
                            </a:cxn>
                            <a:cxn ang="0">
                              <a:pos x="csX291" y="csY291"/>
                            </a:cxn>
                            <a:cxn ang="0">
                              <a:pos x="csX292" y="csY292"/>
                            </a:cxn>
                            <a:cxn ang="0">
                              <a:pos x="csX293" y="csY293"/>
                            </a:cxn>
                            <a:cxn ang="0">
                              <a:pos x="csX294" y="csY294"/>
                            </a:cxn>
                            <a:cxn ang="0">
                              <a:pos x="csX295" y="csY295"/>
                            </a:cxn>
                            <a:cxn ang="0">
                              <a:pos x="csX296" y="csY296"/>
                            </a:cxn>
                            <a:cxn ang="0">
                              <a:pos x="csX297" y="csY297"/>
                            </a:cxn>
                            <a:cxn ang="0">
                              <a:pos x="csX298" y="csY298"/>
                            </a:cxn>
                            <a:cxn ang="0">
                              <a:pos x="csX299" y="csY299"/>
                            </a:cxn>
                            <a:cxn ang="0">
                              <a:pos x="csX300" y="csY300"/>
                            </a:cxn>
                            <a:cxn ang="0">
                              <a:pos x="csX301" y="csY301"/>
                            </a:cxn>
                            <a:cxn ang="0">
                              <a:pos x="csX302" y="csY302"/>
                            </a:cxn>
                            <a:cxn ang="0">
                              <a:pos x="csX303" y="csY303"/>
                            </a:cxn>
                            <a:cxn ang="0">
                              <a:pos x="csX304" y="csY304"/>
                            </a:cxn>
                            <a:cxn ang="0">
                              <a:pos x="csX305" y="csY305"/>
                            </a:cxn>
                            <a:cxn ang="0">
                              <a:pos x="csX306" y="csY306"/>
                            </a:cxn>
                            <a:cxn ang="0">
                              <a:pos x="csX307" y="csY307"/>
                            </a:cxn>
                            <a:cxn ang="0">
                              <a:pos x="csX308" y="csY308"/>
                            </a:cxn>
                            <a:cxn ang="0">
                              <a:pos x="csX309" y="csY309"/>
                            </a:cxn>
                            <a:cxn ang="0">
                              <a:pos x="csX310" y="csY310"/>
                            </a:cxn>
                            <a:cxn ang="0">
                              <a:pos x="csX311" y="csY311"/>
                            </a:cxn>
                            <a:cxn ang="0">
                              <a:pos x="csX312" y="csY312"/>
                            </a:cxn>
                            <a:cxn ang="0">
                              <a:pos x="csX313" y="csY313"/>
                            </a:cxn>
                            <a:cxn ang="0">
                              <a:pos x="csX314" y="csY314"/>
                            </a:cxn>
                            <a:cxn ang="0">
                              <a:pos x="csX315" y="csY315"/>
                            </a:cxn>
                            <a:cxn ang="0">
                              <a:pos x="csX316" y="csY316"/>
                            </a:cxn>
                            <a:cxn ang="0">
                              <a:pos x="csX317" y="csY317"/>
                            </a:cxn>
                            <a:cxn ang="0">
                              <a:pos x="csX318" y="csY318"/>
                            </a:cxn>
                            <a:cxn ang="0">
                              <a:pos x="csX319" y="csY319"/>
                            </a:cxn>
                            <a:cxn ang="0">
                              <a:pos x="csX320" y="csY320"/>
                            </a:cxn>
                            <a:cxn ang="0">
                              <a:pos x="csX321" y="csY321"/>
                            </a:cxn>
                            <a:cxn ang="0">
                              <a:pos x="csX322" y="csY322"/>
                            </a:cxn>
                            <a:cxn ang="0">
                              <a:pos x="csX323" y="csY323"/>
                            </a:cxn>
                            <a:cxn ang="0">
                              <a:pos x="csX324" y="csY324"/>
                            </a:cxn>
                            <a:cxn ang="0">
                              <a:pos x="csX325" y="csY325"/>
                            </a:cxn>
                            <a:cxn ang="0">
                              <a:pos x="csX326" y="csY326"/>
                            </a:cxn>
                            <a:cxn ang="0">
                              <a:pos x="csX327" y="csY327"/>
                            </a:cxn>
                            <a:cxn ang="0">
                              <a:pos x="csX328" y="csY328"/>
                            </a:cxn>
                            <a:cxn ang="0">
                              <a:pos x="csX329" y="csY329"/>
                            </a:cxn>
                            <a:cxn ang="0">
                              <a:pos x="csX330" y="csY330"/>
                            </a:cxn>
                            <a:cxn ang="0">
                              <a:pos x="csX331" y="csY331"/>
                            </a:cxn>
                            <a:cxn ang="0">
                              <a:pos x="csX332" y="csY332"/>
                            </a:cxn>
                            <a:cxn ang="0">
                              <a:pos x="csX333" y="csY333"/>
                            </a:cxn>
                            <a:cxn ang="0">
                              <a:pos x="csX334" y="csY334"/>
                            </a:cxn>
                            <a:cxn ang="0">
                              <a:pos x="csX335" y="csY335"/>
                            </a:cxn>
                            <a:cxn ang="0">
                              <a:pos x="csX336" y="csY336"/>
                            </a:cxn>
                            <a:cxn ang="0">
                              <a:pos x="csX337" y="csY337"/>
                            </a:cxn>
                            <a:cxn ang="0">
                              <a:pos x="csX338" y="csY338"/>
                            </a:cxn>
                            <a:cxn ang="0">
                              <a:pos x="csX339" y="csY339"/>
                            </a:cxn>
                            <a:cxn ang="0">
                              <a:pos x="csX340" y="csY340"/>
                            </a:cxn>
                            <a:cxn ang="0">
                              <a:pos x="csX341" y="csY341"/>
                            </a:cxn>
                            <a:cxn ang="0">
                              <a:pos x="csX342" y="csY342"/>
                            </a:cxn>
                            <a:cxn ang="0">
                              <a:pos x="csX343" y="csY343"/>
                            </a:cxn>
                            <a:cxn ang="0">
                              <a:pos x="csX344" y="csY344"/>
                            </a:cxn>
                            <a:cxn ang="0">
                              <a:pos x="csX345" y="csY345"/>
                            </a:cxn>
                            <a:cxn ang="0">
                              <a:pos x="csX346" y="csY346"/>
                            </a:cxn>
                            <a:cxn ang="0">
                              <a:pos x="csX347" y="csY347"/>
                            </a:cxn>
                            <a:cxn ang="0">
                              <a:pos x="csX348" y="csY348"/>
                            </a:cxn>
                            <a:cxn ang="0">
                              <a:pos x="csX349" y="csY349"/>
                            </a:cxn>
                            <a:cxn ang="0">
                              <a:pos x="csX350" y="csY350"/>
                            </a:cxn>
                            <a:cxn ang="0">
                              <a:pos x="csX351" y="csY351"/>
                            </a:cxn>
                            <a:cxn ang="0">
                              <a:pos x="csX352" y="csY352"/>
                            </a:cxn>
                            <a:cxn ang="0">
                              <a:pos x="csX353" y="csY353"/>
                            </a:cxn>
                            <a:cxn ang="0">
                              <a:pos x="csX354" y="csY354"/>
                            </a:cxn>
                            <a:cxn ang="0">
                              <a:pos x="csX355" y="csY355"/>
                            </a:cxn>
                            <a:cxn ang="0">
                              <a:pos x="csX356" y="csY356"/>
                            </a:cxn>
                            <a:cxn ang="0">
                              <a:pos x="csX357" y="csY357"/>
                            </a:cxn>
                            <a:cxn ang="0">
                              <a:pos x="csX358" y="csY358"/>
                            </a:cxn>
                            <a:cxn ang="0">
                              <a:pos x="csX359" y="csY359"/>
                            </a:cxn>
                            <a:cxn ang="0">
                              <a:pos x="csX360" y="csY360"/>
                            </a:cxn>
                            <a:cxn ang="0">
                              <a:pos x="csX361" y="csY361"/>
                            </a:cxn>
                            <a:cxn ang="0">
                              <a:pos x="csX362" y="csY362"/>
                            </a:cxn>
                            <a:cxn ang="0">
                              <a:pos x="csX363" y="csY363"/>
                            </a:cxn>
                            <a:cxn ang="0">
                              <a:pos x="csX364" y="csY364"/>
                            </a:cxn>
                            <a:cxn ang="0">
                              <a:pos x="csX365" y="csY365"/>
                            </a:cxn>
                            <a:cxn ang="0">
                              <a:pos x="csX366" y="csY366"/>
                            </a:cxn>
                            <a:cxn ang="0">
                              <a:pos x="csX367" y="csY367"/>
                            </a:cxn>
                            <a:cxn ang="0">
                              <a:pos x="csX368" y="csY368"/>
                            </a:cxn>
                            <a:cxn ang="0">
                              <a:pos x="csX369" y="csY369"/>
                            </a:cxn>
                            <a:cxn ang="0">
                              <a:pos x="csX370" y="csY370"/>
                            </a:cxn>
                            <a:cxn ang="0">
                              <a:pos x="csX371" y="csY371"/>
                            </a:cxn>
                            <a:cxn ang="0">
                              <a:pos x="csX372" y="csY372"/>
                            </a:cxn>
                            <a:cxn ang="0">
                              <a:pos x="csX373" y="csY373"/>
                            </a:cxn>
                            <a:cxn ang="0">
                              <a:pos x="csX374" y="csY374"/>
                            </a:cxn>
                            <a:cxn ang="0">
                              <a:pos x="csX375" y="csY375"/>
                            </a:cxn>
                            <a:cxn ang="0">
                              <a:pos x="csX376" y="csY376"/>
                            </a:cxn>
                            <a:cxn ang="0">
                              <a:pos x="csX377" y="csY377"/>
                            </a:cxn>
                            <a:cxn ang="0">
                              <a:pos x="csX378" y="csY378"/>
                            </a:cxn>
                            <a:cxn ang="0">
                              <a:pos x="csX379" y="csY379"/>
                            </a:cxn>
                            <a:cxn ang="0">
                              <a:pos x="csX380" y="csY380"/>
                            </a:cxn>
                            <a:cxn ang="0">
                              <a:pos x="csX381" y="csY381"/>
                            </a:cxn>
                            <a:cxn ang="0">
                              <a:pos x="csX382" y="csY382"/>
                            </a:cxn>
                            <a:cxn ang="0">
                              <a:pos x="csX383" y="csY383"/>
                            </a:cxn>
                            <a:cxn ang="0">
                              <a:pos x="csX384" y="csY384"/>
                            </a:cxn>
                            <a:cxn ang="0">
                              <a:pos x="csX385" y="csY385"/>
                            </a:cxn>
                            <a:cxn ang="0">
                              <a:pos x="csX386" y="csY386"/>
                            </a:cxn>
                          </a:cxnLst>
                          <a:rect l="l" t="t" r="r" b="b"/>
                          <a:pathLst>
                            <a:path w="2849302" h="354167">
                              <a:moveTo>
                                <a:pt x="1684263" y="81297"/>
                              </a:moveTo>
                              <a:lnTo>
                                <a:pt x="1645521" y="223215"/>
                              </a:lnTo>
                              <a:lnTo>
                                <a:pt x="1644953" y="223215"/>
                              </a:lnTo>
                              <a:lnTo>
                                <a:pt x="1601473" y="81297"/>
                              </a:lnTo>
                              <a:lnTo>
                                <a:pt x="1566925" y="81297"/>
                              </a:lnTo>
                              <a:lnTo>
                                <a:pt x="1522630" y="223215"/>
                              </a:lnTo>
                              <a:lnTo>
                                <a:pt x="1522063" y="223215"/>
                              </a:lnTo>
                              <a:lnTo>
                                <a:pt x="1485023" y="81297"/>
                              </a:lnTo>
                              <a:lnTo>
                                <a:pt x="1446552" y="81297"/>
                              </a:lnTo>
                              <a:lnTo>
                                <a:pt x="1504789" y="278317"/>
                              </a:lnTo>
                              <a:lnTo>
                                <a:pt x="1537116" y="278317"/>
                              </a:lnTo>
                              <a:lnTo>
                                <a:pt x="1582817" y="128315"/>
                              </a:lnTo>
                              <a:lnTo>
                                <a:pt x="1583385" y="128315"/>
                              </a:lnTo>
                              <a:lnTo>
                                <a:pt x="1629086" y="278317"/>
                              </a:lnTo>
                              <a:lnTo>
                                <a:pt x="1662523" y="278317"/>
                              </a:lnTo>
                              <a:lnTo>
                                <a:pt x="1719946" y="81297"/>
                              </a:lnTo>
                              <a:lnTo>
                                <a:pt x="1684263" y="81297"/>
                              </a:lnTo>
                              <a:close/>
                              <a:moveTo>
                                <a:pt x="1386390" y="180780"/>
                              </a:moveTo>
                              <a:cubicBezTo>
                                <a:pt x="1388241" y="183663"/>
                                <a:pt x="1389548" y="186990"/>
                                <a:pt x="1390289" y="190810"/>
                              </a:cubicBezTo>
                              <a:cubicBezTo>
                                <a:pt x="1391029" y="194605"/>
                                <a:pt x="1391399" y="198548"/>
                                <a:pt x="1391399" y="202638"/>
                              </a:cubicBezTo>
                              <a:lnTo>
                                <a:pt x="1391399" y="278341"/>
                              </a:lnTo>
                              <a:lnTo>
                                <a:pt x="1424836" y="278341"/>
                              </a:lnTo>
                              <a:lnTo>
                                <a:pt x="1424836" y="198745"/>
                              </a:lnTo>
                              <a:cubicBezTo>
                                <a:pt x="1424836" y="190785"/>
                                <a:pt x="1423997" y="183294"/>
                                <a:pt x="1422319" y="176344"/>
                              </a:cubicBezTo>
                              <a:cubicBezTo>
                                <a:pt x="1420666" y="169395"/>
                                <a:pt x="1417902" y="163308"/>
                                <a:pt x="1414102" y="158133"/>
                              </a:cubicBezTo>
                              <a:cubicBezTo>
                                <a:pt x="1410302" y="152934"/>
                                <a:pt x="1405317" y="148843"/>
                                <a:pt x="1399197" y="145886"/>
                              </a:cubicBezTo>
                              <a:cubicBezTo>
                                <a:pt x="1393077" y="142929"/>
                                <a:pt x="1385551" y="141425"/>
                                <a:pt x="1376643" y="141425"/>
                              </a:cubicBezTo>
                              <a:cubicBezTo>
                                <a:pt x="1366599" y="141425"/>
                                <a:pt x="1357962" y="143421"/>
                                <a:pt x="1350732" y="147414"/>
                              </a:cubicBezTo>
                              <a:cubicBezTo>
                                <a:pt x="1343477" y="151406"/>
                                <a:pt x="1337456" y="157665"/>
                                <a:pt x="1332619" y="166191"/>
                              </a:cubicBezTo>
                              <a:cubicBezTo>
                                <a:pt x="1325734" y="149681"/>
                                <a:pt x="1311817" y="141401"/>
                                <a:pt x="1290817" y="141401"/>
                              </a:cubicBezTo>
                              <a:cubicBezTo>
                                <a:pt x="1279663" y="141401"/>
                                <a:pt x="1270779" y="143865"/>
                                <a:pt x="1264215" y="148794"/>
                              </a:cubicBezTo>
                              <a:cubicBezTo>
                                <a:pt x="1257602" y="153722"/>
                                <a:pt x="1252839" y="159316"/>
                                <a:pt x="1249853" y="165625"/>
                              </a:cubicBezTo>
                              <a:lnTo>
                                <a:pt x="1249286" y="165625"/>
                              </a:lnTo>
                              <a:lnTo>
                                <a:pt x="1249286" y="144752"/>
                              </a:lnTo>
                              <a:lnTo>
                                <a:pt x="1217527" y="144752"/>
                              </a:lnTo>
                              <a:lnTo>
                                <a:pt x="1217527" y="278341"/>
                              </a:lnTo>
                              <a:lnTo>
                                <a:pt x="1250964" y="278341"/>
                              </a:lnTo>
                              <a:lnTo>
                                <a:pt x="1250964" y="205423"/>
                              </a:lnTo>
                              <a:cubicBezTo>
                                <a:pt x="1250964" y="200987"/>
                                <a:pt x="1251531" y="196724"/>
                                <a:pt x="1252642" y="192633"/>
                              </a:cubicBezTo>
                              <a:cubicBezTo>
                                <a:pt x="1253752" y="188543"/>
                                <a:pt x="1255578" y="184920"/>
                                <a:pt x="1258071" y="181766"/>
                              </a:cubicBezTo>
                              <a:cubicBezTo>
                                <a:pt x="1260588" y="178611"/>
                                <a:pt x="1263746" y="176098"/>
                                <a:pt x="1267547" y="174250"/>
                              </a:cubicBezTo>
                              <a:cubicBezTo>
                                <a:pt x="1271347" y="172401"/>
                                <a:pt x="1276035" y="171465"/>
                                <a:pt x="1281637" y="171465"/>
                              </a:cubicBezTo>
                              <a:cubicBezTo>
                                <a:pt x="1289805" y="171465"/>
                                <a:pt x="1295653" y="173929"/>
                                <a:pt x="1299182" y="178833"/>
                              </a:cubicBezTo>
                              <a:cubicBezTo>
                                <a:pt x="1302686" y="183762"/>
                                <a:pt x="1304463" y="190391"/>
                                <a:pt x="1304463" y="198745"/>
                              </a:cubicBezTo>
                              <a:lnTo>
                                <a:pt x="1304463" y="278341"/>
                              </a:lnTo>
                              <a:lnTo>
                                <a:pt x="1337900" y="278341"/>
                              </a:lnTo>
                              <a:lnTo>
                                <a:pt x="1337900" y="205990"/>
                              </a:lnTo>
                              <a:cubicBezTo>
                                <a:pt x="1337900" y="201726"/>
                                <a:pt x="1338418" y="197513"/>
                                <a:pt x="1339430" y="193348"/>
                              </a:cubicBezTo>
                              <a:cubicBezTo>
                                <a:pt x="1340442" y="189159"/>
                                <a:pt x="1342120" y="185462"/>
                                <a:pt x="1344439" y="182209"/>
                              </a:cubicBezTo>
                              <a:cubicBezTo>
                                <a:pt x="1346759" y="178956"/>
                                <a:pt x="1349745" y="176344"/>
                                <a:pt x="1353348" y="174422"/>
                              </a:cubicBezTo>
                              <a:cubicBezTo>
                                <a:pt x="1356975" y="172475"/>
                                <a:pt x="1361392" y="171490"/>
                                <a:pt x="1366599" y="171490"/>
                              </a:cubicBezTo>
                              <a:cubicBezTo>
                                <a:pt x="1371806" y="171490"/>
                                <a:pt x="1375705" y="172328"/>
                                <a:pt x="1378839" y="174003"/>
                              </a:cubicBezTo>
                              <a:cubicBezTo>
                                <a:pt x="1381997" y="175679"/>
                                <a:pt x="1384514" y="177946"/>
                                <a:pt x="1386365" y="180829"/>
                              </a:cubicBezTo>
                              <a:moveTo>
                                <a:pt x="2191494" y="175088"/>
                              </a:moveTo>
                              <a:cubicBezTo>
                                <a:pt x="2197342" y="169321"/>
                                <a:pt x="2205288" y="166463"/>
                                <a:pt x="2215307" y="166463"/>
                              </a:cubicBezTo>
                              <a:cubicBezTo>
                                <a:pt x="2225893" y="166463"/>
                                <a:pt x="2234160" y="169296"/>
                                <a:pt x="2240107" y="174940"/>
                              </a:cubicBezTo>
                              <a:cubicBezTo>
                                <a:pt x="2246054" y="180608"/>
                                <a:pt x="2249114" y="188345"/>
                                <a:pt x="2249312" y="198178"/>
                              </a:cubicBezTo>
                              <a:lnTo>
                                <a:pt x="2180760" y="198178"/>
                              </a:lnTo>
                              <a:cubicBezTo>
                                <a:pt x="2182067" y="188543"/>
                                <a:pt x="2185621" y="180829"/>
                                <a:pt x="2191494" y="175088"/>
                              </a:cubicBezTo>
                              <a:moveTo>
                                <a:pt x="2250447" y="275532"/>
                              </a:moveTo>
                              <a:cubicBezTo>
                                <a:pt x="2260095" y="271441"/>
                                <a:pt x="2268831" y="264590"/>
                                <a:pt x="2276629" y="254930"/>
                              </a:cubicBezTo>
                              <a:lnTo>
                                <a:pt x="2252643" y="236867"/>
                              </a:lnTo>
                              <a:cubicBezTo>
                                <a:pt x="2248374" y="242042"/>
                                <a:pt x="2243414" y="246379"/>
                                <a:pt x="2237738" y="249805"/>
                              </a:cubicBezTo>
                              <a:cubicBezTo>
                                <a:pt x="2232063" y="253255"/>
                                <a:pt x="2225079" y="254955"/>
                                <a:pt x="2216714" y="254955"/>
                              </a:cubicBezTo>
                              <a:cubicBezTo>
                                <a:pt x="2207238" y="254955"/>
                                <a:pt x="2199168" y="252170"/>
                                <a:pt x="2192456" y="246601"/>
                              </a:cubicBezTo>
                              <a:cubicBezTo>
                                <a:pt x="2185769" y="241032"/>
                                <a:pt x="2181870" y="233245"/>
                                <a:pt x="2180760" y="223240"/>
                              </a:cubicBezTo>
                              <a:lnTo>
                                <a:pt x="2282749" y="223240"/>
                              </a:lnTo>
                              <a:lnTo>
                                <a:pt x="2282749" y="214048"/>
                              </a:lnTo>
                              <a:cubicBezTo>
                                <a:pt x="2282749" y="202367"/>
                                <a:pt x="2281219" y="192042"/>
                                <a:pt x="2278159" y="183023"/>
                              </a:cubicBezTo>
                              <a:cubicBezTo>
                                <a:pt x="2275099" y="174028"/>
                                <a:pt x="2270830" y="166463"/>
                                <a:pt x="2265327" y="160326"/>
                              </a:cubicBezTo>
                              <a:cubicBezTo>
                                <a:pt x="2259849" y="154215"/>
                                <a:pt x="2253260" y="149533"/>
                                <a:pt x="2245536" y="146280"/>
                              </a:cubicBezTo>
                              <a:cubicBezTo>
                                <a:pt x="2237837" y="143027"/>
                                <a:pt x="2229323" y="141401"/>
                                <a:pt x="2220045" y="141401"/>
                              </a:cubicBezTo>
                              <a:cubicBezTo>
                                <a:pt x="2210002" y="141401"/>
                                <a:pt x="2200526" y="143076"/>
                                <a:pt x="2191642" y="146428"/>
                              </a:cubicBezTo>
                              <a:cubicBezTo>
                                <a:pt x="2182734" y="149779"/>
                                <a:pt x="2175010" y="154486"/>
                                <a:pt x="2168495" y="160622"/>
                              </a:cubicBezTo>
                              <a:cubicBezTo>
                                <a:pt x="2161981" y="166758"/>
                                <a:pt x="2156848" y="174126"/>
                                <a:pt x="2153023" y="182751"/>
                              </a:cubicBezTo>
                              <a:cubicBezTo>
                                <a:pt x="2149223" y="191376"/>
                                <a:pt x="2147323" y="200987"/>
                                <a:pt x="2147323" y="211534"/>
                              </a:cubicBezTo>
                              <a:cubicBezTo>
                                <a:pt x="2147323" y="222081"/>
                                <a:pt x="2149223" y="231717"/>
                                <a:pt x="2153023" y="240342"/>
                              </a:cubicBezTo>
                              <a:cubicBezTo>
                                <a:pt x="2156823" y="248967"/>
                                <a:pt x="2161981" y="256335"/>
                                <a:pt x="2168495" y="262471"/>
                              </a:cubicBezTo>
                              <a:cubicBezTo>
                                <a:pt x="2175010" y="268583"/>
                                <a:pt x="2182709" y="273314"/>
                                <a:pt x="2191642" y="276665"/>
                              </a:cubicBezTo>
                              <a:cubicBezTo>
                                <a:pt x="2200550" y="280017"/>
                                <a:pt x="2210026" y="281668"/>
                                <a:pt x="2220045" y="281668"/>
                              </a:cubicBezTo>
                              <a:cubicBezTo>
                                <a:pt x="2230631" y="281668"/>
                                <a:pt x="2240749" y="279623"/>
                                <a:pt x="2250422" y="275557"/>
                              </a:cubicBezTo>
                              <a:moveTo>
                                <a:pt x="2079758" y="226566"/>
                              </a:moveTo>
                              <a:cubicBezTo>
                                <a:pt x="2077981" y="231396"/>
                                <a:pt x="2075390" y="235660"/>
                                <a:pt x="2071960" y="239356"/>
                              </a:cubicBezTo>
                              <a:cubicBezTo>
                                <a:pt x="2068505" y="243077"/>
                                <a:pt x="2064384" y="246034"/>
                                <a:pt x="2059547" y="248252"/>
                              </a:cubicBezTo>
                              <a:cubicBezTo>
                                <a:pt x="2054711" y="250495"/>
                                <a:pt x="2049257" y="251604"/>
                                <a:pt x="2043113" y="251604"/>
                              </a:cubicBezTo>
                              <a:cubicBezTo>
                                <a:pt x="2036968" y="251604"/>
                                <a:pt x="2031490" y="250495"/>
                                <a:pt x="2026678" y="248252"/>
                              </a:cubicBezTo>
                              <a:cubicBezTo>
                                <a:pt x="2021841" y="246034"/>
                                <a:pt x="2017720" y="243077"/>
                                <a:pt x="2014290" y="239356"/>
                              </a:cubicBezTo>
                              <a:cubicBezTo>
                                <a:pt x="2010835" y="235660"/>
                                <a:pt x="2008244" y="231372"/>
                                <a:pt x="2006468" y="226566"/>
                              </a:cubicBezTo>
                              <a:cubicBezTo>
                                <a:pt x="2004716" y="221736"/>
                                <a:pt x="2003827" y="216734"/>
                                <a:pt x="2003827" y="211534"/>
                              </a:cubicBezTo>
                              <a:cubicBezTo>
                                <a:pt x="2003827" y="206335"/>
                                <a:pt x="2004716" y="201332"/>
                                <a:pt x="2006468" y="196502"/>
                              </a:cubicBezTo>
                              <a:cubicBezTo>
                                <a:pt x="2008244" y="191672"/>
                                <a:pt x="2010835" y="187409"/>
                                <a:pt x="2014290" y="183713"/>
                              </a:cubicBezTo>
                              <a:cubicBezTo>
                                <a:pt x="2017720" y="179991"/>
                                <a:pt x="2021866" y="177034"/>
                                <a:pt x="2026678" y="174816"/>
                              </a:cubicBezTo>
                              <a:cubicBezTo>
                                <a:pt x="2031514" y="172599"/>
                                <a:pt x="2036993" y="171465"/>
                                <a:pt x="2043113" y="171465"/>
                              </a:cubicBezTo>
                              <a:cubicBezTo>
                                <a:pt x="2049232" y="171465"/>
                                <a:pt x="2054735" y="172574"/>
                                <a:pt x="2059547" y="174816"/>
                              </a:cubicBezTo>
                              <a:cubicBezTo>
                                <a:pt x="2064384" y="177034"/>
                                <a:pt x="2068505" y="179991"/>
                                <a:pt x="2071960" y="183713"/>
                              </a:cubicBezTo>
                              <a:cubicBezTo>
                                <a:pt x="2075390" y="187409"/>
                                <a:pt x="2077981" y="191672"/>
                                <a:pt x="2079758" y="196502"/>
                              </a:cubicBezTo>
                              <a:cubicBezTo>
                                <a:pt x="2081510" y="201332"/>
                                <a:pt x="2082398" y="206335"/>
                                <a:pt x="2082398" y="211534"/>
                              </a:cubicBezTo>
                              <a:cubicBezTo>
                                <a:pt x="2082398" y="216734"/>
                                <a:pt x="2081510" y="221736"/>
                                <a:pt x="2079758" y="226566"/>
                              </a:cubicBezTo>
                              <a:moveTo>
                                <a:pt x="2114725" y="278317"/>
                              </a:moveTo>
                              <a:lnTo>
                                <a:pt x="2114725" y="67940"/>
                              </a:lnTo>
                              <a:lnTo>
                                <a:pt x="2081287" y="67940"/>
                              </a:lnTo>
                              <a:lnTo>
                                <a:pt x="2081287" y="161731"/>
                              </a:lnTo>
                              <a:lnTo>
                                <a:pt x="2080449" y="161731"/>
                              </a:lnTo>
                              <a:cubicBezTo>
                                <a:pt x="2078771" y="159513"/>
                                <a:pt x="2076648" y="157246"/>
                                <a:pt x="2074032" y="154905"/>
                              </a:cubicBezTo>
                              <a:cubicBezTo>
                                <a:pt x="2071417" y="152589"/>
                                <a:pt x="2068258" y="150395"/>
                                <a:pt x="2064557" y="148375"/>
                              </a:cubicBezTo>
                              <a:cubicBezTo>
                                <a:pt x="2060830" y="146329"/>
                                <a:pt x="2056561" y="144678"/>
                                <a:pt x="2051725" y="143348"/>
                              </a:cubicBezTo>
                              <a:cubicBezTo>
                                <a:pt x="2046888" y="142041"/>
                                <a:pt x="2041336" y="141401"/>
                                <a:pt x="2035019" y="141401"/>
                              </a:cubicBezTo>
                              <a:cubicBezTo>
                                <a:pt x="2025543" y="141401"/>
                                <a:pt x="2016807" y="143224"/>
                                <a:pt x="2008837" y="146847"/>
                              </a:cubicBezTo>
                              <a:cubicBezTo>
                                <a:pt x="2000866" y="150445"/>
                                <a:pt x="1994006" y="155423"/>
                                <a:pt x="1988355" y="161731"/>
                              </a:cubicBezTo>
                              <a:cubicBezTo>
                                <a:pt x="1982679" y="168040"/>
                                <a:pt x="1978262" y="175457"/>
                                <a:pt x="1975103" y="184008"/>
                              </a:cubicBezTo>
                              <a:cubicBezTo>
                                <a:pt x="1971945" y="192535"/>
                                <a:pt x="1970365" y="201726"/>
                                <a:pt x="1970365" y="211559"/>
                              </a:cubicBezTo>
                              <a:cubicBezTo>
                                <a:pt x="1970365" y="221391"/>
                                <a:pt x="1971846" y="230583"/>
                                <a:pt x="1974807" y="239110"/>
                              </a:cubicBezTo>
                              <a:cubicBezTo>
                                <a:pt x="1977768" y="247661"/>
                                <a:pt x="1982136" y="255078"/>
                                <a:pt x="1987911" y="261387"/>
                              </a:cubicBezTo>
                              <a:cubicBezTo>
                                <a:pt x="1993660" y="267695"/>
                                <a:pt x="2000570" y="272649"/>
                                <a:pt x="2008664" y="276271"/>
                              </a:cubicBezTo>
                              <a:cubicBezTo>
                                <a:pt x="2016733" y="279894"/>
                                <a:pt x="2025987" y="281693"/>
                                <a:pt x="2036400" y="281693"/>
                              </a:cubicBezTo>
                              <a:cubicBezTo>
                                <a:pt x="2045876" y="281693"/>
                                <a:pt x="2054686" y="279844"/>
                                <a:pt x="2062879" y="276123"/>
                              </a:cubicBezTo>
                              <a:cubicBezTo>
                                <a:pt x="2071047" y="272427"/>
                                <a:pt x="2077537" y="266488"/>
                                <a:pt x="2082398" y="258306"/>
                              </a:cubicBezTo>
                              <a:lnTo>
                                <a:pt x="2082965" y="258306"/>
                              </a:lnTo>
                              <a:lnTo>
                                <a:pt x="2082965" y="278341"/>
                              </a:lnTo>
                              <a:lnTo>
                                <a:pt x="2114725" y="278341"/>
                              </a:lnTo>
                              <a:close/>
                              <a:moveTo>
                                <a:pt x="1853225" y="175088"/>
                              </a:moveTo>
                              <a:cubicBezTo>
                                <a:pt x="1859073" y="169321"/>
                                <a:pt x="1867019" y="166463"/>
                                <a:pt x="1877038" y="166463"/>
                              </a:cubicBezTo>
                              <a:cubicBezTo>
                                <a:pt x="1887624" y="166463"/>
                                <a:pt x="1895891" y="169296"/>
                                <a:pt x="1901838" y="174940"/>
                              </a:cubicBezTo>
                              <a:cubicBezTo>
                                <a:pt x="1907785" y="180608"/>
                                <a:pt x="1910845" y="188345"/>
                                <a:pt x="1911043" y="198178"/>
                              </a:cubicBezTo>
                              <a:lnTo>
                                <a:pt x="1842491" y="198178"/>
                              </a:lnTo>
                              <a:cubicBezTo>
                                <a:pt x="1843798" y="188543"/>
                                <a:pt x="1847352" y="180829"/>
                                <a:pt x="1853225" y="175088"/>
                              </a:cubicBezTo>
                              <a:moveTo>
                                <a:pt x="1853348" y="276641"/>
                              </a:moveTo>
                              <a:cubicBezTo>
                                <a:pt x="1862257" y="279992"/>
                                <a:pt x="1871732" y="281643"/>
                                <a:pt x="1881751" y="281643"/>
                              </a:cubicBezTo>
                              <a:cubicBezTo>
                                <a:pt x="1892337" y="281643"/>
                                <a:pt x="1902455" y="279598"/>
                                <a:pt x="1912128" y="275532"/>
                              </a:cubicBezTo>
                              <a:cubicBezTo>
                                <a:pt x="1921777" y="271441"/>
                                <a:pt x="1930513" y="264590"/>
                                <a:pt x="1938310" y="254930"/>
                              </a:cubicBezTo>
                              <a:lnTo>
                                <a:pt x="1914325" y="236867"/>
                              </a:lnTo>
                              <a:cubicBezTo>
                                <a:pt x="1910056" y="242042"/>
                                <a:pt x="1905095" y="246379"/>
                                <a:pt x="1899420" y="249805"/>
                              </a:cubicBezTo>
                              <a:cubicBezTo>
                                <a:pt x="1893744" y="253255"/>
                                <a:pt x="1886761" y="254955"/>
                                <a:pt x="1878395" y="254955"/>
                              </a:cubicBezTo>
                              <a:cubicBezTo>
                                <a:pt x="1868919" y="254955"/>
                                <a:pt x="1860850" y="252170"/>
                                <a:pt x="1854138" y="246601"/>
                              </a:cubicBezTo>
                              <a:cubicBezTo>
                                <a:pt x="1847450" y="241032"/>
                                <a:pt x="1843552" y="233245"/>
                                <a:pt x="1842441" y="223240"/>
                              </a:cubicBezTo>
                              <a:lnTo>
                                <a:pt x="1944430" y="223240"/>
                              </a:lnTo>
                              <a:lnTo>
                                <a:pt x="1944430" y="214048"/>
                              </a:lnTo>
                              <a:cubicBezTo>
                                <a:pt x="1944430" y="202367"/>
                                <a:pt x="1942900" y="192042"/>
                                <a:pt x="1939840" y="183023"/>
                              </a:cubicBezTo>
                              <a:cubicBezTo>
                                <a:pt x="1936780" y="174028"/>
                                <a:pt x="1932511" y="166463"/>
                                <a:pt x="1927008" y="160326"/>
                              </a:cubicBezTo>
                              <a:cubicBezTo>
                                <a:pt x="1921530" y="154215"/>
                                <a:pt x="1914941" y="149533"/>
                                <a:pt x="1907218" y="146280"/>
                              </a:cubicBezTo>
                              <a:cubicBezTo>
                                <a:pt x="1899519" y="143027"/>
                                <a:pt x="1891005" y="141401"/>
                                <a:pt x="1881727" y="141401"/>
                              </a:cubicBezTo>
                              <a:cubicBezTo>
                                <a:pt x="1871683" y="141401"/>
                                <a:pt x="1862207" y="143076"/>
                                <a:pt x="1853324" y="146428"/>
                              </a:cubicBezTo>
                              <a:cubicBezTo>
                                <a:pt x="1844415" y="149779"/>
                                <a:pt x="1836691" y="154486"/>
                                <a:pt x="1830177" y="160622"/>
                              </a:cubicBezTo>
                              <a:cubicBezTo>
                                <a:pt x="1823662" y="166758"/>
                                <a:pt x="1818529" y="174126"/>
                                <a:pt x="1814704" y="182751"/>
                              </a:cubicBezTo>
                              <a:cubicBezTo>
                                <a:pt x="1810904" y="191376"/>
                                <a:pt x="1809004" y="200987"/>
                                <a:pt x="1809004" y="211534"/>
                              </a:cubicBezTo>
                              <a:cubicBezTo>
                                <a:pt x="1809004" y="222081"/>
                                <a:pt x="1810904" y="231717"/>
                                <a:pt x="1814704" y="240342"/>
                              </a:cubicBezTo>
                              <a:cubicBezTo>
                                <a:pt x="1818505" y="248967"/>
                                <a:pt x="1823662" y="256335"/>
                                <a:pt x="1830177" y="262471"/>
                              </a:cubicBezTo>
                              <a:cubicBezTo>
                                <a:pt x="1836691" y="268583"/>
                                <a:pt x="1844391" y="273314"/>
                                <a:pt x="1853324" y="276665"/>
                              </a:cubicBezTo>
                              <a:moveTo>
                                <a:pt x="2400926" y="185511"/>
                              </a:moveTo>
                              <a:cubicBezTo>
                                <a:pt x="2402505" y="189504"/>
                                <a:pt x="2403467" y="193767"/>
                                <a:pt x="2403862" y="198326"/>
                              </a:cubicBezTo>
                              <a:cubicBezTo>
                                <a:pt x="2404232" y="202860"/>
                                <a:pt x="2404430" y="207000"/>
                                <a:pt x="2404430" y="210721"/>
                              </a:cubicBezTo>
                              <a:lnTo>
                                <a:pt x="2404430" y="278341"/>
                              </a:lnTo>
                              <a:lnTo>
                                <a:pt x="2437867" y="278341"/>
                              </a:lnTo>
                              <a:lnTo>
                                <a:pt x="2437867" y="194013"/>
                              </a:lnTo>
                              <a:cubicBezTo>
                                <a:pt x="2437867" y="187163"/>
                                <a:pt x="2437028" y="180558"/>
                                <a:pt x="2435350" y="174274"/>
                              </a:cubicBezTo>
                              <a:cubicBezTo>
                                <a:pt x="2433672" y="167966"/>
                                <a:pt x="2430908" y="162396"/>
                                <a:pt x="2426984" y="157566"/>
                              </a:cubicBezTo>
                              <a:cubicBezTo>
                                <a:pt x="2423085" y="152736"/>
                                <a:pt x="2418027" y="148843"/>
                                <a:pt x="2411808" y="145886"/>
                              </a:cubicBezTo>
                              <a:cubicBezTo>
                                <a:pt x="2405590" y="142929"/>
                                <a:pt x="2398014" y="141425"/>
                                <a:pt x="2389081" y="141425"/>
                              </a:cubicBezTo>
                              <a:cubicBezTo>
                                <a:pt x="2377952" y="141425"/>
                                <a:pt x="2369117" y="143890"/>
                                <a:pt x="2362603" y="148818"/>
                              </a:cubicBezTo>
                              <a:cubicBezTo>
                                <a:pt x="2356113" y="153747"/>
                                <a:pt x="2351276" y="159513"/>
                                <a:pt x="2348117" y="166216"/>
                              </a:cubicBezTo>
                              <a:lnTo>
                                <a:pt x="2347550" y="166216"/>
                              </a:lnTo>
                              <a:lnTo>
                                <a:pt x="2347550" y="144777"/>
                              </a:lnTo>
                              <a:lnTo>
                                <a:pt x="2315791" y="144777"/>
                              </a:lnTo>
                              <a:lnTo>
                                <a:pt x="2315791" y="278366"/>
                              </a:lnTo>
                              <a:lnTo>
                                <a:pt x="2349228" y="278366"/>
                              </a:lnTo>
                              <a:lnTo>
                                <a:pt x="2349228" y="205448"/>
                              </a:lnTo>
                              <a:cubicBezTo>
                                <a:pt x="2349228" y="201012"/>
                                <a:pt x="2349795" y="196749"/>
                                <a:pt x="2350906" y="192658"/>
                              </a:cubicBezTo>
                              <a:cubicBezTo>
                                <a:pt x="2352016" y="188567"/>
                                <a:pt x="2353818" y="184945"/>
                                <a:pt x="2356335" y="181790"/>
                              </a:cubicBezTo>
                              <a:cubicBezTo>
                                <a:pt x="2358852" y="178636"/>
                                <a:pt x="2362010" y="176123"/>
                                <a:pt x="2365811" y="174274"/>
                              </a:cubicBezTo>
                              <a:cubicBezTo>
                                <a:pt x="2369611" y="172426"/>
                                <a:pt x="2374299" y="171490"/>
                                <a:pt x="2379876" y="171490"/>
                              </a:cubicBezTo>
                              <a:cubicBezTo>
                                <a:pt x="2385453" y="171490"/>
                                <a:pt x="2390191" y="172845"/>
                                <a:pt x="2393547" y="175531"/>
                              </a:cubicBezTo>
                              <a:cubicBezTo>
                                <a:pt x="2396903" y="178217"/>
                                <a:pt x="2399346" y="181544"/>
                                <a:pt x="2400926" y="185536"/>
                              </a:cubicBezTo>
                              <a:moveTo>
                                <a:pt x="2849302" y="173141"/>
                              </a:moveTo>
                              <a:lnTo>
                                <a:pt x="2849302" y="144752"/>
                              </a:lnTo>
                              <a:lnTo>
                                <a:pt x="2812534" y="144752"/>
                              </a:lnTo>
                              <a:lnTo>
                                <a:pt x="2812534" y="106088"/>
                              </a:lnTo>
                              <a:lnTo>
                                <a:pt x="2779072" y="106088"/>
                              </a:lnTo>
                              <a:lnTo>
                                <a:pt x="2779072" y="144752"/>
                              </a:lnTo>
                              <a:lnTo>
                                <a:pt x="2751508" y="144752"/>
                              </a:lnTo>
                              <a:lnTo>
                                <a:pt x="2751508" y="173141"/>
                              </a:lnTo>
                              <a:lnTo>
                                <a:pt x="2779072" y="173141"/>
                              </a:lnTo>
                              <a:lnTo>
                                <a:pt x="2779072" y="234354"/>
                              </a:lnTo>
                              <a:cubicBezTo>
                                <a:pt x="2779072" y="242141"/>
                                <a:pt x="2779689" y="249016"/>
                                <a:pt x="2780874" y="254930"/>
                              </a:cubicBezTo>
                              <a:cubicBezTo>
                                <a:pt x="2782083" y="260869"/>
                                <a:pt x="2784304" y="265847"/>
                                <a:pt x="2787561" y="269839"/>
                              </a:cubicBezTo>
                              <a:cubicBezTo>
                                <a:pt x="2790818" y="273832"/>
                                <a:pt x="2795285" y="276789"/>
                                <a:pt x="2800936" y="278735"/>
                              </a:cubicBezTo>
                              <a:cubicBezTo>
                                <a:pt x="2806612" y="280682"/>
                                <a:pt x="2813891" y="281643"/>
                                <a:pt x="2822800" y="281643"/>
                              </a:cubicBezTo>
                              <a:cubicBezTo>
                                <a:pt x="2826699" y="281643"/>
                                <a:pt x="2831214" y="281323"/>
                                <a:pt x="2836322" y="280658"/>
                              </a:cubicBezTo>
                              <a:cubicBezTo>
                                <a:pt x="2841430" y="280017"/>
                                <a:pt x="2845749" y="278859"/>
                                <a:pt x="2849278" y="277183"/>
                              </a:cubicBezTo>
                              <a:lnTo>
                                <a:pt x="2849278" y="249065"/>
                              </a:lnTo>
                              <a:cubicBezTo>
                                <a:pt x="2847230" y="250569"/>
                                <a:pt x="2844441" y="251628"/>
                                <a:pt x="2840912" y="252269"/>
                              </a:cubicBezTo>
                              <a:cubicBezTo>
                                <a:pt x="2837383" y="252934"/>
                                <a:pt x="2834126" y="253255"/>
                                <a:pt x="2831165" y="253255"/>
                              </a:cubicBezTo>
                              <a:cubicBezTo>
                                <a:pt x="2823737" y="253255"/>
                                <a:pt x="2818777" y="251308"/>
                                <a:pt x="2816260" y="247390"/>
                              </a:cubicBezTo>
                              <a:cubicBezTo>
                                <a:pt x="2813743" y="243496"/>
                                <a:pt x="2812509" y="238198"/>
                                <a:pt x="2812509" y="231520"/>
                              </a:cubicBezTo>
                              <a:lnTo>
                                <a:pt x="2812509" y="173091"/>
                              </a:lnTo>
                              <a:lnTo>
                                <a:pt x="2849278" y="173091"/>
                              </a:lnTo>
                              <a:close/>
                              <a:moveTo>
                                <a:pt x="1759527" y="119419"/>
                              </a:moveTo>
                              <a:cubicBezTo>
                                <a:pt x="1765647" y="119419"/>
                                <a:pt x="1770829" y="117522"/>
                                <a:pt x="1775000" y="113727"/>
                              </a:cubicBezTo>
                              <a:cubicBezTo>
                                <a:pt x="1779195" y="109932"/>
                                <a:pt x="1781268" y="105151"/>
                                <a:pt x="1781268" y="99385"/>
                              </a:cubicBezTo>
                              <a:cubicBezTo>
                                <a:pt x="1781268" y="93618"/>
                                <a:pt x="1779195" y="88862"/>
                                <a:pt x="1775000" y="85043"/>
                              </a:cubicBezTo>
                              <a:cubicBezTo>
                                <a:pt x="1770829" y="81248"/>
                                <a:pt x="1765672" y="79350"/>
                                <a:pt x="1759527" y="79350"/>
                              </a:cubicBezTo>
                              <a:cubicBezTo>
                                <a:pt x="1753383" y="79350"/>
                                <a:pt x="1748324" y="81346"/>
                                <a:pt x="1744351" y="85338"/>
                              </a:cubicBezTo>
                              <a:cubicBezTo>
                                <a:pt x="1740353" y="89330"/>
                                <a:pt x="1738355" y="94013"/>
                                <a:pt x="1738355" y="99385"/>
                              </a:cubicBezTo>
                              <a:cubicBezTo>
                                <a:pt x="1738355" y="104757"/>
                                <a:pt x="1740353" y="109464"/>
                                <a:pt x="1744351" y="113456"/>
                              </a:cubicBezTo>
                              <a:cubicBezTo>
                                <a:pt x="1748349" y="117448"/>
                                <a:pt x="1753407" y="119444"/>
                                <a:pt x="1759527" y="119444"/>
                              </a:cubicBezTo>
                              <a:moveTo>
                                <a:pt x="1743092" y="278317"/>
                              </a:moveTo>
                              <a:lnTo>
                                <a:pt x="1776529" y="278317"/>
                              </a:lnTo>
                              <a:lnTo>
                                <a:pt x="1776529" y="144728"/>
                              </a:lnTo>
                              <a:lnTo>
                                <a:pt x="1743092" y="144728"/>
                              </a:lnTo>
                              <a:lnTo>
                                <a:pt x="1743092" y="278317"/>
                              </a:lnTo>
                              <a:close/>
                              <a:moveTo>
                                <a:pt x="660622" y="196502"/>
                              </a:moveTo>
                              <a:lnTo>
                                <a:pt x="747558" y="196502"/>
                              </a:lnTo>
                              <a:lnTo>
                                <a:pt x="747558" y="164787"/>
                              </a:lnTo>
                              <a:lnTo>
                                <a:pt x="660622" y="164787"/>
                              </a:lnTo>
                              <a:lnTo>
                                <a:pt x="660622" y="113037"/>
                              </a:lnTo>
                              <a:lnTo>
                                <a:pt x="752863" y="113037"/>
                              </a:lnTo>
                              <a:lnTo>
                                <a:pt x="752863" y="81297"/>
                              </a:lnTo>
                              <a:lnTo>
                                <a:pt x="625507" y="81297"/>
                              </a:lnTo>
                              <a:lnTo>
                                <a:pt x="625507" y="278317"/>
                              </a:lnTo>
                              <a:lnTo>
                                <a:pt x="660622" y="278317"/>
                              </a:lnTo>
                              <a:lnTo>
                                <a:pt x="660622" y="196502"/>
                              </a:lnTo>
                              <a:close/>
                              <a:moveTo>
                                <a:pt x="2716912" y="206384"/>
                              </a:moveTo>
                              <a:cubicBezTo>
                                <a:pt x="2711508" y="203501"/>
                                <a:pt x="2705708" y="201381"/>
                                <a:pt x="2699490" y="199977"/>
                              </a:cubicBezTo>
                              <a:cubicBezTo>
                                <a:pt x="2693271" y="198572"/>
                                <a:pt x="2687448" y="197241"/>
                                <a:pt x="2682068" y="195935"/>
                              </a:cubicBezTo>
                              <a:cubicBezTo>
                                <a:pt x="2676664" y="194629"/>
                                <a:pt x="2672222" y="193052"/>
                                <a:pt x="2668693" y="191204"/>
                              </a:cubicBezTo>
                              <a:cubicBezTo>
                                <a:pt x="2665165" y="189356"/>
                                <a:pt x="2663412" y="186374"/>
                                <a:pt x="2663412" y="182308"/>
                              </a:cubicBezTo>
                              <a:cubicBezTo>
                                <a:pt x="2663412" y="177281"/>
                                <a:pt x="2665535" y="173683"/>
                                <a:pt x="2669828" y="171440"/>
                              </a:cubicBezTo>
                              <a:cubicBezTo>
                                <a:pt x="2674097" y="169223"/>
                                <a:pt x="2678465" y="168089"/>
                                <a:pt x="2682932" y="168089"/>
                              </a:cubicBezTo>
                              <a:cubicBezTo>
                                <a:pt x="2693888" y="168089"/>
                                <a:pt x="2702624" y="172648"/>
                                <a:pt x="2709114" y="181741"/>
                              </a:cubicBezTo>
                              <a:lnTo>
                                <a:pt x="2731397" y="161706"/>
                              </a:lnTo>
                              <a:cubicBezTo>
                                <a:pt x="2726017" y="154289"/>
                                <a:pt x="2718935" y="149065"/>
                                <a:pt x="2710224" y="145984"/>
                              </a:cubicBezTo>
                              <a:cubicBezTo>
                                <a:pt x="2701489" y="142929"/>
                                <a:pt x="2692679" y="141376"/>
                                <a:pt x="2683746" y="141376"/>
                              </a:cubicBezTo>
                              <a:cubicBezTo>
                                <a:pt x="2677059" y="141376"/>
                                <a:pt x="2670470" y="142214"/>
                                <a:pt x="2663955" y="143890"/>
                              </a:cubicBezTo>
                              <a:cubicBezTo>
                                <a:pt x="2657441" y="145565"/>
                                <a:pt x="2651691" y="148178"/>
                                <a:pt x="2646682" y="151677"/>
                              </a:cubicBezTo>
                              <a:cubicBezTo>
                                <a:pt x="2641647" y="155201"/>
                                <a:pt x="2637625" y="159710"/>
                                <a:pt x="2634565" y="165181"/>
                              </a:cubicBezTo>
                              <a:cubicBezTo>
                                <a:pt x="2631505" y="170652"/>
                                <a:pt x="2629975" y="177108"/>
                                <a:pt x="2629975" y="184526"/>
                              </a:cubicBezTo>
                              <a:cubicBezTo>
                                <a:pt x="2629975" y="193052"/>
                                <a:pt x="2631727" y="199730"/>
                                <a:pt x="2635256" y="204560"/>
                              </a:cubicBezTo>
                              <a:cubicBezTo>
                                <a:pt x="2638785" y="209390"/>
                                <a:pt x="2643227" y="213136"/>
                                <a:pt x="2648631" y="215822"/>
                              </a:cubicBezTo>
                              <a:cubicBezTo>
                                <a:pt x="2654011" y="218508"/>
                                <a:pt x="2659810" y="220455"/>
                                <a:pt x="2666053" y="221663"/>
                              </a:cubicBezTo>
                              <a:cubicBezTo>
                                <a:pt x="2672271" y="222870"/>
                                <a:pt x="2678070" y="224176"/>
                                <a:pt x="2683474" y="225556"/>
                              </a:cubicBezTo>
                              <a:cubicBezTo>
                                <a:pt x="2688854" y="226961"/>
                                <a:pt x="2693320" y="228735"/>
                                <a:pt x="2696849" y="230978"/>
                              </a:cubicBezTo>
                              <a:cubicBezTo>
                                <a:pt x="2700378" y="233220"/>
                                <a:pt x="2702130" y="236645"/>
                                <a:pt x="2702130" y="241278"/>
                              </a:cubicBezTo>
                              <a:cubicBezTo>
                                <a:pt x="2702130" y="243890"/>
                                <a:pt x="2701439" y="246133"/>
                                <a:pt x="2700057" y="248104"/>
                              </a:cubicBezTo>
                              <a:cubicBezTo>
                                <a:pt x="2698651" y="250051"/>
                                <a:pt x="2696849" y="251678"/>
                                <a:pt x="2694604" y="252984"/>
                              </a:cubicBezTo>
                              <a:cubicBezTo>
                                <a:pt x="2692383" y="254290"/>
                                <a:pt x="2689964" y="255202"/>
                                <a:pt x="2687349" y="255768"/>
                              </a:cubicBezTo>
                              <a:cubicBezTo>
                                <a:pt x="2684758" y="256335"/>
                                <a:pt x="2682241" y="256606"/>
                                <a:pt x="2679822" y="256606"/>
                              </a:cubicBezTo>
                              <a:cubicBezTo>
                                <a:pt x="2672765" y="256606"/>
                                <a:pt x="2666769" y="255078"/>
                                <a:pt x="2661858" y="252023"/>
                              </a:cubicBezTo>
                              <a:cubicBezTo>
                                <a:pt x="2656922" y="248967"/>
                                <a:pt x="2652332" y="245024"/>
                                <a:pt x="2648063" y="240194"/>
                              </a:cubicBezTo>
                              <a:lnTo>
                                <a:pt x="2625756" y="261067"/>
                              </a:lnTo>
                              <a:cubicBezTo>
                                <a:pt x="2632640" y="268854"/>
                                <a:pt x="2640438" y="274226"/>
                                <a:pt x="2649174" y="277208"/>
                              </a:cubicBezTo>
                              <a:cubicBezTo>
                                <a:pt x="2657885" y="280165"/>
                                <a:pt x="2667459" y="281643"/>
                                <a:pt x="2677873" y="281643"/>
                              </a:cubicBezTo>
                              <a:cubicBezTo>
                                <a:pt x="2684758" y="281643"/>
                                <a:pt x="2691618" y="280904"/>
                                <a:pt x="2698503" y="279425"/>
                              </a:cubicBezTo>
                              <a:cubicBezTo>
                                <a:pt x="2705363" y="277947"/>
                                <a:pt x="2711557" y="275532"/>
                                <a:pt x="2717035" y="272180"/>
                              </a:cubicBezTo>
                              <a:cubicBezTo>
                                <a:pt x="2722513" y="268854"/>
                                <a:pt x="2726980" y="264443"/>
                                <a:pt x="2730410" y="258972"/>
                              </a:cubicBezTo>
                              <a:cubicBezTo>
                                <a:pt x="2733840" y="253501"/>
                                <a:pt x="2735567" y="246774"/>
                                <a:pt x="2735567" y="238789"/>
                              </a:cubicBezTo>
                              <a:cubicBezTo>
                                <a:pt x="2735567" y="230090"/>
                                <a:pt x="2733790" y="223215"/>
                                <a:pt x="2730262" y="218213"/>
                              </a:cubicBezTo>
                              <a:cubicBezTo>
                                <a:pt x="2726733" y="213185"/>
                                <a:pt x="2722267" y="209267"/>
                                <a:pt x="2716887" y="206384"/>
                              </a:cubicBezTo>
                              <a:moveTo>
                                <a:pt x="1014215" y="141401"/>
                              </a:moveTo>
                              <a:cubicBezTo>
                                <a:pt x="1005307" y="141401"/>
                                <a:pt x="997410" y="143545"/>
                                <a:pt x="990525" y="147808"/>
                              </a:cubicBezTo>
                              <a:cubicBezTo>
                                <a:pt x="983640" y="152071"/>
                                <a:pt x="978360" y="158109"/>
                                <a:pt x="974633" y="165896"/>
                              </a:cubicBezTo>
                              <a:lnTo>
                                <a:pt x="974066" y="165896"/>
                              </a:lnTo>
                              <a:lnTo>
                                <a:pt x="974066" y="144752"/>
                              </a:lnTo>
                              <a:lnTo>
                                <a:pt x="940629" y="144752"/>
                              </a:lnTo>
                              <a:lnTo>
                                <a:pt x="940629" y="278341"/>
                              </a:lnTo>
                              <a:lnTo>
                                <a:pt x="974066" y="278341"/>
                              </a:lnTo>
                              <a:lnTo>
                                <a:pt x="974066" y="206828"/>
                              </a:lnTo>
                              <a:cubicBezTo>
                                <a:pt x="974066" y="204979"/>
                                <a:pt x="974485" y="202195"/>
                                <a:pt x="975324" y="198474"/>
                              </a:cubicBezTo>
                              <a:cubicBezTo>
                                <a:pt x="976163" y="194777"/>
                                <a:pt x="977841" y="191056"/>
                                <a:pt x="980334" y="187335"/>
                              </a:cubicBezTo>
                              <a:cubicBezTo>
                                <a:pt x="982851" y="183639"/>
                                <a:pt x="986478" y="180336"/>
                                <a:pt x="991192" y="177453"/>
                              </a:cubicBezTo>
                              <a:cubicBezTo>
                                <a:pt x="995929" y="174570"/>
                                <a:pt x="1002197" y="173141"/>
                                <a:pt x="1009995" y="173141"/>
                              </a:cubicBezTo>
                              <a:cubicBezTo>
                                <a:pt x="1012586" y="173141"/>
                                <a:pt x="1015251" y="173387"/>
                                <a:pt x="1017941" y="173831"/>
                              </a:cubicBezTo>
                              <a:cubicBezTo>
                                <a:pt x="1020631" y="174299"/>
                                <a:pt x="1023370" y="174915"/>
                                <a:pt x="1026158" y="175654"/>
                              </a:cubicBezTo>
                              <a:lnTo>
                                <a:pt x="1026158" y="143372"/>
                              </a:lnTo>
                              <a:cubicBezTo>
                                <a:pt x="1024110" y="142805"/>
                                <a:pt x="1022112" y="142362"/>
                                <a:pt x="1020162" y="141968"/>
                              </a:cubicBezTo>
                              <a:cubicBezTo>
                                <a:pt x="1018213" y="141598"/>
                                <a:pt x="1016214" y="141401"/>
                                <a:pt x="1014166" y="141401"/>
                              </a:cubicBezTo>
                              <a:moveTo>
                                <a:pt x="1099375" y="281643"/>
                              </a:moveTo>
                              <a:cubicBezTo>
                                <a:pt x="1110528" y="281643"/>
                                <a:pt x="1119338" y="279179"/>
                                <a:pt x="1125853" y="274275"/>
                              </a:cubicBezTo>
                              <a:cubicBezTo>
                                <a:pt x="1132343" y="269371"/>
                                <a:pt x="1137179" y="263555"/>
                                <a:pt x="1140363" y="256877"/>
                              </a:cubicBezTo>
                              <a:lnTo>
                                <a:pt x="1140905" y="256877"/>
                              </a:lnTo>
                              <a:lnTo>
                                <a:pt x="1140905" y="278317"/>
                              </a:lnTo>
                              <a:lnTo>
                                <a:pt x="1172689" y="278317"/>
                              </a:lnTo>
                              <a:lnTo>
                                <a:pt x="1172689" y="144728"/>
                              </a:lnTo>
                              <a:lnTo>
                                <a:pt x="1139252" y="144728"/>
                              </a:lnTo>
                              <a:lnTo>
                                <a:pt x="1139252" y="217646"/>
                              </a:lnTo>
                              <a:cubicBezTo>
                                <a:pt x="1139252" y="222081"/>
                                <a:pt x="1138685" y="226369"/>
                                <a:pt x="1137574" y="230435"/>
                              </a:cubicBezTo>
                              <a:cubicBezTo>
                                <a:pt x="1136464" y="234526"/>
                                <a:pt x="1134638" y="238149"/>
                                <a:pt x="1132121" y="241303"/>
                              </a:cubicBezTo>
                              <a:cubicBezTo>
                                <a:pt x="1129628" y="244457"/>
                                <a:pt x="1126445" y="246971"/>
                                <a:pt x="1122669" y="248819"/>
                              </a:cubicBezTo>
                              <a:cubicBezTo>
                                <a:pt x="1118869" y="250667"/>
                                <a:pt x="1114181" y="251604"/>
                                <a:pt x="1108579" y="251604"/>
                              </a:cubicBezTo>
                              <a:cubicBezTo>
                                <a:pt x="1102632" y="251604"/>
                                <a:pt x="1098042" y="250248"/>
                                <a:pt x="1094785" y="247562"/>
                              </a:cubicBezTo>
                              <a:cubicBezTo>
                                <a:pt x="1091527" y="244876"/>
                                <a:pt x="1089109" y="241549"/>
                                <a:pt x="1087554" y="237533"/>
                              </a:cubicBezTo>
                              <a:cubicBezTo>
                                <a:pt x="1085975" y="233540"/>
                                <a:pt x="1084988" y="229277"/>
                                <a:pt x="1084618" y="224743"/>
                              </a:cubicBezTo>
                              <a:cubicBezTo>
                                <a:pt x="1084248" y="220209"/>
                                <a:pt x="1084050" y="216069"/>
                                <a:pt x="1084050" y="212348"/>
                              </a:cubicBezTo>
                              <a:lnTo>
                                <a:pt x="1084050" y="144728"/>
                              </a:lnTo>
                              <a:lnTo>
                                <a:pt x="1050613" y="144728"/>
                              </a:lnTo>
                              <a:lnTo>
                                <a:pt x="1050613" y="229031"/>
                              </a:lnTo>
                              <a:cubicBezTo>
                                <a:pt x="1050613" y="235906"/>
                                <a:pt x="1051452" y="242486"/>
                                <a:pt x="1053130" y="248794"/>
                              </a:cubicBezTo>
                              <a:cubicBezTo>
                                <a:pt x="1054784" y="255103"/>
                                <a:pt x="1057572" y="260722"/>
                                <a:pt x="1061496" y="265625"/>
                              </a:cubicBezTo>
                              <a:cubicBezTo>
                                <a:pt x="1065395" y="270554"/>
                                <a:pt x="1070453" y="274448"/>
                                <a:pt x="1076672" y="277306"/>
                              </a:cubicBezTo>
                              <a:cubicBezTo>
                                <a:pt x="1082890" y="280189"/>
                                <a:pt x="1090466" y="281619"/>
                                <a:pt x="1099375" y="281619"/>
                              </a:cubicBezTo>
                              <a:moveTo>
                                <a:pt x="2503384" y="198178"/>
                              </a:moveTo>
                              <a:cubicBezTo>
                                <a:pt x="2504691" y="188543"/>
                                <a:pt x="2508245" y="180829"/>
                                <a:pt x="2514118" y="175088"/>
                              </a:cubicBezTo>
                              <a:cubicBezTo>
                                <a:pt x="2519966" y="169321"/>
                                <a:pt x="2527912" y="166463"/>
                                <a:pt x="2537931" y="166463"/>
                              </a:cubicBezTo>
                              <a:cubicBezTo>
                                <a:pt x="2548517" y="166463"/>
                                <a:pt x="2556784" y="169296"/>
                                <a:pt x="2562731" y="174940"/>
                              </a:cubicBezTo>
                              <a:cubicBezTo>
                                <a:pt x="2568678" y="180608"/>
                                <a:pt x="2571738" y="188345"/>
                                <a:pt x="2571936" y="198178"/>
                              </a:cubicBezTo>
                              <a:lnTo>
                                <a:pt x="2503384" y="198178"/>
                              </a:lnTo>
                              <a:close/>
                              <a:moveTo>
                                <a:pt x="2587951" y="160326"/>
                              </a:moveTo>
                              <a:cubicBezTo>
                                <a:pt x="2582473" y="154215"/>
                                <a:pt x="2575884" y="149533"/>
                                <a:pt x="2568160" y="146280"/>
                              </a:cubicBezTo>
                              <a:cubicBezTo>
                                <a:pt x="2560461" y="143027"/>
                                <a:pt x="2551948" y="141401"/>
                                <a:pt x="2542669" y="141401"/>
                              </a:cubicBezTo>
                              <a:cubicBezTo>
                                <a:pt x="2532625" y="141401"/>
                                <a:pt x="2523150" y="143076"/>
                                <a:pt x="2514266" y="146428"/>
                              </a:cubicBezTo>
                              <a:cubicBezTo>
                                <a:pt x="2505358" y="149779"/>
                                <a:pt x="2497634" y="154486"/>
                                <a:pt x="2491119" y="160622"/>
                              </a:cubicBezTo>
                              <a:cubicBezTo>
                                <a:pt x="2484629" y="166758"/>
                                <a:pt x="2479472" y="174126"/>
                                <a:pt x="2475647" y="182751"/>
                              </a:cubicBezTo>
                              <a:cubicBezTo>
                                <a:pt x="2471847" y="191376"/>
                                <a:pt x="2469947" y="200987"/>
                                <a:pt x="2469947" y="211534"/>
                              </a:cubicBezTo>
                              <a:cubicBezTo>
                                <a:pt x="2469947" y="222081"/>
                                <a:pt x="2471847" y="231717"/>
                                <a:pt x="2475647" y="240342"/>
                              </a:cubicBezTo>
                              <a:cubicBezTo>
                                <a:pt x="2479447" y="248967"/>
                                <a:pt x="2484605" y="256335"/>
                                <a:pt x="2491119" y="262471"/>
                              </a:cubicBezTo>
                              <a:cubicBezTo>
                                <a:pt x="2497634" y="268583"/>
                                <a:pt x="2505333" y="273314"/>
                                <a:pt x="2514266" y="276665"/>
                              </a:cubicBezTo>
                              <a:cubicBezTo>
                                <a:pt x="2523174" y="280017"/>
                                <a:pt x="2532650" y="281668"/>
                                <a:pt x="2542669" y="281668"/>
                              </a:cubicBezTo>
                              <a:cubicBezTo>
                                <a:pt x="2553255" y="281668"/>
                                <a:pt x="2563373" y="279623"/>
                                <a:pt x="2573046" y="275557"/>
                              </a:cubicBezTo>
                              <a:cubicBezTo>
                                <a:pt x="2582695" y="271466"/>
                                <a:pt x="2591430" y="264615"/>
                                <a:pt x="2599228" y="254955"/>
                              </a:cubicBezTo>
                              <a:lnTo>
                                <a:pt x="2575242" y="236892"/>
                              </a:lnTo>
                              <a:cubicBezTo>
                                <a:pt x="2570973" y="242067"/>
                                <a:pt x="2566013" y="246404"/>
                                <a:pt x="2560338" y="249829"/>
                              </a:cubicBezTo>
                              <a:cubicBezTo>
                                <a:pt x="2554662" y="253279"/>
                                <a:pt x="2547654" y="254980"/>
                                <a:pt x="2539313" y="254980"/>
                              </a:cubicBezTo>
                              <a:cubicBezTo>
                                <a:pt x="2529837" y="254980"/>
                                <a:pt x="2521768" y="252195"/>
                                <a:pt x="2515056" y="246626"/>
                              </a:cubicBezTo>
                              <a:cubicBezTo>
                                <a:pt x="2508368" y="241056"/>
                                <a:pt x="2504469" y="233269"/>
                                <a:pt x="2503359" y="223264"/>
                              </a:cubicBezTo>
                              <a:lnTo>
                                <a:pt x="2605348" y="223264"/>
                              </a:lnTo>
                              <a:lnTo>
                                <a:pt x="2605348" y="214073"/>
                              </a:lnTo>
                              <a:cubicBezTo>
                                <a:pt x="2605348" y="202392"/>
                                <a:pt x="2603818" y="192066"/>
                                <a:pt x="2600758" y="183047"/>
                              </a:cubicBezTo>
                              <a:cubicBezTo>
                                <a:pt x="2597698" y="174053"/>
                                <a:pt x="2593429" y="166487"/>
                                <a:pt x="2587926" y="160351"/>
                              </a:cubicBezTo>
                              <a:moveTo>
                                <a:pt x="877555" y="226566"/>
                              </a:moveTo>
                              <a:cubicBezTo>
                                <a:pt x="875778" y="231396"/>
                                <a:pt x="873187" y="235660"/>
                                <a:pt x="869757" y="239356"/>
                              </a:cubicBezTo>
                              <a:cubicBezTo>
                                <a:pt x="866302" y="243077"/>
                                <a:pt x="862181" y="246034"/>
                                <a:pt x="857345" y="248252"/>
                              </a:cubicBezTo>
                              <a:cubicBezTo>
                                <a:pt x="852508" y="250495"/>
                                <a:pt x="847055" y="251604"/>
                                <a:pt x="840910" y="251604"/>
                              </a:cubicBezTo>
                              <a:cubicBezTo>
                                <a:pt x="834766" y="251604"/>
                                <a:pt x="829287" y="250495"/>
                                <a:pt x="824475" y="248252"/>
                              </a:cubicBezTo>
                              <a:cubicBezTo>
                                <a:pt x="819639" y="246034"/>
                                <a:pt x="815518" y="243077"/>
                                <a:pt x="812088" y="239356"/>
                              </a:cubicBezTo>
                              <a:cubicBezTo>
                                <a:pt x="808633" y="235660"/>
                                <a:pt x="806042" y="231372"/>
                                <a:pt x="804265" y="226566"/>
                              </a:cubicBezTo>
                              <a:cubicBezTo>
                                <a:pt x="802513" y="221736"/>
                                <a:pt x="801625" y="216734"/>
                                <a:pt x="801625" y="211534"/>
                              </a:cubicBezTo>
                              <a:cubicBezTo>
                                <a:pt x="801625" y="206335"/>
                                <a:pt x="802513" y="201332"/>
                                <a:pt x="804265" y="196502"/>
                              </a:cubicBezTo>
                              <a:cubicBezTo>
                                <a:pt x="806042" y="191672"/>
                                <a:pt x="808633" y="187409"/>
                                <a:pt x="812088" y="183713"/>
                              </a:cubicBezTo>
                              <a:cubicBezTo>
                                <a:pt x="815518" y="179991"/>
                                <a:pt x="819663" y="177034"/>
                                <a:pt x="824475" y="174816"/>
                              </a:cubicBezTo>
                              <a:cubicBezTo>
                                <a:pt x="829312" y="172599"/>
                                <a:pt x="834790" y="171465"/>
                                <a:pt x="840910" y="171465"/>
                              </a:cubicBezTo>
                              <a:cubicBezTo>
                                <a:pt x="847030" y="171465"/>
                                <a:pt x="852533" y="172574"/>
                                <a:pt x="857345" y="174816"/>
                              </a:cubicBezTo>
                              <a:cubicBezTo>
                                <a:pt x="862181" y="177034"/>
                                <a:pt x="866302" y="179991"/>
                                <a:pt x="869757" y="183713"/>
                              </a:cubicBezTo>
                              <a:cubicBezTo>
                                <a:pt x="873187" y="187409"/>
                                <a:pt x="875778" y="191672"/>
                                <a:pt x="877555" y="196502"/>
                              </a:cubicBezTo>
                              <a:cubicBezTo>
                                <a:pt x="879307" y="201332"/>
                                <a:pt x="880195" y="206335"/>
                                <a:pt x="880195" y="211534"/>
                              </a:cubicBezTo>
                              <a:cubicBezTo>
                                <a:pt x="880195" y="216734"/>
                                <a:pt x="879307" y="221736"/>
                                <a:pt x="877555" y="226566"/>
                              </a:cubicBezTo>
                              <a:moveTo>
                                <a:pt x="892460" y="160598"/>
                              </a:moveTo>
                              <a:cubicBezTo>
                                <a:pt x="885970" y="154486"/>
                                <a:pt x="878246" y="149755"/>
                                <a:pt x="869338" y="146403"/>
                              </a:cubicBezTo>
                              <a:cubicBezTo>
                                <a:pt x="860429" y="143052"/>
                                <a:pt x="850953" y="141376"/>
                                <a:pt x="840910" y="141376"/>
                              </a:cubicBezTo>
                              <a:cubicBezTo>
                                <a:pt x="830867" y="141376"/>
                                <a:pt x="821391" y="143052"/>
                                <a:pt x="812507" y="146403"/>
                              </a:cubicBezTo>
                              <a:cubicBezTo>
                                <a:pt x="803599" y="149755"/>
                                <a:pt x="795875" y="154461"/>
                                <a:pt x="789360" y="160598"/>
                              </a:cubicBezTo>
                              <a:cubicBezTo>
                                <a:pt x="782846" y="166734"/>
                                <a:pt x="777713" y="174102"/>
                                <a:pt x="773888" y="182727"/>
                              </a:cubicBezTo>
                              <a:cubicBezTo>
                                <a:pt x="770088" y="191352"/>
                                <a:pt x="768188" y="200963"/>
                                <a:pt x="768188" y="211510"/>
                              </a:cubicBezTo>
                              <a:cubicBezTo>
                                <a:pt x="768188" y="222057"/>
                                <a:pt x="770088" y="231692"/>
                                <a:pt x="773888" y="240317"/>
                              </a:cubicBezTo>
                              <a:cubicBezTo>
                                <a:pt x="777688" y="248942"/>
                                <a:pt x="782846" y="256310"/>
                                <a:pt x="789360" y="262447"/>
                              </a:cubicBezTo>
                              <a:cubicBezTo>
                                <a:pt x="795850" y="268558"/>
                                <a:pt x="803574" y="273289"/>
                                <a:pt x="812507" y="276641"/>
                              </a:cubicBezTo>
                              <a:cubicBezTo>
                                <a:pt x="821415" y="279992"/>
                                <a:pt x="830891" y="281643"/>
                                <a:pt x="840910" y="281643"/>
                              </a:cubicBezTo>
                              <a:cubicBezTo>
                                <a:pt x="850929" y="281643"/>
                                <a:pt x="860429" y="279992"/>
                                <a:pt x="869338" y="276641"/>
                              </a:cubicBezTo>
                              <a:cubicBezTo>
                                <a:pt x="878246" y="273289"/>
                                <a:pt x="885970" y="268583"/>
                                <a:pt x="892460" y="262447"/>
                              </a:cubicBezTo>
                              <a:cubicBezTo>
                                <a:pt x="898974" y="256310"/>
                                <a:pt x="904132" y="248942"/>
                                <a:pt x="907932" y="240317"/>
                              </a:cubicBezTo>
                              <a:cubicBezTo>
                                <a:pt x="911732" y="231692"/>
                                <a:pt x="913632" y="222081"/>
                                <a:pt x="913632" y="211510"/>
                              </a:cubicBezTo>
                              <a:cubicBezTo>
                                <a:pt x="913632" y="200938"/>
                                <a:pt x="911732" y="191352"/>
                                <a:pt x="907932" y="182727"/>
                              </a:cubicBezTo>
                              <a:cubicBezTo>
                                <a:pt x="904132" y="174102"/>
                                <a:pt x="898950" y="166734"/>
                                <a:pt x="892460" y="160598"/>
                              </a:cubicBezTo>
                              <a:moveTo>
                                <a:pt x="268409" y="23830"/>
                              </a:moveTo>
                              <a:lnTo>
                                <a:pt x="172491" y="23830"/>
                              </a:lnTo>
                              <a:cubicBezTo>
                                <a:pt x="172737" y="126098"/>
                                <a:pt x="212566" y="227059"/>
                                <a:pt x="275886" y="294211"/>
                              </a:cubicBezTo>
                              <a:cubicBezTo>
                                <a:pt x="315937" y="336695"/>
                                <a:pt x="339873" y="354167"/>
                                <a:pt x="339873" y="354167"/>
                              </a:cubicBezTo>
                              <a:lnTo>
                                <a:pt x="396852" y="278292"/>
                              </a:lnTo>
                              <a:cubicBezTo>
                                <a:pt x="396852" y="278292"/>
                                <a:pt x="381083" y="265773"/>
                                <a:pt x="375901" y="261091"/>
                              </a:cubicBezTo>
                              <a:cubicBezTo>
                                <a:pt x="305548" y="197685"/>
                                <a:pt x="268656" y="113480"/>
                                <a:pt x="268409" y="23830"/>
                              </a:cubicBezTo>
                              <a:moveTo>
                                <a:pt x="95869" y="23830"/>
                              </a:moveTo>
                              <a:lnTo>
                                <a:pt x="0" y="23830"/>
                              </a:lnTo>
                              <a:cubicBezTo>
                                <a:pt x="888" y="115797"/>
                                <a:pt x="35041" y="214713"/>
                                <a:pt x="68503" y="271417"/>
                              </a:cubicBezTo>
                              <a:cubicBezTo>
                                <a:pt x="88812" y="305892"/>
                                <a:pt x="118251" y="341797"/>
                                <a:pt x="128739" y="354167"/>
                              </a:cubicBezTo>
                              <a:lnTo>
                                <a:pt x="185717" y="278292"/>
                              </a:lnTo>
                              <a:cubicBezTo>
                                <a:pt x="136265" y="215847"/>
                                <a:pt x="105172" y="139429"/>
                                <a:pt x="98263" y="59094"/>
                              </a:cubicBezTo>
                              <a:cubicBezTo>
                                <a:pt x="96832" y="47191"/>
                                <a:pt x="95993" y="35683"/>
                                <a:pt x="95869" y="23830"/>
                              </a:cubicBezTo>
                              <a:moveTo>
                                <a:pt x="456718" y="62396"/>
                              </a:moveTo>
                              <a:cubicBezTo>
                                <a:pt x="456323" y="61287"/>
                                <a:pt x="456051" y="60153"/>
                                <a:pt x="455607" y="59069"/>
                              </a:cubicBezTo>
                              <a:cubicBezTo>
                                <a:pt x="455286" y="58108"/>
                                <a:pt x="455064" y="57122"/>
                                <a:pt x="454645" y="56186"/>
                              </a:cubicBezTo>
                              <a:lnTo>
                                <a:pt x="440011" y="23854"/>
                              </a:lnTo>
                              <a:cubicBezTo>
                                <a:pt x="436606" y="34574"/>
                                <a:pt x="429993" y="41942"/>
                                <a:pt x="422269" y="41942"/>
                              </a:cubicBezTo>
                              <a:cubicBezTo>
                                <a:pt x="411115" y="41942"/>
                                <a:pt x="402083" y="26762"/>
                                <a:pt x="402083" y="8034"/>
                              </a:cubicBezTo>
                              <a:cubicBezTo>
                                <a:pt x="402083" y="5298"/>
                                <a:pt x="402330" y="2661"/>
                                <a:pt x="402675" y="99"/>
                              </a:cubicBezTo>
                              <a:lnTo>
                                <a:pt x="402577" y="0"/>
                              </a:lnTo>
                              <a:lnTo>
                                <a:pt x="361909" y="40611"/>
                              </a:lnTo>
                              <a:cubicBezTo>
                                <a:pt x="339454" y="63036"/>
                                <a:pt x="339454" y="99409"/>
                                <a:pt x="361909" y="121834"/>
                              </a:cubicBezTo>
                              <a:cubicBezTo>
                                <a:pt x="384365" y="144259"/>
                                <a:pt x="420788" y="144259"/>
                                <a:pt x="443244" y="121834"/>
                              </a:cubicBezTo>
                              <a:cubicBezTo>
                                <a:pt x="459161" y="105940"/>
                                <a:pt x="463553" y="83120"/>
                                <a:pt x="456915" y="63135"/>
                              </a:cubicBezTo>
                              <a:cubicBezTo>
                                <a:pt x="456866" y="62889"/>
                                <a:pt x="456742" y="62618"/>
                                <a:pt x="456693" y="62371"/>
                              </a:cubicBezTo>
                            </a:path>
                          </a:pathLst>
                        </a:custGeom>
                        <a:solidFill>
                          <a:schemeClr val="bg2"/>
                        </a:solidFill>
                        <a:ln w="2466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g:grpSp>
                      <wpg:cNvPr id="1918546051" name="Grafik 3"/>
                      <wpg:cNvGrpSpPr/>
                      <wpg:grpSpPr>
                        <a:xfrm>
                          <a:off x="625679" y="395615"/>
                          <a:ext cx="1377925" cy="164269"/>
                          <a:chOff x="625679" y="395615"/>
                          <a:chExt cx="1377925" cy="164269"/>
                        </a:xfrm>
                        <a:solidFill>
                          <a:schemeClr val="bg2"/>
                        </a:solidFill>
                      </wpg:grpSpPr>
                      <wps:wsp>
                        <wps:cNvPr id="1073341613" name="Freihandform 1073341613"/>
                        <wps:cNvSpPr/>
                        <wps:spPr>
                          <a:xfrm>
                            <a:off x="625679" y="398696"/>
                            <a:ext cx="102507" cy="120380"/>
                          </a:xfrm>
                          <a:custGeom>
                            <a:avLst/>
                            <a:gdLst>
                              <a:gd name="csX0" fmla="*/ 15324 w 102507"/>
                              <a:gd name="csY0" fmla="*/ 0 h 120380"/>
                              <a:gd name="csX1" fmla="*/ 51254 w 102507"/>
                              <a:gd name="csY1" fmla="*/ 56802 h 120380"/>
                              <a:gd name="csX2" fmla="*/ 87183 w 102507"/>
                              <a:gd name="csY2" fmla="*/ 0 h 120380"/>
                              <a:gd name="csX3" fmla="*/ 102507 w 102507"/>
                              <a:gd name="csY3" fmla="*/ 0 h 120380"/>
                              <a:gd name="csX4" fmla="*/ 57373 w 102507"/>
                              <a:gd name="csY4" fmla="*/ 68532 h 120380"/>
                              <a:gd name="csX5" fmla="*/ 57373 w 102507"/>
                              <a:gd name="csY5" fmla="*/ 120380 h 120380"/>
                              <a:gd name="csX6" fmla="*/ 45109 w 102507"/>
                              <a:gd name="csY6" fmla="*/ 120380 h 120380"/>
                              <a:gd name="csX7" fmla="*/ 45109 w 102507"/>
                              <a:gd name="csY7" fmla="*/ 68532 h 120380"/>
                              <a:gd name="csX8" fmla="*/ 0 w 102507"/>
                              <a:gd name="csY8" fmla="*/ 0 h 120380"/>
                              <a:gd name="csX9" fmla="*/ 15324 w 102507"/>
                              <a:gd name="csY9" fmla="*/ 0 h 12038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102507" h="120380">
                                <a:moveTo>
                                  <a:pt x="15324" y="0"/>
                                </a:moveTo>
                                <a:lnTo>
                                  <a:pt x="51254" y="56802"/>
                                </a:lnTo>
                                <a:lnTo>
                                  <a:pt x="87183" y="0"/>
                                </a:lnTo>
                                <a:lnTo>
                                  <a:pt x="102507" y="0"/>
                                </a:lnTo>
                                <a:lnTo>
                                  <a:pt x="57373" y="68532"/>
                                </a:lnTo>
                                <a:lnTo>
                                  <a:pt x="57373" y="120380"/>
                                </a:lnTo>
                                <a:lnTo>
                                  <a:pt x="45109" y="120380"/>
                                </a:lnTo>
                                <a:lnTo>
                                  <a:pt x="45109" y="68532"/>
                                </a:lnTo>
                                <a:lnTo>
                                  <a:pt x="0" y="0"/>
                                </a:lnTo>
                                <a:lnTo>
                                  <a:pt x="15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26031248" name="Freihandform 1626031248"/>
                        <wps:cNvSpPr/>
                        <wps:spPr>
                          <a:xfrm>
                            <a:off x="720314" y="437459"/>
                            <a:ext cx="84616" cy="83637"/>
                          </a:xfrm>
                          <a:custGeom>
                            <a:avLst/>
                            <a:gdLst>
                              <a:gd name="csX0" fmla="*/ 84617 w 84616"/>
                              <a:gd name="csY0" fmla="*/ 41819 h 83637"/>
                              <a:gd name="csX1" fmla="*/ 42222 w 84616"/>
                              <a:gd name="csY1" fmla="*/ 83638 h 83637"/>
                              <a:gd name="csX2" fmla="*/ 0 w 84616"/>
                              <a:gd name="csY2" fmla="*/ 41819 h 83637"/>
                              <a:gd name="csX3" fmla="*/ 42222 w 84616"/>
                              <a:gd name="csY3" fmla="*/ 0 h 83637"/>
                              <a:gd name="csX4" fmla="*/ 84617 w 84616"/>
                              <a:gd name="csY4" fmla="*/ 41819 h 83637"/>
                              <a:gd name="csX5" fmla="*/ 42222 w 84616"/>
                              <a:gd name="csY5" fmla="*/ 73460 h 83637"/>
                              <a:gd name="csX6" fmla="*/ 72352 w 84616"/>
                              <a:gd name="csY6" fmla="*/ 41844 h 83637"/>
                              <a:gd name="csX7" fmla="*/ 42049 w 84616"/>
                              <a:gd name="csY7" fmla="*/ 10227 h 83637"/>
                              <a:gd name="csX8" fmla="*/ 12240 w 84616"/>
                              <a:gd name="csY8" fmla="*/ 41844 h 83637"/>
                              <a:gd name="csX9" fmla="*/ 42197 w 84616"/>
                              <a:gd name="csY9" fmla="*/ 73460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84616" h="83637">
                                <a:moveTo>
                                  <a:pt x="84617" y="41819"/>
                                </a:moveTo>
                                <a:cubicBezTo>
                                  <a:pt x="84617" y="65796"/>
                                  <a:pt x="66899" y="83638"/>
                                  <a:pt x="42222" y="83638"/>
                                </a:cubicBezTo>
                                <a:cubicBezTo>
                                  <a:pt x="17545" y="83638"/>
                                  <a:pt x="0" y="65944"/>
                                  <a:pt x="0" y="41819"/>
                                </a:cubicBezTo>
                                <a:cubicBezTo>
                                  <a:pt x="0" y="17694"/>
                                  <a:pt x="18039" y="0"/>
                                  <a:pt x="42222" y="0"/>
                                </a:cubicBezTo>
                                <a:cubicBezTo>
                                  <a:pt x="66405" y="0"/>
                                  <a:pt x="84617" y="16831"/>
                                  <a:pt x="84617" y="41819"/>
                                </a:cubicBezTo>
                                <a:close/>
                                <a:moveTo>
                                  <a:pt x="42222" y="73460"/>
                                </a:moveTo>
                                <a:cubicBezTo>
                                  <a:pt x="60261" y="73460"/>
                                  <a:pt x="72352" y="60030"/>
                                  <a:pt x="72352" y="41844"/>
                                </a:cubicBezTo>
                                <a:cubicBezTo>
                                  <a:pt x="72352" y="23657"/>
                                  <a:pt x="60433" y="10227"/>
                                  <a:pt x="42049" y="10227"/>
                                </a:cubicBezTo>
                                <a:cubicBezTo>
                                  <a:pt x="24677" y="10227"/>
                                  <a:pt x="12240" y="23312"/>
                                  <a:pt x="12240" y="41844"/>
                                </a:cubicBezTo>
                                <a:cubicBezTo>
                                  <a:pt x="12240" y="60375"/>
                                  <a:pt x="24850" y="73460"/>
                                  <a:pt x="42197" y="73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28792923" name="Freihandform 1228792923"/>
                        <wps:cNvSpPr/>
                        <wps:spPr>
                          <a:xfrm>
                            <a:off x="825955" y="439504"/>
                            <a:ext cx="69119" cy="81617"/>
                          </a:xfrm>
                          <a:custGeom>
                            <a:avLst/>
                            <a:gdLst>
                              <a:gd name="csX0" fmla="*/ 25 w 69119"/>
                              <a:gd name="csY0" fmla="*/ 0 h 81617"/>
                              <a:gd name="csX1" fmla="*/ 11253 w 69119"/>
                              <a:gd name="csY1" fmla="*/ 0 h 81617"/>
                              <a:gd name="csX2" fmla="*/ 11253 w 69119"/>
                              <a:gd name="csY2" fmla="*/ 44899 h 81617"/>
                              <a:gd name="csX3" fmla="*/ 32697 w 69119"/>
                              <a:gd name="csY3" fmla="*/ 71415 h 81617"/>
                              <a:gd name="csX4" fmla="*/ 57053 w 69119"/>
                              <a:gd name="csY4" fmla="*/ 41499 h 81617"/>
                              <a:gd name="csX5" fmla="*/ 57053 w 69119"/>
                              <a:gd name="csY5" fmla="*/ 0 h 81617"/>
                              <a:gd name="csX6" fmla="*/ 68281 w 69119"/>
                              <a:gd name="csY6" fmla="*/ 0 h 81617"/>
                              <a:gd name="csX7" fmla="*/ 68281 w 69119"/>
                              <a:gd name="csY7" fmla="*/ 62741 h 81617"/>
                              <a:gd name="csX8" fmla="*/ 69120 w 69119"/>
                              <a:gd name="csY8" fmla="*/ 79572 h 81617"/>
                              <a:gd name="csX9" fmla="*/ 57546 w 69119"/>
                              <a:gd name="csY9" fmla="*/ 79572 h 81617"/>
                              <a:gd name="csX10" fmla="*/ 57028 w 69119"/>
                              <a:gd name="csY10" fmla="*/ 73115 h 81617"/>
                              <a:gd name="csX11" fmla="*/ 57028 w 69119"/>
                              <a:gd name="csY11" fmla="*/ 66831 h 81617"/>
                              <a:gd name="csX12" fmla="*/ 56683 w 69119"/>
                              <a:gd name="csY12" fmla="*/ 66831 h 81617"/>
                              <a:gd name="csX13" fmla="*/ 29958 w 69119"/>
                              <a:gd name="csY13" fmla="*/ 81617 h 81617"/>
                              <a:gd name="csX14" fmla="*/ 0 w 69119"/>
                              <a:gd name="csY14" fmla="*/ 51183 h 81617"/>
                              <a:gd name="csX15" fmla="*/ 0 w 69119"/>
                              <a:gd name="csY15" fmla="*/ 0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25" y="0"/>
                                </a:moveTo>
                                <a:lnTo>
                                  <a:pt x="11253" y="0"/>
                                </a:lnTo>
                                <a:lnTo>
                                  <a:pt x="11253" y="44899"/>
                                </a:lnTo>
                                <a:cubicBezTo>
                                  <a:pt x="11253" y="63086"/>
                                  <a:pt x="17545" y="71415"/>
                                  <a:pt x="32697" y="71415"/>
                                </a:cubicBezTo>
                                <a:cubicBezTo>
                                  <a:pt x="45307" y="71415"/>
                                  <a:pt x="57053" y="60695"/>
                                  <a:pt x="57053" y="41499"/>
                                </a:cubicBezTo>
                                <a:lnTo>
                                  <a:pt x="57053" y="0"/>
                                </a:lnTo>
                                <a:lnTo>
                                  <a:pt x="68281" y="0"/>
                                </a:lnTo>
                                <a:lnTo>
                                  <a:pt x="68281" y="62741"/>
                                </a:lnTo>
                                <a:cubicBezTo>
                                  <a:pt x="68281" y="64269"/>
                                  <a:pt x="68972" y="77871"/>
                                  <a:pt x="69120" y="79572"/>
                                </a:cubicBezTo>
                                <a:lnTo>
                                  <a:pt x="57546" y="79572"/>
                                </a:lnTo>
                                <a:cubicBezTo>
                                  <a:pt x="57201" y="77354"/>
                                  <a:pt x="57028" y="75333"/>
                                  <a:pt x="57028" y="73115"/>
                                </a:cubicBezTo>
                                <a:lnTo>
                                  <a:pt x="57028" y="66831"/>
                                </a:lnTo>
                                <a:lnTo>
                                  <a:pt x="56683" y="66831"/>
                                </a:lnTo>
                                <a:cubicBezTo>
                                  <a:pt x="51402" y="75678"/>
                                  <a:pt x="40347" y="81617"/>
                                  <a:pt x="29958" y="81617"/>
                                </a:cubicBezTo>
                                <a:cubicBezTo>
                                  <a:pt x="9353" y="81617"/>
                                  <a:pt x="0" y="69542"/>
                                  <a:pt x="0" y="5118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94369785" name="Freihandform 1594369785"/>
                        <wps:cNvSpPr/>
                        <wps:spPr>
                          <a:xfrm>
                            <a:off x="920023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61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373766716" name="Freihandform 373766716"/>
                        <wps:cNvSpPr/>
                        <wps:spPr>
                          <a:xfrm>
                            <a:off x="1010686" y="437434"/>
                            <a:ext cx="82963" cy="122450"/>
                          </a:xfrm>
                          <a:custGeom>
                            <a:avLst/>
                            <a:gdLst>
                              <a:gd name="csX0" fmla="*/ 40569 w 82963"/>
                              <a:gd name="csY0" fmla="*/ 25 h 122450"/>
                              <a:gd name="csX1" fmla="*/ 71217 w 82963"/>
                              <a:gd name="csY1" fmla="*/ 15155 h 122450"/>
                              <a:gd name="csX2" fmla="*/ 71735 w 82963"/>
                              <a:gd name="csY2" fmla="*/ 15155 h 122450"/>
                              <a:gd name="csX3" fmla="*/ 71735 w 82963"/>
                              <a:gd name="csY3" fmla="*/ 2070 h 122450"/>
                              <a:gd name="csX4" fmla="*/ 82963 w 82963"/>
                              <a:gd name="csY4" fmla="*/ 2070 h 122450"/>
                              <a:gd name="csX5" fmla="*/ 82963 w 82963"/>
                              <a:gd name="csY5" fmla="*/ 81642 h 122450"/>
                              <a:gd name="csX6" fmla="*/ 40223 w 82963"/>
                              <a:gd name="csY6" fmla="*/ 122450 h 122450"/>
                              <a:gd name="csX7" fmla="*/ 1900 w 82963"/>
                              <a:gd name="csY7" fmla="*/ 106457 h 122450"/>
                              <a:gd name="csX8" fmla="*/ 10241 w 82963"/>
                              <a:gd name="csY8" fmla="*/ 97610 h 122450"/>
                              <a:gd name="csX9" fmla="*/ 40889 w 82963"/>
                              <a:gd name="csY9" fmla="*/ 112224 h 122450"/>
                              <a:gd name="csX10" fmla="*/ 71711 w 82963"/>
                              <a:gd name="csY10" fmla="*/ 81617 h 122450"/>
                              <a:gd name="csX11" fmla="*/ 71711 w 82963"/>
                              <a:gd name="csY11" fmla="*/ 66659 h 122450"/>
                              <a:gd name="csX12" fmla="*/ 71365 w 82963"/>
                              <a:gd name="csY12" fmla="*/ 66659 h 122450"/>
                              <a:gd name="csX13" fmla="*/ 41556 w 82963"/>
                              <a:gd name="csY13" fmla="*/ 81617 h 122450"/>
                              <a:gd name="csX14" fmla="*/ 0 w 82963"/>
                              <a:gd name="csY14" fmla="*/ 41154 h 122450"/>
                              <a:gd name="csX15" fmla="*/ 40519 w 82963"/>
                              <a:gd name="csY15" fmla="*/ 0 h 122450"/>
                              <a:gd name="csX16" fmla="*/ 12289 w 82963"/>
                              <a:gd name="csY16" fmla="*/ 40833 h 122450"/>
                              <a:gd name="csX17" fmla="*/ 41926 w 82963"/>
                              <a:gd name="csY17" fmla="*/ 71440 h 122450"/>
                              <a:gd name="csX18" fmla="*/ 72056 w 82963"/>
                              <a:gd name="csY18" fmla="*/ 41844 h 122450"/>
                              <a:gd name="csX19" fmla="*/ 41753 w 82963"/>
                              <a:gd name="csY19" fmla="*/ 10227 h 122450"/>
                              <a:gd name="csX20" fmla="*/ 12289 w 82963"/>
                              <a:gd name="csY20" fmla="*/ 40833 h 12245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</a:cxnLst>
                            <a:rect l="l" t="t" r="r" b="b"/>
                            <a:pathLst>
                              <a:path w="82963" h="122450">
                                <a:moveTo>
                                  <a:pt x="40569" y="25"/>
                                </a:moveTo>
                                <a:cubicBezTo>
                                  <a:pt x="53351" y="25"/>
                                  <a:pt x="64406" y="5471"/>
                                  <a:pt x="71217" y="15155"/>
                                </a:cubicBezTo>
                                <a:lnTo>
                                  <a:pt x="71735" y="15155"/>
                                </a:lnTo>
                                <a:lnTo>
                                  <a:pt x="71735" y="2070"/>
                                </a:lnTo>
                                <a:lnTo>
                                  <a:pt x="82963" y="2070"/>
                                </a:lnTo>
                                <a:lnTo>
                                  <a:pt x="82963" y="81642"/>
                                </a:lnTo>
                                <a:cubicBezTo>
                                  <a:pt x="82963" y="106630"/>
                                  <a:pt x="68330" y="122450"/>
                                  <a:pt x="40223" y="122450"/>
                                </a:cubicBezTo>
                                <a:cubicBezTo>
                                  <a:pt x="24381" y="122450"/>
                                  <a:pt x="12116" y="117349"/>
                                  <a:pt x="1900" y="106457"/>
                                </a:cubicBezTo>
                                <a:lnTo>
                                  <a:pt x="10241" y="97610"/>
                                </a:lnTo>
                                <a:cubicBezTo>
                                  <a:pt x="16879" y="106457"/>
                                  <a:pt x="27786" y="112224"/>
                                  <a:pt x="40889" y="112224"/>
                                </a:cubicBezTo>
                                <a:cubicBezTo>
                                  <a:pt x="60804" y="112224"/>
                                  <a:pt x="71711" y="100494"/>
                                  <a:pt x="71711" y="81617"/>
                                </a:cubicBezTo>
                                <a:lnTo>
                                  <a:pt x="71711" y="66659"/>
                                </a:lnTo>
                                <a:lnTo>
                                  <a:pt x="71365" y="66659"/>
                                </a:lnTo>
                                <a:cubicBezTo>
                                  <a:pt x="64727" y="76689"/>
                                  <a:pt x="54338" y="81617"/>
                                  <a:pt x="41556" y="81617"/>
                                </a:cubicBezTo>
                                <a:cubicBezTo>
                                  <a:pt x="18063" y="81617"/>
                                  <a:pt x="0" y="63431"/>
                                  <a:pt x="0" y="41154"/>
                                </a:cubicBezTo>
                                <a:cubicBezTo>
                                  <a:pt x="0" y="18876"/>
                                  <a:pt x="17372" y="0"/>
                                  <a:pt x="40519" y="0"/>
                                </a:cubicBezTo>
                                <a:close/>
                                <a:moveTo>
                                  <a:pt x="12289" y="40833"/>
                                </a:moveTo>
                                <a:cubicBezTo>
                                  <a:pt x="12289" y="57319"/>
                                  <a:pt x="25220" y="71440"/>
                                  <a:pt x="41926" y="71440"/>
                                </a:cubicBezTo>
                                <a:cubicBezTo>
                                  <a:pt x="58632" y="71440"/>
                                  <a:pt x="72056" y="58675"/>
                                  <a:pt x="72056" y="41844"/>
                                </a:cubicBezTo>
                                <a:cubicBezTo>
                                  <a:pt x="72056" y="24002"/>
                                  <a:pt x="60310" y="10227"/>
                                  <a:pt x="41753" y="10227"/>
                                </a:cubicBezTo>
                                <a:cubicBezTo>
                                  <a:pt x="25738" y="10227"/>
                                  <a:pt x="12289" y="24002"/>
                                  <a:pt x="12289" y="408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49442869" name="Freihandform 1249442869"/>
                        <wps:cNvSpPr/>
                        <wps:spPr>
                          <a:xfrm>
                            <a:off x="1169579" y="395615"/>
                            <a:ext cx="108454" cy="126516"/>
                          </a:xfrm>
                          <a:custGeom>
                            <a:avLst/>
                            <a:gdLst>
                              <a:gd name="csX0" fmla="*/ 106431 w 108454"/>
                              <a:gd name="csY0" fmla="*/ 16166 h 126516"/>
                              <a:gd name="csX1" fmla="*/ 97226 w 108454"/>
                              <a:gd name="csY1" fmla="*/ 25185 h 126516"/>
                              <a:gd name="csX2" fmla="*/ 62827 w 108454"/>
                              <a:gd name="csY2" fmla="*/ 11237 h 126516"/>
                              <a:gd name="csX3" fmla="*/ 13276 w 108454"/>
                              <a:gd name="csY3" fmla="*/ 63258 h 126516"/>
                              <a:gd name="csX4" fmla="*/ 62827 w 108454"/>
                              <a:gd name="csY4" fmla="*/ 115279 h 126516"/>
                              <a:gd name="csX5" fmla="*/ 96190 w 108454"/>
                              <a:gd name="csY5" fmla="*/ 106778 h 126516"/>
                              <a:gd name="csX6" fmla="*/ 96190 w 108454"/>
                              <a:gd name="csY6" fmla="*/ 66486 h 126516"/>
                              <a:gd name="csX7" fmla="*/ 67417 w 108454"/>
                              <a:gd name="csY7" fmla="*/ 66486 h 126516"/>
                              <a:gd name="csX8" fmla="*/ 67417 w 108454"/>
                              <a:gd name="csY8" fmla="*/ 55274 h 126516"/>
                              <a:gd name="csX9" fmla="*/ 108454 w 108454"/>
                              <a:gd name="csY9" fmla="*/ 55274 h 126516"/>
                              <a:gd name="csX10" fmla="*/ 108454 w 108454"/>
                              <a:gd name="csY10" fmla="*/ 114269 h 126516"/>
                              <a:gd name="csX11" fmla="*/ 62827 w 108454"/>
                              <a:gd name="csY11" fmla="*/ 126516 h 126516"/>
                              <a:gd name="csX12" fmla="*/ 0 w 108454"/>
                              <a:gd name="csY12" fmla="*/ 63258 h 126516"/>
                              <a:gd name="csX13" fmla="*/ 62827 w 108454"/>
                              <a:gd name="csY13" fmla="*/ 0 h 126516"/>
                              <a:gd name="csX14" fmla="*/ 106406 w 108454"/>
                              <a:gd name="csY14" fmla="*/ 16141 h 12651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108454" h="126516">
                                <a:moveTo>
                                  <a:pt x="106431" y="16166"/>
                                </a:moveTo>
                                <a:lnTo>
                                  <a:pt x="97226" y="25185"/>
                                </a:lnTo>
                                <a:cubicBezTo>
                                  <a:pt x="88886" y="16338"/>
                                  <a:pt x="77633" y="11237"/>
                                  <a:pt x="62827" y="11237"/>
                                </a:cubicBezTo>
                                <a:cubicBezTo>
                                  <a:pt x="33708" y="11237"/>
                                  <a:pt x="13276" y="33859"/>
                                  <a:pt x="13276" y="63258"/>
                                </a:cubicBezTo>
                                <a:cubicBezTo>
                                  <a:pt x="13276" y="92657"/>
                                  <a:pt x="33708" y="115279"/>
                                  <a:pt x="62827" y="115279"/>
                                </a:cubicBezTo>
                                <a:cubicBezTo>
                                  <a:pt x="75264" y="115279"/>
                                  <a:pt x="87183" y="112051"/>
                                  <a:pt x="96190" y="106778"/>
                                </a:cubicBezTo>
                                <a:lnTo>
                                  <a:pt x="96190" y="66486"/>
                                </a:lnTo>
                                <a:lnTo>
                                  <a:pt x="67417" y="66486"/>
                                </a:lnTo>
                                <a:lnTo>
                                  <a:pt x="67417" y="55274"/>
                                </a:lnTo>
                                <a:lnTo>
                                  <a:pt x="108454" y="55274"/>
                                </a:lnTo>
                                <a:lnTo>
                                  <a:pt x="108454" y="114269"/>
                                </a:lnTo>
                                <a:cubicBezTo>
                                  <a:pt x="94660" y="122426"/>
                                  <a:pt x="77633" y="126516"/>
                                  <a:pt x="62827" y="126516"/>
                                </a:cubicBezTo>
                                <a:cubicBezTo>
                                  <a:pt x="26552" y="126516"/>
                                  <a:pt x="0" y="99138"/>
                                  <a:pt x="0" y="63258"/>
                                </a:cubicBezTo>
                                <a:cubicBezTo>
                                  <a:pt x="0" y="27378"/>
                                  <a:pt x="26725" y="0"/>
                                  <a:pt x="62827" y="0"/>
                                </a:cubicBezTo>
                                <a:cubicBezTo>
                                  <a:pt x="81902" y="0"/>
                                  <a:pt x="95696" y="5446"/>
                                  <a:pt x="106406" y="161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68124122" name="Freihandform 1768124122"/>
                        <wps:cNvSpPr/>
                        <wps:spPr>
                          <a:xfrm>
                            <a:off x="1301921" y="437459"/>
                            <a:ext cx="78324" cy="83637"/>
                          </a:xfrm>
                          <a:custGeom>
                            <a:avLst/>
                            <a:gdLst>
                              <a:gd name="csX0" fmla="*/ 78324 w 78324"/>
                              <a:gd name="csY0" fmla="*/ 41474 h 83637"/>
                              <a:gd name="csX1" fmla="*/ 78324 w 78324"/>
                              <a:gd name="csY1" fmla="*/ 44875 h 83637"/>
                              <a:gd name="csX2" fmla="*/ 11919 w 78324"/>
                              <a:gd name="csY2" fmla="*/ 44875 h 83637"/>
                              <a:gd name="csX3" fmla="*/ 41210 w 78324"/>
                              <a:gd name="csY3" fmla="*/ 73436 h 83637"/>
                              <a:gd name="csX4" fmla="*/ 66751 w 78324"/>
                              <a:gd name="csY4" fmla="*/ 59660 h 83637"/>
                              <a:gd name="csX5" fmla="*/ 75437 w 78324"/>
                              <a:gd name="csY5" fmla="*/ 66807 h 83637"/>
                              <a:gd name="csX6" fmla="*/ 41210 w 78324"/>
                              <a:gd name="csY6" fmla="*/ 83638 h 83637"/>
                              <a:gd name="csX7" fmla="*/ 0 w 78324"/>
                              <a:gd name="csY7" fmla="*/ 41819 h 83637"/>
                              <a:gd name="csX8" fmla="*/ 40001 w 78324"/>
                              <a:gd name="csY8" fmla="*/ 0 h 83637"/>
                              <a:gd name="csX9" fmla="*/ 78324 w 78324"/>
                              <a:gd name="csY9" fmla="*/ 41499 h 83637"/>
                              <a:gd name="csX10" fmla="*/ 40174 w 78324"/>
                              <a:gd name="csY10" fmla="*/ 10202 h 83637"/>
                              <a:gd name="csX11" fmla="*/ 12240 w 78324"/>
                              <a:gd name="csY11" fmla="*/ 35708 h 83637"/>
                              <a:gd name="csX12" fmla="*/ 66035 w 78324"/>
                              <a:gd name="csY12" fmla="*/ 35708 h 83637"/>
                              <a:gd name="csX13" fmla="*/ 40149 w 78324"/>
                              <a:gd name="csY13" fmla="*/ 10202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</a:cxnLst>
                            <a:rect l="l" t="t" r="r" b="b"/>
                            <a:pathLst>
                              <a:path w="78324" h="83637">
                                <a:moveTo>
                                  <a:pt x="78324" y="41474"/>
                                </a:moveTo>
                                <a:lnTo>
                                  <a:pt x="78324" y="44875"/>
                                </a:lnTo>
                                <a:lnTo>
                                  <a:pt x="11919" y="44875"/>
                                </a:lnTo>
                                <a:cubicBezTo>
                                  <a:pt x="13621" y="61533"/>
                                  <a:pt x="26059" y="73436"/>
                                  <a:pt x="41210" y="73436"/>
                                </a:cubicBezTo>
                                <a:cubicBezTo>
                                  <a:pt x="51426" y="73436"/>
                                  <a:pt x="61297" y="68335"/>
                                  <a:pt x="66751" y="59660"/>
                                </a:cubicBezTo>
                                <a:lnTo>
                                  <a:pt x="75437" y="66807"/>
                                </a:lnTo>
                                <a:cubicBezTo>
                                  <a:pt x="66084" y="78537"/>
                                  <a:pt x="54313" y="83638"/>
                                  <a:pt x="41210" y="83638"/>
                                </a:cubicBezTo>
                                <a:cubicBezTo>
                                  <a:pt x="17200" y="83638"/>
                                  <a:pt x="0" y="65451"/>
                                  <a:pt x="0" y="41819"/>
                                </a:cubicBezTo>
                                <a:cubicBezTo>
                                  <a:pt x="0" y="18186"/>
                                  <a:pt x="17718" y="0"/>
                                  <a:pt x="40001" y="0"/>
                                </a:cubicBezTo>
                                <a:cubicBezTo>
                                  <a:pt x="62284" y="0"/>
                                  <a:pt x="78324" y="14613"/>
                                  <a:pt x="78324" y="41499"/>
                                </a:cubicBezTo>
                                <a:close/>
                                <a:moveTo>
                                  <a:pt x="40174" y="10202"/>
                                </a:moveTo>
                                <a:cubicBezTo>
                                  <a:pt x="26552" y="10202"/>
                                  <a:pt x="12585" y="21587"/>
                                  <a:pt x="12240" y="35708"/>
                                </a:cubicBezTo>
                                <a:lnTo>
                                  <a:pt x="66035" y="35708"/>
                                </a:lnTo>
                                <a:cubicBezTo>
                                  <a:pt x="66035" y="20232"/>
                                  <a:pt x="55819" y="10202"/>
                                  <a:pt x="40149" y="10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823853672" name="Freihandform 823853672"/>
                        <wps:cNvSpPr/>
                        <wps:spPr>
                          <a:xfrm>
                            <a:off x="1400578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86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72307685" name="Freihandform 1672307685"/>
                        <wps:cNvSpPr/>
                        <wps:spPr>
                          <a:xfrm>
                            <a:off x="1491586" y="437459"/>
                            <a:ext cx="78324" cy="83637"/>
                          </a:xfrm>
                          <a:custGeom>
                            <a:avLst/>
                            <a:gdLst>
                              <a:gd name="csX0" fmla="*/ 78324 w 78324"/>
                              <a:gd name="csY0" fmla="*/ 41474 h 83637"/>
                              <a:gd name="csX1" fmla="*/ 78324 w 78324"/>
                              <a:gd name="csY1" fmla="*/ 44875 h 83637"/>
                              <a:gd name="csX2" fmla="*/ 11919 w 78324"/>
                              <a:gd name="csY2" fmla="*/ 44875 h 83637"/>
                              <a:gd name="csX3" fmla="*/ 41210 w 78324"/>
                              <a:gd name="csY3" fmla="*/ 73436 h 83637"/>
                              <a:gd name="csX4" fmla="*/ 66751 w 78324"/>
                              <a:gd name="csY4" fmla="*/ 59660 h 83637"/>
                              <a:gd name="csX5" fmla="*/ 75437 w 78324"/>
                              <a:gd name="csY5" fmla="*/ 66807 h 83637"/>
                              <a:gd name="csX6" fmla="*/ 41210 w 78324"/>
                              <a:gd name="csY6" fmla="*/ 83638 h 83637"/>
                              <a:gd name="csX7" fmla="*/ 0 w 78324"/>
                              <a:gd name="csY7" fmla="*/ 41819 h 83637"/>
                              <a:gd name="csX8" fmla="*/ 40001 w 78324"/>
                              <a:gd name="csY8" fmla="*/ 0 h 83637"/>
                              <a:gd name="csX9" fmla="*/ 78299 w 78324"/>
                              <a:gd name="csY9" fmla="*/ 41499 h 83637"/>
                              <a:gd name="csX10" fmla="*/ 40198 w 78324"/>
                              <a:gd name="csY10" fmla="*/ 10202 h 83637"/>
                              <a:gd name="csX11" fmla="*/ 12264 w 78324"/>
                              <a:gd name="csY11" fmla="*/ 35708 h 83637"/>
                              <a:gd name="csX12" fmla="*/ 66060 w 78324"/>
                              <a:gd name="csY12" fmla="*/ 35708 h 83637"/>
                              <a:gd name="csX13" fmla="*/ 40174 w 78324"/>
                              <a:gd name="csY13" fmla="*/ 10202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</a:cxnLst>
                            <a:rect l="l" t="t" r="r" b="b"/>
                            <a:pathLst>
                              <a:path w="78324" h="83637">
                                <a:moveTo>
                                  <a:pt x="78324" y="41474"/>
                                </a:moveTo>
                                <a:lnTo>
                                  <a:pt x="78324" y="44875"/>
                                </a:lnTo>
                                <a:lnTo>
                                  <a:pt x="11919" y="44875"/>
                                </a:lnTo>
                                <a:cubicBezTo>
                                  <a:pt x="13621" y="61533"/>
                                  <a:pt x="26059" y="73436"/>
                                  <a:pt x="41210" y="73436"/>
                                </a:cubicBezTo>
                                <a:cubicBezTo>
                                  <a:pt x="51426" y="73436"/>
                                  <a:pt x="61297" y="68335"/>
                                  <a:pt x="66751" y="59660"/>
                                </a:cubicBezTo>
                                <a:lnTo>
                                  <a:pt x="75437" y="66807"/>
                                </a:lnTo>
                                <a:cubicBezTo>
                                  <a:pt x="66084" y="78537"/>
                                  <a:pt x="54314" y="83638"/>
                                  <a:pt x="41210" y="83638"/>
                                </a:cubicBezTo>
                                <a:cubicBezTo>
                                  <a:pt x="17200" y="83638"/>
                                  <a:pt x="0" y="65451"/>
                                  <a:pt x="0" y="41819"/>
                                </a:cubicBezTo>
                                <a:cubicBezTo>
                                  <a:pt x="0" y="18186"/>
                                  <a:pt x="17718" y="0"/>
                                  <a:pt x="40001" y="0"/>
                                </a:cubicBezTo>
                                <a:cubicBezTo>
                                  <a:pt x="62284" y="0"/>
                                  <a:pt x="78299" y="14613"/>
                                  <a:pt x="78299" y="41499"/>
                                </a:cubicBezTo>
                                <a:close/>
                                <a:moveTo>
                                  <a:pt x="40198" y="10202"/>
                                </a:moveTo>
                                <a:cubicBezTo>
                                  <a:pt x="26577" y="10202"/>
                                  <a:pt x="12610" y="21587"/>
                                  <a:pt x="12264" y="35708"/>
                                </a:cubicBezTo>
                                <a:lnTo>
                                  <a:pt x="66060" y="35708"/>
                                </a:lnTo>
                                <a:cubicBezTo>
                                  <a:pt x="66060" y="20232"/>
                                  <a:pt x="55844" y="10202"/>
                                  <a:pt x="40174" y="10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726010782" name="Freihandform 726010782"/>
                        <wps:cNvSpPr/>
                        <wps:spPr>
                          <a:xfrm>
                            <a:off x="1590886" y="437459"/>
                            <a:ext cx="45306" cy="81617"/>
                          </a:xfrm>
                          <a:custGeom>
                            <a:avLst/>
                            <a:gdLst>
                              <a:gd name="csX0" fmla="*/ 45282 w 45306"/>
                              <a:gd name="csY0" fmla="*/ 1010 h 81617"/>
                              <a:gd name="csX1" fmla="*/ 43061 w 45306"/>
                              <a:gd name="csY1" fmla="*/ 12075 h 81617"/>
                              <a:gd name="csX2" fmla="*/ 36768 w 45306"/>
                              <a:gd name="csY2" fmla="*/ 11213 h 81617"/>
                              <a:gd name="csX3" fmla="*/ 11919 w 45306"/>
                              <a:gd name="csY3" fmla="*/ 37408 h 81617"/>
                              <a:gd name="csX4" fmla="*/ 11919 w 45306"/>
                              <a:gd name="csY4" fmla="*/ 81617 h 81617"/>
                              <a:gd name="csX5" fmla="*/ 691 w 45306"/>
                              <a:gd name="csY5" fmla="*/ 81617 h 81617"/>
                              <a:gd name="csX6" fmla="*/ 691 w 45306"/>
                              <a:gd name="csY6" fmla="*/ 26368 h 81617"/>
                              <a:gd name="csX7" fmla="*/ 0 w 45306"/>
                              <a:gd name="csY7" fmla="*/ 2045 h 81617"/>
                              <a:gd name="csX8" fmla="*/ 11080 w 45306"/>
                              <a:gd name="csY8" fmla="*/ 2045 h 81617"/>
                              <a:gd name="csX9" fmla="*/ 11080 w 45306"/>
                              <a:gd name="csY9" fmla="*/ 16831 h 81617"/>
                              <a:gd name="csX10" fmla="*/ 11425 w 45306"/>
                              <a:gd name="csY10" fmla="*/ 16831 h 81617"/>
                              <a:gd name="csX11" fmla="*/ 36966 w 45306"/>
                              <a:gd name="csY11" fmla="*/ 0 h 81617"/>
                              <a:gd name="csX12" fmla="*/ 45307 w 45306"/>
                              <a:gd name="csY12" fmla="*/ 1010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</a:cxnLst>
                            <a:rect l="l" t="t" r="r" b="b"/>
                            <a:pathLst>
                              <a:path w="45306" h="81617">
                                <a:moveTo>
                                  <a:pt x="45282" y="1010"/>
                                </a:moveTo>
                                <a:lnTo>
                                  <a:pt x="43061" y="12075"/>
                                </a:lnTo>
                                <a:cubicBezTo>
                                  <a:pt x="41531" y="11385"/>
                                  <a:pt x="39483" y="11213"/>
                                  <a:pt x="36768" y="11213"/>
                                </a:cubicBezTo>
                                <a:cubicBezTo>
                                  <a:pt x="21444" y="11213"/>
                                  <a:pt x="11919" y="23460"/>
                                  <a:pt x="11919" y="37408"/>
                                </a:cubicBezTo>
                                <a:lnTo>
                                  <a:pt x="11919" y="81617"/>
                                </a:lnTo>
                                <a:lnTo>
                                  <a:pt x="691" y="81617"/>
                                </a:lnTo>
                                <a:lnTo>
                                  <a:pt x="691" y="26368"/>
                                </a:lnTo>
                                <a:cubicBezTo>
                                  <a:pt x="691" y="14810"/>
                                  <a:pt x="173" y="12248"/>
                                  <a:pt x="0" y="2045"/>
                                </a:cubicBezTo>
                                <a:lnTo>
                                  <a:pt x="11080" y="2045"/>
                                </a:lnTo>
                                <a:lnTo>
                                  <a:pt x="11080" y="16831"/>
                                </a:lnTo>
                                <a:lnTo>
                                  <a:pt x="11425" y="16831"/>
                                </a:lnTo>
                                <a:cubicBezTo>
                                  <a:pt x="15694" y="6111"/>
                                  <a:pt x="24874" y="0"/>
                                  <a:pt x="36966" y="0"/>
                                </a:cubicBezTo>
                                <a:cubicBezTo>
                                  <a:pt x="40198" y="0"/>
                                  <a:pt x="42765" y="345"/>
                                  <a:pt x="45307" y="1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972291967" name="Freihandform 972291967"/>
                        <wps:cNvSpPr/>
                        <wps:spPr>
                          <a:xfrm>
                            <a:off x="1645767" y="437434"/>
                            <a:ext cx="67762" cy="83662"/>
                          </a:xfrm>
                          <a:custGeom>
                            <a:avLst/>
                            <a:gdLst>
                              <a:gd name="csX0" fmla="*/ 0 w 67762"/>
                              <a:gd name="csY0" fmla="*/ 60375 h 83662"/>
                              <a:gd name="csX1" fmla="*/ 50069 w 67762"/>
                              <a:gd name="csY1" fmla="*/ 32824 h 83662"/>
                              <a:gd name="csX2" fmla="*/ 55177 w 67762"/>
                              <a:gd name="csY2" fmla="*/ 32824 h 83662"/>
                              <a:gd name="csX3" fmla="*/ 55177 w 67762"/>
                              <a:gd name="csY3" fmla="*/ 31124 h 83662"/>
                              <a:gd name="csX4" fmla="*/ 34745 w 67762"/>
                              <a:gd name="csY4" fmla="*/ 10202 h 83662"/>
                              <a:gd name="csX5" fmla="*/ 10389 w 67762"/>
                              <a:gd name="csY5" fmla="*/ 19542 h 83662"/>
                              <a:gd name="csX6" fmla="*/ 3578 w 67762"/>
                              <a:gd name="csY6" fmla="*/ 11558 h 83662"/>
                              <a:gd name="csX7" fmla="*/ 37114 w 67762"/>
                              <a:gd name="csY7" fmla="*/ 0 h 83662"/>
                              <a:gd name="csX8" fmla="*/ 66405 w 67762"/>
                              <a:gd name="csY8" fmla="*/ 27723 h 83662"/>
                              <a:gd name="csX9" fmla="*/ 66405 w 67762"/>
                              <a:gd name="csY9" fmla="*/ 64614 h 83662"/>
                              <a:gd name="csX10" fmla="*/ 67762 w 67762"/>
                              <a:gd name="csY10" fmla="*/ 81617 h 83662"/>
                              <a:gd name="csX11" fmla="*/ 56855 w 67762"/>
                              <a:gd name="csY11" fmla="*/ 81617 h 83662"/>
                              <a:gd name="csX12" fmla="*/ 55844 w 67762"/>
                              <a:gd name="csY12" fmla="*/ 68704 h 83662"/>
                              <a:gd name="csX13" fmla="*/ 55498 w 67762"/>
                              <a:gd name="csY13" fmla="*/ 68704 h 83662"/>
                              <a:gd name="csX14" fmla="*/ 27416 w 67762"/>
                              <a:gd name="csY14" fmla="*/ 83663 h 83662"/>
                              <a:gd name="csX15" fmla="*/ 0 w 67762"/>
                              <a:gd name="csY15" fmla="*/ 60375 h 83662"/>
                              <a:gd name="csX16" fmla="*/ 12240 w 67762"/>
                              <a:gd name="csY16" fmla="*/ 58847 h 83662"/>
                              <a:gd name="csX17" fmla="*/ 30969 w 67762"/>
                              <a:gd name="csY17" fmla="*/ 73460 h 83662"/>
                              <a:gd name="csX18" fmla="*/ 55153 w 67762"/>
                              <a:gd name="csY18" fmla="*/ 46255 h 83662"/>
                              <a:gd name="csX19" fmla="*/ 55153 w 67762"/>
                              <a:gd name="csY19" fmla="*/ 41991 h 83662"/>
                              <a:gd name="csX20" fmla="*/ 47330 w 67762"/>
                              <a:gd name="csY20" fmla="*/ 41991 h 83662"/>
                              <a:gd name="csX21" fmla="*/ 12264 w 67762"/>
                              <a:gd name="csY21" fmla="*/ 58823 h 83662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  <a:cxn ang="0">
                                <a:pos x="csX21" y="csY21"/>
                              </a:cxn>
                            </a:cxnLst>
                            <a:rect l="l" t="t" r="r" b="b"/>
                            <a:pathLst>
                              <a:path w="67762" h="83662">
                                <a:moveTo>
                                  <a:pt x="0" y="60375"/>
                                </a:moveTo>
                                <a:cubicBezTo>
                                  <a:pt x="0" y="42016"/>
                                  <a:pt x="13967" y="32824"/>
                                  <a:pt x="50069" y="32824"/>
                                </a:cubicBezTo>
                                <a:lnTo>
                                  <a:pt x="55177" y="32824"/>
                                </a:lnTo>
                                <a:lnTo>
                                  <a:pt x="55177" y="31124"/>
                                </a:lnTo>
                                <a:cubicBezTo>
                                  <a:pt x="55177" y="16659"/>
                                  <a:pt x="48539" y="10202"/>
                                  <a:pt x="34745" y="10202"/>
                                </a:cubicBezTo>
                                <a:cubicBezTo>
                                  <a:pt x="25220" y="10202"/>
                                  <a:pt x="17200" y="13430"/>
                                  <a:pt x="10389" y="19542"/>
                                </a:cubicBezTo>
                                <a:lnTo>
                                  <a:pt x="3578" y="11558"/>
                                </a:lnTo>
                                <a:cubicBezTo>
                                  <a:pt x="11080" y="3894"/>
                                  <a:pt x="22308" y="0"/>
                                  <a:pt x="37114" y="0"/>
                                </a:cubicBezTo>
                                <a:cubicBezTo>
                                  <a:pt x="55325" y="0"/>
                                  <a:pt x="66405" y="11213"/>
                                  <a:pt x="66405" y="27723"/>
                                </a:cubicBezTo>
                                <a:lnTo>
                                  <a:pt x="66405" y="64614"/>
                                </a:lnTo>
                                <a:cubicBezTo>
                                  <a:pt x="66405" y="67497"/>
                                  <a:pt x="66923" y="75506"/>
                                  <a:pt x="67762" y="81617"/>
                                </a:cubicBezTo>
                                <a:lnTo>
                                  <a:pt x="56855" y="81617"/>
                                </a:lnTo>
                                <a:cubicBezTo>
                                  <a:pt x="56164" y="78044"/>
                                  <a:pt x="55844" y="73633"/>
                                  <a:pt x="55844" y="68704"/>
                                </a:cubicBezTo>
                                <a:lnTo>
                                  <a:pt x="55498" y="68704"/>
                                </a:lnTo>
                                <a:cubicBezTo>
                                  <a:pt x="48860" y="79079"/>
                                  <a:pt x="40174" y="83663"/>
                                  <a:pt x="27416" y="83663"/>
                                </a:cubicBezTo>
                                <a:cubicBezTo>
                                  <a:pt x="11573" y="83663"/>
                                  <a:pt x="0" y="74471"/>
                                  <a:pt x="0" y="60375"/>
                                </a:cubicBezTo>
                                <a:close/>
                                <a:moveTo>
                                  <a:pt x="12240" y="58847"/>
                                </a:moveTo>
                                <a:cubicBezTo>
                                  <a:pt x="12240" y="67866"/>
                                  <a:pt x="19889" y="73460"/>
                                  <a:pt x="30969" y="73460"/>
                                </a:cubicBezTo>
                                <a:cubicBezTo>
                                  <a:pt x="45455" y="73460"/>
                                  <a:pt x="55153" y="64614"/>
                                  <a:pt x="55153" y="46255"/>
                                </a:cubicBezTo>
                                <a:lnTo>
                                  <a:pt x="55153" y="41991"/>
                                </a:lnTo>
                                <a:lnTo>
                                  <a:pt x="47330" y="41991"/>
                                </a:lnTo>
                                <a:cubicBezTo>
                                  <a:pt x="26059" y="41991"/>
                                  <a:pt x="12264" y="47438"/>
                                  <a:pt x="12264" y="588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093485670" name="Freihandform 2093485670"/>
                        <wps:cNvSpPr/>
                        <wps:spPr>
                          <a:xfrm>
                            <a:off x="1727274" y="417055"/>
                            <a:ext cx="51747" cy="104066"/>
                          </a:xfrm>
                          <a:custGeom>
                            <a:avLst/>
                            <a:gdLst>
                              <a:gd name="csX0" fmla="*/ 0 w 51747"/>
                              <a:gd name="csY0" fmla="*/ 32652 h 104066"/>
                              <a:gd name="csX1" fmla="*/ 0 w 51747"/>
                              <a:gd name="csY1" fmla="*/ 22450 h 104066"/>
                              <a:gd name="csX2" fmla="*/ 16854 w 51747"/>
                              <a:gd name="csY2" fmla="*/ 22450 h 104066"/>
                              <a:gd name="csX3" fmla="*/ 16854 w 51747"/>
                              <a:gd name="csY3" fmla="*/ 0 h 104066"/>
                              <a:gd name="csX4" fmla="*/ 28082 w 51747"/>
                              <a:gd name="csY4" fmla="*/ 0 h 104066"/>
                              <a:gd name="csX5" fmla="*/ 28082 w 51747"/>
                              <a:gd name="csY5" fmla="*/ 22450 h 104066"/>
                              <a:gd name="csX6" fmla="*/ 51081 w 51747"/>
                              <a:gd name="csY6" fmla="*/ 22450 h 104066"/>
                              <a:gd name="csX7" fmla="*/ 51081 w 51747"/>
                              <a:gd name="csY7" fmla="*/ 32652 h 104066"/>
                              <a:gd name="csX8" fmla="*/ 28082 w 51747"/>
                              <a:gd name="csY8" fmla="*/ 32652 h 104066"/>
                              <a:gd name="csX9" fmla="*/ 28082 w 51747"/>
                              <a:gd name="csY9" fmla="*/ 80262 h 104066"/>
                              <a:gd name="csX10" fmla="*/ 39656 w 51747"/>
                              <a:gd name="csY10" fmla="*/ 93865 h 104066"/>
                              <a:gd name="csX11" fmla="*/ 51229 w 51747"/>
                              <a:gd name="csY11" fmla="*/ 90809 h 104066"/>
                              <a:gd name="csX12" fmla="*/ 51747 w 51747"/>
                              <a:gd name="csY12" fmla="*/ 101184 h 104066"/>
                              <a:gd name="csX13" fmla="*/ 36596 w 51747"/>
                              <a:gd name="csY13" fmla="*/ 104067 h 104066"/>
                              <a:gd name="csX14" fmla="*/ 16854 w 51747"/>
                              <a:gd name="csY14" fmla="*/ 83490 h 104066"/>
                              <a:gd name="csX15" fmla="*/ 16854 w 51747"/>
                              <a:gd name="csY15" fmla="*/ 32652 h 104066"/>
                              <a:gd name="csX16" fmla="*/ 0 w 51747"/>
                              <a:gd name="csY16" fmla="*/ 32652 h 10406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</a:cxnLst>
                            <a:rect l="l" t="t" r="r" b="b"/>
                            <a:pathLst>
                              <a:path w="51747" h="104066">
                                <a:moveTo>
                                  <a:pt x="0" y="32652"/>
                                </a:moveTo>
                                <a:lnTo>
                                  <a:pt x="0" y="22450"/>
                                </a:lnTo>
                                <a:lnTo>
                                  <a:pt x="16854" y="22450"/>
                                </a:lnTo>
                                <a:lnTo>
                                  <a:pt x="16854" y="0"/>
                                </a:lnTo>
                                <a:lnTo>
                                  <a:pt x="28082" y="0"/>
                                </a:lnTo>
                                <a:lnTo>
                                  <a:pt x="28082" y="22450"/>
                                </a:lnTo>
                                <a:lnTo>
                                  <a:pt x="51081" y="22450"/>
                                </a:lnTo>
                                <a:lnTo>
                                  <a:pt x="51081" y="32652"/>
                                </a:lnTo>
                                <a:lnTo>
                                  <a:pt x="28082" y="32652"/>
                                </a:lnTo>
                                <a:lnTo>
                                  <a:pt x="28082" y="80262"/>
                                </a:lnTo>
                                <a:cubicBezTo>
                                  <a:pt x="28082" y="88936"/>
                                  <a:pt x="30797" y="93865"/>
                                  <a:pt x="39656" y="93865"/>
                                </a:cubicBezTo>
                                <a:cubicBezTo>
                                  <a:pt x="43579" y="93865"/>
                                  <a:pt x="47824" y="92682"/>
                                  <a:pt x="51229" y="90809"/>
                                </a:cubicBezTo>
                                <a:lnTo>
                                  <a:pt x="51747" y="101184"/>
                                </a:lnTo>
                                <a:cubicBezTo>
                                  <a:pt x="47478" y="103056"/>
                                  <a:pt x="42049" y="104067"/>
                                  <a:pt x="36596" y="104067"/>
                                </a:cubicBezTo>
                                <a:cubicBezTo>
                                  <a:pt x="24158" y="104067"/>
                                  <a:pt x="16854" y="96403"/>
                                  <a:pt x="16854" y="83490"/>
                                </a:cubicBezTo>
                                <a:lnTo>
                                  <a:pt x="16854" y="32652"/>
                                </a:lnTo>
                                <a:lnTo>
                                  <a:pt x="0" y="32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986755070" name="Freihandform 986755070"/>
                        <wps:cNvSpPr/>
                        <wps:spPr>
                          <a:xfrm>
                            <a:off x="1793753" y="400741"/>
                            <a:ext cx="16336" cy="118335"/>
                          </a:xfrm>
                          <a:custGeom>
                            <a:avLst/>
                            <a:gdLst>
                              <a:gd name="csX0" fmla="*/ 16336 w 16336"/>
                              <a:gd name="csY0" fmla="*/ 8157 h 118335"/>
                              <a:gd name="csX1" fmla="*/ 8168 w 16336"/>
                              <a:gd name="csY1" fmla="*/ 16314 h 118335"/>
                              <a:gd name="csX2" fmla="*/ 0 w 16336"/>
                              <a:gd name="csY2" fmla="*/ 8157 h 118335"/>
                              <a:gd name="csX3" fmla="*/ 8168 w 16336"/>
                              <a:gd name="csY3" fmla="*/ 0 h 118335"/>
                              <a:gd name="csX4" fmla="*/ 16336 w 16336"/>
                              <a:gd name="csY4" fmla="*/ 8157 h 118335"/>
                              <a:gd name="csX5" fmla="*/ 13794 w 16336"/>
                              <a:gd name="csY5" fmla="*/ 118335 h 118335"/>
                              <a:gd name="csX6" fmla="*/ 2566 w 16336"/>
                              <a:gd name="csY6" fmla="*/ 118335 h 118335"/>
                              <a:gd name="csX7" fmla="*/ 2566 w 16336"/>
                              <a:gd name="csY7" fmla="*/ 38763 h 118335"/>
                              <a:gd name="csX8" fmla="*/ 13794 w 16336"/>
                              <a:gd name="csY8" fmla="*/ 38763 h 118335"/>
                              <a:gd name="csX9" fmla="*/ 13794 w 16336"/>
                              <a:gd name="csY9" fmla="*/ 118335 h 11833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16336" h="118335">
                                <a:moveTo>
                                  <a:pt x="16336" y="8157"/>
                                </a:moveTo>
                                <a:cubicBezTo>
                                  <a:pt x="16336" y="12740"/>
                                  <a:pt x="12412" y="16314"/>
                                  <a:pt x="8168" y="16314"/>
                                </a:cubicBezTo>
                                <a:cubicBezTo>
                                  <a:pt x="3924" y="16314"/>
                                  <a:pt x="0" y="12740"/>
                                  <a:pt x="0" y="8157"/>
                                </a:cubicBezTo>
                                <a:cubicBezTo>
                                  <a:pt x="0" y="3573"/>
                                  <a:pt x="4096" y="0"/>
                                  <a:pt x="8168" y="0"/>
                                </a:cubicBezTo>
                                <a:cubicBezTo>
                                  <a:pt x="12240" y="0"/>
                                  <a:pt x="16336" y="3918"/>
                                  <a:pt x="16336" y="8157"/>
                                </a:cubicBezTo>
                                <a:close/>
                                <a:moveTo>
                                  <a:pt x="13794" y="118335"/>
                                </a:moveTo>
                                <a:lnTo>
                                  <a:pt x="2566" y="118335"/>
                                </a:lnTo>
                                <a:lnTo>
                                  <a:pt x="2566" y="38763"/>
                                </a:lnTo>
                                <a:lnTo>
                                  <a:pt x="13794" y="38763"/>
                                </a:lnTo>
                                <a:lnTo>
                                  <a:pt x="13794" y="118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590559841" name="Freihandform 590559841"/>
                        <wps:cNvSpPr/>
                        <wps:spPr>
                          <a:xfrm>
                            <a:off x="1829559" y="437459"/>
                            <a:ext cx="84616" cy="83637"/>
                          </a:xfrm>
                          <a:custGeom>
                            <a:avLst/>
                            <a:gdLst>
                              <a:gd name="csX0" fmla="*/ 84617 w 84616"/>
                              <a:gd name="csY0" fmla="*/ 41819 h 83637"/>
                              <a:gd name="csX1" fmla="*/ 42222 w 84616"/>
                              <a:gd name="csY1" fmla="*/ 83638 h 83637"/>
                              <a:gd name="csX2" fmla="*/ 0 w 84616"/>
                              <a:gd name="csY2" fmla="*/ 41819 h 83637"/>
                              <a:gd name="csX3" fmla="*/ 42222 w 84616"/>
                              <a:gd name="csY3" fmla="*/ 0 h 83637"/>
                              <a:gd name="csX4" fmla="*/ 84617 w 84616"/>
                              <a:gd name="csY4" fmla="*/ 41819 h 83637"/>
                              <a:gd name="csX5" fmla="*/ 42197 w 84616"/>
                              <a:gd name="csY5" fmla="*/ 73460 h 83637"/>
                              <a:gd name="csX6" fmla="*/ 72328 w 84616"/>
                              <a:gd name="csY6" fmla="*/ 41844 h 83637"/>
                              <a:gd name="csX7" fmla="*/ 42025 w 84616"/>
                              <a:gd name="csY7" fmla="*/ 10227 h 83637"/>
                              <a:gd name="csX8" fmla="*/ 12215 w 84616"/>
                              <a:gd name="csY8" fmla="*/ 41844 h 83637"/>
                              <a:gd name="csX9" fmla="*/ 42173 w 84616"/>
                              <a:gd name="csY9" fmla="*/ 73460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84616" h="83637">
                                <a:moveTo>
                                  <a:pt x="84617" y="41819"/>
                                </a:moveTo>
                                <a:cubicBezTo>
                                  <a:pt x="84617" y="65796"/>
                                  <a:pt x="66899" y="83638"/>
                                  <a:pt x="42222" y="83638"/>
                                </a:cubicBezTo>
                                <a:cubicBezTo>
                                  <a:pt x="17545" y="83638"/>
                                  <a:pt x="0" y="65944"/>
                                  <a:pt x="0" y="41819"/>
                                </a:cubicBezTo>
                                <a:cubicBezTo>
                                  <a:pt x="0" y="17694"/>
                                  <a:pt x="18039" y="0"/>
                                  <a:pt x="42222" y="0"/>
                                </a:cubicBezTo>
                                <a:cubicBezTo>
                                  <a:pt x="66405" y="0"/>
                                  <a:pt x="84617" y="16831"/>
                                  <a:pt x="84617" y="41819"/>
                                </a:cubicBezTo>
                                <a:close/>
                                <a:moveTo>
                                  <a:pt x="42197" y="73460"/>
                                </a:moveTo>
                                <a:cubicBezTo>
                                  <a:pt x="60236" y="73460"/>
                                  <a:pt x="72328" y="60030"/>
                                  <a:pt x="72328" y="41844"/>
                                </a:cubicBezTo>
                                <a:cubicBezTo>
                                  <a:pt x="72328" y="23657"/>
                                  <a:pt x="60409" y="10227"/>
                                  <a:pt x="42025" y="10227"/>
                                </a:cubicBezTo>
                                <a:cubicBezTo>
                                  <a:pt x="24652" y="10227"/>
                                  <a:pt x="12215" y="23312"/>
                                  <a:pt x="12215" y="41844"/>
                                </a:cubicBezTo>
                                <a:cubicBezTo>
                                  <a:pt x="12215" y="60375"/>
                                  <a:pt x="24825" y="73460"/>
                                  <a:pt x="42173" y="73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723250943" name="Freihandform 723250943"/>
                        <wps:cNvSpPr/>
                        <wps:spPr>
                          <a:xfrm>
                            <a:off x="1934485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86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7FE40E" id="Grafik 3" o:spid="_x0000_s1026" style="position:absolute;margin-left:-49.25pt;margin-top:6.4pt;width:224.35pt;height:44.05pt;z-index:251662848" coordsize="28493,55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">
              <v:shape id="Freihandform 1426719796" o:spid="_x0000_s1027" style="position:absolute;width:28493;height:3541;visibility:visible;mso-wrap-style:square;v-text-anchor:top" coordsize="2849302,354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" path="m1684263,81297r-38742,141918l1644953,223215,1601473,81297r-34548,l1522630,223215r-567,l1485023,81297r-38471,l1504789,278317r32327,l1582817,128315r568,l1629086,278317r33437,l1719946,81297r-35683,xm1386390,180780v1851,2883,3158,6210,3899,10030c1391029,194605,1391399,198548,1391399,202638r,75703l1424836,278341r,-79596c1424836,190785,1423997,183294,1422319,176344v-1653,-6949,-4417,-13036,-8217,-18211c1410302,152934,1405317,148843,1399197,145886v-6120,-2957,-13646,-4461,-22554,-4461c1366599,141425,1357962,143421,1350732,147414v-7255,3992,-13276,10251,-18113,18777c1325734,149681,1311817,141401,1290817,141401v-11154,,-20038,2464,-26602,7393c1257602,153722,1252839,159316,1249853,165625r-567,l1249286,144752r-31759,l1217527,278341r33437,l1250964,205423v,-4436,567,-8699,1678,-12790c1253752,188543,1255578,184920,1258071,181766v2517,-3155,5675,-5668,9476,-7516c1271347,172401,1276035,171465,1281637,171465v8168,,14016,2464,17545,7368c1302686,183762,1304463,190391,1304463,198745r,79596l1337900,278341r,-72351c1337900,201726,1338418,197513,1339430,193348v1012,-4189,2690,-7886,5009,-11139c1346759,178956,1349745,176344,1353348,174422v3627,-1947,8044,-2932,13251,-2932c1371806,171490,1375705,172328,1378839,174003v3158,1676,5675,3943,7526,6826m2191494,175088v5848,-5767,13794,-8625,23813,-8625c2225893,166463,2234160,169296,2240107,174940v5947,5668,9007,13405,9205,23238l2180760,198178v1307,-9635,4861,-17349,10734,-23090m2250447,275532v9648,-4091,18384,-10942,26182,-20602l2252643,236867v-4269,5175,-9229,9512,-14905,12938c2232063,253255,2225079,254955,2216714,254955v-9476,,-17546,-2785,-24258,-8354c2185769,241032,2181870,233245,2180760,223240r101989,l2282749,214048v,-11681,-1530,-22006,-4590,-31025c2275099,174028,2270830,166463,2265327,160326v-5478,-6111,-12067,-10793,-19791,-14046c2237837,143027,2229323,141401,2220045,141401v-10043,,-19519,1675,-28403,5027c2182734,149779,2175010,154486,2168495,160622v-6514,6136,-11647,13504,-15472,22129c2149223,191376,2147323,200987,2147323,211534v,10547,1900,20183,5700,28808c2156823,248967,2161981,256335,2168495,262471v6515,6112,14214,10843,23147,14194c2200550,280017,2210026,281668,2220045,281668v10586,,20704,-2045,30377,-6111m2079758,226566v-1777,4830,-4368,9094,-7798,12790c2068505,243077,2064384,246034,2059547,248252v-4836,2243,-10290,3352,-16434,3352c2036968,251604,2031490,250495,2026678,248252v-4837,-2218,-8958,-5175,-12388,-8896c2010835,235660,2008244,231372,2006468,226566v-1752,-4830,-2641,-9832,-2641,-15032c2003827,206335,2004716,201332,2006468,196502v1776,-4830,4367,-9093,7822,-12789c2017720,179991,2021866,177034,2026678,174816v4836,-2217,10315,-3351,16435,-3351c2049232,171465,2054735,172574,2059547,174816v4837,2218,8958,5175,12413,8897c2075390,187409,2077981,191672,2079758,196502v1752,4830,2640,9833,2640,15032c2082398,216734,2081510,221736,2079758,226566t34967,51751l2114725,67940r-33438,l2081287,161731r-838,c2078771,159513,2076648,157246,2074032,154905v-2615,-2316,-5774,-4510,-9475,-6530c2060830,146329,2056561,144678,2051725,143348v-4837,-1307,-10389,-1947,-16706,-1947c2025543,141401,2016807,143224,2008837,146847v-7971,3598,-14831,8576,-20482,14884c1982679,168040,1978262,175457,1975103,184008v-3158,8527,-4738,17718,-4738,27551c1970365,221391,1971846,230583,1974807,239110v2961,8551,7329,15968,13104,22277c1993660,267695,2000570,272649,2008664,276271v8069,3623,17323,5422,27736,5422c2045876,281693,2054686,279844,2062879,276123v8168,-3696,14658,-9635,19519,-17817l2082965,258306r,20035l2114725,278341r,-24xm1853225,175088v5848,-5767,13794,-8625,23813,-8625c1887624,166463,1895891,169296,1901838,174940v5947,5668,9007,13405,9205,23238l1842491,198178v1307,-9635,4861,-17349,10734,-23090m1853348,276641v8909,3351,18384,5002,28403,5002c1892337,281643,1902455,279598,1912128,275532v9649,-4091,18385,-10942,26182,-20602l1914325,236867v-4269,5175,-9230,9512,-14905,12938c1893744,253255,1886761,254955,1878395,254955v-9476,,-17545,-2785,-24257,-8354c1847450,241032,1843552,233245,1842441,223240r101989,l1944430,214048v,-11681,-1530,-22006,-4590,-31025c1936780,174028,1932511,166463,1927008,160326v-5478,-6111,-12067,-10793,-19790,-14046c1899519,143027,1891005,141401,1881727,141401v-10044,,-19520,1675,-28403,5027c1844415,149779,1836691,154486,1830177,160622v-6515,6136,-11648,13504,-15473,22129c1810904,191376,1809004,200987,1809004,211534v,10547,1900,20183,5700,28808c1818505,248967,1823662,256335,1830177,262471v6514,6112,14214,10843,23147,14194m2400926,185511v1579,3993,2541,8256,2936,12815c2404232,202860,2404430,207000,2404430,210721r,67620l2437867,278341r,-84328c2437867,187163,2437028,180558,2435350,174274v-1678,-6308,-4442,-11878,-8366,-16708c2423085,152736,2418027,148843,2411808,145886v-6218,-2957,-13794,-4461,-22727,-4461c2377952,141425,2369117,143890,2362603,148818v-6490,4929,-11327,10695,-14486,17398l2347550,166216r,-21439l2315791,144777r,133589l2349228,278366r,-72918c2349228,201012,2349795,196749,2350906,192658v1110,-4091,2912,-7713,5429,-10868c2358852,178636,2362010,176123,2365811,174274v3800,-1848,8488,-2784,14065,-2784c2385453,171490,2390191,172845,2393547,175531v3356,2686,5799,6013,7379,10005m2849302,173141r,-28389l2812534,144752r,-38664l2779072,106088r,38664l2751508,144752r,28389l2779072,173141r,61213c2779072,242141,2779689,249016,2780874,254930v1209,5939,3430,10917,6687,14909c2790818,273832,2795285,276789,2800936,278735v5676,1947,12955,2908,21864,2908c2826699,281643,2831214,281323,2836322,280658v5108,-641,9427,-1799,12956,-3475l2849278,249065v-2048,1504,-4837,2563,-8366,3204c2837383,252934,2834126,253255,2831165,253255v-7428,,-12388,-1947,-14905,-5865c2813743,243496,2812509,238198,2812509,231520r,-58429l2849278,173091r24,50xm1759527,119419v6120,,11302,-1897,15473,-5692c1779195,109932,1781268,105151,1781268,99385v,-5767,-2073,-10523,-6268,-14342c1770829,81248,1765672,79350,1759527,79350v-6144,,-11203,1996,-15176,5988c1740353,89330,1738355,94013,1738355,99385v,5372,1998,10079,5996,14071c1748349,117448,1753407,119444,1759527,119444t-16435,158873l1776529,278317r,-133589l1743092,144728r,133589xm660622,196502r86936,l747558,164787r-86936,l660622,113037r92241,l752863,81297r-127356,l625507,278317r35115,l660622,196502xm2716912,206384v-5404,-2883,-11204,-5003,-17422,-6407c2693271,198572,2687448,197241,2682068,195935v-5404,-1306,-9846,-2883,-13375,-4731c2665165,189356,2663412,186374,2663412,182308v,-5027,2123,-8625,6416,-10868c2674097,169223,2678465,168089,2682932,168089v10956,,19692,4559,26182,13652l2731397,161706v-5380,-7417,-12462,-12641,-21173,-15722c2701489,142929,2692679,141376,2683746,141376v-6687,,-13276,838,-19791,2514c2657441,145565,2651691,148178,2646682,151677v-5035,3524,-9057,8033,-12117,13504c2631505,170652,2629975,177108,2629975,184526v,8526,1752,15204,5281,20034c2638785,209390,2643227,213136,2648631,215822v5380,2686,11179,4633,17422,5841c2672271,222870,2678070,224176,2683474,225556v5380,1405,9846,3179,13375,5422c2700378,233220,2702130,236645,2702130,241278v,2612,-691,4855,-2073,6826c2698651,250051,2696849,251678,2694604,252984v-2221,1306,-4640,2218,-7255,2784c2684758,256335,2682241,256606,2679822,256606v-7057,,-13053,-1528,-17964,-4583c2656922,248967,2652332,245024,2648063,240194r-22307,20873c2632640,268854,2640438,274226,2649174,277208v8711,2957,18285,4435,28699,4435c2684758,281643,2691618,280904,2698503,279425v6860,-1478,13054,-3893,18532,-7245c2722513,268854,2726980,264443,2730410,258972v3430,-5471,5157,-12198,5157,-20183c2735567,230090,2733790,223215,2730262,218213v-3529,-5028,-7995,-8946,-13375,-11829m1014215,141401v-8908,,-16805,2144,-23690,6407c983640,152071,978360,158109,974633,165896r-567,l974066,144752r-33437,l940629,278341r33437,l974066,206828v,-1849,419,-4633,1258,-8354c976163,194777,977841,191056,980334,187335v2517,-3696,6144,-6999,10858,-9882c995929,174570,1002197,173141,1009995,173141v2591,,5256,246,7946,690c1020631,174299,1023370,174915,1026158,175654r,-32282c1024110,142805,1022112,142362,1020162,141968v-1949,-370,-3948,-567,-5996,-567m1099375,281643v11153,,19963,-2464,26478,-7368c1132343,269371,1137179,263555,1140363,256877r542,l1140905,278317r31784,l1172689,144728r-33437,l1139252,217646v,4435,-567,8723,-1678,12789c1136464,234526,1134638,238149,1132121,241303v-2493,3154,-5676,5668,-9452,7516c1118869,250667,1114181,251604,1108579,251604v-5947,,-10537,-1356,-13794,-4042c1091527,244876,1089109,241549,1087554,237533v-1579,-3993,-2566,-8256,-2936,-12790c1084248,220209,1084050,216069,1084050,212348r,-67620l1050613,144728r,84303c1050613,235906,1051452,242486,1053130,248794v1654,6309,4442,11928,8366,16831c1065395,270554,1070453,274448,1076672,277306v6218,2883,13794,4313,22703,4313m2503384,198178v1307,-9635,4861,-17349,10734,-23090c2519966,169321,2527912,166463,2537931,166463v10586,,18853,2833,24800,8477c2568678,180608,2571738,188345,2571936,198178r-68552,xm2587951,160326v-5478,-6111,-12067,-10793,-19791,-14046c2560461,143027,2551948,141401,2542669,141401v-10044,,-19519,1675,-28403,5027c2505358,149779,2497634,154486,2491119,160622v-6490,6136,-11647,13504,-15472,22129c2471847,191376,2469947,200987,2469947,211534v,10547,1900,20183,5700,28808c2479447,248967,2484605,256335,2491119,262471v6515,6112,14214,10843,23147,14194c2523174,280017,2532650,281668,2542669,281668v10586,,20704,-2045,30377,-6111c2582695,271466,2591430,264615,2599228,254955r-23986,-18063c2570973,242067,2566013,246404,2560338,249829v-5676,3450,-12684,5151,-21025,5151c2529837,254980,2521768,252195,2515056,246626v-6688,-5570,-10587,-13357,-11697,-23362l2605348,223264r,-9191c2605348,202392,2603818,192066,2600758,183047v-3060,-8994,-7329,-16560,-12832,-22696m877555,226566v-1777,4830,-4368,9094,-7798,12790c866302,243077,862181,246034,857345,248252v-4837,2243,-10290,3352,-16435,3352c834766,251604,829287,250495,824475,248252v-4836,-2218,-8957,-5175,-12387,-8896c808633,235660,806042,231372,804265,226566v-1752,-4830,-2640,-9832,-2640,-15032c801625,206335,802513,201332,804265,196502v1777,-4830,4368,-9093,7823,-12789c815518,179991,819663,177034,824475,174816v4837,-2217,10315,-3351,16435,-3351c847030,171465,852533,172574,857345,174816v4836,2218,8957,5175,12412,8897c873187,187409,875778,191672,877555,196502v1752,4830,2640,9833,2640,15032c880195,216734,879307,221736,877555,226566t14905,-65968c885970,154486,878246,149755,869338,146403v-8909,-3351,-18385,-5027,-28428,-5027c830867,141376,821391,143052,812507,146403v-8908,3352,-16632,8058,-23147,14195c782846,166734,777713,174102,773888,182727v-3800,8625,-5700,18236,-5700,28783c768188,222057,770088,231692,773888,240317v3800,8625,8958,15993,15472,22130c795850,268558,803574,273289,812507,276641v8908,3351,18384,5002,28403,5002c850929,281643,860429,279992,869338,276641v8908,-3352,16632,-8058,23122,-14194c898974,256310,904132,248942,907932,240317v3800,-8625,5700,-18236,5700,-28807c913632,200938,911732,191352,907932,182727v-3800,-8625,-8982,-15993,-15472,-22129m268409,23830r-95918,c172737,126098,212566,227059,275886,294211v40051,42484,63987,59956,63987,59956l396852,278292v,,-15769,-12519,-20951,-17201c305548,197685,268656,113480,268409,23830t-172540,l,23830v888,91967,35041,190883,68503,247587c88812,305892,118251,341797,128739,354167r56978,-75875c136265,215847,105172,139429,98263,59094,96832,47191,95993,35683,95869,23830m456718,62396v-395,-1109,-667,-2243,-1111,-3327c455286,58108,455064,57122,454645,56186l440011,23854v-3405,10720,-10018,18088,-17742,18088c411115,41942,402083,26762,402083,8034v,-2736,247,-5373,592,-7935l402577,,361909,40611v-22455,22425,-22455,58798,,81223c384365,144259,420788,144259,443244,121834v15917,-15894,20309,-38714,13671,-58699c456866,62889,456742,62618,456693,62371e" fillcolor="white [3214]" stroked="f" strokeweight=".0685mm">
                <v:stroke joinstyle="miter"/>
                <v:path arrowok="t" o:connecttype="custom" o:connectlocs="1684263,81297;1645521,223215;1644953,223215;1601473,81297;1566925,81297;1522630,223215;1522063,223215;1485023,81297;1446552,81297;1504789,278317;1537116,278317;1582817,128315;1583385,128315;1629086,278317;1662523,278317;1719946,81297;1684263,81297;1386390,180780;1390289,190810;1391399,202638;1391399,278341;1424836,278341;1424836,198745;1422319,176344;1414102,158133;1399197,145886;1376643,141425;1350732,147414;1332619,166191;1290817,141401;1264215,148794;1249853,165625;1249286,165625;1249286,144752;1217527,144752;1217527,278341;1250964,278341;1250964,205423;1252642,192633;1258071,181766;1267547,174250;1281637,171465;1299182,178833;1304463,198745;1304463,278341;1337900,278341;1337900,205990;1339430,193348;1344439,182209;1353348,174422;1366599,171490;1378839,174003;1386365,180829;2191494,175088;2215307,166463;2240107,174940;2249312,198178;2180760,198178;2191494,175088;2250447,275532;2276629,254930;2252643,236867;2237738,249805;2216714,254955;2192456,246601;2180760,223240;2282749,223240;2282749,214048;2278159,183023;2265327,160326;2245536,146280;2220045,141401;2191642,146428;2168495,160622;2153023,182751;2147323,211534;2153023,240342;2168495,262471;2191642,276665;2220045,281668;2250422,275557;2079758,226566;2071960,239356;2059547,248252;2043113,251604;2026678,248252;2014290,239356;2006468,226566;2003827,211534;2006468,196502;2014290,183713;2026678,174816;2043113,171465;2059547,174816;2071960,183713;2079758,196502;2082398,211534;2079758,226566;2114725,278317;2114725,67940;2081287,67940;2081287,161731;2080449,161731;2074032,154905;2064557,148375;2051725,143348;2035019,141401;2008837,146847;1988355,161731;1975103,184008;1970365,211559;1974807,239110;1987911,261387;2008664,276271;2036400,281693;2062879,276123;2082398,258306;2082965,258306;2082965,278341;2114725,278341;1853225,175088;1877038,166463;1901838,174940;1911043,198178;1842491,198178;1853225,175088;1853348,276641;1881751,281643;1912128,275532;1938310,254930;1914325,236867;1899420,249805;1878395,254955;1854138,246601;1842441,223240;1944430,223240;1944430,214048;1939840,183023;1927008,160326;1907218,146280;1881727,141401;1853324,146428;1830177,160622;1814704,182751;1809004,211534;1814704,240342;1830177,262471;1853324,276665;2400926,185511;2403862,198326;2404430,210721;2404430,278341;2437867,278341;2437867,194013;2435350,174274;2426984,157566;2411808,145886;2389081,141425;2362603,148818;2348117,166216;2347550,166216;2347550,144777;2315791,144777;2315791,278366;2349228,278366;2349228,205448;2350906,192658;2356335,181790;2365811,174274;2379876,171490;2393547,175531;2400926,185536;2849302,173141;2849302,144752;2812534,144752;2812534,106088;2779072,106088;2779072,144752;2751508,144752;2751508,173141;2779072,173141;2779072,234354;2780874,254930;2787561,269839;2800936,278735;2822800,281643;2836322,280658;2849278,277183;2849278,249065;2840912,252269;2831165,253255;2816260,247390;2812509,231520;2812509,173091;2849278,173091;1759527,119419;1775000,113727;1781268,99385;1775000,85043;1759527,79350;1744351,85338;1738355,99385;1744351,113456;1759527,119444;1743092,278317;1776529,278317;1776529,144728;1743092,144728;1743092,278317;660622,196502;747558,196502;747558,164787;660622,164787;660622,113037;752863,113037;752863,81297;625507,81297;625507,278317;660622,278317;660622,196502;2716912,206384;2699490,199977;2682068,195935;2668693,191204;2663412,182308;2669828,171440;2682932,168089;2709114,181741;2731397,161706;2710224,145984;2683746,141376;2663955,143890;2646682,151677;2634565,165181;2629975,184526;2635256,204560;2648631,215822;2666053,221663;2683474,225556;2696849,230978;2702130,241278;2700057,248104;2694604,252984;2687349,255768;2679822,256606;2661858,252023;2648063,240194;2625756,261067;2649174,277208;2677873,281643;2698503,279425;2717035,272180;2730410,258972;2735567,238789;2730262,218213;2716887,206384;1014215,141401;990525,147808;974633,165896;974066,165896;974066,144752;940629,144752;940629,278341;974066,278341;974066,206828;975324,198474;980334,187335;991192,177453;1009995,173141;1017941,173831;1026158,175654;1026158,143372;1020162,141968;1014166,141401;1099375,281643;1125853,274275;1140363,256877;1140905,256877;1140905,278317;1172689,278317;1172689,144728;1139252,144728;1139252,217646;1137574,230435;1132121,241303;1122669,248819;1108579,251604;1094785,247562;1087554,237533;1084618,224743;1084050,212348;1084050,144728;1050613,144728;1050613,229031;1053130,248794;1061496,265625;1076672,277306;1099375,281619;2503384,198178;2514118,175088;2537931,166463;2562731,174940;2571936,198178;2503384,198178;2587951,160326;2568160,146280;2542669,141401;2514266,146428;2491119,160622;2475647,182751;2469947,211534;2475647,240342;2491119,262471;2514266,276665;2542669,281668;2573046,275557;2599228,254955;2575242,236892;2560338,249829;2539313,254980;2515056,246626;2503359,223264;2605348,223264;2605348,214073;2600758,183047;2587926,160351;877555,226566;869757,239356;857345,248252;840910,251604;824475,248252;812088,239356;804265,226566;801625,211534;804265,196502;812088,183713;824475,174816;840910,171465;857345,174816;869757,183713;877555,196502;880195,211534;877555,226566;892460,160598;869338,146403;840910,141376;812507,146403;789360,160598;773888,182727;768188,211510;773888,240317;789360,262447;812507,276641;840910,281643;869338,276641;892460,262447;907932,240317;913632,211510;907932,182727;892460,160598;268409,23830;172491,23830;275886,294211;339873,354167;396852,278292;375901,261091;268409,23830;95869,23830;0,23830;68503,271417;128739,354167;185717,278292;98263,59094;95869,23830;456718,62396;455607,59069;454645,56186;440011,23854;422269,41942;402083,8034;402675,99;402577,0;361909,40611;361909,121834;443244,121834;456915,63135;456693,6237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group id="_x0000_s1028" style="position:absolute;left:6256;top:3956;width:13780;height:1642" coordorigin="6256,3956" coordsize="13779,16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">
                <v:shape id="Freihandform 1073341613" o:spid="_x0000_s1029" style="position:absolute;left:6256;top:3986;width:1025;height:1204;visibility:visible;mso-wrap-style:square;v-text-anchor:top" coordsize="102507,120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" path="m15324,l51254,56802,87183,r15324,l57373,68532r,51848l45109,120380r,-51848l,,15324,xe" fillcolor="white [3214]" stroked="f" strokeweight=".0685mm">
                  <v:stroke joinstyle="miter"/>
                  <v:path arrowok="t" o:connecttype="custom" o:connectlocs="15324,0;51254,56802;87183,0;102507,0;57373,68532;57373,120380;45109,120380;45109,68532;0,0;15324,0" o:connectangles="0,0,0,0,0,0,0,0,0,0"/>
                </v:shape>
                <v:shape id="Freihandform 1626031248" o:spid="_x0000_s1030" style="position:absolute;left:7203;top:4374;width:846;height:836;visibility:visible;mso-wrap-style:square;v-text-anchor:top" coordsize="84616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" path="m84617,41819v,23977,-17718,41819,-42395,41819c17545,83638,,65944,,41819,,17694,18039,,42222,,66405,,84617,16831,84617,41819xm42222,73460v18039,,30130,-13430,30130,-31616c72352,23657,60433,10227,42049,10227v-17372,,-29809,13085,-29809,31617c12240,60375,24850,73460,42197,73460r25,xe" fillcolor="white [3214]" stroked="f" strokeweight=".0685mm">
                  <v:stroke joinstyle="miter"/>
                  <v:path arrowok="t" o:connecttype="custom" o:connectlocs="84617,41819;42222,83638;0,41819;42222,0;84617,41819;42222,73460;72352,41844;42049,10227;12240,41844;42197,73460" o:connectangles="0,0,0,0,0,0,0,0,0,0"/>
                </v:shape>
                <v:shape id="Freihandform 1228792923" o:spid="_x0000_s1031" style="position:absolute;left:8259;top:4395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" path="m25,l11253,r,44899c11253,63086,17545,71415,32697,71415v12610,,24356,-10720,24356,-29916l57053,,68281,r,62741c68281,64269,68972,77871,69120,79572r-11574,c57201,77354,57028,75333,57028,73115r,-6284l56683,66831c51402,75678,40347,81617,29958,81617,9353,81617,,69542,,51183l,,25,xe" fillcolor="white [3214]" stroked="f" strokeweight=".0685mm">
                  <v:stroke joinstyle="miter"/>
                  <v:path arrowok="t" o:connecttype="custom" o:connectlocs="25,0;11253,0;11253,44899;32697,71415;57053,41499;57053,0;68281,0;68281,62741;69120,79572;57546,79572;57028,73115;57028,66831;56683,66831;29958,81617;0,51183;0,0" o:connectangles="0,0,0,0,0,0,0,0,0,0,0,0,0,0,0,0"/>
                </v:shape>
                <v:shape id="Freihandform 1594369785" o:spid="_x0000_s1032" style="position:absolute;left:9200;top:4374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" path="m,2045r11573,c12092,6284,12092,9192,12092,14786r345,c17372,6111,28452,,39162,,58903,,69120,11213,69120,30434r,51183l57892,81617r,-44899c57892,18852,51599,10202,36941,10202v-11080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  <v:shape id="Freihandform 373766716" o:spid="_x0000_s1033" style="position:absolute;left:10106;top:4374;width:830;height:1224;visibility:visible;mso-wrap-style:square;v-text-anchor:top" coordsize="82963,122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" path="m40569,25v12782,,23837,5446,30648,15130l71735,15155r,-13085l82963,2070r,79572c82963,106630,68330,122450,40223,122450v-15842,,-28107,-5101,-38323,-15993l10241,97610v6638,8847,17545,14614,30648,14614c60804,112224,71711,100494,71711,81617r,-14958l71365,66659c64727,76689,54338,81617,41556,81617,18063,81617,,63431,,41154,,18876,17372,,40519,r50,25xm12289,40833v,16486,12931,30607,29637,30607c58632,71440,72056,58675,72056,41844,72056,24002,60310,10227,41753,10227v-16015,,-29464,13775,-29464,30606xe" fillcolor="white [3214]" stroked="f" strokeweight=".0685mm">
                  <v:stroke joinstyle="miter"/>
                  <v:path arrowok="t" o:connecttype="custom" o:connectlocs="40569,25;71217,15155;71735,15155;71735,2070;82963,2070;82963,81642;40223,122450;1900,106457;10241,97610;40889,112224;71711,81617;71711,66659;71365,66659;41556,81617;0,41154;40519,0;12289,40833;41926,71440;72056,41844;41753,10227;12289,40833" o:connectangles="0,0,0,0,0,0,0,0,0,0,0,0,0,0,0,0,0,0,0,0,0"/>
                </v:shape>
                <v:shape id="Freihandform 1249442869" o:spid="_x0000_s1034" style="position:absolute;left:11695;top:3956;width:1085;height:1265;visibility:visible;mso-wrap-style:square;v-text-anchor:top" coordsize="108454,1265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" path="m106431,16166r-9205,9019c88886,16338,77633,11237,62827,11237v-29119,,-49551,22622,-49551,52021c13276,92657,33708,115279,62827,115279v12437,,24356,-3228,33363,-8501l96190,66486r-28773,l67417,55274r41037,l108454,114269v-13794,8157,-30821,12247,-45627,12247c26552,126516,,99138,,63258,,27378,26725,,62827,v19075,,32869,5446,43579,16141l106431,16166xe" fillcolor="white [3214]" stroked="f" strokeweight=".0685mm">
                  <v:stroke joinstyle="miter"/>
                  <v:path arrowok="t" o:connecttype="custom" o:connectlocs="106431,16166;97226,25185;62827,11237;13276,63258;62827,115279;96190,106778;96190,66486;67417,66486;67417,55274;108454,55274;108454,114269;62827,126516;0,63258;62827,0;106406,16141" o:connectangles="0,0,0,0,0,0,0,0,0,0,0,0,0,0,0"/>
                </v:shape>
                <v:shape id="Freihandform 1768124122" o:spid="_x0000_s1035" style="position:absolute;left:13019;top:4374;width:783;height:836;visibility:visible;mso-wrap-style:square;v-text-anchor:top" coordsize="78324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" path="m78324,41474r,3401l11919,44875v1702,16658,14140,28561,29291,28561c51426,73436,61297,68335,66751,59660r8686,7147c66084,78537,54313,83638,41210,83638,17200,83638,,65451,,41819,,18186,17718,,40001,,62284,,78324,14613,78324,41499r,-25xm40174,10202v-13622,,-27589,11385,-27934,25506l66035,35708c66035,20232,55819,10202,40149,10202r25,xe" fillcolor="white [3214]" stroked="f" strokeweight=".0685mm">
                  <v:stroke joinstyle="miter"/>
                  <v:path arrowok="t" o:connecttype="custom" o:connectlocs="78324,41474;78324,44875;11919,44875;41210,73436;66751,59660;75437,66807;41210,83638;0,41819;40001,0;78324,41499;40174,10202;12240,35708;66035,35708;40149,10202" o:connectangles="0,0,0,0,0,0,0,0,0,0,0,0,0,0"/>
                </v:shape>
                <v:shape id="Freihandform 823853672" o:spid="_x0000_s1036" style="position:absolute;left:14005;top:4374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" path="m,2045r11573,c12092,6284,12092,9192,12092,14786r345,c17372,6111,28452,,39162,,58903,,69120,11213,69120,30434r,51183l57892,81617r,-44899c57892,18852,51599,10202,36941,10202v-11055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  <v:shape id="Freihandform 1672307685" o:spid="_x0000_s1037" style="position:absolute;left:14915;top:4374;width:784;height:836;visibility:visible;mso-wrap-style:square;v-text-anchor:top" coordsize="78324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" path="m78324,41474r,3401l11919,44875v1702,16658,14140,28561,29291,28561c51426,73436,61297,68335,66751,59660r8686,7147c66084,78537,54314,83638,41210,83638,17200,83638,,65451,,41819,,18186,17718,,40001,,62284,,78299,14613,78299,41499r25,-25xm40198,10202v-13621,,-27588,11385,-27934,25506l66060,35708c66060,20232,55844,10202,40174,10202r24,xe" fillcolor="white [3214]" stroked="f" strokeweight=".0685mm">
                  <v:stroke joinstyle="miter"/>
                  <v:path arrowok="t" o:connecttype="custom" o:connectlocs="78324,41474;78324,44875;11919,44875;41210,73436;66751,59660;75437,66807;41210,83638;0,41819;40001,0;78299,41499;40198,10202;12264,35708;66060,35708;40174,10202" o:connectangles="0,0,0,0,0,0,0,0,0,0,0,0,0,0"/>
                </v:shape>
                <v:shape id="Freihandform 726010782" o:spid="_x0000_s1038" style="position:absolute;left:15908;top:4374;width:453;height:816;visibility:visible;mso-wrap-style:square;v-text-anchor:top" coordsize="45306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" path="m45282,1010l43061,12075v-1530,-690,-3578,-862,-6293,-862c21444,11213,11919,23460,11919,37408r,44209l691,81617r,-55249c691,14810,173,12248,,2045r11080,l11080,16831r345,c15694,6111,24874,,36966,v3232,,5799,345,8341,1010l45282,1010xe" fillcolor="white [3214]" stroked="f" strokeweight=".0685mm">
                  <v:stroke joinstyle="miter"/>
                  <v:path arrowok="t" o:connecttype="custom" o:connectlocs="45282,1010;43061,12075;36768,11213;11919,37408;11919,81617;691,81617;691,26368;0,2045;11080,2045;11080,16831;11425,16831;36966,0;45307,1010" o:connectangles="0,0,0,0,0,0,0,0,0,0,0,0,0"/>
                </v:shape>
                <v:shape id="Freihandform 972291967" o:spid="_x0000_s1039" style="position:absolute;left:16457;top:4374;width:678;height:836;visibility:visible;mso-wrap-style:square;v-text-anchor:top" coordsize="67762,836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" path="m,60375c,42016,13967,32824,50069,32824r5108,l55177,31124v,-14465,-6638,-20922,-20432,-20922c25220,10202,17200,13430,10389,19542l3578,11558c11080,3894,22308,,37114,,55325,,66405,11213,66405,27723r,36891c66405,67497,66923,75506,67762,81617r-10907,c56164,78044,55844,73633,55844,68704r-346,c48860,79079,40174,83663,27416,83663,11573,83663,,74471,,60375xm12240,58847v,9019,7649,14613,18729,14613c45455,73460,55153,64614,55153,46255r,-4264l47330,41991v-21271,,-35066,5447,-35066,16832l12240,58847xe" fillcolor="white [3214]" stroked="f" strokeweight=".0685mm">
                  <v:stroke joinstyle="miter"/>
                  <v:path arrowok="t" o:connecttype="custom" o:connectlocs="0,60375;50069,32824;55177,32824;55177,31124;34745,10202;10389,19542;3578,11558;37114,0;66405,27723;66405,64614;67762,81617;56855,81617;55844,68704;55498,68704;27416,83663;0,60375;12240,58847;30969,73460;55153,46255;55153,41991;47330,41991;12264,58823" o:connectangles="0,0,0,0,0,0,0,0,0,0,0,0,0,0,0,0,0,0,0,0,0,0"/>
                </v:shape>
                <v:shape id="Freihandform 2093485670" o:spid="_x0000_s1040" style="position:absolute;left:17272;top:4170;width:518;height:1041;visibility:visible;mso-wrap-style:square;v-text-anchor:top" coordsize="51747,1040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" path="m,32652l,22450r16854,l16854,,28082,r,22450l51081,22450r,10202l28082,32652r,47610c28082,88936,30797,93865,39656,93865v3923,,8168,-1183,11573,-3056l51747,101184v-4269,1872,-9698,2883,-15151,2883c24158,104067,16854,96403,16854,83490r,-50838l,32652xe" fillcolor="white [3214]" stroked="f" strokeweight=".0685mm">
                  <v:stroke joinstyle="miter"/>
                  <v:path arrowok="t" o:connecttype="custom" o:connectlocs="0,32652;0,22450;16854,22450;16854,0;28082,0;28082,22450;51081,22450;51081,32652;28082,32652;28082,80262;39656,93865;51229,90809;51747,101184;36596,104067;16854,83490;16854,32652;0,32652" o:connectangles="0,0,0,0,0,0,0,0,0,0,0,0,0,0,0,0,0"/>
                </v:shape>
                <v:shape id="Freihandform 986755070" o:spid="_x0000_s1041" style="position:absolute;left:17937;top:4007;width:163;height:1183;visibility:visible;mso-wrap-style:square;v-text-anchor:top" coordsize="16336,118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" path="m16336,8157v,4583,-3924,8157,-8168,8157c3924,16314,,12740,,8157,,3573,4096,,8168,v4072,,8168,3918,8168,8157xm13794,118335r-11228,l2566,38763r11228,l13794,118335xe" fillcolor="white [3214]" stroked="f" strokeweight=".0685mm">
                  <v:stroke joinstyle="miter"/>
                  <v:path arrowok="t" o:connecttype="custom" o:connectlocs="16336,8157;8168,16314;0,8157;8168,0;16336,8157;13794,118335;2566,118335;2566,38763;13794,38763;13794,118335" o:connectangles="0,0,0,0,0,0,0,0,0,0"/>
                </v:shape>
                <v:shape id="Freihandform 590559841" o:spid="_x0000_s1042" style="position:absolute;left:18295;top:4374;width:846;height:836;visibility:visible;mso-wrap-style:square;v-text-anchor:top" coordsize="84616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" path="m84617,41819v,23977,-17718,41819,-42395,41819c17545,83638,,65944,,41819,,17694,18039,,42222,,66405,,84617,16831,84617,41819xm42197,73460v18039,,30131,-13430,30131,-31616c72328,23657,60409,10227,42025,10227v-17373,,-29810,13085,-29810,31617c12215,60375,24825,73460,42173,73460r24,xe" fillcolor="white [3214]" stroked="f" strokeweight=".0685mm">
                  <v:stroke joinstyle="miter"/>
                  <v:path arrowok="t" o:connecttype="custom" o:connectlocs="84617,41819;42222,83638;0,41819;42222,0;84617,41819;42197,73460;72328,41844;42025,10227;12215,41844;42173,73460" o:connectangles="0,0,0,0,0,0,0,0,0,0"/>
                </v:shape>
                <v:shape id="Freihandform 723250943" o:spid="_x0000_s1043" style="position:absolute;left:19344;top:4374;width:692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" path="m,2045r11573,c12092,6284,12092,9192,12092,14786r345,c17372,6111,28452,,39162,,58903,,69120,11213,69120,30434r,51183l57892,81617r,-44899c57892,18852,51599,10202,36941,10202v-11055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</v:group>
            </v:group>
          </w:pict>
        </mc:Fallback>
      </mc:AlternateContent>
    </w:r>
    <w:r w:rsidRPr="00AC1B06">
      <w:rPr>
        <w:sz w:val="56"/>
      </w:rPr>
      <w:t xml:space="preserve"> 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FB874" w14:textId="77777777" w:rsidR="005F36B5" w:rsidRPr="00E80E96" w:rsidRDefault="005F36B5" w:rsidP="004155DE">
    <w:pPr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</w:pP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begin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instrText xml:space="preserve"> STYLEREF  "Thesis Section" \n </w:instrTex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separate"/>
    </w:r>
    <w:r w:rsidR="00D7757E">
      <w:rPr>
        <w:rFonts w:asciiTheme="majorHAnsi" w:hAnsiTheme="majorHAnsi" w:cstheme="majorHAnsi"/>
        <w:b/>
        <w:bCs/>
        <w:smallCaps/>
        <w:noProof/>
        <w:color w:val="004D6C" w:themeColor="accent3"/>
        <w:spacing w:val="20"/>
        <w:sz w:val="20"/>
      </w:rPr>
      <w:t>Fehler! Verwenden Sie die Registerkarte 'Start', um Thesis Section dem Text zuzuweisen, der hier angezeigt werden soll.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end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t xml:space="preserve">  |  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begin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instrText xml:space="preserve"> STYLEREF  "Thesis Section"  \* MERGEFORMAT </w:instrTex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separate"/>
    </w:r>
    <w:r w:rsidR="00D7757E">
      <w:rPr>
        <w:rFonts w:asciiTheme="majorHAnsi" w:hAnsiTheme="majorHAnsi" w:cstheme="majorHAnsi"/>
        <w:b/>
        <w:bCs/>
        <w:smallCaps/>
        <w:noProof/>
        <w:color w:val="004D6C" w:themeColor="accent3"/>
        <w:spacing w:val="20"/>
        <w:sz w:val="20"/>
      </w:rPr>
      <w:t>Fehler! Verwenden Sie die Registerkarte 'Start', um Thesis Section dem Text zuzuweisen, der hier angezeigt werden soll.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end"/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FBD6F" w14:textId="77777777" w:rsidR="005F36B5" w:rsidRPr="00E80E96" w:rsidRDefault="005F36B5" w:rsidP="00B067F7">
    <w:pPr>
      <w:pStyle w:val="Fuzeile"/>
      <w:rPr>
        <w:szCs w:val="16"/>
      </w:rPr>
    </w:pPr>
    <w:r>
      <mc:AlternateContent>
        <mc:Choice Requires="wpg">
          <w:drawing>
            <wp:anchor distT="0" distB="0" distL="114300" distR="114300" simplePos="0" relativeHeight="251651584" behindDoc="0" locked="0" layoutInCell="1" allowOverlap="1" wp14:anchorId="2B5E3F89" wp14:editId="05797DED">
              <wp:simplePos x="0" y="0"/>
              <wp:positionH relativeFrom="page">
                <wp:posOffset>6679565</wp:posOffset>
              </wp:positionH>
              <wp:positionV relativeFrom="page">
                <wp:posOffset>622333</wp:posOffset>
              </wp:positionV>
              <wp:extent cx="460800" cy="352800"/>
              <wp:effectExtent l="0" t="0" r="0" b="3175"/>
              <wp:wrapNone/>
              <wp:docPr id="185110175" name="Grafik 1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800" cy="352800"/>
                        <a:chOff x="0" y="0"/>
                        <a:chExt cx="461216" cy="353731"/>
                      </a:xfrm>
                      <a:solidFill>
                        <a:srgbClr val="640E72"/>
                      </a:solidFill>
                    </wpg:grpSpPr>
                    <wps:wsp>
                      <wps:cNvPr id="1755872063" name="Freihandform 1755872063"/>
                      <wps:cNvSpPr/>
                      <wps:spPr>
                        <a:xfrm>
                          <a:off x="172960" y="23767"/>
                          <a:ext cx="224987" cy="329963"/>
                        </a:xfrm>
                        <a:custGeom>
                          <a:avLst/>
                          <a:gdLst>
                            <a:gd name="csX0" fmla="*/ 96182 w 224987"/>
                            <a:gd name="csY0" fmla="*/ 0 h 329963"/>
                            <a:gd name="csX1" fmla="*/ 0 w 224987"/>
                            <a:gd name="csY1" fmla="*/ 0 h 329963"/>
                            <a:gd name="csX2" fmla="*/ 103675 w 224987"/>
                            <a:gd name="csY2" fmla="*/ 270080 h 329963"/>
                            <a:gd name="csX3" fmla="*/ 167838 w 224987"/>
                            <a:gd name="csY3" fmla="*/ 329964 h 329963"/>
                            <a:gd name="csX4" fmla="*/ 224987 w 224987"/>
                            <a:gd name="csY4" fmla="*/ 254193 h 329963"/>
                            <a:gd name="csX5" fmla="*/ 203969 w 224987"/>
                            <a:gd name="csY5" fmla="*/ 237001 h 329963"/>
                            <a:gd name="csX6" fmla="*/ 96182 w 224987"/>
                            <a:gd name="csY6" fmla="*/ 0 h 329963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</a:cxnLst>
                          <a:rect l="l" t="t" r="r" b="b"/>
                          <a:pathLst>
                            <a:path w="224987" h="329963">
                              <a:moveTo>
                                <a:pt x="96182" y="0"/>
                              </a:moveTo>
                              <a:lnTo>
                                <a:pt x="0" y="0"/>
                              </a:lnTo>
                              <a:cubicBezTo>
                                <a:pt x="252" y="102149"/>
                                <a:pt x="40193" y="202993"/>
                                <a:pt x="103675" y="270080"/>
                              </a:cubicBezTo>
                              <a:cubicBezTo>
                                <a:pt x="143843" y="312520"/>
                                <a:pt x="167838" y="329964"/>
                                <a:pt x="167838" y="329964"/>
                              </a:cubicBezTo>
                              <a:lnTo>
                                <a:pt x="224987" y="254193"/>
                              </a:lnTo>
                              <a:cubicBezTo>
                                <a:pt x="224987" y="254193"/>
                                <a:pt x="209167" y="241694"/>
                                <a:pt x="203969" y="237001"/>
                              </a:cubicBezTo>
                              <a:cubicBezTo>
                                <a:pt x="133423" y="173678"/>
                                <a:pt x="96409" y="89575"/>
                                <a:pt x="96182" y="0"/>
                              </a:cubicBezTo>
                            </a:path>
                          </a:pathLst>
                        </a:custGeom>
                        <a:solidFill>
                          <a:srgbClr val="640E72"/>
                        </a:solidFill>
                        <a:ln w="2498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200455654" name="Freihandform 200455654"/>
                      <wps:cNvSpPr/>
                      <wps:spPr>
                        <a:xfrm>
                          <a:off x="0" y="23767"/>
                          <a:ext cx="186231" cy="329938"/>
                        </a:xfrm>
                        <a:custGeom>
                          <a:avLst/>
                          <a:gdLst>
                            <a:gd name="csX0" fmla="*/ 96131 w 186231"/>
                            <a:gd name="csY0" fmla="*/ 0 h 329938"/>
                            <a:gd name="csX1" fmla="*/ 0 w 186231"/>
                            <a:gd name="csY1" fmla="*/ 0 h 329938"/>
                            <a:gd name="csX2" fmla="*/ 68679 w 186231"/>
                            <a:gd name="csY2" fmla="*/ 247291 h 329938"/>
                            <a:gd name="csX3" fmla="*/ 129083 w 186231"/>
                            <a:gd name="csY3" fmla="*/ 329939 h 329938"/>
                            <a:gd name="csX4" fmla="*/ 186232 w 186231"/>
                            <a:gd name="csY4" fmla="*/ 254168 h 329938"/>
                            <a:gd name="csX5" fmla="*/ 98528 w 186231"/>
                            <a:gd name="csY5" fmla="*/ 35213 h 329938"/>
                            <a:gd name="csX6" fmla="*/ 96131 w 186231"/>
                            <a:gd name="csY6" fmla="*/ 0 h 329938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</a:cxnLst>
                          <a:rect l="l" t="t" r="r" b="b"/>
                          <a:pathLst>
                            <a:path w="186231" h="329938">
                              <a:moveTo>
                                <a:pt x="96131" y="0"/>
                              </a:moveTo>
                              <a:lnTo>
                                <a:pt x="0" y="0"/>
                              </a:lnTo>
                              <a:cubicBezTo>
                                <a:pt x="883" y="91859"/>
                                <a:pt x="35147" y="190645"/>
                                <a:pt x="68679" y="247291"/>
                              </a:cubicBezTo>
                              <a:cubicBezTo>
                                <a:pt x="89066" y="281725"/>
                                <a:pt x="118587" y="317590"/>
                                <a:pt x="129083" y="329939"/>
                              </a:cubicBezTo>
                              <a:lnTo>
                                <a:pt x="186232" y="254168"/>
                              </a:lnTo>
                              <a:cubicBezTo>
                                <a:pt x="136627" y="191799"/>
                                <a:pt x="105467" y="115476"/>
                                <a:pt x="98528" y="35213"/>
                              </a:cubicBezTo>
                              <a:cubicBezTo>
                                <a:pt x="97090" y="23316"/>
                                <a:pt x="96257" y="11846"/>
                                <a:pt x="96131" y="0"/>
                              </a:cubicBezTo>
                            </a:path>
                          </a:pathLst>
                        </a:custGeom>
                        <a:solidFill>
                          <a:srgbClr val="640E72"/>
                        </a:solidFill>
                        <a:ln w="2498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983971958" name="Freihandform 983971958"/>
                      <wps:cNvSpPr/>
                      <wps:spPr>
                        <a:xfrm>
                          <a:off x="346046" y="0"/>
                          <a:ext cx="115169" cy="138509"/>
                        </a:xfrm>
                        <a:custGeom>
                          <a:avLst/>
                          <a:gdLst>
                            <a:gd name="csX0" fmla="*/ 111926 w 115169"/>
                            <a:gd name="csY0" fmla="*/ 62293 h 138509"/>
                            <a:gd name="csX1" fmla="*/ 110790 w 115169"/>
                            <a:gd name="csY1" fmla="*/ 58980 h 138509"/>
                            <a:gd name="csX2" fmla="*/ 109832 w 115169"/>
                            <a:gd name="csY2" fmla="*/ 56094 h 138509"/>
                            <a:gd name="csX3" fmla="*/ 95172 w 115169"/>
                            <a:gd name="csY3" fmla="*/ 23818 h 138509"/>
                            <a:gd name="csX4" fmla="*/ 77384 w 115169"/>
                            <a:gd name="csY4" fmla="*/ 41863 h 138509"/>
                            <a:gd name="csX5" fmla="*/ 57149 w 115169"/>
                            <a:gd name="csY5" fmla="*/ 8006 h 138509"/>
                            <a:gd name="csX6" fmla="*/ 57754 w 115169"/>
                            <a:gd name="csY6" fmla="*/ 100 h 138509"/>
                            <a:gd name="csX7" fmla="*/ 57653 w 115169"/>
                            <a:gd name="csY7" fmla="*/ 0 h 138509"/>
                            <a:gd name="csX8" fmla="*/ 16880 w 115169"/>
                            <a:gd name="csY8" fmla="*/ 40558 h 138509"/>
                            <a:gd name="csX9" fmla="*/ 16880 w 115169"/>
                            <a:gd name="csY9" fmla="*/ 121700 h 138509"/>
                            <a:gd name="csX10" fmla="*/ 98452 w 115169"/>
                            <a:gd name="csY10" fmla="*/ 121700 h 138509"/>
                            <a:gd name="csX11" fmla="*/ 112178 w 115169"/>
                            <a:gd name="csY11" fmla="*/ 63071 h 138509"/>
                            <a:gd name="csX12" fmla="*/ 111951 w 115169"/>
                            <a:gd name="csY12" fmla="*/ 62293 h 138509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</a:cxnLst>
                          <a:rect l="l" t="t" r="r" b="b"/>
                          <a:pathLst>
                            <a:path w="115169" h="138509">
                              <a:moveTo>
                                <a:pt x="111926" y="62293"/>
                              </a:moveTo>
                              <a:cubicBezTo>
                                <a:pt x="111547" y="61189"/>
                                <a:pt x="111270" y="60060"/>
                                <a:pt x="110790" y="58980"/>
                              </a:cubicBezTo>
                              <a:cubicBezTo>
                                <a:pt x="110462" y="58027"/>
                                <a:pt x="110261" y="57048"/>
                                <a:pt x="109832" y="56094"/>
                              </a:cubicBezTo>
                              <a:lnTo>
                                <a:pt x="95172" y="23818"/>
                              </a:lnTo>
                              <a:cubicBezTo>
                                <a:pt x="91766" y="34510"/>
                                <a:pt x="85130" y="41863"/>
                                <a:pt x="77384" y="41863"/>
                              </a:cubicBezTo>
                              <a:cubicBezTo>
                                <a:pt x="66207" y="41863"/>
                                <a:pt x="57149" y="26704"/>
                                <a:pt x="57149" y="8006"/>
                              </a:cubicBezTo>
                              <a:cubicBezTo>
                                <a:pt x="57149" y="5271"/>
                                <a:pt x="57401" y="2635"/>
                                <a:pt x="57754" y="100"/>
                              </a:cubicBezTo>
                              <a:lnTo>
                                <a:pt x="57653" y="0"/>
                              </a:lnTo>
                              <a:lnTo>
                                <a:pt x="16880" y="40558"/>
                              </a:lnTo>
                              <a:cubicBezTo>
                                <a:pt x="-5627" y="62971"/>
                                <a:pt x="-5627" y="99288"/>
                                <a:pt x="16880" y="121700"/>
                              </a:cubicBezTo>
                              <a:cubicBezTo>
                                <a:pt x="39411" y="144113"/>
                                <a:pt x="75921" y="144113"/>
                                <a:pt x="98452" y="121700"/>
                              </a:cubicBezTo>
                              <a:cubicBezTo>
                                <a:pt x="114424" y="105813"/>
                                <a:pt x="118839" y="83024"/>
                                <a:pt x="112178" y="63071"/>
                              </a:cubicBezTo>
                              <a:cubicBezTo>
                                <a:pt x="112128" y="62820"/>
                                <a:pt x="112027" y="62569"/>
                                <a:pt x="111951" y="62293"/>
                              </a:cubicBezTo>
                            </a:path>
                          </a:pathLst>
                        </a:custGeom>
                        <a:solidFill>
                          <a:srgbClr val="640E72"/>
                        </a:solidFill>
                        <a:ln w="2498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A9777F" id="Grafik 119" o:spid="_x0000_s1026" style="position:absolute;margin-left:525.95pt;margin-top:49pt;width:36.3pt;height:27.8pt;z-index:251651584;mso-position-horizontal-relative:page;mso-position-vertical-relative:page;mso-width-relative:margin;mso-height-relative:margin" coordsize="461216,3537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">
              <v:shape id="Freihandform 1755872063" o:spid="_x0000_s1027" style="position:absolute;left:172960;top:23767;width:224987;height:329963;visibility:visible;mso-wrap-style:square;v-text-anchor:top" coordsize="224987,3299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" path="m96182,l,c252,102149,40193,202993,103675,270080v40168,42440,64163,59884,64163,59884l224987,254193v,,-15820,-12499,-21018,-17192c133423,173678,96409,89575,96182,e" fillcolor="#640e72" stroked="f" strokeweight=".06939mm">
                <v:stroke joinstyle="miter"/>
                <v:path arrowok="t" o:connecttype="custom" o:connectlocs="96182,0;0,0;103675,270080;167838,329964;224987,254193;203969,237001;96182,0" o:connectangles="0,0,0,0,0,0,0"/>
              </v:shape>
              <v:shape id="Freihandform 200455654" o:spid="_x0000_s1028" style="position:absolute;top:23767;width:186231;height:329938;visibility:visible;mso-wrap-style:square;v-text-anchor:top" coordsize="186231,3299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" path="m96131,l,c883,91859,35147,190645,68679,247291v20387,34434,49908,70299,60404,82648l186232,254168c136627,191799,105467,115476,98528,35213,97090,23316,96257,11846,96131,e" fillcolor="#640e72" stroked="f" strokeweight=".06939mm">
                <v:stroke joinstyle="miter"/>
                <v:path arrowok="t" o:connecttype="custom" o:connectlocs="96131,0;0,0;68679,247291;129083,329939;186232,254168;98528,35213;96131,0" o:connectangles="0,0,0,0,0,0,0"/>
              </v:shape>
              <v:shape id="Freihandform 983971958" o:spid="_x0000_s1029" style="position:absolute;left:346046;width:115169;height:138509;visibility:visible;mso-wrap-style:square;v-text-anchor:top" coordsize="115169,1385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" path="m111926,62293v-379,-1104,-656,-2233,-1136,-3313c110462,58027,110261,57048,109832,56094l95172,23818c91766,34510,85130,41863,77384,41863,66207,41863,57149,26704,57149,8006v,-2735,252,-5371,605,-7906l57653,,16880,40558v-22507,22413,-22507,58730,,81142c39411,144113,75921,144113,98452,121700v15972,-15887,20387,-38676,13726,-58629c112128,62820,112027,62569,111951,62293e" fillcolor="#640e72" stroked="f" strokeweight=".06939mm">
                <v:stroke joinstyle="miter"/>
                <v:path arrowok="t" o:connecttype="custom" o:connectlocs="111926,62293;110790,58980;109832,56094;95172,23818;77384,41863;57149,8006;57754,100;57653,0;16880,40558;16880,121700;98452,121700;112178,63071;111951,62293" o:connectangles="0,0,0,0,0,0,0,0,0,0,0,0,0"/>
              </v:shape>
              <w10:wrap anchorx="page" anchory="page"/>
            </v:group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CCF02" w14:textId="77777777" w:rsidR="005F36B5" w:rsidRDefault="00EB4788" w:rsidP="00B067F7">
    <w:pPr>
      <w:pStyle w:val="Kopfzeile"/>
    </w:pPr>
    <w:r>
      <w:rPr>
        <w:sz w:val="56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0F7AAC8E" wp14:editId="20E0A718">
              <wp:simplePos x="0" y="0"/>
              <wp:positionH relativeFrom="margin">
                <wp:posOffset>-1136015</wp:posOffset>
              </wp:positionH>
              <wp:positionV relativeFrom="margin">
                <wp:posOffset>-922020</wp:posOffset>
              </wp:positionV>
              <wp:extent cx="8142605" cy="10996930"/>
              <wp:effectExtent l="0" t="0" r="0" b="1270"/>
              <wp:wrapNone/>
              <wp:docPr id="347110793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42605" cy="1099693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448AB2" id="Rechteck 1" o:spid="_x0000_s1026" style="position:absolute;margin-left:-89.45pt;margin-top:-72.6pt;width:641.15pt;height:865.9pt;z-index:-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" fillcolor="#fdc651 [3204]" stroked="f" strokeweight="1pt">
              <w10:wrap anchorx="margin" anchory="margin"/>
            </v:rect>
          </w:pict>
        </mc:Fallback>
      </mc:AlternateContent>
    </w:r>
    <w:r>
      <w:drawing>
        <wp:anchor distT="0" distB="0" distL="114300" distR="114300" simplePos="0" relativeHeight="251654656" behindDoc="1" locked="0" layoutInCell="1" allowOverlap="1" wp14:anchorId="0CB480F9" wp14:editId="65770DD2">
          <wp:simplePos x="0" y="0"/>
          <wp:positionH relativeFrom="column">
            <wp:posOffset>-2565400</wp:posOffset>
          </wp:positionH>
          <wp:positionV relativeFrom="paragraph">
            <wp:posOffset>-4953000</wp:posOffset>
          </wp:positionV>
          <wp:extent cx="10115784" cy="18320495"/>
          <wp:effectExtent l="0" t="0" r="6350" b="5715"/>
          <wp:wrapNone/>
          <wp:docPr id="619599687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932181" name="Grafik 60393218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10115784" cy="18320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36B5">
      <mc:AlternateContent>
        <mc:Choice Requires="wpg">
          <w:drawing>
            <wp:anchor distT="0" distB="0" distL="114300" distR="114300" simplePos="0" relativeHeight="251652608" behindDoc="0" locked="0" layoutInCell="1" allowOverlap="1" wp14:anchorId="69BC2146" wp14:editId="235A23C8">
              <wp:simplePos x="0" y="0"/>
              <wp:positionH relativeFrom="column">
                <wp:posOffset>-625475</wp:posOffset>
              </wp:positionH>
              <wp:positionV relativeFrom="paragraph">
                <wp:posOffset>81068</wp:posOffset>
              </wp:positionV>
              <wp:extent cx="2849245" cy="559435"/>
              <wp:effectExtent l="0" t="0" r="0" b="0"/>
              <wp:wrapNone/>
              <wp:docPr id="1209020896" name="Grafik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49245" cy="559435"/>
                        <a:chOff x="0" y="0"/>
                        <a:chExt cx="2849302" cy="559885"/>
                      </a:xfrm>
                      <a:solidFill>
                        <a:schemeClr val="bg2"/>
                      </a:solidFill>
                    </wpg:grpSpPr>
                    <wps:wsp>
                      <wps:cNvPr id="1200988433" name="Freihandform 1200988433"/>
                      <wps:cNvSpPr/>
                      <wps:spPr>
                        <a:xfrm>
                          <a:off x="0" y="0"/>
                          <a:ext cx="2849302" cy="354167"/>
                        </a:xfrm>
                        <a:custGeom>
                          <a:avLst/>
                          <a:gdLst>
                            <a:gd name="csX0" fmla="*/ 1684263 w 2849302"/>
                            <a:gd name="csY0" fmla="*/ 81297 h 354167"/>
                            <a:gd name="csX1" fmla="*/ 1645521 w 2849302"/>
                            <a:gd name="csY1" fmla="*/ 223215 h 354167"/>
                            <a:gd name="csX2" fmla="*/ 1644953 w 2849302"/>
                            <a:gd name="csY2" fmla="*/ 223215 h 354167"/>
                            <a:gd name="csX3" fmla="*/ 1601473 w 2849302"/>
                            <a:gd name="csY3" fmla="*/ 81297 h 354167"/>
                            <a:gd name="csX4" fmla="*/ 1566925 w 2849302"/>
                            <a:gd name="csY4" fmla="*/ 81297 h 354167"/>
                            <a:gd name="csX5" fmla="*/ 1522630 w 2849302"/>
                            <a:gd name="csY5" fmla="*/ 223215 h 354167"/>
                            <a:gd name="csX6" fmla="*/ 1522063 w 2849302"/>
                            <a:gd name="csY6" fmla="*/ 223215 h 354167"/>
                            <a:gd name="csX7" fmla="*/ 1485023 w 2849302"/>
                            <a:gd name="csY7" fmla="*/ 81297 h 354167"/>
                            <a:gd name="csX8" fmla="*/ 1446552 w 2849302"/>
                            <a:gd name="csY8" fmla="*/ 81297 h 354167"/>
                            <a:gd name="csX9" fmla="*/ 1504789 w 2849302"/>
                            <a:gd name="csY9" fmla="*/ 278317 h 354167"/>
                            <a:gd name="csX10" fmla="*/ 1537116 w 2849302"/>
                            <a:gd name="csY10" fmla="*/ 278317 h 354167"/>
                            <a:gd name="csX11" fmla="*/ 1582817 w 2849302"/>
                            <a:gd name="csY11" fmla="*/ 128315 h 354167"/>
                            <a:gd name="csX12" fmla="*/ 1583385 w 2849302"/>
                            <a:gd name="csY12" fmla="*/ 128315 h 354167"/>
                            <a:gd name="csX13" fmla="*/ 1629086 w 2849302"/>
                            <a:gd name="csY13" fmla="*/ 278317 h 354167"/>
                            <a:gd name="csX14" fmla="*/ 1662523 w 2849302"/>
                            <a:gd name="csY14" fmla="*/ 278317 h 354167"/>
                            <a:gd name="csX15" fmla="*/ 1719946 w 2849302"/>
                            <a:gd name="csY15" fmla="*/ 81297 h 354167"/>
                            <a:gd name="csX16" fmla="*/ 1684263 w 2849302"/>
                            <a:gd name="csY16" fmla="*/ 81297 h 354167"/>
                            <a:gd name="csX17" fmla="*/ 1386390 w 2849302"/>
                            <a:gd name="csY17" fmla="*/ 180780 h 354167"/>
                            <a:gd name="csX18" fmla="*/ 1390289 w 2849302"/>
                            <a:gd name="csY18" fmla="*/ 190810 h 354167"/>
                            <a:gd name="csX19" fmla="*/ 1391399 w 2849302"/>
                            <a:gd name="csY19" fmla="*/ 202638 h 354167"/>
                            <a:gd name="csX20" fmla="*/ 1391399 w 2849302"/>
                            <a:gd name="csY20" fmla="*/ 278341 h 354167"/>
                            <a:gd name="csX21" fmla="*/ 1424836 w 2849302"/>
                            <a:gd name="csY21" fmla="*/ 278341 h 354167"/>
                            <a:gd name="csX22" fmla="*/ 1424836 w 2849302"/>
                            <a:gd name="csY22" fmla="*/ 198745 h 354167"/>
                            <a:gd name="csX23" fmla="*/ 1422319 w 2849302"/>
                            <a:gd name="csY23" fmla="*/ 176344 h 354167"/>
                            <a:gd name="csX24" fmla="*/ 1414102 w 2849302"/>
                            <a:gd name="csY24" fmla="*/ 158133 h 354167"/>
                            <a:gd name="csX25" fmla="*/ 1399197 w 2849302"/>
                            <a:gd name="csY25" fmla="*/ 145886 h 354167"/>
                            <a:gd name="csX26" fmla="*/ 1376643 w 2849302"/>
                            <a:gd name="csY26" fmla="*/ 141425 h 354167"/>
                            <a:gd name="csX27" fmla="*/ 1350732 w 2849302"/>
                            <a:gd name="csY27" fmla="*/ 147414 h 354167"/>
                            <a:gd name="csX28" fmla="*/ 1332619 w 2849302"/>
                            <a:gd name="csY28" fmla="*/ 166191 h 354167"/>
                            <a:gd name="csX29" fmla="*/ 1290817 w 2849302"/>
                            <a:gd name="csY29" fmla="*/ 141401 h 354167"/>
                            <a:gd name="csX30" fmla="*/ 1264215 w 2849302"/>
                            <a:gd name="csY30" fmla="*/ 148794 h 354167"/>
                            <a:gd name="csX31" fmla="*/ 1249853 w 2849302"/>
                            <a:gd name="csY31" fmla="*/ 165625 h 354167"/>
                            <a:gd name="csX32" fmla="*/ 1249286 w 2849302"/>
                            <a:gd name="csY32" fmla="*/ 165625 h 354167"/>
                            <a:gd name="csX33" fmla="*/ 1249286 w 2849302"/>
                            <a:gd name="csY33" fmla="*/ 144752 h 354167"/>
                            <a:gd name="csX34" fmla="*/ 1217527 w 2849302"/>
                            <a:gd name="csY34" fmla="*/ 144752 h 354167"/>
                            <a:gd name="csX35" fmla="*/ 1217527 w 2849302"/>
                            <a:gd name="csY35" fmla="*/ 278341 h 354167"/>
                            <a:gd name="csX36" fmla="*/ 1250964 w 2849302"/>
                            <a:gd name="csY36" fmla="*/ 278341 h 354167"/>
                            <a:gd name="csX37" fmla="*/ 1250964 w 2849302"/>
                            <a:gd name="csY37" fmla="*/ 205423 h 354167"/>
                            <a:gd name="csX38" fmla="*/ 1252642 w 2849302"/>
                            <a:gd name="csY38" fmla="*/ 192633 h 354167"/>
                            <a:gd name="csX39" fmla="*/ 1258071 w 2849302"/>
                            <a:gd name="csY39" fmla="*/ 181766 h 354167"/>
                            <a:gd name="csX40" fmla="*/ 1267547 w 2849302"/>
                            <a:gd name="csY40" fmla="*/ 174250 h 354167"/>
                            <a:gd name="csX41" fmla="*/ 1281637 w 2849302"/>
                            <a:gd name="csY41" fmla="*/ 171465 h 354167"/>
                            <a:gd name="csX42" fmla="*/ 1299182 w 2849302"/>
                            <a:gd name="csY42" fmla="*/ 178833 h 354167"/>
                            <a:gd name="csX43" fmla="*/ 1304463 w 2849302"/>
                            <a:gd name="csY43" fmla="*/ 198745 h 354167"/>
                            <a:gd name="csX44" fmla="*/ 1304463 w 2849302"/>
                            <a:gd name="csY44" fmla="*/ 278341 h 354167"/>
                            <a:gd name="csX45" fmla="*/ 1337900 w 2849302"/>
                            <a:gd name="csY45" fmla="*/ 278341 h 354167"/>
                            <a:gd name="csX46" fmla="*/ 1337900 w 2849302"/>
                            <a:gd name="csY46" fmla="*/ 205990 h 354167"/>
                            <a:gd name="csX47" fmla="*/ 1339430 w 2849302"/>
                            <a:gd name="csY47" fmla="*/ 193348 h 354167"/>
                            <a:gd name="csX48" fmla="*/ 1344439 w 2849302"/>
                            <a:gd name="csY48" fmla="*/ 182209 h 354167"/>
                            <a:gd name="csX49" fmla="*/ 1353348 w 2849302"/>
                            <a:gd name="csY49" fmla="*/ 174422 h 354167"/>
                            <a:gd name="csX50" fmla="*/ 1366599 w 2849302"/>
                            <a:gd name="csY50" fmla="*/ 171490 h 354167"/>
                            <a:gd name="csX51" fmla="*/ 1378839 w 2849302"/>
                            <a:gd name="csY51" fmla="*/ 174003 h 354167"/>
                            <a:gd name="csX52" fmla="*/ 1386365 w 2849302"/>
                            <a:gd name="csY52" fmla="*/ 180829 h 354167"/>
                            <a:gd name="csX53" fmla="*/ 2191494 w 2849302"/>
                            <a:gd name="csY53" fmla="*/ 175088 h 354167"/>
                            <a:gd name="csX54" fmla="*/ 2215307 w 2849302"/>
                            <a:gd name="csY54" fmla="*/ 166463 h 354167"/>
                            <a:gd name="csX55" fmla="*/ 2240107 w 2849302"/>
                            <a:gd name="csY55" fmla="*/ 174940 h 354167"/>
                            <a:gd name="csX56" fmla="*/ 2249312 w 2849302"/>
                            <a:gd name="csY56" fmla="*/ 198178 h 354167"/>
                            <a:gd name="csX57" fmla="*/ 2180760 w 2849302"/>
                            <a:gd name="csY57" fmla="*/ 198178 h 354167"/>
                            <a:gd name="csX58" fmla="*/ 2191494 w 2849302"/>
                            <a:gd name="csY58" fmla="*/ 175088 h 354167"/>
                            <a:gd name="csX59" fmla="*/ 2250447 w 2849302"/>
                            <a:gd name="csY59" fmla="*/ 275532 h 354167"/>
                            <a:gd name="csX60" fmla="*/ 2276629 w 2849302"/>
                            <a:gd name="csY60" fmla="*/ 254930 h 354167"/>
                            <a:gd name="csX61" fmla="*/ 2252643 w 2849302"/>
                            <a:gd name="csY61" fmla="*/ 236867 h 354167"/>
                            <a:gd name="csX62" fmla="*/ 2237738 w 2849302"/>
                            <a:gd name="csY62" fmla="*/ 249805 h 354167"/>
                            <a:gd name="csX63" fmla="*/ 2216714 w 2849302"/>
                            <a:gd name="csY63" fmla="*/ 254955 h 354167"/>
                            <a:gd name="csX64" fmla="*/ 2192456 w 2849302"/>
                            <a:gd name="csY64" fmla="*/ 246601 h 354167"/>
                            <a:gd name="csX65" fmla="*/ 2180760 w 2849302"/>
                            <a:gd name="csY65" fmla="*/ 223240 h 354167"/>
                            <a:gd name="csX66" fmla="*/ 2282749 w 2849302"/>
                            <a:gd name="csY66" fmla="*/ 223240 h 354167"/>
                            <a:gd name="csX67" fmla="*/ 2282749 w 2849302"/>
                            <a:gd name="csY67" fmla="*/ 214048 h 354167"/>
                            <a:gd name="csX68" fmla="*/ 2278159 w 2849302"/>
                            <a:gd name="csY68" fmla="*/ 183023 h 354167"/>
                            <a:gd name="csX69" fmla="*/ 2265327 w 2849302"/>
                            <a:gd name="csY69" fmla="*/ 160326 h 354167"/>
                            <a:gd name="csX70" fmla="*/ 2245536 w 2849302"/>
                            <a:gd name="csY70" fmla="*/ 146280 h 354167"/>
                            <a:gd name="csX71" fmla="*/ 2220045 w 2849302"/>
                            <a:gd name="csY71" fmla="*/ 141401 h 354167"/>
                            <a:gd name="csX72" fmla="*/ 2191642 w 2849302"/>
                            <a:gd name="csY72" fmla="*/ 146428 h 354167"/>
                            <a:gd name="csX73" fmla="*/ 2168495 w 2849302"/>
                            <a:gd name="csY73" fmla="*/ 160622 h 354167"/>
                            <a:gd name="csX74" fmla="*/ 2153023 w 2849302"/>
                            <a:gd name="csY74" fmla="*/ 182751 h 354167"/>
                            <a:gd name="csX75" fmla="*/ 2147323 w 2849302"/>
                            <a:gd name="csY75" fmla="*/ 211534 h 354167"/>
                            <a:gd name="csX76" fmla="*/ 2153023 w 2849302"/>
                            <a:gd name="csY76" fmla="*/ 240342 h 354167"/>
                            <a:gd name="csX77" fmla="*/ 2168495 w 2849302"/>
                            <a:gd name="csY77" fmla="*/ 262471 h 354167"/>
                            <a:gd name="csX78" fmla="*/ 2191642 w 2849302"/>
                            <a:gd name="csY78" fmla="*/ 276665 h 354167"/>
                            <a:gd name="csX79" fmla="*/ 2220045 w 2849302"/>
                            <a:gd name="csY79" fmla="*/ 281668 h 354167"/>
                            <a:gd name="csX80" fmla="*/ 2250422 w 2849302"/>
                            <a:gd name="csY80" fmla="*/ 275557 h 354167"/>
                            <a:gd name="csX81" fmla="*/ 2079758 w 2849302"/>
                            <a:gd name="csY81" fmla="*/ 226566 h 354167"/>
                            <a:gd name="csX82" fmla="*/ 2071960 w 2849302"/>
                            <a:gd name="csY82" fmla="*/ 239356 h 354167"/>
                            <a:gd name="csX83" fmla="*/ 2059547 w 2849302"/>
                            <a:gd name="csY83" fmla="*/ 248252 h 354167"/>
                            <a:gd name="csX84" fmla="*/ 2043113 w 2849302"/>
                            <a:gd name="csY84" fmla="*/ 251604 h 354167"/>
                            <a:gd name="csX85" fmla="*/ 2026678 w 2849302"/>
                            <a:gd name="csY85" fmla="*/ 248252 h 354167"/>
                            <a:gd name="csX86" fmla="*/ 2014290 w 2849302"/>
                            <a:gd name="csY86" fmla="*/ 239356 h 354167"/>
                            <a:gd name="csX87" fmla="*/ 2006468 w 2849302"/>
                            <a:gd name="csY87" fmla="*/ 226566 h 354167"/>
                            <a:gd name="csX88" fmla="*/ 2003827 w 2849302"/>
                            <a:gd name="csY88" fmla="*/ 211534 h 354167"/>
                            <a:gd name="csX89" fmla="*/ 2006468 w 2849302"/>
                            <a:gd name="csY89" fmla="*/ 196502 h 354167"/>
                            <a:gd name="csX90" fmla="*/ 2014290 w 2849302"/>
                            <a:gd name="csY90" fmla="*/ 183713 h 354167"/>
                            <a:gd name="csX91" fmla="*/ 2026678 w 2849302"/>
                            <a:gd name="csY91" fmla="*/ 174816 h 354167"/>
                            <a:gd name="csX92" fmla="*/ 2043113 w 2849302"/>
                            <a:gd name="csY92" fmla="*/ 171465 h 354167"/>
                            <a:gd name="csX93" fmla="*/ 2059547 w 2849302"/>
                            <a:gd name="csY93" fmla="*/ 174816 h 354167"/>
                            <a:gd name="csX94" fmla="*/ 2071960 w 2849302"/>
                            <a:gd name="csY94" fmla="*/ 183713 h 354167"/>
                            <a:gd name="csX95" fmla="*/ 2079758 w 2849302"/>
                            <a:gd name="csY95" fmla="*/ 196502 h 354167"/>
                            <a:gd name="csX96" fmla="*/ 2082398 w 2849302"/>
                            <a:gd name="csY96" fmla="*/ 211534 h 354167"/>
                            <a:gd name="csX97" fmla="*/ 2079758 w 2849302"/>
                            <a:gd name="csY97" fmla="*/ 226566 h 354167"/>
                            <a:gd name="csX98" fmla="*/ 2114725 w 2849302"/>
                            <a:gd name="csY98" fmla="*/ 278317 h 354167"/>
                            <a:gd name="csX99" fmla="*/ 2114725 w 2849302"/>
                            <a:gd name="csY99" fmla="*/ 67940 h 354167"/>
                            <a:gd name="csX100" fmla="*/ 2081287 w 2849302"/>
                            <a:gd name="csY100" fmla="*/ 67940 h 354167"/>
                            <a:gd name="csX101" fmla="*/ 2081287 w 2849302"/>
                            <a:gd name="csY101" fmla="*/ 161731 h 354167"/>
                            <a:gd name="csX102" fmla="*/ 2080449 w 2849302"/>
                            <a:gd name="csY102" fmla="*/ 161731 h 354167"/>
                            <a:gd name="csX103" fmla="*/ 2074032 w 2849302"/>
                            <a:gd name="csY103" fmla="*/ 154905 h 354167"/>
                            <a:gd name="csX104" fmla="*/ 2064557 w 2849302"/>
                            <a:gd name="csY104" fmla="*/ 148375 h 354167"/>
                            <a:gd name="csX105" fmla="*/ 2051725 w 2849302"/>
                            <a:gd name="csY105" fmla="*/ 143348 h 354167"/>
                            <a:gd name="csX106" fmla="*/ 2035019 w 2849302"/>
                            <a:gd name="csY106" fmla="*/ 141401 h 354167"/>
                            <a:gd name="csX107" fmla="*/ 2008837 w 2849302"/>
                            <a:gd name="csY107" fmla="*/ 146847 h 354167"/>
                            <a:gd name="csX108" fmla="*/ 1988355 w 2849302"/>
                            <a:gd name="csY108" fmla="*/ 161731 h 354167"/>
                            <a:gd name="csX109" fmla="*/ 1975103 w 2849302"/>
                            <a:gd name="csY109" fmla="*/ 184008 h 354167"/>
                            <a:gd name="csX110" fmla="*/ 1970365 w 2849302"/>
                            <a:gd name="csY110" fmla="*/ 211559 h 354167"/>
                            <a:gd name="csX111" fmla="*/ 1974807 w 2849302"/>
                            <a:gd name="csY111" fmla="*/ 239110 h 354167"/>
                            <a:gd name="csX112" fmla="*/ 1987911 w 2849302"/>
                            <a:gd name="csY112" fmla="*/ 261387 h 354167"/>
                            <a:gd name="csX113" fmla="*/ 2008664 w 2849302"/>
                            <a:gd name="csY113" fmla="*/ 276271 h 354167"/>
                            <a:gd name="csX114" fmla="*/ 2036400 w 2849302"/>
                            <a:gd name="csY114" fmla="*/ 281693 h 354167"/>
                            <a:gd name="csX115" fmla="*/ 2062879 w 2849302"/>
                            <a:gd name="csY115" fmla="*/ 276123 h 354167"/>
                            <a:gd name="csX116" fmla="*/ 2082398 w 2849302"/>
                            <a:gd name="csY116" fmla="*/ 258306 h 354167"/>
                            <a:gd name="csX117" fmla="*/ 2082965 w 2849302"/>
                            <a:gd name="csY117" fmla="*/ 258306 h 354167"/>
                            <a:gd name="csX118" fmla="*/ 2082965 w 2849302"/>
                            <a:gd name="csY118" fmla="*/ 278341 h 354167"/>
                            <a:gd name="csX119" fmla="*/ 2114725 w 2849302"/>
                            <a:gd name="csY119" fmla="*/ 278341 h 354167"/>
                            <a:gd name="csX120" fmla="*/ 1853225 w 2849302"/>
                            <a:gd name="csY120" fmla="*/ 175088 h 354167"/>
                            <a:gd name="csX121" fmla="*/ 1877038 w 2849302"/>
                            <a:gd name="csY121" fmla="*/ 166463 h 354167"/>
                            <a:gd name="csX122" fmla="*/ 1901838 w 2849302"/>
                            <a:gd name="csY122" fmla="*/ 174940 h 354167"/>
                            <a:gd name="csX123" fmla="*/ 1911043 w 2849302"/>
                            <a:gd name="csY123" fmla="*/ 198178 h 354167"/>
                            <a:gd name="csX124" fmla="*/ 1842491 w 2849302"/>
                            <a:gd name="csY124" fmla="*/ 198178 h 354167"/>
                            <a:gd name="csX125" fmla="*/ 1853225 w 2849302"/>
                            <a:gd name="csY125" fmla="*/ 175088 h 354167"/>
                            <a:gd name="csX126" fmla="*/ 1853348 w 2849302"/>
                            <a:gd name="csY126" fmla="*/ 276641 h 354167"/>
                            <a:gd name="csX127" fmla="*/ 1881751 w 2849302"/>
                            <a:gd name="csY127" fmla="*/ 281643 h 354167"/>
                            <a:gd name="csX128" fmla="*/ 1912128 w 2849302"/>
                            <a:gd name="csY128" fmla="*/ 275532 h 354167"/>
                            <a:gd name="csX129" fmla="*/ 1938310 w 2849302"/>
                            <a:gd name="csY129" fmla="*/ 254930 h 354167"/>
                            <a:gd name="csX130" fmla="*/ 1914325 w 2849302"/>
                            <a:gd name="csY130" fmla="*/ 236867 h 354167"/>
                            <a:gd name="csX131" fmla="*/ 1899420 w 2849302"/>
                            <a:gd name="csY131" fmla="*/ 249805 h 354167"/>
                            <a:gd name="csX132" fmla="*/ 1878395 w 2849302"/>
                            <a:gd name="csY132" fmla="*/ 254955 h 354167"/>
                            <a:gd name="csX133" fmla="*/ 1854138 w 2849302"/>
                            <a:gd name="csY133" fmla="*/ 246601 h 354167"/>
                            <a:gd name="csX134" fmla="*/ 1842441 w 2849302"/>
                            <a:gd name="csY134" fmla="*/ 223240 h 354167"/>
                            <a:gd name="csX135" fmla="*/ 1944430 w 2849302"/>
                            <a:gd name="csY135" fmla="*/ 223240 h 354167"/>
                            <a:gd name="csX136" fmla="*/ 1944430 w 2849302"/>
                            <a:gd name="csY136" fmla="*/ 214048 h 354167"/>
                            <a:gd name="csX137" fmla="*/ 1939840 w 2849302"/>
                            <a:gd name="csY137" fmla="*/ 183023 h 354167"/>
                            <a:gd name="csX138" fmla="*/ 1927008 w 2849302"/>
                            <a:gd name="csY138" fmla="*/ 160326 h 354167"/>
                            <a:gd name="csX139" fmla="*/ 1907218 w 2849302"/>
                            <a:gd name="csY139" fmla="*/ 146280 h 354167"/>
                            <a:gd name="csX140" fmla="*/ 1881727 w 2849302"/>
                            <a:gd name="csY140" fmla="*/ 141401 h 354167"/>
                            <a:gd name="csX141" fmla="*/ 1853324 w 2849302"/>
                            <a:gd name="csY141" fmla="*/ 146428 h 354167"/>
                            <a:gd name="csX142" fmla="*/ 1830177 w 2849302"/>
                            <a:gd name="csY142" fmla="*/ 160622 h 354167"/>
                            <a:gd name="csX143" fmla="*/ 1814704 w 2849302"/>
                            <a:gd name="csY143" fmla="*/ 182751 h 354167"/>
                            <a:gd name="csX144" fmla="*/ 1809004 w 2849302"/>
                            <a:gd name="csY144" fmla="*/ 211534 h 354167"/>
                            <a:gd name="csX145" fmla="*/ 1814704 w 2849302"/>
                            <a:gd name="csY145" fmla="*/ 240342 h 354167"/>
                            <a:gd name="csX146" fmla="*/ 1830177 w 2849302"/>
                            <a:gd name="csY146" fmla="*/ 262471 h 354167"/>
                            <a:gd name="csX147" fmla="*/ 1853324 w 2849302"/>
                            <a:gd name="csY147" fmla="*/ 276665 h 354167"/>
                            <a:gd name="csX148" fmla="*/ 2400926 w 2849302"/>
                            <a:gd name="csY148" fmla="*/ 185511 h 354167"/>
                            <a:gd name="csX149" fmla="*/ 2403862 w 2849302"/>
                            <a:gd name="csY149" fmla="*/ 198326 h 354167"/>
                            <a:gd name="csX150" fmla="*/ 2404430 w 2849302"/>
                            <a:gd name="csY150" fmla="*/ 210721 h 354167"/>
                            <a:gd name="csX151" fmla="*/ 2404430 w 2849302"/>
                            <a:gd name="csY151" fmla="*/ 278341 h 354167"/>
                            <a:gd name="csX152" fmla="*/ 2437867 w 2849302"/>
                            <a:gd name="csY152" fmla="*/ 278341 h 354167"/>
                            <a:gd name="csX153" fmla="*/ 2437867 w 2849302"/>
                            <a:gd name="csY153" fmla="*/ 194013 h 354167"/>
                            <a:gd name="csX154" fmla="*/ 2435350 w 2849302"/>
                            <a:gd name="csY154" fmla="*/ 174274 h 354167"/>
                            <a:gd name="csX155" fmla="*/ 2426984 w 2849302"/>
                            <a:gd name="csY155" fmla="*/ 157566 h 354167"/>
                            <a:gd name="csX156" fmla="*/ 2411808 w 2849302"/>
                            <a:gd name="csY156" fmla="*/ 145886 h 354167"/>
                            <a:gd name="csX157" fmla="*/ 2389081 w 2849302"/>
                            <a:gd name="csY157" fmla="*/ 141425 h 354167"/>
                            <a:gd name="csX158" fmla="*/ 2362603 w 2849302"/>
                            <a:gd name="csY158" fmla="*/ 148818 h 354167"/>
                            <a:gd name="csX159" fmla="*/ 2348117 w 2849302"/>
                            <a:gd name="csY159" fmla="*/ 166216 h 354167"/>
                            <a:gd name="csX160" fmla="*/ 2347550 w 2849302"/>
                            <a:gd name="csY160" fmla="*/ 166216 h 354167"/>
                            <a:gd name="csX161" fmla="*/ 2347550 w 2849302"/>
                            <a:gd name="csY161" fmla="*/ 144777 h 354167"/>
                            <a:gd name="csX162" fmla="*/ 2315791 w 2849302"/>
                            <a:gd name="csY162" fmla="*/ 144777 h 354167"/>
                            <a:gd name="csX163" fmla="*/ 2315791 w 2849302"/>
                            <a:gd name="csY163" fmla="*/ 278366 h 354167"/>
                            <a:gd name="csX164" fmla="*/ 2349228 w 2849302"/>
                            <a:gd name="csY164" fmla="*/ 278366 h 354167"/>
                            <a:gd name="csX165" fmla="*/ 2349228 w 2849302"/>
                            <a:gd name="csY165" fmla="*/ 205448 h 354167"/>
                            <a:gd name="csX166" fmla="*/ 2350906 w 2849302"/>
                            <a:gd name="csY166" fmla="*/ 192658 h 354167"/>
                            <a:gd name="csX167" fmla="*/ 2356335 w 2849302"/>
                            <a:gd name="csY167" fmla="*/ 181790 h 354167"/>
                            <a:gd name="csX168" fmla="*/ 2365811 w 2849302"/>
                            <a:gd name="csY168" fmla="*/ 174274 h 354167"/>
                            <a:gd name="csX169" fmla="*/ 2379876 w 2849302"/>
                            <a:gd name="csY169" fmla="*/ 171490 h 354167"/>
                            <a:gd name="csX170" fmla="*/ 2393547 w 2849302"/>
                            <a:gd name="csY170" fmla="*/ 175531 h 354167"/>
                            <a:gd name="csX171" fmla="*/ 2400926 w 2849302"/>
                            <a:gd name="csY171" fmla="*/ 185536 h 354167"/>
                            <a:gd name="csX172" fmla="*/ 2849302 w 2849302"/>
                            <a:gd name="csY172" fmla="*/ 173141 h 354167"/>
                            <a:gd name="csX173" fmla="*/ 2849302 w 2849302"/>
                            <a:gd name="csY173" fmla="*/ 144752 h 354167"/>
                            <a:gd name="csX174" fmla="*/ 2812534 w 2849302"/>
                            <a:gd name="csY174" fmla="*/ 144752 h 354167"/>
                            <a:gd name="csX175" fmla="*/ 2812534 w 2849302"/>
                            <a:gd name="csY175" fmla="*/ 106088 h 354167"/>
                            <a:gd name="csX176" fmla="*/ 2779072 w 2849302"/>
                            <a:gd name="csY176" fmla="*/ 106088 h 354167"/>
                            <a:gd name="csX177" fmla="*/ 2779072 w 2849302"/>
                            <a:gd name="csY177" fmla="*/ 144752 h 354167"/>
                            <a:gd name="csX178" fmla="*/ 2751508 w 2849302"/>
                            <a:gd name="csY178" fmla="*/ 144752 h 354167"/>
                            <a:gd name="csX179" fmla="*/ 2751508 w 2849302"/>
                            <a:gd name="csY179" fmla="*/ 173141 h 354167"/>
                            <a:gd name="csX180" fmla="*/ 2779072 w 2849302"/>
                            <a:gd name="csY180" fmla="*/ 173141 h 354167"/>
                            <a:gd name="csX181" fmla="*/ 2779072 w 2849302"/>
                            <a:gd name="csY181" fmla="*/ 234354 h 354167"/>
                            <a:gd name="csX182" fmla="*/ 2780874 w 2849302"/>
                            <a:gd name="csY182" fmla="*/ 254930 h 354167"/>
                            <a:gd name="csX183" fmla="*/ 2787561 w 2849302"/>
                            <a:gd name="csY183" fmla="*/ 269839 h 354167"/>
                            <a:gd name="csX184" fmla="*/ 2800936 w 2849302"/>
                            <a:gd name="csY184" fmla="*/ 278735 h 354167"/>
                            <a:gd name="csX185" fmla="*/ 2822800 w 2849302"/>
                            <a:gd name="csY185" fmla="*/ 281643 h 354167"/>
                            <a:gd name="csX186" fmla="*/ 2836322 w 2849302"/>
                            <a:gd name="csY186" fmla="*/ 280658 h 354167"/>
                            <a:gd name="csX187" fmla="*/ 2849278 w 2849302"/>
                            <a:gd name="csY187" fmla="*/ 277183 h 354167"/>
                            <a:gd name="csX188" fmla="*/ 2849278 w 2849302"/>
                            <a:gd name="csY188" fmla="*/ 249065 h 354167"/>
                            <a:gd name="csX189" fmla="*/ 2840912 w 2849302"/>
                            <a:gd name="csY189" fmla="*/ 252269 h 354167"/>
                            <a:gd name="csX190" fmla="*/ 2831165 w 2849302"/>
                            <a:gd name="csY190" fmla="*/ 253255 h 354167"/>
                            <a:gd name="csX191" fmla="*/ 2816260 w 2849302"/>
                            <a:gd name="csY191" fmla="*/ 247390 h 354167"/>
                            <a:gd name="csX192" fmla="*/ 2812509 w 2849302"/>
                            <a:gd name="csY192" fmla="*/ 231520 h 354167"/>
                            <a:gd name="csX193" fmla="*/ 2812509 w 2849302"/>
                            <a:gd name="csY193" fmla="*/ 173091 h 354167"/>
                            <a:gd name="csX194" fmla="*/ 2849278 w 2849302"/>
                            <a:gd name="csY194" fmla="*/ 173091 h 354167"/>
                            <a:gd name="csX195" fmla="*/ 1759527 w 2849302"/>
                            <a:gd name="csY195" fmla="*/ 119419 h 354167"/>
                            <a:gd name="csX196" fmla="*/ 1775000 w 2849302"/>
                            <a:gd name="csY196" fmla="*/ 113727 h 354167"/>
                            <a:gd name="csX197" fmla="*/ 1781268 w 2849302"/>
                            <a:gd name="csY197" fmla="*/ 99385 h 354167"/>
                            <a:gd name="csX198" fmla="*/ 1775000 w 2849302"/>
                            <a:gd name="csY198" fmla="*/ 85043 h 354167"/>
                            <a:gd name="csX199" fmla="*/ 1759527 w 2849302"/>
                            <a:gd name="csY199" fmla="*/ 79350 h 354167"/>
                            <a:gd name="csX200" fmla="*/ 1744351 w 2849302"/>
                            <a:gd name="csY200" fmla="*/ 85338 h 354167"/>
                            <a:gd name="csX201" fmla="*/ 1738355 w 2849302"/>
                            <a:gd name="csY201" fmla="*/ 99385 h 354167"/>
                            <a:gd name="csX202" fmla="*/ 1744351 w 2849302"/>
                            <a:gd name="csY202" fmla="*/ 113456 h 354167"/>
                            <a:gd name="csX203" fmla="*/ 1759527 w 2849302"/>
                            <a:gd name="csY203" fmla="*/ 119444 h 354167"/>
                            <a:gd name="csX204" fmla="*/ 1743092 w 2849302"/>
                            <a:gd name="csY204" fmla="*/ 278317 h 354167"/>
                            <a:gd name="csX205" fmla="*/ 1776529 w 2849302"/>
                            <a:gd name="csY205" fmla="*/ 278317 h 354167"/>
                            <a:gd name="csX206" fmla="*/ 1776529 w 2849302"/>
                            <a:gd name="csY206" fmla="*/ 144728 h 354167"/>
                            <a:gd name="csX207" fmla="*/ 1743092 w 2849302"/>
                            <a:gd name="csY207" fmla="*/ 144728 h 354167"/>
                            <a:gd name="csX208" fmla="*/ 1743092 w 2849302"/>
                            <a:gd name="csY208" fmla="*/ 278317 h 354167"/>
                            <a:gd name="csX209" fmla="*/ 660622 w 2849302"/>
                            <a:gd name="csY209" fmla="*/ 196502 h 354167"/>
                            <a:gd name="csX210" fmla="*/ 747558 w 2849302"/>
                            <a:gd name="csY210" fmla="*/ 196502 h 354167"/>
                            <a:gd name="csX211" fmla="*/ 747558 w 2849302"/>
                            <a:gd name="csY211" fmla="*/ 164787 h 354167"/>
                            <a:gd name="csX212" fmla="*/ 660622 w 2849302"/>
                            <a:gd name="csY212" fmla="*/ 164787 h 354167"/>
                            <a:gd name="csX213" fmla="*/ 660622 w 2849302"/>
                            <a:gd name="csY213" fmla="*/ 113037 h 354167"/>
                            <a:gd name="csX214" fmla="*/ 752863 w 2849302"/>
                            <a:gd name="csY214" fmla="*/ 113037 h 354167"/>
                            <a:gd name="csX215" fmla="*/ 752863 w 2849302"/>
                            <a:gd name="csY215" fmla="*/ 81297 h 354167"/>
                            <a:gd name="csX216" fmla="*/ 625507 w 2849302"/>
                            <a:gd name="csY216" fmla="*/ 81297 h 354167"/>
                            <a:gd name="csX217" fmla="*/ 625507 w 2849302"/>
                            <a:gd name="csY217" fmla="*/ 278317 h 354167"/>
                            <a:gd name="csX218" fmla="*/ 660622 w 2849302"/>
                            <a:gd name="csY218" fmla="*/ 278317 h 354167"/>
                            <a:gd name="csX219" fmla="*/ 660622 w 2849302"/>
                            <a:gd name="csY219" fmla="*/ 196502 h 354167"/>
                            <a:gd name="csX220" fmla="*/ 2716912 w 2849302"/>
                            <a:gd name="csY220" fmla="*/ 206384 h 354167"/>
                            <a:gd name="csX221" fmla="*/ 2699490 w 2849302"/>
                            <a:gd name="csY221" fmla="*/ 199977 h 354167"/>
                            <a:gd name="csX222" fmla="*/ 2682068 w 2849302"/>
                            <a:gd name="csY222" fmla="*/ 195935 h 354167"/>
                            <a:gd name="csX223" fmla="*/ 2668693 w 2849302"/>
                            <a:gd name="csY223" fmla="*/ 191204 h 354167"/>
                            <a:gd name="csX224" fmla="*/ 2663412 w 2849302"/>
                            <a:gd name="csY224" fmla="*/ 182308 h 354167"/>
                            <a:gd name="csX225" fmla="*/ 2669828 w 2849302"/>
                            <a:gd name="csY225" fmla="*/ 171440 h 354167"/>
                            <a:gd name="csX226" fmla="*/ 2682932 w 2849302"/>
                            <a:gd name="csY226" fmla="*/ 168089 h 354167"/>
                            <a:gd name="csX227" fmla="*/ 2709114 w 2849302"/>
                            <a:gd name="csY227" fmla="*/ 181741 h 354167"/>
                            <a:gd name="csX228" fmla="*/ 2731397 w 2849302"/>
                            <a:gd name="csY228" fmla="*/ 161706 h 354167"/>
                            <a:gd name="csX229" fmla="*/ 2710224 w 2849302"/>
                            <a:gd name="csY229" fmla="*/ 145984 h 354167"/>
                            <a:gd name="csX230" fmla="*/ 2683746 w 2849302"/>
                            <a:gd name="csY230" fmla="*/ 141376 h 354167"/>
                            <a:gd name="csX231" fmla="*/ 2663955 w 2849302"/>
                            <a:gd name="csY231" fmla="*/ 143890 h 354167"/>
                            <a:gd name="csX232" fmla="*/ 2646682 w 2849302"/>
                            <a:gd name="csY232" fmla="*/ 151677 h 354167"/>
                            <a:gd name="csX233" fmla="*/ 2634565 w 2849302"/>
                            <a:gd name="csY233" fmla="*/ 165181 h 354167"/>
                            <a:gd name="csX234" fmla="*/ 2629975 w 2849302"/>
                            <a:gd name="csY234" fmla="*/ 184526 h 354167"/>
                            <a:gd name="csX235" fmla="*/ 2635256 w 2849302"/>
                            <a:gd name="csY235" fmla="*/ 204560 h 354167"/>
                            <a:gd name="csX236" fmla="*/ 2648631 w 2849302"/>
                            <a:gd name="csY236" fmla="*/ 215822 h 354167"/>
                            <a:gd name="csX237" fmla="*/ 2666053 w 2849302"/>
                            <a:gd name="csY237" fmla="*/ 221663 h 354167"/>
                            <a:gd name="csX238" fmla="*/ 2683474 w 2849302"/>
                            <a:gd name="csY238" fmla="*/ 225556 h 354167"/>
                            <a:gd name="csX239" fmla="*/ 2696849 w 2849302"/>
                            <a:gd name="csY239" fmla="*/ 230978 h 354167"/>
                            <a:gd name="csX240" fmla="*/ 2702130 w 2849302"/>
                            <a:gd name="csY240" fmla="*/ 241278 h 354167"/>
                            <a:gd name="csX241" fmla="*/ 2700057 w 2849302"/>
                            <a:gd name="csY241" fmla="*/ 248104 h 354167"/>
                            <a:gd name="csX242" fmla="*/ 2694604 w 2849302"/>
                            <a:gd name="csY242" fmla="*/ 252984 h 354167"/>
                            <a:gd name="csX243" fmla="*/ 2687349 w 2849302"/>
                            <a:gd name="csY243" fmla="*/ 255768 h 354167"/>
                            <a:gd name="csX244" fmla="*/ 2679822 w 2849302"/>
                            <a:gd name="csY244" fmla="*/ 256606 h 354167"/>
                            <a:gd name="csX245" fmla="*/ 2661858 w 2849302"/>
                            <a:gd name="csY245" fmla="*/ 252023 h 354167"/>
                            <a:gd name="csX246" fmla="*/ 2648063 w 2849302"/>
                            <a:gd name="csY246" fmla="*/ 240194 h 354167"/>
                            <a:gd name="csX247" fmla="*/ 2625756 w 2849302"/>
                            <a:gd name="csY247" fmla="*/ 261067 h 354167"/>
                            <a:gd name="csX248" fmla="*/ 2649174 w 2849302"/>
                            <a:gd name="csY248" fmla="*/ 277208 h 354167"/>
                            <a:gd name="csX249" fmla="*/ 2677873 w 2849302"/>
                            <a:gd name="csY249" fmla="*/ 281643 h 354167"/>
                            <a:gd name="csX250" fmla="*/ 2698503 w 2849302"/>
                            <a:gd name="csY250" fmla="*/ 279425 h 354167"/>
                            <a:gd name="csX251" fmla="*/ 2717035 w 2849302"/>
                            <a:gd name="csY251" fmla="*/ 272180 h 354167"/>
                            <a:gd name="csX252" fmla="*/ 2730410 w 2849302"/>
                            <a:gd name="csY252" fmla="*/ 258972 h 354167"/>
                            <a:gd name="csX253" fmla="*/ 2735567 w 2849302"/>
                            <a:gd name="csY253" fmla="*/ 238789 h 354167"/>
                            <a:gd name="csX254" fmla="*/ 2730262 w 2849302"/>
                            <a:gd name="csY254" fmla="*/ 218213 h 354167"/>
                            <a:gd name="csX255" fmla="*/ 2716887 w 2849302"/>
                            <a:gd name="csY255" fmla="*/ 206384 h 354167"/>
                            <a:gd name="csX256" fmla="*/ 1014215 w 2849302"/>
                            <a:gd name="csY256" fmla="*/ 141401 h 354167"/>
                            <a:gd name="csX257" fmla="*/ 990525 w 2849302"/>
                            <a:gd name="csY257" fmla="*/ 147808 h 354167"/>
                            <a:gd name="csX258" fmla="*/ 974633 w 2849302"/>
                            <a:gd name="csY258" fmla="*/ 165896 h 354167"/>
                            <a:gd name="csX259" fmla="*/ 974066 w 2849302"/>
                            <a:gd name="csY259" fmla="*/ 165896 h 354167"/>
                            <a:gd name="csX260" fmla="*/ 974066 w 2849302"/>
                            <a:gd name="csY260" fmla="*/ 144752 h 354167"/>
                            <a:gd name="csX261" fmla="*/ 940629 w 2849302"/>
                            <a:gd name="csY261" fmla="*/ 144752 h 354167"/>
                            <a:gd name="csX262" fmla="*/ 940629 w 2849302"/>
                            <a:gd name="csY262" fmla="*/ 278341 h 354167"/>
                            <a:gd name="csX263" fmla="*/ 974066 w 2849302"/>
                            <a:gd name="csY263" fmla="*/ 278341 h 354167"/>
                            <a:gd name="csX264" fmla="*/ 974066 w 2849302"/>
                            <a:gd name="csY264" fmla="*/ 206828 h 354167"/>
                            <a:gd name="csX265" fmla="*/ 975324 w 2849302"/>
                            <a:gd name="csY265" fmla="*/ 198474 h 354167"/>
                            <a:gd name="csX266" fmla="*/ 980334 w 2849302"/>
                            <a:gd name="csY266" fmla="*/ 187335 h 354167"/>
                            <a:gd name="csX267" fmla="*/ 991192 w 2849302"/>
                            <a:gd name="csY267" fmla="*/ 177453 h 354167"/>
                            <a:gd name="csX268" fmla="*/ 1009995 w 2849302"/>
                            <a:gd name="csY268" fmla="*/ 173141 h 354167"/>
                            <a:gd name="csX269" fmla="*/ 1017941 w 2849302"/>
                            <a:gd name="csY269" fmla="*/ 173831 h 354167"/>
                            <a:gd name="csX270" fmla="*/ 1026158 w 2849302"/>
                            <a:gd name="csY270" fmla="*/ 175654 h 354167"/>
                            <a:gd name="csX271" fmla="*/ 1026158 w 2849302"/>
                            <a:gd name="csY271" fmla="*/ 143372 h 354167"/>
                            <a:gd name="csX272" fmla="*/ 1020162 w 2849302"/>
                            <a:gd name="csY272" fmla="*/ 141968 h 354167"/>
                            <a:gd name="csX273" fmla="*/ 1014166 w 2849302"/>
                            <a:gd name="csY273" fmla="*/ 141401 h 354167"/>
                            <a:gd name="csX274" fmla="*/ 1099375 w 2849302"/>
                            <a:gd name="csY274" fmla="*/ 281643 h 354167"/>
                            <a:gd name="csX275" fmla="*/ 1125853 w 2849302"/>
                            <a:gd name="csY275" fmla="*/ 274275 h 354167"/>
                            <a:gd name="csX276" fmla="*/ 1140363 w 2849302"/>
                            <a:gd name="csY276" fmla="*/ 256877 h 354167"/>
                            <a:gd name="csX277" fmla="*/ 1140905 w 2849302"/>
                            <a:gd name="csY277" fmla="*/ 256877 h 354167"/>
                            <a:gd name="csX278" fmla="*/ 1140905 w 2849302"/>
                            <a:gd name="csY278" fmla="*/ 278317 h 354167"/>
                            <a:gd name="csX279" fmla="*/ 1172689 w 2849302"/>
                            <a:gd name="csY279" fmla="*/ 278317 h 354167"/>
                            <a:gd name="csX280" fmla="*/ 1172689 w 2849302"/>
                            <a:gd name="csY280" fmla="*/ 144728 h 354167"/>
                            <a:gd name="csX281" fmla="*/ 1139252 w 2849302"/>
                            <a:gd name="csY281" fmla="*/ 144728 h 354167"/>
                            <a:gd name="csX282" fmla="*/ 1139252 w 2849302"/>
                            <a:gd name="csY282" fmla="*/ 217646 h 354167"/>
                            <a:gd name="csX283" fmla="*/ 1137574 w 2849302"/>
                            <a:gd name="csY283" fmla="*/ 230435 h 354167"/>
                            <a:gd name="csX284" fmla="*/ 1132121 w 2849302"/>
                            <a:gd name="csY284" fmla="*/ 241303 h 354167"/>
                            <a:gd name="csX285" fmla="*/ 1122669 w 2849302"/>
                            <a:gd name="csY285" fmla="*/ 248819 h 354167"/>
                            <a:gd name="csX286" fmla="*/ 1108579 w 2849302"/>
                            <a:gd name="csY286" fmla="*/ 251604 h 354167"/>
                            <a:gd name="csX287" fmla="*/ 1094785 w 2849302"/>
                            <a:gd name="csY287" fmla="*/ 247562 h 354167"/>
                            <a:gd name="csX288" fmla="*/ 1087554 w 2849302"/>
                            <a:gd name="csY288" fmla="*/ 237533 h 354167"/>
                            <a:gd name="csX289" fmla="*/ 1084618 w 2849302"/>
                            <a:gd name="csY289" fmla="*/ 224743 h 354167"/>
                            <a:gd name="csX290" fmla="*/ 1084050 w 2849302"/>
                            <a:gd name="csY290" fmla="*/ 212348 h 354167"/>
                            <a:gd name="csX291" fmla="*/ 1084050 w 2849302"/>
                            <a:gd name="csY291" fmla="*/ 144728 h 354167"/>
                            <a:gd name="csX292" fmla="*/ 1050613 w 2849302"/>
                            <a:gd name="csY292" fmla="*/ 144728 h 354167"/>
                            <a:gd name="csX293" fmla="*/ 1050613 w 2849302"/>
                            <a:gd name="csY293" fmla="*/ 229031 h 354167"/>
                            <a:gd name="csX294" fmla="*/ 1053130 w 2849302"/>
                            <a:gd name="csY294" fmla="*/ 248794 h 354167"/>
                            <a:gd name="csX295" fmla="*/ 1061496 w 2849302"/>
                            <a:gd name="csY295" fmla="*/ 265625 h 354167"/>
                            <a:gd name="csX296" fmla="*/ 1076672 w 2849302"/>
                            <a:gd name="csY296" fmla="*/ 277306 h 354167"/>
                            <a:gd name="csX297" fmla="*/ 1099375 w 2849302"/>
                            <a:gd name="csY297" fmla="*/ 281619 h 354167"/>
                            <a:gd name="csX298" fmla="*/ 2503384 w 2849302"/>
                            <a:gd name="csY298" fmla="*/ 198178 h 354167"/>
                            <a:gd name="csX299" fmla="*/ 2514118 w 2849302"/>
                            <a:gd name="csY299" fmla="*/ 175088 h 354167"/>
                            <a:gd name="csX300" fmla="*/ 2537931 w 2849302"/>
                            <a:gd name="csY300" fmla="*/ 166463 h 354167"/>
                            <a:gd name="csX301" fmla="*/ 2562731 w 2849302"/>
                            <a:gd name="csY301" fmla="*/ 174940 h 354167"/>
                            <a:gd name="csX302" fmla="*/ 2571936 w 2849302"/>
                            <a:gd name="csY302" fmla="*/ 198178 h 354167"/>
                            <a:gd name="csX303" fmla="*/ 2503384 w 2849302"/>
                            <a:gd name="csY303" fmla="*/ 198178 h 354167"/>
                            <a:gd name="csX304" fmla="*/ 2587951 w 2849302"/>
                            <a:gd name="csY304" fmla="*/ 160326 h 354167"/>
                            <a:gd name="csX305" fmla="*/ 2568160 w 2849302"/>
                            <a:gd name="csY305" fmla="*/ 146280 h 354167"/>
                            <a:gd name="csX306" fmla="*/ 2542669 w 2849302"/>
                            <a:gd name="csY306" fmla="*/ 141401 h 354167"/>
                            <a:gd name="csX307" fmla="*/ 2514266 w 2849302"/>
                            <a:gd name="csY307" fmla="*/ 146428 h 354167"/>
                            <a:gd name="csX308" fmla="*/ 2491119 w 2849302"/>
                            <a:gd name="csY308" fmla="*/ 160622 h 354167"/>
                            <a:gd name="csX309" fmla="*/ 2475647 w 2849302"/>
                            <a:gd name="csY309" fmla="*/ 182751 h 354167"/>
                            <a:gd name="csX310" fmla="*/ 2469947 w 2849302"/>
                            <a:gd name="csY310" fmla="*/ 211534 h 354167"/>
                            <a:gd name="csX311" fmla="*/ 2475647 w 2849302"/>
                            <a:gd name="csY311" fmla="*/ 240342 h 354167"/>
                            <a:gd name="csX312" fmla="*/ 2491119 w 2849302"/>
                            <a:gd name="csY312" fmla="*/ 262471 h 354167"/>
                            <a:gd name="csX313" fmla="*/ 2514266 w 2849302"/>
                            <a:gd name="csY313" fmla="*/ 276665 h 354167"/>
                            <a:gd name="csX314" fmla="*/ 2542669 w 2849302"/>
                            <a:gd name="csY314" fmla="*/ 281668 h 354167"/>
                            <a:gd name="csX315" fmla="*/ 2573046 w 2849302"/>
                            <a:gd name="csY315" fmla="*/ 275557 h 354167"/>
                            <a:gd name="csX316" fmla="*/ 2599228 w 2849302"/>
                            <a:gd name="csY316" fmla="*/ 254955 h 354167"/>
                            <a:gd name="csX317" fmla="*/ 2575242 w 2849302"/>
                            <a:gd name="csY317" fmla="*/ 236892 h 354167"/>
                            <a:gd name="csX318" fmla="*/ 2560338 w 2849302"/>
                            <a:gd name="csY318" fmla="*/ 249829 h 354167"/>
                            <a:gd name="csX319" fmla="*/ 2539313 w 2849302"/>
                            <a:gd name="csY319" fmla="*/ 254980 h 354167"/>
                            <a:gd name="csX320" fmla="*/ 2515056 w 2849302"/>
                            <a:gd name="csY320" fmla="*/ 246626 h 354167"/>
                            <a:gd name="csX321" fmla="*/ 2503359 w 2849302"/>
                            <a:gd name="csY321" fmla="*/ 223264 h 354167"/>
                            <a:gd name="csX322" fmla="*/ 2605348 w 2849302"/>
                            <a:gd name="csY322" fmla="*/ 223264 h 354167"/>
                            <a:gd name="csX323" fmla="*/ 2605348 w 2849302"/>
                            <a:gd name="csY323" fmla="*/ 214073 h 354167"/>
                            <a:gd name="csX324" fmla="*/ 2600758 w 2849302"/>
                            <a:gd name="csY324" fmla="*/ 183047 h 354167"/>
                            <a:gd name="csX325" fmla="*/ 2587926 w 2849302"/>
                            <a:gd name="csY325" fmla="*/ 160351 h 354167"/>
                            <a:gd name="csX326" fmla="*/ 877555 w 2849302"/>
                            <a:gd name="csY326" fmla="*/ 226566 h 354167"/>
                            <a:gd name="csX327" fmla="*/ 869757 w 2849302"/>
                            <a:gd name="csY327" fmla="*/ 239356 h 354167"/>
                            <a:gd name="csX328" fmla="*/ 857345 w 2849302"/>
                            <a:gd name="csY328" fmla="*/ 248252 h 354167"/>
                            <a:gd name="csX329" fmla="*/ 840910 w 2849302"/>
                            <a:gd name="csY329" fmla="*/ 251604 h 354167"/>
                            <a:gd name="csX330" fmla="*/ 824475 w 2849302"/>
                            <a:gd name="csY330" fmla="*/ 248252 h 354167"/>
                            <a:gd name="csX331" fmla="*/ 812088 w 2849302"/>
                            <a:gd name="csY331" fmla="*/ 239356 h 354167"/>
                            <a:gd name="csX332" fmla="*/ 804265 w 2849302"/>
                            <a:gd name="csY332" fmla="*/ 226566 h 354167"/>
                            <a:gd name="csX333" fmla="*/ 801625 w 2849302"/>
                            <a:gd name="csY333" fmla="*/ 211534 h 354167"/>
                            <a:gd name="csX334" fmla="*/ 804265 w 2849302"/>
                            <a:gd name="csY334" fmla="*/ 196502 h 354167"/>
                            <a:gd name="csX335" fmla="*/ 812088 w 2849302"/>
                            <a:gd name="csY335" fmla="*/ 183713 h 354167"/>
                            <a:gd name="csX336" fmla="*/ 824475 w 2849302"/>
                            <a:gd name="csY336" fmla="*/ 174816 h 354167"/>
                            <a:gd name="csX337" fmla="*/ 840910 w 2849302"/>
                            <a:gd name="csY337" fmla="*/ 171465 h 354167"/>
                            <a:gd name="csX338" fmla="*/ 857345 w 2849302"/>
                            <a:gd name="csY338" fmla="*/ 174816 h 354167"/>
                            <a:gd name="csX339" fmla="*/ 869757 w 2849302"/>
                            <a:gd name="csY339" fmla="*/ 183713 h 354167"/>
                            <a:gd name="csX340" fmla="*/ 877555 w 2849302"/>
                            <a:gd name="csY340" fmla="*/ 196502 h 354167"/>
                            <a:gd name="csX341" fmla="*/ 880195 w 2849302"/>
                            <a:gd name="csY341" fmla="*/ 211534 h 354167"/>
                            <a:gd name="csX342" fmla="*/ 877555 w 2849302"/>
                            <a:gd name="csY342" fmla="*/ 226566 h 354167"/>
                            <a:gd name="csX343" fmla="*/ 892460 w 2849302"/>
                            <a:gd name="csY343" fmla="*/ 160598 h 354167"/>
                            <a:gd name="csX344" fmla="*/ 869338 w 2849302"/>
                            <a:gd name="csY344" fmla="*/ 146403 h 354167"/>
                            <a:gd name="csX345" fmla="*/ 840910 w 2849302"/>
                            <a:gd name="csY345" fmla="*/ 141376 h 354167"/>
                            <a:gd name="csX346" fmla="*/ 812507 w 2849302"/>
                            <a:gd name="csY346" fmla="*/ 146403 h 354167"/>
                            <a:gd name="csX347" fmla="*/ 789360 w 2849302"/>
                            <a:gd name="csY347" fmla="*/ 160598 h 354167"/>
                            <a:gd name="csX348" fmla="*/ 773888 w 2849302"/>
                            <a:gd name="csY348" fmla="*/ 182727 h 354167"/>
                            <a:gd name="csX349" fmla="*/ 768188 w 2849302"/>
                            <a:gd name="csY349" fmla="*/ 211510 h 354167"/>
                            <a:gd name="csX350" fmla="*/ 773888 w 2849302"/>
                            <a:gd name="csY350" fmla="*/ 240317 h 354167"/>
                            <a:gd name="csX351" fmla="*/ 789360 w 2849302"/>
                            <a:gd name="csY351" fmla="*/ 262447 h 354167"/>
                            <a:gd name="csX352" fmla="*/ 812507 w 2849302"/>
                            <a:gd name="csY352" fmla="*/ 276641 h 354167"/>
                            <a:gd name="csX353" fmla="*/ 840910 w 2849302"/>
                            <a:gd name="csY353" fmla="*/ 281643 h 354167"/>
                            <a:gd name="csX354" fmla="*/ 869338 w 2849302"/>
                            <a:gd name="csY354" fmla="*/ 276641 h 354167"/>
                            <a:gd name="csX355" fmla="*/ 892460 w 2849302"/>
                            <a:gd name="csY355" fmla="*/ 262447 h 354167"/>
                            <a:gd name="csX356" fmla="*/ 907932 w 2849302"/>
                            <a:gd name="csY356" fmla="*/ 240317 h 354167"/>
                            <a:gd name="csX357" fmla="*/ 913632 w 2849302"/>
                            <a:gd name="csY357" fmla="*/ 211510 h 354167"/>
                            <a:gd name="csX358" fmla="*/ 907932 w 2849302"/>
                            <a:gd name="csY358" fmla="*/ 182727 h 354167"/>
                            <a:gd name="csX359" fmla="*/ 892460 w 2849302"/>
                            <a:gd name="csY359" fmla="*/ 160598 h 354167"/>
                            <a:gd name="csX360" fmla="*/ 268409 w 2849302"/>
                            <a:gd name="csY360" fmla="*/ 23830 h 354167"/>
                            <a:gd name="csX361" fmla="*/ 172491 w 2849302"/>
                            <a:gd name="csY361" fmla="*/ 23830 h 354167"/>
                            <a:gd name="csX362" fmla="*/ 275886 w 2849302"/>
                            <a:gd name="csY362" fmla="*/ 294211 h 354167"/>
                            <a:gd name="csX363" fmla="*/ 339873 w 2849302"/>
                            <a:gd name="csY363" fmla="*/ 354167 h 354167"/>
                            <a:gd name="csX364" fmla="*/ 396852 w 2849302"/>
                            <a:gd name="csY364" fmla="*/ 278292 h 354167"/>
                            <a:gd name="csX365" fmla="*/ 375901 w 2849302"/>
                            <a:gd name="csY365" fmla="*/ 261091 h 354167"/>
                            <a:gd name="csX366" fmla="*/ 268409 w 2849302"/>
                            <a:gd name="csY366" fmla="*/ 23830 h 354167"/>
                            <a:gd name="csX367" fmla="*/ 95869 w 2849302"/>
                            <a:gd name="csY367" fmla="*/ 23830 h 354167"/>
                            <a:gd name="csX368" fmla="*/ 0 w 2849302"/>
                            <a:gd name="csY368" fmla="*/ 23830 h 354167"/>
                            <a:gd name="csX369" fmla="*/ 68503 w 2849302"/>
                            <a:gd name="csY369" fmla="*/ 271417 h 354167"/>
                            <a:gd name="csX370" fmla="*/ 128739 w 2849302"/>
                            <a:gd name="csY370" fmla="*/ 354167 h 354167"/>
                            <a:gd name="csX371" fmla="*/ 185717 w 2849302"/>
                            <a:gd name="csY371" fmla="*/ 278292 h 354167"/>
                            <a:gd name="csX372" fmla="*/ 98263 w 2849302"/>
                            <a:gd name="csY372" fmla="*/ 59094 h 354167"/>
                            <a:gd name="csX373" fmla="*/ 95869 w 2849302"/>
                            <a:gd name="csY373" fmla="*/ 23830 h 354167"/>
                            <a:gd name="csX374" fmla="*/ 456718 w 2849302"/>
                            <a:gd name="csY374" fmla="*/ 62396 h 354167"/>
                            <a:gd name="csX375" fmla="*/ 455607 w 2849302"/>
                            <a:gd name="csY375" fmla="*/ 59069 h 354167"/>
                            <a:gd name="csX376" fmla="*/ 454645 w 2849302"/>
                            <a:gd name="csY376" fmla="*/ 56186 h 354167"/>
                            <a:gd name="csX377" fmla="*/ 440011 w 2849302"/>
                            <a:gd name="csY377" fmla="*/ 23854 h 354167"/>
                            <a:gd name="csX378" fmla="*/ 422269 w 2849302"/>
                            <a:gd name="csY378" fmla="*/ 41942 h 354167"/>
                            <a:gd name="csX379" fmla="*/ 402083 w 2849302"/>
                            <a:gd name="csY379" fmla="*/ 8034 h 354167"/>
                            <a:gd name="csX380" fmla="*/ 402675 w 2849302"/>
                            <a:gd name="csY380" fmla="*/ 99 h 354167"/>
                            <a:gd name="csX381" fmla="*/ 402577 w 2849302"/>
                            <a:gd name="csY381" fmla="*/ 0 h 354167"/>
                            <a:gd name="csX382" fmla="*/ 361909 w 2849302"/>
                            <a:gd name="csY382" fmla="*/ 40611 h 354167"/>
                            <a:gd name="csX383" fmla="*/ 361909 w 2849302"/>
                            <a:gd name="csY383" fmla="*/ 121834 h 354167"/>
                            <a:gd name="csX384" fmla="*/ 443244 w 2849302"/>
                            <a:gd name="csY384" fmla="*/ 121834 h 354167"/>
                            <a:gd name="csX385" fmla="*/ 456915 w 2849302"/>
                            <a:gd name="csY385" fmla="*/ 63135 h 354167"/>
                            <a:gd name="csX386" fmla="*/ 456693 w 2849302"/>
                            <a:gd name="csY386" fmla="*/ 62371 h 354167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  <a:cxn ang="0">
                              <a:pos x="csX21" y="csY21"/>
                            </a:cxn>
                            <a:cxn ang="0">
                              <a:pos x="csX22" y="csY22"/>
                            </a:cxn>
                            <a:cxn ang="0">
                              <a:pos x="csX23" y="csY23"/>
                            </a:cxn>
                            <a:cxn ang="0">
                              <a:pos x="csX24" y="csY24"/>
                            </a:cxn>
                            <a:cxn ang="0">
                              <a:pos x="csX25" y="csY25"/>
                            </a:cxn>
                            <a:cxn ang="0">
                              <a:pos x="csX26" y="csY26"/>
                            </a:cxn>
                            <a:cxn ang="0">
                              <a:pos x="csX27" y="csY27"/>
                            </a:cxn>
                            <a:cxn ang="0">
                              <a:pos x="csX28" y="csY28"/>
                            </a:cxn>
                            <a:cxn ang="0">
                              <a:pos x="csX29" y="csY29"/>
                            </a:cxn>
                            <a:cxn ang="0">
                              <a:pos x="csX30" y="csY30"/>
                            </a:cxn>
                            <a:cxn ang="0">
                              <a:pos x="csX31" y="csY31"/>
                            </a:cxn>
                            <a:cxn ang="0">
                              <a:pos x="csX32" y="csY32"/>
                            </a:cxn>
                            <a:cxn ang="0">
                              <a:pos x="csX33" y="csY33"/>
                            </a:cxn>
                            <a:cxn ang="0">
                              <a:pos x="csX34" y="csY34"/>
                            </a:cxn>
                            <a:cxn ang="0">
                              <a:pos x="csX35" y="csY35"/>
                            </a:cxn>
                            <a:cxn ang="0">
                              <a:pos x="csX36" y="csY36"/>
                            </a:cxn>
                            <a:cxn ang="0">
                              <a:pos x="csX37" y="csY37"/>
                            </a:cxn>
                            <a:cxn ang="0">
                              <a:pos x="csX38" y="csY38"/>
                            </a:cxn>
                            <a:cxn ang="0">
                              <a:pos x="csX39" y="csY39"/>
                            </a:cxn>
                            <a:cxn ang="0">
                              <a:pos x="csX40" y="csY40"/>
                            </a:cxn>
                            <a:cxn ang="0">
                              <a:pos x="csX41" y="csY41"/>
                            </a:cxn>
                            <a:cxn ang="0">
                              <a:pos x="csX42" y="csY42"/>
                            </a:cxn>
                            <a:cxn ang="0">
                              <a:pos x="csX43" y="csY43"/>
                            </a:cxn>
                            <a:cxn ang="0">
                              <a:pos x="csX44" y="csY44"/>
                            </a:cxn>
                            <a:cxn ang="0">
                              <a:pos x="csX45" y="csY45"/>
                            </a:cxn>
                            <a:cxn ang="0">
                              <a:pos x="csX46" y="csY46"/>
                            </a:cxn>
                            <a:cxn ang="0">
                              <a:pos x="csX47" y="csY47"/>
                            </a:cxn>
                            <a:cxn ang="0">
                              <a:pos x="csX48" y="csY48"/>
                            </a:cxn>
                            <a:cxn ang="0">
                              <a:pos x="csX49" y="csY49"/>
                            </a:cxn>
                            <a:cxn ang="0">
                              <a:pos x="csX50" y="csY50"/>
                            </a:cxn>
                            <a:cxn ang="0">
                              <a:pos x="csX51" y="csY51"/>
                            </a:cxn>
                            <a:cxn ang="0">
                              <a:pos x="csX52" y="csY52"/>
                            </a:cxn>
                            <a:cxn ang="0">
                              <a:pos x="csX53" y="csY53"/>
                            </a:cxn>
                            <a:cxn ang="0">
                              <a:pos x="csX54" y="csY54"/>
                            </a:cxn>
                            <a:cxn ang="0">
                              <a:pos x="csX55" y="csY55"/>
                            </a:cxn>
                            <a:cxn ang="0">
                              <a:pos x="csX56" y="csY56"/>
                            </a:cxn>
                            <a:cxn ang="0">
                              <a:pos x="csX57" y="csY57"/>
                            </a:cxn>
                            <a:cxn ang="0">
                              <a:pos x="csX58" y="csY58"/>
                            </a:cxn>
                            <a:cxn ang="0">
                              <a:pos x="csX59" y="csY59"/>
                            </a:cxn>
                            <a:cxn ang="0">
                              <a:pos x="csX60" y="csY60"/>
                            </a:cxn>
                            <a:cxn ang="0">
                              <a:pos x="csX61" y="csY61"/>
                            </a:cxn>
                            <a:cxn ang="0">
                              <a:pos x="csX62" y="csY62"/>
                            </a:cxn>
                            <a:cxn ang="0">
                              <a:pos x="csX63" y="csY63"/>
                            </a:cxn>
                            <a:cxn ang="0">
                              <a:pos x="csX64" y="csY64"/>
                            </a:cxn>
                            <a:cxn ang="0">
                              <a:pos x="csX65" y="csY65"/>
                            </a:cxn>
                            <a:cxn ang="0">
                              <a:pos x="csX66" y="csY66"/>
                            </a:cxn>
                            <a:cxn ang="0">
                              <a:pos x="csX67" y="csY67"/>
                            </a:cxn>
                            <a:cxn ang="0">
                              <a:pos x="csX68" y="csY68"/>
                            </a:cxn>
                            <a:cxn ang="0">
                              <a:pos x="csX69" y="csY69"/>
                            </a:cxn>
                            <a:cxn ang="0">
                              <a:pos x="csX70" y="csY70"/>
                            </a:cxn>
                            <a:cxn ang="0">
                              <a:pos x="csX71" y="csY71"/>
                            </a:cxn>
                            <a:cxn ang="0">
                              <a:pos x="csX72" y="csY72"/>
                            </a:cxn>
                            <a:cxn ang="0">
                              <a:pos x="csX73" y="csY73"/>
                            </a:cxn>
                            <a:cxn ang="0">
                              <a:pos x="csX74" y="csY74"/>
                            </a:cxn>
                            <a:cxn ang="0">
                              <a:pos x="csX75" y="csY75"/>
                            </a:cxn>
                            <a:cxn ang="0">
                              <a:pos x="csX76" y="csY76"/>
                            </a:cxn>
                            <a:cxn ang="0">
                              <a:pos x="csX77" y="csY77"/>
                            </a:cxn>
                            <a:cxn ang="0">
                              <a:pos x="csX78" y="csY78"/>
                            </a:cxn>
                            <a:cxn ang="0">
                              <a:pos x="csX79" y="csY79"/>
                            </a:cxn>
                            <a:cxn ang="0">
                              <a:pos x="csX80" y="csY80"/>
                            </a:cxn>
                            <a:cxn ang="0">
                              <a:pos x="csX81" y="csY81"/>
                            </a:cxn>
                            <a:cxn ang="0">
                              <a:pos x="csX82" y="csY82"/>
                            </a:cxn>
                            <a:cxn ang="0">
                              <a:pos x="csX83" y="csY83"/>
                            </a:cxn>
                            <a:cxn ang="0">
                              <a:pos x="csX84" y="csY84"/>
                            </a:cxn>
                            <a:cxn ang="0">
                              <a:pos x="csX85" y="csY85"/>
                            </a:cxn>
                            <a:cxn ang="0">
                              <a:pos x="csX86" y="csY86"/>
                            </a:cxn>
                            <a:cxn ang="0">
                              <a:pos x="csX87" y="csY87"/>
                            </a:cxn>
                            <a:cxn ang="0">
                              <a:pos x="csX88" y="csY88"/>
                            </a:cxn>
                            <a:cxn ang="0">
                              <a:pos x="csX89" y="csY89"/>
                            </a:cxn>
                            <a:cxn ang="0">
                              <a:pos x="csX90" y="csY90"/>
                            </a:cxn>
                            <a:cxn ang="0">
                              <a:pos x="csX91" y="csY91"/>
                            </a:cxn>
                            <a:cxn ang="0">
                              <a:pos x="csX92" y="csY92"/>
                            </a:cxn>
                            <a:cxn ang="0">
                              <a:pos x="csX93" y="csY93"/>
                            </a:cxn>
                            <a:cxn ang="0">
                              <a:pos x="csX94" y="csY94"/>
                            </a:cxn>
                            <a:cxn ang="0">
                              <a:pos x="csX95" y="csY95"/>
                            </a:cxn>
                            <a:cxn ang="0">
                              <a:pos x="csX96" y="csY96"/>
                            </a:cxn>
                            <a:cxn ang="0">
                              <a:pos x="csX97" y="csY97"/>
                            </a:cxn>
                            <a:cxn ang="0">
                              <a:pos x="csX98" y="csY98"/>
                            </a:cxn>
                            <a:cxn ang="0">
                              <a:pos x="csX99" y="csY99"/>
                            </a:cxn>
                            <a:cxn ang="0">
                              <a:pos x="csX100" y="csY100"/>
                            </a:cxn>
                            <a:cxn ang="0">
                              <a:pos x="csX101" y="csY101"/>
                            </a:cxn>
                            <a:cxn ang="0">
                              <a:pos x="csX102" y="csY102"/>
                            </a:cxn>
                            <a:cxn ang="0">
                              <a:pos x="csX103" y="csY103"/>
                            </a:cxn>
                            <a:cxn ang="0">
                              <a:pos x="csX104" y="csY104"/>
                            </a:cxn>
                            <a:cxn ang="0">
                              <a:pos x="csX105" y="csY105"/>
                            </a:cxn>
                            <a:cxn ang="0">
                              <a:pos x="csX106" y="csY106"/>
                            </a:cxn>
                            <a:cxn ang="0">
                              <a:pos x="csX107" y="csY107"/>
                            </a:cxn>
                            <a:cxn ang="0">
                              <a:pos x="csX108" y="csY108"/>
                            </a:cxn>
                            <a:cxn ang="0">
                              <a:pos x="csX109" y="csY109"/>
                            </a:cxn>
                            <a:cxn ang="0">
                              <a:pos x="csX110" y="csY110"/>
                            </a:cxn>
                            <a:cxn ang="0">
                              <a:pos x="csX111" y="csY111"/>
                            </a:cxn>
                            <a:cxn ang="0">
                              <a:pos x="csX112" y="csY112"/>
                            </a:cxn>
                            <a:cxn ang="0">
                              <a:pos x="csX113" y="csY113"/>
                            </a:cxn>
                            <a:cxn ang="0">
                              <a:pos x="csX114" y="csY114"/>
                            </a:cxn>
                            <a:cxn ang="0">
                              <a:pos x="csX115" y="csY115"/>
                            </a:cxn>
                            <a:cxn ang="0">
                              <a:pos x="csX116" y="csY116"/>
                            </a:cxn>
                            <a:cxn ang="0">
                              <a:pos x="csX117" y="csY117"/>
                            </a:cxn>
                            <a:cxn ang="0">
                              <a:pos x="csX118" y="csY118"/>
                            </a:cxn>
                            <a:cxn ang="0">
                              <a:pos x="csX119" y="csY119"/>
                            </a:cxn>
                            <a:cxn ang="0">
                              <a:pos x="csX120" y="csY120"/>
                            </a:cxn>
                            <a:cxn ang="0">
                              <a:pos x="csX121" y="csY121"/>
                            </a:cxn>
                            <a:cxn ang="0">
                              <a:pos x="csX122" y="csY122"/>
                            </a:cxn>
                            <a:cxn ang="0">
                              <a:pos x="csX123" y="csY123"/>
                            </a:cxn>
                            <a:cxn ang="0">
                              <a:pos x="csX124" y="csY124"/>
                            </a:cxn>
                            <a:cxn ang="0">
                              <a:pos x="csX125" y="csY125"/>
                            </a:cxn>
                            <a:cxn ang="0">
                              <a:pos x="csX126" y="csY126"/>
                            </a:cxn>
                            <a:cxn ang="0">
                              <a:pos x="csX127" y="csY127"/>
                            </a:cxn>
                            <a:cxn ang="0">
                              <a:pos x="csX128" y="csY128"/>
                            </a:cxn>
                            <a:cxn ang="0">
                              <a:pos x="csX129" y="csY129"/>
                            </a:cxn>
                            <a:cxn ang="0">
                              <a:pos x="csX130" y="csY130"/>
                            </a:cxn>
                            <a:cxn ang="0">
                              <a:pos x="csX131" y="csY131"/>
                            </a:cxn>
                            <a:cxn ang="0">
                              <a:pos x="csX132" y="csY132"/>
                            </a:cxn>
                            <a:cxn ang="0">
                              <a:pos x="csX133" y="csY133"/>
                            </a:cxn>
                            <a:cxn ang="0">
                              <a:pos x="csX134" y="csY134"/>
                            </a:cxn>
                            <a:cxn ang="0">
                              <a:pos x="csX135" y="csY135"/>
                            </a:cxn>
                            <a:cxn ang="0">
                              <a:pos x="csX136" y="csY136"/>
                            </a:cxn>
                            <a:cxn ang="0">
                              <a:pos x="csX137" y="csY137"/>
                            </a:cxn>
                            <a:cxn ang="0">
                              <a:pos x="csX138" y="csY138"/>
                            </a:cxn>
                            <a:cxn ang="0">
                              <a:pos x="csX139" y="csY139"/>
                            </a:cxn>
                            <a:cxn ang="0">
                              <a:pos x="csX140" y="csY140"/>
                            </a:cxn>
                            <a:cxn ang="0">
                              <a:pos x="csX141" y="csY141"/>
                            </a:cxn>
                            <a:cxn ang="0">
                              <a:pos x="csX142" y="csY142"/>
                            </a:cxn>
                            <a:cxn ang="0">
                              <a:pos x="csX143" y="csY143"/>
                            </a:cxn>
                            <a:cxn ang="0">
                              <a:pos x="csX144" y="csY144"/>
                            </a:cxn>
                            <a:cxn ang="0">
                              <a:pos x="csX145" y="csY145"/>
                            </a:cxn>
                            <a:cxn ang="0">
                              <a:pos x="csX146" y="csY146"/>
                            </a:cxn>
                            <a:cxn ang="0">
                              <a:pos x="csX147" y="csY147"/>
                            </a:cxn>
                            <a:cxn ang="0">
                              <a:pos x="csX148" y="csY148"/>
                            </a:cxn>
                            <a:cxn ang="0">
                              <a:pos x="csX149" y="csY149"/>
                            </a:cxn>
                            <a:cxn ang="0">
                              <a:pos x="csX150" y="csY150"/>
                            </a:cxn>
                            <a:cxn ang="0">
                              <a:pos x="csX151" y="csY151"/>
                            </a:cxn>
                            <a:cxn ang="0">
                              <a:pos x="csX152" y="csY152"/>
                            </a:cxn>
                            <a:cxn ang="0">
                              <a:pos x="csX153" y="csY153"/>
                            </a:cxn>
                            <a:cxn ang="0">
                              <a:pos x="csX154" y="csY154"/>
                            </a:cxn>
                            <a:cxn ang="0">
                              <a:pos x="csX155" y="csY155"/>
                            </a:cxn>
                            <a:cxn ang="0">
                              <a:pos x="csX156" y="csY156"/>
                            </a:cxn>
                            <a:cxn ang="0">
                              <a:pos x="csX157" y="csY157"/>
                            </a:cxn>
                            <a:cxn ang="0">
                              <a:pos x="csX158" y="csY158"/>
                            </a:cxn>
                            <a:cxn ang="0">
                              <a:pos x="csX159" y="csY159"/>
                            </a:cxn>
                            <a:cxn ang="0">
                              <a:pos x="csX160" y="csY160"/>
                            </a:cxn>
                            <a:cxn ang="0">
                              <a:pos x="csX161" y="csY161"/>
                            </a:cxn>
                            <a:cxn ang="0">
                              <a:pos x="csX162" y="csY162"/>
                            </a:cxn>
                            <a:cxn ang="0">
                              <a:pos x="csX163" y="csY163"/>
                            </a:cxn>
                            <a:cxn ang="0">
                              <a:pos x="csX164" y="csY164"/>
                            </a:cxn>
                            <a:cxn ang="0">
                              <a:pos x="csX165" y="csY165"/>
                            </a:cxn>
                            <a:cxn ang="0">
                              <a:pos x="csX166" y="csY166"/>
                            </a:cxn>
                            <a:cxn ang="0">
                              <a:pos x="csX167" y="csY167"/>
                            </a:cxn>
                            <a:cxn ang="0">
                              <a:pos x="csX168" y="csY168"/>
                            </a:cxn>
                            <a:cxn ang="0">
                              <a:pos x="csX169" y="csY169"/>
                            </a:cxn>
                            <a:cxn ang="0">
                              <a:pos x="csX170" y="csY170"/>
                            </a:cxn>
                            <a:cxn ang="0">
                              <a:pos x="csX171" y="csY171"/>
                            </a:cxn>
                            <a:cxn ang="0">
                              <a:pos x="csX172" y="csY172"/>
                            </a:cxn>
                            <a:cxn ang="0">
                              <a:pos x="csX173" y="csY173"/>
                            </a:cxn>
                            <a:cxn ang="0">
                              <a:pos x="csX174" y="csY174"/>
                            </a:cxn>
                            <a:cxn ang="0">
                              <a:pos x="csX175" y="csY175"/>
                            </a:cxn>
                            <a:cxn ang="0">
                              <a:pos x="csX176" y="csY176"/>
                            </a:cxn>
                            <a:cxn ang="0">
                              <a:pos x="csX177" y="csY177"/>
                            </a:cxn>
                            <a:cxn ang="0">
                              <a:pos x="csX178" y="csY178"/>
                            </a:cxn>
                            <a:cxn ang="0">
                              <a:pos x="csX179" y="csY179"/>
                            </a:cxn>
                            <a:cxn ang="0">
                              <a:pos x="csX180" y="csY180"/>
                            </a:cxn>
                            <a:cxn ang="0">
                              <a:pos x="csX181" y="csY181"/>
                            </a:cxn>
                            <a:cxn ang="0">
                              <a:pos x="csX182" y="csY182"/>
                            </a:cxn>
                            <a:cxn ang="0">
                              <a:pos x="csX183" y="csY183"/>
                            </a:cxn>
                            <a:cxn ang="0">
                              <a:pos x="csX184" y="csY184"/>
                            </a:cxn>
                            <a:cxn ang="0">
                              <a:pos x="csX185" y="csY185"/>
                            </a:cxn>
                            <a:cxn ang="0">
                              <a:pos x="csX186" y="csY186"/>
                            </a:cxn>
                            <a:cxn ang="0">
                              <a:pos x="csX187" y="csY187"/>
                            </a:cxn>
                            <a:cxn ang="0">
                              <a:pos x="csX188" y="csY188"/>
                            </a:cxn>
                            <a:cxn ang="0">
                              <a:pos x="csX189" y="csY189"/>
                            </a:cxn>
                            <a:cxn ang="0">
                              <a:pos x="csX190" y="csY190"/>
                            </a:cxn>
                            <a:cxn ang="0">
                              <a:pos x="csX191" y="csY191"/>
                            </a:cxn>
                            <a:cxn ang="0">
                              <a:pos x="csX192" y="csY192"/>
                            </a:cxn>
                            <a:cxn ang="0">
                              <a:pos x="csX193" y="csY193"/>
                            </a:cxn>
                            <a:cxn ang="0">
                              <a:pos x="csX194" y="csY194"/>
                            </a:cxn>
                            <a:cxn ang="0">
                              <a:pos x="csX195" y="csY195"/>
                            </a:cxn>
                            <a:cxn ang="0">
                              <a:pos x="csX196" y="csY196"/>
                            </a:cxn>
                            <a:cxn ang="0">
                              <a:pos x="csX197" y="csY197"/>
                            </a:cxn>
                            <a:cxn ang="0">
                              <a:pos x="csX198" y="csY198"/>
                            </a:cxn>
                            <a:cxn ang="0">
                              <a:pos x="csX199" y="csY199"/>
                            </a:cxn>
                            <a:cxn ang="0">
                              <a:pos x="csX200" y="csY200"/>
                            </a:cxn>
                            <a:cxn ang="0">
                              <a:pos x="csX201" y="csY201"/>
                            </a:cxn>
                            <a:cxn ang="0">
                              <a:pos x="csX202" y="csY202"/>
                            </a:cxn>
                            <a:cxn ang="0">
                              <a:pos x="csX203" y="csY203"/>
                            </a:cxn>
                            <a:cxn ang="0">
                              <a:pos x="csX204" y="csY204"/>
                            </a:cxn>
                            <a:cxn ang="0">
                              <a:pos x="csX205" y="csY205"/>
                            </a:cxn>
                            <a:cxn ang="0">
                              <a:pos x="csX206" y="csY206"/>
                            </a:cxn>
                            <a:cxn ang="0">
                              <a:pos x="csX207" y="csY207"/>
                            </a:cxn>
                            <a:cxn ang="0">
                              <a:pos x="csX208" y="csY208"/>
                            </a:cxn>
                            <a:cxn ang="0">
                              <a:pos x="csX209" y="csY209"/>
                            </a:cxn>
                            <a:cxn ang="0">
                              <a:pos x="csX210" y="csY210"/>
                            </a:cxn>
                            <a:cxn ang="0">
                              <a:pos x="csX211" y="csY211"/>
                            </a:cxn>
                            <a:cxn ang="0">
                              <a:pos x="csX212" y="csY212"/>
                            </a:cxn>
                            <a:cxn ang="0">
                              <a:pos x="csX213" y="csY213"/>
                            </a:cxn>
                            <a:cxn ang="0">
                              <a:pos x="csX214" y="csY214"/>
                            </a:cxn>
                            <a:cxn ang="0">
                              <a:pos x="csX215" y="csY215"/>
                            </a:cxn>
                            <a:cxn ang="0">
                              <a:pos x="csX216" y="csY216"/>
                            </a:cxn>
                            <a:cxn ang="0">
                              <a:pos x="csX217" y="csY217"/>
                            </a:cxn>
                            <a:cxn ang="0">
                              <a:pos x="csX218" y="csY218"/>
                            </a:cxn>
                            <a:cxn ang="0">
                              <a:pos x="csX219" y="csY219"/>
                            </a:cxn>
                            <a:cxn ang="0">
                              <a:pos x="csX220" y="csY220"/>
                            </a:cxn>
                            <a:cxn ang="0">
                              <a:pos x="csX221" y="csY221"/>
                            </a:cxn>
                            <a:cxn ang="0">
                              <a:pos x="csX222" y="csY222"/>
                            </a:cxn>
                            <a:cxn ang="0">
                              <a:pos x="csX223" y="csY223"/>
                            </a:cxn>
                            <a:cxn ang="0">
                              <a:pos x="csX224" y="csY224"/>
                            </a:cxn>
                            <a:cxn ang="0">
                              <a:pos x="csX225" y="csY225"/>
                            </a:cxn>
                            <a:cxn ang="0">
                              <a:pos x="csX226" y="csY226"/>
                            </a:cxn>
                            <a:cxn ang="0">
                              <a:pos x="csX227" y="csY227"/>
                            </a:cxn>
                            <a:cxn ang="0">
                              <a:pos x="csX228" y="csY228"/>
                            </a:cxn>
                            <a:cxn ang="0">
                              <a:pos x="csX229" y="csY229"/>
                            </a:cxn>
                            <a:cxn ang="0">
                              <a:pos x="csX230" y="csY230"/>
                            </a:cxn>
                            <a:cxn ang="0">
                              <a:pos x="csX231" y="csY231"/>
                            </a:cxn>
                            <a:cxn ang="0">
                              <a:pos x="csX232" y="csY232"/>
                            </a:cxn>
                            <a:cxn ang="0">
                              <a:pos x="csX233" y="csY233"/>
                            </a:cxn>
                            <a:cxn ang="0">
                              <a:pos x="csX234" y="csY234"/>
                            </a:cxn>
                            <a:cxn ang="0">
                              <a:pos x="csX235" y="csY235"/>
                            </a:cxn>
                            <a:cxn ang="0">
                              <a:pos x="csX236" y="csY236"/>
                            </a:cxn>
                            <a:cxn ang="0">
                              <a:pos x="csX237" y="csY237"/>
                            </a:cxn>
                            <a:cxn ang="0">
                              <a:pos x="csX238" y="csY238"/>
                            </a:cxn>
                            <a:cxn ang="0">
                              <a:pos x="csX239" y="csY239"/>
                            </a:cxn>
                            <a:cxn ang="0">
                              <a:pos x="csX240" y="csY240"/>
                            </a:cxn>
                            <a:cxn ang="0">
                              <a:pos x="csX241" y="csY241"/>
                            </a:cxn>
                            <a:cxn ang="0">
                              <a:pos x="csX242" y="csY242"/>
                            </a:cxn>
                            <a:cxn ang="0">
                              <a:pos x="csX243" y="csY243"/>
                            </a:cxn>
                            <a:cxn ang="0">
                              <a:pos x="csX244" y="csY244"/>
                            </a:cxn>
                            <a:cxn ang="0">
                              <a:pos x="csX245" y="csY245"/>
                            </a:cxn>
                            <a:cxn ang="0">
                              <a:pos x="csX246" y="csY246"/>
                            </a:cxn>
                            <a:cxn ang="0">
                              <a:pos x="csX247" y="csY247"/>
                            </a:cxn>
                            <a:cxn ang="0">
                              <a:pos x="csX248" y="csY248"/>
                            </a:cxn>
                            <a:cxn ang="0">
                              <a:pos x="csX249" y="csY249"/>
                            </a:cxn>
                            <a:cxn ang="0">
                              <a:pos x="csX250" y="csY250"/>
                            </a:cxn>
                            <a:cxn ang="0">
                              <a:pos x="csX251" y="csY251"/>
                            </a:cxn>
                            <a:cxn ang="0">
                              <a:pos x="csX252" y="csY252"/>
                            </a:cxn>
                            <a:cxn ang="0">
                              <a:pos x="csX253" y="csY253"/>
                            </a:cxn>
                            <a:cxn ang="0">
                              <a:pos x="csX254" y="csY254"/>
                            </a:cxn>
                            <a:cxn ang="0">
                              <a:pos x="csX255" y="csY255"/>
                            </a:cxn>
                            <a:cxn ang="0">
                              <a:pos x="csX256" y="csY256"/>
                            </a:cxn>
                            <a:cxn ang="0">
                              <a:pos x="csX257" y="csY257"/>
                            </a:cxn>
                            <a:cxn ang="0">
                              <a:pos x="csX258" y="csY258"/>
                            </a:cxn>
                            <a:cxn ang="0">
                              <a:pos x="csX259" y="csY259"/>
                            </a:cxn>
                            <a:cxn ang="0">
                              <a:pos x="csX260" y="csY260"/>
                            </a:cxn>
                            <a:cxn ang="0">
                              <a:pos x="csX261" y="csY261"/>
                            </a:cxn>
                            <a:cxn ang="0">
                              <a:pos x="csX262" y="csY262"/>
                            </a:cxn>
                            <a:cxn ang="0">
                              <a:pos x="csX263" y="csY263"/>
                            </a:cxn>
                            <a:cxn ang="0">
                              <a:pos x="csX264" y="csY264"/>
                            </a:cxn>
                            <a:cxn ang="0">
                              <a:pos x="csX265" y="csY265"/>
                            </a:cxn>
                            <a:cxn ang="0">
                              <a:pos x="csX266" y="csY266"/>
                            </a:cxn>
                            <a:cxn ang="0">
                              <a:pos x="csX267" y="csY267"/>
                            </a:cxn>
                            <a:cxn ang="0">
                              <a:pos x="csX268" y="csY268"/>
                            </a:cxn>
                            <a:cxn ang="0">
                              <a:pos x="csX269" y="csY269"/>
                            </a:cxn>
                            <a:cxn ang="0">
                              <a:pos x="csX270" y="csY270"/>
                            </a:cxn>
                            <a:cxn ang="0">
                              <a:pos x="csX271" y="csY271"/>
                            </a:cxn>
                            <a:cxn ang="0">
                              <a:pos x="csX272" y="csY272"/>
                            </a:cxn>
                            <a:cxn ang="0">
                              <a:pos x="csX273" y="csY273"/>
                            </a:cxn>
                            <a:cxn ang="0">
                              <a:pos x="csX274" y="csY274"/>
                            </a:cxn>
                            <a:cxn ang="0">
                              <a:pos x="csX275" y="csY275"/>
                            </a:cxn>
                            <a:cxn ang="0">
                              <a:pos x="csX276" y="csY276"/>
                            </a:cxn>
                            <a:cxn ang="0">
                              <a:pos x="csX277" y="csY277"/>
                            </a:cxn>
                            <a:cxn ang="0">
                              <a:pos x="csX278" y="csY278"/>
                            </a:cxn>
                            <a:cxn ang="0">
                              <a:pos x="csX279" y="csY279"/>
                            </a:cxn>
                            <a:cxn ang="0">
                              <a:pos x="csX280" y="csY280"/>
                            </a:cxn>
                            <a:cxn ang="0">
                              <a:pos x="csX281" y="csY281"/>
                            </a:cxn>
                            <a:cxn ang="0">
                              <a:pos x="csX282" y="csY282"/>
                            </a:cxn>
                            <a:cxn ang="0">
                              <a:pos x="csX283" y="csY283"/>
                            </a:cxn>
                            <a:cxn ang="0">
                              <a:pos x="csX284" y="csY284"/>
                            </a:cxn>
                            <a:cxn ang="0">
                              <a:pos x="csX285" y="csY285"/>
                            </a:cxn>
                            <a:cxn ang="0">
                              <a:pos x="csX286" y="csY286"/>
                            </a:cxn>
                            <a:cxn ang="0">
                              <a:pos x="csX287" y="csY287"/>
                            </a:cxn>
                            <a:cxn ang="0">
                              <a:pos x="csX288" y="csY288"/>
                            </a:cxn>
                            <a:cxn ang="0">
                              <a:pos x="csX289" y="csY289"/>
                            </a:cxn>
                            <a:cxn ang="0">
                              <a:pos x="csX290" y="csY290"/>
                            </a:cxn>
                            <a:cxn ang="0">
                              <a:pos x="csX291" y="csY291"/>
                            </a:cxn>
                            <a:cxn ang="0">
                              <a:pos x="csX292" y="csY292"/>
                            </a:cxn>
                            <a:cxn ang="0">
                              <a:pos x="csX293" y="csY293"/>
                            </a:cxn>
                            <a:cxn ang="0">
                              <a:pos x="csX294" y="csY294"/>
                            </a:cxn>
                            <a:cxn ang="0">
                              <a:pos x="csX295" y="csY295"/>
                            </a:cxn>
                            <a:cxn ang="0">
                              <a:pos x="csX296" y="csY296"/>
                            </a:cxn>
                            <a:cxn ang="0">
                              <a:pos x="csX297" y="csY297"/>
                            </a:cxn>
                            <a:cxn ang="0">
                              <a:pos x="csX298" y="csY298"/>
                            </a:cxn>
                            <a:cxn ang="0">
                              <a:pos x="csX299" y="csY299"/>
                            </a:cxn>
                            <a:cxn ang="0">
                              <a:pos x="csX300" y="csY300"/>
                            </a:cxn>
                            <a:cxn ang="0">
                              <a:pos x="csX301" y="csY301"/>
                            </a:cxn>
                            <a:cxn ang="0">
                              <a:pos x="csX302" y="csY302"/>
                            </a:cxn>
                            <a:cxn ang="0">
                              <a:pos x="csX303" y="csY303"/>
                            </a:cxn>
                            <a:cxn ang="0">
                              <a:pos x="csX304" y="csY304"/>
                            </a:cxn>
                            <a:cxn ang="0">
                              <a:pos x="csX305" y="csY305"/>
                            </a:cxn>
                            <a:cxn ang="0">
                              <a:pos x="csX306" y="csY306"/>
                            </a:cxn>
                            <a:cxn ang="0">
                              <a:pos x="csX307" y="csY307"/>
                            </a:cxn>
                            <a:cxn ang="0">
                              <a:pos x="csX308" y="csY308"/>
                            </a:cxn>
                            <a:cxn ang="0">
                              <a:pos x="csX309" y="csY309"/>
                            </a:cxn>
                            <a:cxn ang="0">
                              <a:pos x="csX310" y="csY310"/>
                            </a:cxn>
                            <a:cxn ang="0">
                              <a:pos x="csX311" y="csY311"/>
                            </a:cxn>
                            <a:cxn ang="0">
                              <a:pos x="csX312" y="csY312"/>
                            </a:cxn>
                            <a:cxn ang="0">
                              <a:pos x="csX313" y="csY313"/>
                            </a:cxn>
                            <a:cxn ang="0">
                              <a:pos x="csX314" y="csY314"/>
                            </a:cxn>
                            <a:cxn ang="0">
                              <a:pos x="csX315" y="csY315"/>
                            </a:cxn>
                            <a:cxn ang="0">
                              <a:pos x="csX316" y="csY316"/>
                            </a:cxn>
                            <a:cxn ang="0">
                              <a:pos x="csX317" y="csY317"/>
                            </a:cxn>
                            <a:cxn ang="0">
                              <a:pos x="csX318" y="csY318"/>
                            </a:cxn>
                            <a:cxn ang="0">
                              <a:pos x="csX319" y="csY319"/>
                            </a:cxn>
                            <a:cxn ang="0">
                              <a:pos x="csX320" y="csY320"/>
                            </a:cxn>
                            <a:cxn ang="0">
                              <a:pos x="csX321" y="csY321"/>
                            </a:cxn>
                            <a:cxn ang="0">
                              <a:pos x="csX322" y="csY322"/>
                            </a:cxn>
                            <a:cxn ang="0">
                              <a:pos x="csX323" y="csY323"/>
                            </a:cxn>
                            <a:cxn ang="0">
                              <a:pos x="csX324" y="csY324"/>
                            </a:cxn>
                            <a:cxn ang="0">
                              <a:pos x="csX325" y="csY325"/>
                            </a:cxn>
                            <a:cxn ang="0">
                              <a:pos x="csX326" y="csY326"/>
                            </a:cxn>
                            <a:cxn ang="0">
                              <a:pos x="csX327" y="csY327"/>
                            </a:cxn>
                            <a:cxn ang="0">
                              <a:pos x="csX328" y="csY328"/>
                            </a:cxn>
                            <a:cxn ang="0">
                              <a:pos x="csX329" y="csY329"/>
                            </a:cxn>
                            <a:cxn ang="0">
                              <a:pos x="csX330" y="csY330"/>
                            </a:cxn>
                            <a:cxn ang="0">
                              <a:pos x="csX331" y="csY331"/>
                            </a:cxn>
                            <a:cxn ang="0">
                              <a:pos x="csX332" y="csY332"/>
                            </a:cxn>
                            <a:cxn ang="0">
                              <a:pos x="csX333" y="csY333"/>
                            </a:cxn>
                            <a:cxn ang="0">
                              <a:pos x="csX334" y="csY334"/>
                            </a:cxn>
                            <a:cxn ang="0">
                              <a:pos x="csX335" y="csY335"/>
                            </a:cxn>
                            <a:cxn ang="0">
                              <a:pos x="csX336" y="csY336"/>
                            </a:cxn>
                            <a:cxn ang="0">
                              <a:pos x="csX337" y="csY337"/>
                            </a:cxn>
                            <a:cxn ang="0">
                              <a:pos x="csX338" y="csY338"/>
                            </a:cxn>
                            <a:cxn ang="0">
                              <a:pos x="csX339" y="csY339"/>
                            </a:cxn>
                            <a:cxn ang="0">
                              <a:pos x="csX340" y="csY340"/>
                            </a:cxn>
                            <a:cxn ang="0">
                              <a:pos x="csX341" y="csY341"/>
                            </a:cxn>
                            <a:cxn ang="0">
                              <a:pos x="csX342" y="csY342"/>
                            </a:cxn>
                            <a:cxn ang="0">
                              <a:pos x="csX343" y="csY343"/>
                            </a:cxn>
                            <a:cxn ang="0">
                              <a:pos x="csX344" y="csY344"/>
                            </a:cxn>
                            <a:cxn ang="0">
                              <a:pos x="csX345" y="csY345"/>
                            </a:cxn>
                            <a:cxn ang="0">
                              <a:pos x="csX346" y="csY346"/>
                            </a:cxn>
                            <a:cxn ang="0">
                              <a:pos x="csX347" y="csY347"/>
                            </a:cxn>
                            <a:cxn ang="0">
                              <a:pos x="csX348" y="csY348"/>
                            </a:cxn>
                            <a:cxn ang="0">
                              <a:pos x="csX349" y="csY349"/>
                            </a:cxn>
                            <a:cxn ang="0">
                              <a:pos x="csX350" y="csY350"/>
                            </a:cxn>
                            <a:cxn ang="0">
                              <a:pos x="csX351" y="csY351"/>
                            </a:cxn>
                            <a:cxn ang="0">
                              <a:pos x="csX352" y="csY352"/>
                            </a:cxn>
                            <a:cxn ang="0">
                              <a:pos x="csX353" y="csY353"/>
                            </a:cxn>
                            <a:cxn ang="0">
                              <a:pos x="csX354" y="csY354"/>
                            </a:cxn>
                            <a:cxn ang="0">
                              <a:pos x="csX355" y="csY355"/>
                            </a:cxn>
                            <a:cxn ang="0">
                              <a:pos x="csX356" y="csY356"/>
                            </a:cxn>
                            <a:cxn ang="0">
                              <a:pos x="csX357" y="csY357"/>
                            </a:cxn>
                            <a:cxn ang="0">
                              <a:pos x="csX358" y="csY358"/>
                            </a:cxn>
                            <a:cxn ang="0">
                              <a:pos x="csX359" y="csY359"/>
                            </a:cxn>
                            <a:cxn ang="0">
                              <a:pos x="csX360" y="csY360"/>
                            </a:cxn>
                            <a:cxn ang="0">
                              <a:pos x="csX361" y="csY361"/>
                            </a:cxn>
                            <a:cxn ang="0">
                              <a:pos x="csX362" y="csY362"/>
                            </a:cxn>
                            <a:cxn ang="0">
                              <a:pos x="csX363" y="csY363"/>
                            </a:cxn>
                            <a:cxn ang="0">
                              <a:pos x="csX364" y="csY364"/>
                            </a:cxn>
                            <a:cxn ang="0">
                              <a:pos x="csX365" y="csY365"/>
                            </a:cxn>
                            <a:cxn ang="0">
                              <a:pos x="csX366" y="csY366"/>
                            </a:cxn>
                            <a:cxn ang="0">
                              <a:pos x="csX367" y="csY367"/>
                            </a:cxn>
                            <a:cxn ang="0">
                              <a:pos x="csX368" y="csY368"/>
                            </a:cxn>
                            <a:cxn ang="0">
                              <a:pos x="csX369" y="csY369"/>
                            </a:cxn>
                            <a:cxn ang="0">
                              <a:pos x="csX370" y="csY370"/>
                            </a:cxn>
                            <a:cxn ang="0">
                              <a:pos x="csX371" y="csY371"/>
                            </a:cxn>
                            <a:cxn ang="0">
                              <a:pos x="csX372" y="csY372"/>
                            </a:cxn>
                            <a:cxn ang="0">
                              <a:pos x="csX373" y="csY373"/>
                            </a:cxn>
                            <a:cxn ang="0">
                              <a:pos x="csX374" y="csY374"/>
                            </a:cxn>
                            <a:cxn ang="0">
                              <a:pos x="csX375" y="csY375"/>
                            </a:cxn>
                            <a:cxn ang="0">
                              <a:pos x="csX376" y="csY376"/>
                            </a:cxn>
                            <a:cxn ang="0">
                              <a:pos x="csX377" y="csY377"/>
                            </a:cxn>
                            <a:cxn ang="0">
                              <a:pos x="csX378" y="csY378"/>
                            </a:cxn>
                            <a:cxn ang="0">
                              <a:pos x="csX379" y="csY379"/>
                            </a:cxn>
                            <a:cxn ang="0">
                              <a:pos x="csX380" y="csY380"/>
                            </a:cxn>
                            <a:cxn ang="0">
                              <a:pos x="csX381" y="csY381"/>
                            </a:cxn>
                            <a:cxn ang="0">
                              <a:pos x="csX382" y="csY382"/>
                            </a:cxn>
                            <a:cxn ang="0">
                              <a:pos x="csX383" y="csY383"/>
                            </a:cxn>
                            <a:cxn ang="0">
                              <a:pos x="csX384" y="csY384"/>
                            </a:cxn>
                            <a:cxn ang="0">
                              <a:pos x="csX385" y="csY385"/>
                            </a:cxn>
                            <a:cxn ang="0">
                              <a:pos x="csX386" y="csY386"/>
                            </a:cxn>
                          </a:cxnLst>
                          <a:rect l="l" t="t" r="r" b="b"/>
                          <a:pathLst>
                            <a:path w="2849302" h="354167">
                              <a:moveTo>
                                <a:pt x="1684263" y="81297"/>
                              </a:moveTo>
                              <a:lnTo>
                                <a:pt x="1645521" y="223215"/>
                              </a:lnTo>
                              <a:lnTo>
                                <a:pt x="1644953" y="223215"/>
                              </a:lnTo>
                              <a:lnTo>
                                <a:pt x="1601473" y="81297"/>
                              </a:lnTo>
                              <a:lnTo>
                                <a:pt x="1566925" y="81297"/>
                              </a:lnTo>
                              <a:lnTo>
                                <a:pt x="1522630" y="223215"/>
                              </a:lnTo>
                              <a:lnTo>
                                <a:pt x="1522063" y="223215"/>
                              </a:lnTo>
                              <a:lnTo>
                                <a:pt x="1485023" y="81297"/>
                              </a:lnTo>
                              <a:lnTo>
                                <a:pt x="1446552" y="81297"/>
                              </a:lnTo>
                              <a:lnTo>
                                <a:pt x="1504789" y="278317"/>
                              </a:lnTo>
                              <a:lnTo>
                                <a:pt x="1537116" y="278317"/>
                              </a:lnTo>
                              <a:lnTo>
                                <a:pt x="1582817" y="128315"/>
                              </a:lnTo>
                              <a:lnTo>
                                <a:pt x="1583385" y="128315"/>
                              </a:lnTo>
                              <a:lnTo>
                                <a:pt x="1629086" y="278317"/>
                              </a:lnTo>
                              <a:lnTo>
                                <a:pt x="1662523" y="278317"/>
                              </a:lnTo>
                              <a:lnTo>
                                <a:pt x="1719946" y="81297"/>
                              </a:lnTo>
                              <a:lnTo>
                                <a:pt x="1684263" y="81297"/>
                              </a:lnTo>
                              <a:close/>
                              <a:moveTo>
                                <a:pt x="1386390" y="180780"/>
                              </a:moveTo>
                              <a:cubicBezTo>
                                <a:pt x="1388241" y="183663"/>
                                <a:pt x="1389548" y="186990"/>
                                <a:pt x="1390289" y="190810"/>
                              </a:cubicBezTo>
                              <a:cubicBezTo>
                                <a:pt x="1391029" y="194605"/>
                                <a:pt x="1391399" y="198548"/>
                                <a:pt x="1391399" y="202638"/>
                              </a:cubicBezTo>
                              <a:lnTo>
                                <a:pt x="1391399" y="278341"/>
                              </a:lnTo>
                              <a:lnTo>
                                <a:pt x="1424836" y="278341"/>
                              </a:lnTo>
                              <a:lnTo>
                                <a:pt x="1424836" y="198745"/>
                              </a:lnTo>
                              <a:cubicBezTo>
                                <a:pt x="1424836" y="190785"/>
                                <a:pt x="1423997" y="183294"/>
                                <a:pt x="1422319" y="176344"/>
                              </a:cubicBezTo>
                              <a:cubicBezTo>
                                <a:pt x="1420666" y="169395"/>
                                <a:pt x="1417902" y="163308"/>
                                <a:pt x="1414102" y="158133"/>
                              </a:cubicBezTo>
                              <a:cubicBezTo>
                                <a:pt x="1410302" y="152934"/>
                                <a:pt x="1405317" y="148843"/>
                                <a:pt x="1399197" y="145886"/>
                              </a:cubicBezTo>
                              <a:cubicBezTo>
                                <a:pt x="1393077" y="142929"/>
                                <a:pt x="1385551" y="141425"/>
                                <a:pt x="1376643" y="141425"/>
                              </a:cubicBezTo>
                              <a:cubicBezTo>
                                <a:pt x="1366599" y="141425"/>
                                <a:pt x="1357962" y="143421"/>
                                <a:pt x="1350732" y="147414"/>
                              </a:cubicBezTo>
                              <a:cubicBezTo>
                                <a:pt x="1343477" y="151406"/>
                                <a:pt x="1337456" y="157665"/>
                                <a:pt x="1332619" y="166191"/>
                              </a:cubicBezTo>
                              <a:cubicBezTo>
                                <a:pt x="1325734" y="149681"/>
                                <a:pt x="1311817" y="141401"/>
                                <a:pt x="1290817" y="141401"/>
                              </a:cubicBezTo>
                              <a:cubicBezTo>
                                <a:pt x="1279663" y="141401"/>
                                <a:pt x="1270779" y="143865"/>
                                <a:pt x="1264215" y="148794"/>
                              </a:cubicBezTo>
                              <a:cubicBezTo>
                                <a:pt x="1257602" y="153722"/>
                                <a:pt x="1252839" y="159316"/>
                                <a:pt x="1249853" y="165625"/>
                              </a:cubicBezTo>
                              <a:lnTo>
                                <a:pt x="1249286" y="165625"/>
                              </a:lnTo>
                              <a:lnTo>
                                <a:pt x="1249286" y="144752"/>
                              </a:lnTo>
                              <a:lnTo>
                                <a:pt x="1217527" y="144752"/>
                              </a:lnTo>
                              <a:lnTo>
                                <a:pt x="1217527" y="278341"/>
                              </a:lnTo>
                              <a:lnTo>
                                <a:pt x="1250964" y="278341"/>
                              </a:lnTo>
                              <a:lnTo>
                                <a:pt x="1250964" y="205423"/>
                              </a:lnTo>
                              <a:cubicBezTo>
                                <a:pt x="1250964" y="200987"/>
                                <a:pt x="1251531" y="196724"/>
                                <a:pt x="1252642" y="192633"/>
                              </a:cubicBezTo>
                              <a:cubicBezTo>
                                <a:pt x="1253752" y="188543"/>
                                <a:pt x="1255578" y="184920"/>
                                <a:pt x="1258071" y="181766"/>
                              </a:cubicBezTo>
                              <a:cubicBezTo>
                                <a:pt x="1260588" y="178611"/>
                                <a:pt x="1263746" y="176098"/>
                                <a:pt x="1267547" y="174250"/>
                              </a:cubicBezTo>
                              <a:cubicBezTo>
                                <a:pt x="1271347" y="172401"/>
                                <a:pt x="1276035" y="171465"/>
                                <a:pt x="1281637" y="171465"/>
                              </a:cubicBezTo>
                              <a:cubicBezTo>
                                <a:pt x="1289805" y="171465"/>
                                <a:pt x="1295653" y="173929"/>
                                <a:pt x="1299182" y="178833"/>
                              </a:cubicBezTo>
                              <a:cubicBezTo>
                                <a:pt x="1302686" y="183762"/>
                                <a:pt x="1304463" y="190391"/>
                                <a:pt x="1304463" y="198745"/>
                              </a:cubicBezTo>
                              <a:lnTo>
                                <a:pt x="1304463" y="278341"/>
                              </a:lnTo>
                              <a:lnTo>
                                <a:pt x="1337900" y="278341"/>
                              </a:lnTo>
                              <a:lnTo>
                                <a:pt x="1337900" y="205990"/>
                              </a:lnTo>
                              <a:cubicBezTo>
                                <a:pt x="1337900" y="201726"/>
                                <a:pt x="1338418" y="197513"/>
                                <a:pt x="1339430" y="193348"/>
                              </a:cubicBezTo>
                              <a:cubicBezTo>
                                <a:pt x="1340442" y="189159"/>
                                <a:pt x="1342120" y="185462"/>
                                <a:pt x="1344439" y="182209"/>
                              </a:cubicBezTo>
                              <a:cubicBezTo>
                                <a:pt x="1346759" y="178956"/>
                                <a:pt x="1349745" y="176344"/>
                                <a:pt x="1353348" y="174422"/>
                              </a:cubicBezTo>
                              <a:cubicBezTo>
                                <a:pt x="1356975" y="172475"/>
                                <a:pt x="1361392" y="171490"/>
                                <a:pt x="1366599" y="171490"/>
                              </a:cubicBezTo>
                              <a:cubicBezTo>
                                <a:pt x="1371806" y="171490"/>
                                <a:pt x="1375705" y="172328"/>
                                <a:pt x="1378839" y="174003"/>
                              </a:cubicBezTo>
                              <a:cubicBezTo>
                                <a:pt x="1381997" y="175679"/>
                                <a:pt x="1384514" y="177946"/>
                                <a:pt x="1386365" y="180829"/>
                              </a:cubicBezTo>
                              <a:moveTo>
                                <a:pt x="2191494" y="175088"/>
                              </a:moveTo>
                              <a:cubicBezTo>
                                <a:pt x="2197342" y="169321"/>
                                <a:pt x="2205288" y="166463"/>
                                <a:pt x="2215307" y="166463"/>
                              </a:cubicBezTo>
                              <a:cubicBezTo>
                                <a:pt x="2225893" y="166463"/>
                                <a:pt x="2234160" y="169296"/>
                                <a:pt x="2240107" y="174940"/>
                              </a:cubicBezTo>
                              <a:cubicBezTo>
                                <a:pt x="2246054" y="180608"/>
                                <a:pt x="2249114" y="188345"/>
                                <a:pt x="2249312" y="198178"/>
                              </a:cubicBezTo>
                              <a:lnTo>
                                <a:pt x="2180760" y="198178"/>
                              </a:lnTo>
                              <a:cubicBezTo>
                                <a:pt x="2182067" y="188543"/>
                                <a:pt x="2185621" y="180829"/>
                                <a:pt x="2191494" y="175088"/>
                              </a:cubicBezTo>
                              <a:moveTo>
                                <a:pt x="2250447" y="275532"/>
                              </a:moveTo>
                              <a:cubicBezTo>
                                <a:pt x="2260095" y="271441"/>
                                <a:pt x="2268831" y="264590"/>
                                <a:pt x="2276629" y="254930"/>
                              </a:cubicBezTo>
                              <a:lnTo>
                                <a:pt x="2252643" y="236867"/>
                              </a:lnTo>
                              <a:cubicBezTo>
                                <a:pt x="2248374" y="242042"/>
                                <a:pt x="2243414" y="246379"/>
                                <a:pt x="2237738" y="249805"/>
                              </a:cubicBezTo>
                              <a:cubicBezTo>
                                <a:pt x="2232063" y="253255"/>
                                <a:pt x="2225079" y="254955"/>
                                <a:pt x="2216714" y="254955"/>
                              </a:cubicBezTo>
                              <a:cubicBezTo>
                                <a:pt x="2207238" y="254955"/>
                                <a:pt x="2199168" y="252170"/>
                                <a:pt x="2192456" y="246601"/>
                              </a:cubicBezTo>
                              <a:cubicBezTo>
                                <a:pt x="2185769" y="241032"/>
                                <a:pt x="2181870" y="233245"/>
                                <a:pt x="2180760" y="223240"/>
                              </a:cubicBezTo>
                              <a:lnTo>
                                <a:pt x="2282749" y="223240"/>
                              </a:lnTo>
                              <a:lnTo>
                                <a:pt x="2282749" y="214048"/>
                              </a:lnTo>
                              <a:cubicBezTo>
                                <a:pt x="2282749" y="202367"/>
                                <a:pt x="2281219" y="192042"/>
                                <a:pt x="2278159" y="183023"/>
                              </a:cubicBezTo>
                              <a:cubicBezTo>
                                <a:pt x="2275099" y="174028"/>
                                <a:pt x="2270830" y="166463"/>
                                <a:pt x="2265327" y="160326"/>
                              </a:cubicBezTo>
                              <a:cubicBezTo>
                                <a:pt x="2259849" y="154215"/>
                                <a:pt x="2253260" y="149533"/>
                                <a:pt x="2245536" y="146280"/>
                              </a:cubicBezTo>
                              <a:cubicBezTo>
                                <a:pt x="2237837" y="143027"/>
                                <a:pt x="2229323" y="141401"/>
                                <a:pt x="2220045" y="141401"/>
                              </a:cubicBezTo>
                              <a:cubicBezTo>
                                <a:pt x="2210002" y="141401"/>
                                <a:pt x="2200526" y="143076"/>
                                <a:pt x="2191642" y="146428"/>
                              </a:cubicBezTo>
                              <a:cubicBezTo>
                                <a:pt x="2182734" y="149779"/>
                                <a:pt x="2175010" y="154486"/>
                                <a:pt x="2168495" y="160622"/>
                              </a:cubicBezTo>
                              <a:cubicBezTo>
                                <a:pt x="2161981" y="166758"/>
                                <a:pt x="2156848" y="174126"/>
                                <a:pt x="2153023" y="182751"/>
                              </a:cubicBezTo>
                              <a:cubicBezTo>
                                <a:pt x="2149223" y="191376"/>
                                <a:pt x="2147323" y="200987"/>
                                <a:pt x="2147323" y="211534"/>
                              </a:cubicBezTo>
                              <a:cubicBezTo>
                                <a:pt x="2147323" y="222081"/>
                                <a:pt x="2149223" y="231717"/>
                                <a:pt x="2153023" y="240342"/>
                              </a:cubicBezTo>
                              <a:cubicBezTo>
                                <a:pt x="2156823" y="248967"/>
                                <a:pt x="2161981" y="256335"/>
                                <a:pt x="2168495" y="262471"/>
                              </a:cubicBezTo>
                              <a:cubicBezTo>
                                <a:pt x="2175010" y="268583"/>
                                <a:pt x="2182709" y="273314"/>
                                <a:pt x="2191642" y="276665"/>
                              </a:cubicBezTo>
                              <a:cubicBezTo>
                                <a:pt x="2200550" y="280017"/>
                                <a:pt x="2210026" y="281668"/>
                                <a:pt x="2220045" y="281668"/>
                              </a:cubicBezTo>
                              <a:cubicBezTo>
                                <a:pt x="2230631" y="281668"/>
                                <a:pt x="2240749" y="279623"/>
                                <a:pt x="2250422" y="275557"/>
                              </a:cubicBezTo>
                              <a:moveTo>
                                <a:pt x="2079758" y="226566"/>
                              </a:moveTo>
                              <a:cubicBezTo>
                                <a:pt x="2077981" y="231396"/>
                                <a:pt x="2075390" y="235660"/>
                                <a:pt x="2071960" y="239356"/>
                              </a:cubicBezTo>
                              <a:cubicBezTo>
                                <a:pt x="2068505" y="243077"/>
                                <a:pt x="2064384" y="246034"/>
                                <a:pt x="2059547" y="248252"/>
                              </a:cubicBezTo>
                              <a:cubicBezTo>
                                <a:pt x="2054711" y="250495"/>
                                <a:pt x="2049257" y="251604"/>
                                <a:pt x="2043113" y="251604"/>
                              </a:cubicBezTo>
                              <a:cubicBezTo>
                                <a:pt x="2036968" y="251604"/>
                                <a:pt x="2031490" y="250495"/>
                                <a:pt x="2026678" y="248252"/>
                              </a:cubicBezTo>
                              <a:cubicBezTo>
                                <a:pt x="2021841" y="246034"/>
                                <a:pt x="2017720" y="243077"/>
                                <a:pt x="2014290" y="239356"/>
                              </a:cubicBezTo>
                              <a:cubicBezTo>
                                <a:pt x="2010835" y="235660"/>
                                <a:pt x="2008244" y="231372"/>
                                <a:pt x="2006468" y="226566"/>
                              </a:cubicBezTo>
                              <a:cubicBezTo>
                                <a:pt x="2004716" y="221736"/>
                                <a:pt x="2003827" y="216734"/>
                                <a:pt x="2003827" y="211534"/>
                              </a:cubicBezTo>
                              <a:cubicBezTo>
                                <a:pt x="2003827" y="206335"/>
                                <a:pt x="2004716" y="201332"/>
                                <a:pt x="2006468" y="196502"/>
                              </a:cubicBezTo>
                              <a:cubicBezTo>
                                <a:pt x="2008244" y="191672"/>
                                <a:pt x="2010835" y="187409"/>
                                <a:pt x="2014290" y="183713"/>
                              </a:cubicBezTo>
                              <a:cubicBezTo>
                                <a:pt x="2017720" y="179991"/>
                                <a:pt x="2021866" y="177034"/>
                                <a:pt x="2026678" y="174816"/>
                              </a:cubicBezTo>
                              <a:cubicBezTo>
                                <a:pt x="2031514" y="172599"/>
                                <a:pt x="2036993" y="171465"/>
                                <a:pt x="2043113" y="171465"/>
                              </a:cubicBezTo>
                              <a:cubicBezTo>
                                <a:pt x="2049232" y="171465"/>
                                <a:pt x="2054735" y="172574"/>
                                <a:pt x="2059547" y="174816"/>
                              </a:cubicBezTo>
                              <a:cubicBezTo>
                                <a:pt x="2064384" y="177034"/>
                                <a:pt x="2068505" y="179991"/>
                                <a:pt x="2071960" y="183713"/>
                              </a:cubicBezTo>
                              <a:cubicBezTo>
                                <a:pt x="2075390" y="187409"/>
                                <a:pt x="2077981" y="191672"/>
                                <a:pt x="2079758" y="196502"/>
                              </a:cubicBezTo>
                              <a:cubicBezTo>
                                <a:pt x="2081510" y="201332"/>
                                <a:pt x="2082398" y="206335"/>
                                <a:pt x="2082398" y="211534"/>
                              </a:cubicBezTo>
                              <a:cubicBezTo>
                                <a:pt x="2082398" y="216734"/>
                                <a:pt x="2081510" y="221736"/>
                                <a:pt x="2079758" y="226566"/>
                              </a:cubicBezTo>
                              <a:moveTo>
                                <a:pt x="2114725" y="278317"/>
                              </a:moveTo>
                              <a:lnTo>
                                <a:pt x="2114725" y="67940"/>
                              </a:lnTo>
                              <a:lnTo>
                                <a:pt x="2081287" y="67940"/>
                              </a:lnTo>
                              <a:lnTo>
                                <a:pt x="2081287" y="161731"/>
                              </a:lnTo>
                              <a:lnTo>
                                <a:pt x="2080449" y="161731"/>
                              </a:lnTo>
                              <a:cubicBezTo>
                                <a:pt x="2078771" y="159513"/>
                                <a:pt x="2076648" y="157246"/>
                                <a:pt x="2074032" y="154905"/>
                              </a:cubicBezTo>
                              <a:cubicBezTo>
                                <a:pt x="2071417" y="152589"/>
                                <a:pt x="2068258" y="150395"/>
                                <a:pt x="2064557" y="148375"/>
                              </a:cubicBezTo>
                              <a:cubicBezTo>
                                <a:pt x="2060830" y="146329"/>
                                <a:pt x="2056561" y="144678"/>
                                <a:pt x="2051725" y="143348"/>
                              </a:cubicBezTo>
                              <a:cubicBezTo>
                                <a:pt x="2046888" y="142041"/>
                                <a:pt x="2041336" y="141401"/>
                                <a:pt x="2035019" y="141401"/>
                              </a:cubicBezTo>
                              <a:cubicBezTo>
                                <a:pt x="2025543" y="141401"/>
                                <a:pt x="2016807" y="143224"/>
                                <a:pt x="2008837" y="146847"/>
                              </a:cubicBezTo>
                              <a:cubicBezTo>
                                <a:pt x="2000866" y="150445"/>
                                <a:pt x="1994006" y="155423"/>
                                <a:pt x="1988355" y="161731"/>
                              </a:cubicBezTo>
                              <a:cubicBezTo>
                                <a:pt x="1982679" y="168040"/>
                                <a:pt x="1978262" y="175457"/>
                                <a:pt x="1975103" y="184008"/>
                              </a:cubicBezTo>
                              <a:cubicBezTo>
                                <a:pt x="1971945" y="192535"/>
                                <a:pt x="1970365" y="201726"/>
                                <a:pt x="1970365" y="211559"/>
                              </a:cubicBezTo>
                              <a:cubicBezTo>
                                <a:pt x="1970365" y="221391"/>
                                <a:pt x="1971846" y="230583"/>
                                <a:pt x="1974807" y="239110"/>
                              </a:cubicBezTo>
                              <a:cubicBezTo>
                                <a:pt x="1977768" y="247661"/>
                                <a:pt x="1982136" y="255078"/>
                                <a:pt x="1987911" y="261387"/>
                              </a:cubicBezTo>
                              <a:cubicBezTo>
                                <a:pt x="1993660" y="267695"/>
                                <a:pt x="2000570" y="272649"/>
                                <a:pt x="2008664" y="276271"/>
                              </a:cubicBezTo>
                              <a:cubicBezTo>
                                <a:pt x="2016733" y="279894"/>
                                <a:pt x="2025987" y="281693"/>
                                <a:pt x="2036400" y="281693"/>
                              </a:cubicBezTo>
                              <a:cubicBezTo>
                                <a:pt x="2045876" y="281693"/>
                                <a:pt x="2054686" y="279844"/>
                                <a:pt x="2062879" y="276123"/>
                              </a:cubicBezTo>
                              <a:cubicBezTo>
                                <a:pt x="2071047" y="272427"/>
                                <a:pt x="2077537" y="266488"/>
                                <a:pt x="2082398" y="258306"/>
                              </a:cubicBezTo>
                              <a:lnTo>
                                <a:pt x="2082965" y="258306"/>
                              </a:lnTo>
                              <a:lnTo>
                                <a:pt x="2082965" y="278341"/>
                              </a:lnTo>
                              <a:lnTo>
                                <a:pt x="2114725" y="278341"/>
                              </a:lnTo>
                              <a:close/>
                              <a:moveTo>
                                <a:pt x="1853225" y="175088"/>
                              </a:moveTo>
                              <a:cubicBezTo>
                                <a:pt x="1859073" y="169321"/>
                                <a:pt x="1867019" y="166463"/>
                                <a:pt x="1877038" y="166463"/>
                              </a:cubicBezTo>
                              <a:cubicBezTo>
                                <a:pt x="1887624" y="166463"/>
                                <a:pt x="1895891" y="169296"/>
                                <a:pt x="1901838" y="174940"/>
                              </a:cubicBezTo>
                              <a:cubicBezTo>
                                <a:pt x="1907785" y="180608"/>
                                <a:pt x="1910845" y="188345"/>
                                <a:pt x="1911043" y="198178"/>
                              </a:cubicBezTo>
                              <a:lnTo>
                                <a:pt x="1842491" y="198178"/>
                              </a:lnTo>
                              <a:cubicBezTo>
                                <a:pt x="1843798" y="188543"/>
                                <a:pt x="1847352" y="180829"/>
                                <a:pt x="1853225" y="175088"/>
                              </a:cubicBezTo>
                              <a:moveTo>
                                <a:pt x="1853348" y="276641"/>
                              </a:moveTo>
                              <a:cubicBezTo>
                                <a:pt x="1862257" y="279992"/>
                                <a:pt x="1871732" y="281643"/>
                                <a:pt x="1881751" y="281643"/>
                              </a:cubicBezTo>
                              <a:cubicBezTo>
                                <a:pt x="1892337" y="281643"/>
                                <a:pt x="1902455" y="279598"/>
                                <a:pt x="1912128" y="275532"/>
                              </a:cubicBezTo>
                              <a:cubicBezTo>
                                <a:pt x="1921777" y="271441"/>
                                <a:pt x="1930513" y="264590"/>
                                <a:pt x="1938310" y="254930"/>
                              </a:cubicBezTo>
                              <a:lnTo>
                                <a:pt x="1914325" y="236867"/>
                              </a:lnTo>
                              <a:cubicBezTo>
                                <a:pt x="1910056" y="242042"/>
                                <a:pt x="1905095" y="246379"/>
                                <a:pt x="1899420" y="249805"/>
                              </a:cubicBezTo>
                              <a:cubicBezTo>
                                <a:pt x="1893744" y="253255"/>
                                <a:pt x="1886761" y="254955"/>
                                <a:pt x="1878395" y="254955"/>
                              </a:cubicBezTo>
                              <a:cubicBezTo>
                                <a:pt x="1868919" y="254955"/>
                                <a:pt x="1860850" y="252170"/>
                                <a:pt x="1854138" y="246601"/>
                              </a:cubicBezTo>
                              <a:cubicBezTo>
                                <a:pt x="1847450" y="241032"/>
                                <a:pt x="1843552" y="233245"/>
                                <a:pt x="1842441" y="223240"/>
                              </a:cubicBezTo>
                              <a:lnTo>
                                <a:pt x="1944430" y="223240"/>
                              </a:lnTo>
                              <a:lnTo>
                                <a:pt x="1944430" y="214048"/>
                              </a:lnTo>
                              <a:cubicBezTo>
                                <a:pt x="1944430" y="202367"/>
                                <a:pt x="1942900" y="192042"/>
                                <a:pt x="1939840" y="183023"/>
                              </a:cubicBezTo>
                              <a:cubicBezTo>
                                <a:pt x="1936780" y="174028"/>
                                <a:pt x="1932511" y="166463"/>
                                <a:pt x="1927008" y="160326"/>
                              </a:cubicBezTo>
                              <a:cubicBezTo>
                                <a:pt x="1921530" y="154215"/>
                                <a:pt x="1914941" y="149533"/>
                                <a:pt x="1907218" y="146280"/>
                              </a:cubicBezTo>
                              <a:cubicBezTo>
                                <a:pt x="1899519" y="143027"/>
                                <a:pt x="1891005" y="141401"/>
                                <a:pt x="1881727" y="141401"/>
                              </a:cubicBezTo>
                              <a:cubicBezTo>
                                <a:pt x="1871683" y="141401"/>
                                <a:pt x="1862207" y="143076"/>
                                <a:pt x="1853324" y="146428"/>
                              </a:cubicBezTo>
                              <a:cubicBezTo>
                                <a:pt x="1844415" y="149779"/>
                                <a:pt x="1836691" y="154486"/>
                                <a:pt x="1830177" y="160622"/>
                              </a:cubicBezTo>
                              <a:cubicBezTo>
                                <a:pt x="1823662" y="166758"/>
                                <a:pt x="1818529" y="174126"/>
                                <a:pt x="1814704" y="182751"/>
                              </a:cubicBezTo>
                              <a:cubicBezTo>
                                <a:pt x="1810904" y="191376"/>
                                <a:pt x="1809004" y="200987"/>
                                <a:pt x="1809004" y="211534"/>
                              </a:cubicBezTo>
                              <a:cubicBezTo>
                                <a:pt x="1809004" y="222081"/>
                                <a:pt x="1810904" y="231717"/>
                                <a:pt x="1814704" y="240342"/>
                              </a:cubicBezTo>
                              <a:cubicBezTo>
                                <a:pt x="1818505" y="248967"/>
                                <a:pt x="1823662" y="256335"/>
                                <a:pt x="1830177" y="262471"/>
                              </a:cubicBezTo>
                              <a:cubicBezTo>
                                <a:pt x="1836691" y="268583"/>
                                <a:pt x="1844391" y="273314"/>
                                <a:pt x="1853324" y="276665"/>
                              </a:cubicBezTo>
                              <a:moveTo>
                                <a:pt x="2400926" y="185511"/>
                              </a:moveTo>
                              <a:cubicBezTo>
                                <a:pt x="2402505" y="189504"/>
                                <a:pt x="2403467" y="193767"/>
                                <a:pt x="2403862" y="198326"/>
                              </a:cubicBezTo>
                              <a:cubicBezTo>
                                <a:pt x="2404232" y="202860"/>
                                <a:pt x="2404430" y="207000"/>
                                <a:pt x="2404430" y="210721"/>
                              </a:cubicBezTo>
                              <a:lnTo>
                                <a:pt x="2404430" y="278341"/>
                              </a:lnTo>
                              <a:lnTo>
                                <a:pt x="2437867" y="278341"/>
                              </a:lnTo>
                              <a:lnTo>
                                <a:pt x="2437867" y="194013"/>
                              </a:lnTo>
                              <a:cubicBezTo>
                                <a:pt x="2437867" y="187163"/>
                                <a:pt x="2437028" y="180558"/>
                                <a:pt x="2435350" y="174274"/>
                              </a:cubicBezTo>
                              <a:cubicBezTo>
                                <a:pt x="2433672" y="167966"/>
                                <a:pt x="2430908" y="162396"/>
                                <a:pt x="2426984" y="157566"/>
                              </a:cubicBezTo>
                              <a:cubicBezTo>
                                <a:pt x="2423085" y="152736"/>
                                <a:pt x="2418027" y="148843"/>
                                <a:pt x="2411808" y="145886"/>
                              </a:cubicBezTo>
                              <a:cubicBezTo>
                                <a:pt x="2405590" y="142929"/>
                                <a:pt x="2398014" y="141425"/>
                                <a:pt x="2389081" y="141425"/>
                              </a:cubicBezTo>
                              <a:cubicBezTo>
                                <a:pt x="2377952" y="141425"/>
                                <a:pt x="2369117" y="143890"/>
                                <a:pt x="2362603" y="148818"/>
                              </a:cubicBezTo>
                              <a:cubicBezTo>
                                <a:pt x="2356113" y="153747"/>
                                <a:pt x="2351276" y="159513"/>
                                <a:pt x="2348117" y="166216"/>
                              </a:cubicBezTo>
                              <a:lnTo>
                                <a:pt x="2347550" y="166216"/>
                              </a:lnTo>
                              <a:lnTo>
                                <a:pt x="2347550" y="144777"/>
                              </a:lnTo>
                              <a:lnTo>
                                <a:pt x="2315791" y="144777"/>
                              </a:lnTo>
                              <a:lnTo>
                                <a:pt x="2315791" y="278366"/>
                              </a:lnTo>
                              <a:lnTo>
                                <a:pt x="2349228" y="278366"/>
                              </a:lnTo>
                              <a:lnTo>
                                <a:pt x="2349228" y="205448"/>
                              </a:lnTo>
                              <a:cubicBezTo>
                                <a:pt x="2349228" y="201012"/>
                                <a:pt x="2349795" y="196749"/>
                                <a:pt x="2350906" y="192658"/>
                              </a:cubicBezTo>
                              <a:cubicBezTo>
                                <a:pt x="2352016" y="188567"/>
                                <a:pt x="2353818" y="184945"/>
                                <a:pt x="2356335" y="181790"/>
                              </a:cubicBezTo>
                              <a:cubicBezTo>
                                <a:pt x="2358852" y="178636"/>
                                <a:pt x="2362010" y="176123"/>
                                <a:pt x="2365811" y="174274"/>
                              </a:cubicBezTo>
                              <a:cubicBezTo>
                                <a:pt x="2369611" y="172426"/>
                                <a:pt x="2374299" y="171490"/>
                                <a:pt x="2379876" y="171490"/>
                              </a:cubicBezTo>
                              <a:cubicBezTo>
                                <a:pt x="2385453" y="171490"/>
                                <a:pt x="2390191" y="172845"/>
                                <a:pt x="2393547" y="175531"/>
                              </a:cubicBezTo>
                              <a:cubicBezTo>
                                <a:pt x="2396903" y="178217"/>
                                <a:pt x="2399346" y="181544"/>
                                <a:pt x="2400926" y="185536"/>
                              </a:cubicBezTo>
                              <a:moveTo>
                                <a:pt x="2849302" y="173141"/>
                              </a:moveTo>
                              <a:lnTo>
                                <a:pt x="2849302" y="144752"/>
                              </a:lnTo>
                              <a:lnTo>
                                <a:pt x="2812534" y="144752"/>
                              </a:lnTo>
                              <a:lnTo>
                                <a:pt x="2812534" y="106088"/>
                              </a:lnTo>
                              <a:lnTo>
                                <a:pt x="2779072" y="106088"/>
                              </a:lnTo>
                              <a:lnTo>
                                <a:pt x="2779072" y="144752"/>
                              </a:lnTo>
                              <a:lnTo>
                                <a:pt x="2751508" y="144752"/>
                              </a:lnTo>
                              <a:lnTo>
                                <a:pt x="2751508" y="173141"/>
                              </a:lnTo>
                              <a:lnTo>
                                <a:pt x="2779072" y="173141"/>
                              </a:lnTo>
                              <a:lnTo>
                                <a:pt x="2779072" y="234354"/>
                              </a:lnTo>
                              <a:cubicBezTo>
                                <a:pt x="2779072" y="242141"/>
                                <a:pt x="2779689" y="249016"/>
                                <a:pt x="2780874" y="254930"/>
                              </a:cubicBezTo>
                              <a:cubicBezTo>
                                <a:pt x="2782083" y="260869"/>
                                <a:pt x="2784304" y="265847"/>
                                <a:pt x="2787561" y="269839"/>
                              </a:cubicBezTo>
                              <a:cubicBezTo>
                                <a:pt x="2790818" y="273832"/>
                                <a:pt x="2795285" y="276789"/>
                                <a:pt x="2800936" y="278735"/>
                              </a:cubicBezTo>
                              <a:cubicBezTo>
                                <a:pt x="2806612" y="280682"/>
                                <a:pt x="2813891" y="281643"/>
                                <a:pt x="2822800" y="281643"/>
                              </a:cubicBezTo>
                              <a:cubicBezTo>
                                <a:pt x="2826699" y="281643"/>
                                <a:pt x="2831214" y="281323"/>
                                <a:pt x="2836322" y="280658"/>
                              </a:cubicBezTo>
                              <a:cubicBezTo>
                                <a:pt x="2841430" y="280017"/>
                                <a:pt x="2845749" y="278859"/>
                                <a:pt x="2849278" y="277183"/>
                              </a:cubicBezTo>
                              <a:lnTo>
                                <a:pt x="2849278" y="249065"/>
                              </a:lnTo>
                              <a:cubicBezTo>
                                <a:pt x="2847230" y="250569"/>
                                <a:pt x="2844441" y="251628"/>
                                <a:pt x="2840912" y="252269"/>
                              </a:cubicBezTo>
                              <a:cubicBezTo>
                                <a:pt x="2837383" y="252934"/>
                                <a:pt x="2834126" y="253255"/>
                                <a:pt x="2831165" y="253255"/>
                              </a:cubicBezTo>
                              <a:cubicBezTo>
                                <a:pt x="2823737" y="253255"/>
                                <a:pt x="2818777" y="251308"/>
                                <a:pt x="2816260" y="247390"/>
                              </a:cubicBezTo>
                              <a:cubicBezTo>
                                <a:pt x="2813743" y="243496"/>
                                <a:pt x="2812509" y="238198"/>
                                <a:pt x="2812509" y="231520"/>
                              </a:cubicBezTo>
                              <a:lnTo>
                                <a:pt x="2812509" y="173091"/>
                              </a:lnTo>
                              <a:lnTo>
                                <a:pt x="2849278" y="173091"/>
                              </a:lnTo>
                              <a:close/>
                              <a:moveTo>
                                <a:pt x="1759527" y="119419"/>
                              </a:moveTo>
                              <a:cubicBezTo>
                                <a:pt x="1765647" y="119419"/>
                                <a:pt x="1770829" y="117522"/>
                                <a:pt x="1775000" y="113727"/>
                              </a:cubicBezTo>
                              <a:cubicBezTo>
                                <a:pt x="1779195" y="109932"/>
                                <a:pt x="1781268" y="105151"/>
                                <a:pt x="1781268" y="99385"/>
                              </a:cubicBezTo>
                              <a:cubicBezTo>
                                <a:pt x="1781268" y="93618"/>
                                <a:pt x="1779195" y="88862"/>
                                <a:pt x="1775000" y="85043"/>
                              </a:cubicBezTo>
                              <a:cubicBezTo>
                                <a:pt x="1770829" y="81248"/>
                                <a:pt x="1765672" y="79350"/>
                                <a:pt x="1759527" y="79350"/>
                              </a:cubicBezTo>
                              <a:cubicBezTo>
                                <a:pt x="1753383" y="79350"/>
                                <a:pt x="1748324" y="81346"/>
                                <a:pt x="1744351" y="85338"/>
                              </a:cubicBezTo>
                              <a:cubicBezTo>
                                <a:pt x="1740353" y="89330"/>
                                <a:pt x="1738355" y="94013"/>
                                <a:pt x="1738355" y="99385"/>
                              </a:cubicBezTo>
                              <a:cubicBezTo>
                                <a:pt x="1738355" y="104757"/>
                                <a:pt x="1740353" y="109464"/>
                                <a:pt x="1744351" y="113456"/>
                              </a:cubicBezTo>
                              <a:cubicBezTo>
                                <a:pt x="1748349" y="117448"/>
                                <a:pt x="1753407" y="119444"/>
                                <a:pt x="1759527" y="119444"/>
                              </a:cubicBezTo>
                              <a:moveTo>
                                <a:pt x="1743092" y="278317"/>
                              </a:moveTo>
                              <a:lnTo>
                                <a:pt x="1776529" y="278317"/>
                              </a:lnTo>
                              <a:lnTo>
                                <a:pt x="1776529" y="144728"/>
                              </a:lnTo>
                              <a:lnTo>
                                <a:pt x="1743092" y="144728"/>
                              </a:lnTo>
                              <a:lnTo>
                                <a:pt x="1743092" y="278317"/>
                              </a:lnTo>
                              <a:close/>
                              <a:moveTo>
                                <a:pt x="660622" y="196502"/>
                              </a:moveTo>
                              <a:lnTo>
                                <a:pt x="747558" y="196502"/>
                              </a:lnTo>
                              <a:lnTo>
                                <a:pt x="747558" y="164787"/>
                              </a:lnTo>
                              <a:lnTo>
                                <a:pt x="660622" y="164787"/>
                              </a:lnTo>
                              <a:lnTo>
                                <a:pt x="660622" y="113037"/>
                              </a:lnTo>
                              <a:lnTo>
                                <a:pt x="752863" y="113037"/>
                              </a:lnTo>
                              <a:lnTo>
                                <a:pt x="752863" y="81297"/>
                              </a:lnTo>
                              <a:lnTo>
                                <a:pt x="625507" y="81297"/>
                              </a:lnTo>
                              <a:lnTo>
                                <a:pt x="625507" y="278317"/>
                              </a:lnTo>
                              <a:lnTo>
                                <a:pt x="660622" y="278317"/>
                              </a:lnTo>
                              <a:lnTo>
                                <a:pt x="660622" y="196502"/>
                              </a:lnTo>
                              <a:close/>
                              <a:moveTo>
                                <a:pt x="2716912" y="206384"/>
                              </a:moveTo>
                              <a:cubicBezTo>
                                <a:pt x="2711508" y="203501"/>
                                <a:pt x="2705708" y="201381"/>
                                <a:pt x="2699490" y="199977"/>
                              </a:cubicBezTo>
                              <a:cubicBezTo>
                                <a:pt x="2693271" y="198572"/>
                                <a:pt x="2687448" y="197241"/>
                                <a:pt x="2682068" y="195935"/>
                              </a:cubicBezTo>
                              <a:cubicBezTo>
                                <a:pt x="2676664" y="194629"/>
                                <a:pt x="2672222" y="193052"/>
                                <a:pt x="2668693" y="191204"/>
                              </a:cubicBezTo>
                              <a:cubicBezTo>
                                <a:pt x="2665165" y="189356"/>
                                <a:pt x="2663412" y="186374"/>
                                <a:pt x="2663412" y="182308"/>
                              </a:cubicBezTo>
                              <a:cubicBezTo>
                                <a:pt x="2663412" y="177281"/>
                                <a:pt x="2665535" y="173683"/>
                                <a:pt x="2669828" y="171440"/>
                              </a:cubicBezTo>
                              <a:cubicBezTo>
                                <a:pt x="2674097" y="169223"/>
                                <a:pt x="2678465" y="168089"/>
                                <a:pt x="2682932" y="168089"/>
                              </a:cubicBezTo>
                              <a:cubicBezTo>
                                <a:pt x="2693888" y="168089"/>
                                <a:pt x="2702624" y="172648"/>
                                <a:pt x="2709114" y="181741"/>
                              </a:cubicBezTo>
                              <a:lnTo>
                                <a:pt x="2731397" y="161706"/>
                              </a:lnTo>
                              <a:cubicBezTo>
                                <a:pt x="2726017" y="154289"/>
                                <a:pt x="2718935" y="149065"/>
                                <a:pt x="2710224" y="145984"/>
                              </a:cubicBezTo>
                              <a:cubicBezTo>
                                <a:pt x="2701489" y="142929"/>
                                <a:pt x="2692679" y="141376"/>
                                <a:pt x="2683746" y="141376"/>
                              </a:cubicBezTo>
                              <a:cubicBezTo>
                                <a:pt x="2677059" y="141376"/>
                                <a:pt x="2670470" y="142214"/>
                                <a:pt x="2663955" y="143890"/>
                              </a:cubicBezTo>
                              <a:cubicBezTo>
                                <a:pt x="2657441" y="145565"/>
                                <a:pt x="2651691" y="148178"/>
                                <a:pt x="2646682" y="151677"/>
                              </a:cubicBezTo>
                              <a:cubicBezTo>
                                <a:pt x="2641647" y="155201"/>
                                <a:pt x="2637625" y="159710"/>
                                <a:pt x="2634565" y="165181"/>
                              </a:cubicBezTo>
                              <a:cubicBezTo>
                                <a:pt x="2631505" y="170652"/>
                                <a:pt x="2629975" y="177108"/>
                                <a:pt x="2629975" y="184526"/>
                              </a:cubicBezTo>
                              <a:cubicBezTo>
                                <a:pt x="2629975" y="193052"/>
                                <a:pt x="2631727" y="199730"/>
                                <a:pt x="2635256" y="204560"/>
                              </a:cubicBezTo>
                              <a:cubicBezTo>
                                <a:pt x="2638785" y="209390"/>
                                <a:pt x="2643227" y="213136"/>
                                <a:pt x="2648631" y="215822"/>
                              </a:cubicBezTo>
                              <a:cubicBezTo>
                                <a:pt x="2654011" y="218508"/>
                                <a:pt x="2659810" y="220455"/>
                                <a:pt x="2666053" y="221663"/>
                              </a:cubicBezTo>
                              <a:cubicBezTo>
                                <a:pt x="2672271" y="222870"/>
                                <a:pt x="2678070" y="224176"/>
                                <a:pt x="2683474" y="225556"/>
                              </a:cubicBezTo>
                              <a:cubicBezTo>
                                <a:pt x="2688854" y="226961"/>
                                <a:pt x="2693320" y="228735"/>
                                <a:pt x="2696849" y="230978"/>
                              </a:cubicBezTo>
                              <a:cubicBezTo>
                                <a:pt x="2700378" y="233220"/>
                                <a:pt x="2702130" y="236645"/>
                                <a:pt x="2702130" y="241278"/>
                              </a:cubicBezTo>
                              <a:cubicBezTo>
                                <a:pt x="2702130" y="243890"/>
                                <a:pt x="2701439" y="246133"/>
                                <a:pt x="2700057" y="248104"/>
                              </a:cubicBezTo>
                              <a:cubicBezTo>
                                <a:pt x="2698651" y="250051"/>
                                <a:pt x="2696849" y="251678"/>
                                <a:pt x="2694604" y="252984"/>
                              </a:cubicBezTo>
                              <a:cubicBezTo>
                                <a:pt x="2692383" y="254290"/>
                                <a:pt x="2689964" y="255202"/>
                                <a:pt x="2687349" y="255768"/>
                              </a:cubicBezTo>
                              <a:cubicBezTo>
                                <a:pt x="2684758" y="256335"/>
                                <a:pt x="2682241" y="256606"/>
                                <a:pt x="2679822" y="256606"/>
                              </a:cubicBezTo>
                              <a:cubicBezTo>
                                <a:pt x="2672765" y="256606"/>
                                <a:pt x="2666769" y="255078"/>
                                <a:pt x="2661858" y="252023"/>
                              </a:cubicBezTo>
                              <a:cubicBezTo>
                                <a:pt x="2656922" y="248967"/>
                                <a:pt x="2652332" y="245024"/>
                                <a:pt x="2648063" y="240194"/>
                              </a:cubicBezTo>
                              <a:lnTo>
                                <a:pt x="2625756" y="261067"/>
                              </a:lnTo>
                              <a:cubicBezTo>
                                <a:pt x="2632640" y="268854"/>
                                <a:pt x="2640438" y="274226"/>
                                <a:pt x="2649174" y="277208"/>
                              </a:cubicBezTo>
                              <a:cubicBezTo>
                                <a:pt x="2657885" y="280165"/>
                                <a:pt x="2667459" y="281643"/>
                                <a:pt x="2677873" y="281643"/>
                              </a:cubicBezTo>
                              <a:cubicBezTo>
                                <a:pt x="2684758" y="281643"/>
                                <a:pt x="2691618" y="280904"/>
                                <a:pt x="2698503" y="279425"/>
                              </a:cubicBezTo>
                              <a:cubicBezTo>
                                <a:pt x="2705363" y="277947"/>
                                <a:pt x="2711557" y="275532"/>
                                <a:pt x="2717035" y="272180"/>
                              </a:cubicBezTo>
                              <a:cubicBezTo>
                                <a:pt x="2722513" y="268854"/>
                                <a:pt x="2726980" y="264443"/>
                                <a:pt x="2730410" y="258972"/>
                              </a:cubicBezTo>
                              <a:cubicBezTo>
                                <a:pt x="2733840" y="253501"/>
                                <a:pt x="2735567" y="246774"/>
                                <a:pt x="2735567" y="238789"/>
                              </a:cubicBezTo>
                              <a:cubicBezTo>
                                <a:pt x="2735567" y="230090"/>
                                <a:pt x="2733790" y="223215"/>
                                <a:pt x="2730262" y="218213"/>
                              </a:cubicBezTo>
                              <a:cubicBezTo>
                                <a:pt x="2726733" y="213185"/>
                                <a:pt x="2722267" y="209267"/>
                                <a:pt x="2716887" y="206384"/>
                              </a:cubicBezTo>
                              <a:moveTo>
                                <a:pt x="1014215" y="141401"/>
                              </a:moveTo>
                              <a:cubicBezTo>
                                <a:pt x="1005307" y="141401"/>
                                <a:pt x="997410" y="143545"/>
                                <a:pt x="990525" y="147808"/>
                              </a:cubicBezTo>
                              <a:cubicBezTo>
                                <a:pt x="983640" y="152071"/>
                                <a:pt x="978360" y="158109"/>
                                <a:pt x="974633" y="165896"/>
                              </a:cubicBezTo>
                              <a:lnTo>
                                <a:pt x="974066" y="165896"/>
                              </a:lnTo>
                              <a:lnTo>
                                <a:pt x="974066" y="144752"/>
                              </a:lnTo>
                              <a:lnTo>
                                <a:pt x="940629" y="144752"/>
                              </a:lnTo>
                              <a:lnTo>
                                <a:pt x="940629" y="278341"/>
                              </a:lnTo>
                              <a:lnTo>
                                <a:pt x="974066" y="278341"/>
                              </a:lnTo>
                              <a:lnTo>
                                <a:pt x="974066" y="206828"/>
                              </a:lnTo>
                              <a:cubicBezTo>
                                <a:pt x="974066" y="204979"/>
                                <a:pt x="974485" y="202195"/>
                                <a:pt x="975324" y="198474"/>
                              </a:cubicBezTo>
                              <a:cubicBezTo>
                                <a:pt x="976163" y="194777"/>
                                <a:pt x="977841" y="191056"/>
                                <a:pt x="980334" y="187335"/>
                              </a:cubicBezTo>
                              <a:cubicBezTo>
                                <a:pt x="982851" y="183639"/>
                                <a:pt x="986478" y="180336"/>
                                <a:pt x="991192" y="177453"/>
                              </a:cubicBezTo>
                              <a:cubicBezTo>
                                <a:pt x="995929" y="174570"/>
                                <a:pt x="1002197" y="173141"/>
                                <a:pt x="1009995" y="173141"/>
                              </a:cubicBezTo>
                              <a:cubicBezTo>
                                <a:pt x="1012586" y="173141"/>
                                <a:pt x="1015251" y="173387"/>
                                <a:pt x="1017941" y="173831"/>
                              </a:cubicBezTo>
                              <a:cubicBezTo>
                                <a:pt x="1020631" y="174299"/>
                                <a:pt x="1023370" y="174915"/>
                                <a:pt x="1026158" y="175654"/>
                              </a:cubicBezTo>
                              <a:lnTo>
                                <a:pt x="1026158" y="143372"/>
                              </a:lnTo>
                              <a:cubicBezTo>
                                <a:pt x="1024110" y="142805"/>
                                <a:pt x="1022112" y="142362"/>
                                <a:pt x="1020162" y="141968"/>
                              </a:cubicBezTo>
                              <a:cubicBezTo>
                                <a:pt x="1018213" y="141598"/>
                                <a:pt x="1016214" y="141401"/>
                                <a:pt x="1014166" y="141401"/>
                              </a:cubicBezTo>
                              <a:moveTo>
                                <a:pt x="1099375" y="281643"/>
                              </a:moveTo>
                              <a:cubicBezTo>
                                <a:pt x="1110528" y="281643"/>
                                <a:pt x="1119338" y="279179"/>
                                <a:pt x="1125853" y="274275"/>
                              </a:cubicBezTo>
                              <a:cubicBezTo>
                                <a:pt x="1132343" y="269371"/>
                                <a:pt x="1137179" y="263555"/>
                                <a:pt x="1140363" y="256877"/>
                              </a:cubicBezTo>
                              <a:lnTo>
                                <a:pt x="1140905" y="256877"/>
                              </a:lnTo>
                              <a:lnTo>
                                <a:pt x="1140905" y="278317"/>
                              </a:lnTo>
                              <a:lnTo>
                                <a:pt x="1172689" y="278317"/>
                              </a:lnTo>
                              <a:lnTo>
                                <a:pt x="1172689" y="144728"/>
                              </a:lnTo>
                              <a:lnTo>
                                <a:pt x="1139252" y="144728"/>
                              </a:lnTo>
                              <a:lnTo>
                                <a:pt x="1139252" y="217646"/>
                              </a:lnTo>
                              <a:cubicBezTo>
                                <a:pt x="1139252" y="222081"/>
                                <a:pt x="1138685" y="226369"/>
                                <a:pt x="1137574" y="230435"/>
                              </a:cubicBezTo>
                              <a:cubicBezTo>
                                <a:pt x="1136464" y="234526"/>
                                <a:pt x="1134638" y="238149"/>
                                <a:pt x="1132121" y="241303"/>
                              </a:cubicBezTo>
                              <a:cubicBezTo>
                                <a:pt x="1129628" y="244457"/>
                                <a:pt x="1126445" y="246971"/>
                                <a:pt x="1122669" y="248819"/>
                              </a:cubicBezTo>
                              <a:cubicBezTo>
                                <a:pt x="1118869" y="250667"/>
                                <a:pt x="1114181" y="251604"/>
                                <a:pt x="1108579" y="251604"/>
                              </a:cubicBezTo>
                              <a:cubicBezTo>
                                <a:pt x="1102632" y="251604"/>
                                <a:pt x="1098042" y="250248"/>
                                <a:pt x="1094785" y="247562"/>
                              </a:cubicBezTo>
                              <a:cubicBezTo>
                                <a:pt x="1091527" y="244876"/>
                                <a:pt x="1089109" y="241549"/>
                                <a:pt x="1087554" y="237533"/>
                              </a:cubicBezTo>
                              <a:cubicBezTo>
                                <a:pt x="1085975" y="233540"/>
                                <a:pt x="1084988" y="229277"/>
                                <a:pt x="1084618" y="224743"/>
                              </a:cubicBezTo>
                              <a:cubicBezTo>
                                <a:pt x="1084248" y="220209"/>
                                <a:pt x="1084050" y="216069"/>
                                <a:pt x="1084050" y="212348"/>
                              </a:cubicBezTo>
                              <a:lnTo>
                                <a:pt x="1084050" y="144728"/>
                              </a:lnTo>
                              <a:lnTo>
                                <a:pt x="1050613" y="144728"/>
                              </a:lnTo>
                              <a:lnTo>
                                <a:pt x="1050613" y="229031"/>
                              </a:lnTo>
                              <a:cubicBezTo>
                                <a:pt x="1050613" y="235906"/>
                                <a:pt x="1051452" y="242486"/>
                                <a:pt x="1053130" y="248794"/>
                              </a:cubicBezTo>
                              <a:cubicBezTo>
                                <a:pt x="1054784" y="255103"/>
                                <a:pt x="1057572" y="260722"/>
                                <a:pt x="1061496" y="265625"/>
                              </a:cubicBezTo>
                              <a:cubicBezTo>
                                <a:pt x="1065395" y="270554"/>
                                <a:pt x="1070453" y="274448"/>
                                <a:pt x="1076672" y="277306"/>
                              </a:cubicBezTo>
                              <a:cubicBezTo>
                                <a:pt x="1082890" y="280189"/>
                                <a:pt x="1090466" y="281619"/>
                                <a:pt x="1099375" y="281619"/>
                              </a:cubicBezTo>
                              <a:moveTo>
                                <a:pt x="2503384" y="198178"/>
                              </a:moveTo>
                              <a:cubicBezTo>
                                <a:pt x="2504691" y="188543"/>
                                <a:pt x="2508245" y="180829"/>
                                <a:pt x="2514118" y="175088"/>
                              </a:cubicBezTo>
                              <a:cubicBezTo>
                                <a:pt x="2519966" y="169321"/>
                                <a:pt x="2527912" y="166463"/>
                                <a:pt x="2537931" y="166463"/>
                              </a:cubicBezTo>
                              <a:cubicBezTo>
                                <a:pt x="2548517" y="166463"/>
                                <a:pt x="2556784" y="169296"/>
                                <a:pt x="2562731" y="174940"/>
                              </a:cubicBezTo>
                              <a:cubicBezTo>
                                <a:pt x="2568678" y="180608"/>
                                <a:pt x="2571738" y="188345"/>
                                <a:pt x="2571936" y="198178"/>
                              </a:cubicBezTo>
                              <a:lnTo>
                                <a:pt x="2503384" y="198178"/>
                              </a:lnTo>
                              <a:close/>
                              <a:moveTo>
                                <a:pt x="2587951" y="160326"/>
                              </a:moveTo>
                              <a:cubicBezTo>
                                <a:pt x="2582473" y="154215"/>
                                <a:pt x="2575884" y="149533"/>
                                <a:pt x="2568160" y="146280"/>
                              </a:cubicBezTo>
                              <a:cubicBezTo>
                                <a:pt x="2560461" y="143027"/>
                                <a:pt x="2551948" y="141401"/>
                                <a:pt x="2542669" y="141401"/>
                              </a:cubicBezTo>
                              <a:cubicBezTo>
                                <a:pt x="2532625" y="141401"/>
                                <a:pt x="2523150" y="143076"/>
                                <a:pt x="2514266" y="146428"/>
                              </a:cubicBezTo>
                              <a:cubicBezTo>
                                <a:pt x="2505358" y="149779"/>
                                <a:pt x="2497634" y="154486"/>
                                <a:pt x="2491119" y="160622"/>
                              </a:cubicBezTo>
                              <a:cubicBezTo>
                                <a:pt x="2484629" y="166758"/>
                                <a:pt x="2479472" y="174126"/>
                                <a:pt x="2475647" y="182751"/>
                              </a:cubicBezTo>
                              <a:cubicBezTo>
                                <a:pt x="2471847" y="191376"/>
                                <a:pt x="2469947" y="200987"/>
                                <a:pt x="2469947" y="211534"/>
                              </a:cubicBezTo>
                              <a:cubicBezTo>
                                <a:pt x="2469947" y="222081"/>
                                <a:pt x="2471847" y="231717"/>
                                <a:pt x="2475647" y="240342"/>
                              </a:cubicBezTo>
                              <a:cubicBezTo>
                                <a:pt x="2479447" y="248967"/>
                                <a:pt x="2484605" y="256335"/>
                                <a:pt x="2491119" y="262471"/>
                              </a:cubicBezTo>
                              <a:cubicBezTo>
                                <a:pt x="2497634" y="268583"/>
                                <a:pt x="2505333" y="273314"/>
                                <a:pt x="2514266" y="276665"/>
                              </a:cubicBezTo>
                              <a:cubicBezTo>
                                <a:pt x="2523174" y="280017"/>
                                <a:pt x="2532650" y="281668"/>
                                <a:pt x="2542669" y="281668"/>
                              </a:cubicBezTo>
                              <a:cubicBezTo>
                                <a:pt x="2553255" y="281668"/>
                                <a:pt x="2563373" y="279623"/>
                                <a:pt x="2573046" y="275557"/>
                              </a:cubicBezTo>
                              <a:cubicBezTo>
                                <a:pt x="2582695" y="271466"/>
                                <a:pt x="2591430" y="264615"/>
                                <a:pt x="2599228" y="254955"/>
                              </a:cubicBezTo>
                              <a:lnTo>
                                <a:pt x="2575242" y="236892"/>
                              </a:lnTo>
                              <a:cubicBezTo>
                                <a:pt x="2570973" y="242067"/>
                                <a:pt x="2566013" y="246404"/>
                                <a:pt x="2560338" y="249829"/>
                              </a:cubicBezTo>
                              <a:cubicBezTo>
                                <a:pt x="2554662" y="253279"/>
                                <a:pt x="2547654" y="254980"/>
                                <a:pt x="2539313" y="254980"/>
                              </a:cubicBezTo>
                              <a:cubicBezTo>
                                <a:pt x="2529837" y="254980"/>
                                <a:pt x="2521768" y="252195"/>
                                <a:pt x="2515056" y="246626"/>
                              </a:cubicBezTo>
                              <a:cubicBezTo>
                                <a:pt x="2508368" y="241056"/>
                                <a:pt x="2504469" y="233269"/>
                                <a:pt x="2503359" y="223264"/>
                              </a:cubicBezTo>
                              <a:lnTo>
                                <a:pt x="2605348" y="223264"/>
                              </a:lnTo>
                              <a:lnTo>
                                <a:pt x="2605348" y="214073"/>
                              </a:lnTo>
                              <a:cubicBezTo>
                                <a:pt x="2605348" y="202392"/>
                                <a:pt x="2603818" y="192066"/>
                                <a:pt x="2600758" y="183047"/>
                              </a:cubicBezTo>
                              <a:cubicBezTo>
                                <a:pt x="2597698" y="174053"/>
                                <a:pt x="2593429" y="166487"/>
                                <a:pt x="2587926" y="160351"/>
                              </a:cubicBezTo>
                              <a:moveTo>
                                <a:pt x="877555" y="226566"/>
                              </a:moveTo>
                              <a:cubicBezTo>
                                <a:pt x="875778" y="231396"/>
                                <a:pt x="873187" y="235660"/>
                                <a:pt x="869757" y="239356"/>
                              </a:cubicBezTo>
                              <a:cubicBezTo>
                                <a:pt x="866302" y="243077"/>
                                <a:pt x="862181" y="246034"/>
                                <a:pt x="857345" y="248252"/>
                              </a:cubicBezTo>
                              <a:cubicBezTo>
                                <a:pt x="852508" y="250495"/>
                                <a:pt x="847055" y="251604"/>
                                <a:pt x="840910" y="251604"/>
                              </a:cubicBezTo>
                              <a:cubicBezTo>
                                <a:pt x="834766" y="251604"/>
                                <a:pt x="829287" y="250495"/>
                                <a:pt x="824475" y="248252"/>
                              </a:cubicBezTo>
                              <a:cubicBezTo>
                                <a:pt x="819639" y="246034"/>
                                <a:pt x="815518" y="243077"/>
                                <a:pt x="812088" y="239356"/>
                              </a:cubicBezTo>
                              <a:cubicBezTo>
                                <a:pt x="808633" y="235660"/>
                                <a:pt x="806042" y="231372"/>
                                <a:pt x="804265" y="226566"/>
                              </a:cubicBezTo>
                              <a:cubicBezTo>
                                <a:pt x="802513" y="221736"/>
                                <a:pt x="801625" y="216734"/>
                                <a:pt x="801625" y="211534"/>
                              </a:cubicBezTo>
                              <a:cubicBezTo>
                                <a:pt x="801625" y="206335"/>
                                <a:pt x="802513" y="201332"/>
                                <a:pt x="804265" y="196502"/>
                              </a:cubicBezTo>
                              <a:cubicBezTo>
                                <a:pt x="806042" y="191672"/>
                                <a:pt x="808633" y="187409"/>
                                <a:pt x="812088" y="183713"/>
                              </a:cubicBezTo>
                              <a:cubicBezTo>
                                <a:pt x="815518" y="179991"/>
                                <a:pt x="819663" y="177034"/>
                                <a:pt x="824475" y="174816"/>
                              </a:cubicBezTo>
                              <a:cubicBezTo>
                                <a:pt x="829312" y="172599"/>
                                <a:pt x="834790" y="171465"/>
                                <a:pt x="840910" y="171465"/>
                              </a:cubicBezTo>
                              <a:cubicBezTo>
                                <a:pt x="847030" y="171465"/>
                                <a:pt x="852533" y="172574"/>
                                <a:pt x="857345" y="174816"/>
                              </a:cubicBezTo>
                              <a:cubicBezTo>
                                <a:pt x="862181" y="177034"/>
                                <a:pt x="866302" y="179991"/>
                                <a:pt x="869757" y="183713"/>
                              </a:cubicBezTo>
                              <a:cubicBezTo>
                                <a:pt x="873187" y="187409"/>
                                <a:pt x="875778" y="191672"/>
                                <a:pt x="877555" y="196502"/>
                              </a:cubicBezTo>
                              <a:cubicBezTo>
                                <a:pt x="879307" y="201332"/>
                                <a:pt x="880195" y="206335"/>
                                <a:pt x="880195" y="211534"/>
                              </a:cubicBezTo>
                              <a:cubicBezTo>
                                <a:pt x="880195" y="216734"/>
                                <a:pt x="879307" y="221736"/>
                                <a:pt x="877555" y="226566"/>
                              </a:cubicBezTo>
                              <a:moveTo>
                                <a:pt x="892460" y="160598"/>
                              </a:moveTo>
                              <a:cubicBezTo>
                                <a:pt x="885970" y="154486"/>
                                <a:pt x="878246" y="149755"/>
                                <a:pt x="869338" y="146403"/>
                              </a:cubicBezTo>
                              <a:cubicBezTo>
                                <a:pt x="860429" y="143052"/>
                                <a:pt x="850953" y="141376"/>
                                <a:pt x="840910" y="141376"/>
                              </a:cubicBezTo>
                              <a:cubicBezTo>
                                <a:pt x="830867" y="141376"/>
                                <a:pt x="821391" y="143052"/>
                                <a:pt x="812507" y="146403"/>
                              </a:cubicBezTo>
                              <a:cubicBezTo>
                                <a:pt x="803599" y="149755"/>
                                <a:pt x="795875" y="154461"/>
                                <a:pt x="789360" y="160598"/>
                              </a:cubicBezTo>
                              <a:cubicBezTo>
                                <a:pt x="782846" y="166734"/>
                                <a:pt x="777713" y="174102"/>
                                <a:pt x="773888" y="182727"/>
                              </a:cubicBezTo>
                              <a:cubicBezTo>
                                <a:pt x="770088" y="191352"/>
                                <a:pt x="768188" y="200963"/>
                                <a:pt x="768188" y="211510"/>
                              </a:cubicBezTo>
                              <a:cubicBezTo>
                                <a:pt x="768188" y="222057"/>
                                <a:pt x="770088" y="231692"/>
                                <a:pt x="773888" y="240317"/>
                              </a:cubicBezTo>
                              <a:cubicBezTo>
                                <a:pt x="777688" y="248942"/>
                                <a:pt x="782846" y="256310"/>
                                <a:pt x="789360" y="262447"/>
                              </a:cubicBezTo>
                              <a:cubicBezTo>
                                <a:pt x="795850" y="268558"/>
                                <a:pt x="803574" y="273289"/>
                                <a:pt x="812507" y="276641"/>
                              </a:cubicBezTo>
                              <a:cubicBezTo>
                                <a:pt x="821415" y="279992"/>
                                <a:pt x="830891" y="281643"/>
                                <a:pt x="840910" y="281643"/>
                              </a:cubicBezTo>
                              <a:cubicBezTo>
                                <a:pt x="850929" y="281643"/>
                                <a:pt x="860429" y="279992"/>
                                <a:pt x="869338" y="276641"/>
                              </a:cubicBezTo>
                              <a:cubicBezTo>
                                <a:pt x="878246" y="273289"/>
                                <a:pt x="885970" y="268583"/>
                                <a:pt x="892460" y="262447"/>
                              </a:cubicBezTo>
                              <a:cubicBezTo>
                                <a:pt x="898974" y="256310"/>
                                <a:pt x="904132" y="248942"/>
                                <a:pt x="907932" y="240317"/>
                              </a:cubicBezTo>
                              <a:cubicBezTo>
                                <a:pt x="911732" y="231692"/>
                                <a:pt x="913632" y="222081"/>
                                <a:pt x="913632" y="211510"/>
                              </a:cubicBezTo>
                              <a:cubicBezTo>
                                <a:pt x="913632" y="200938"/>
                                <a:pt x="911732" y="191352"/>
                                <a:pt x="907932" y="182727"/>
                              </a:cubicBezTo>
                              <a:cubicBezTo>
                                <a:pt x="904132" y="174102"/>
                                <a:pt x="898950" y="166734"/>
                                <a:pt x="892460" y="160598"/>
                              </a:cubicBezTo>
                              <a:moveTo>
                                <a:pt x="268409" y="23830"/>
                              </a:moveTo>
                              <a:lnTo>
                                <a:pt x="172491" y="23830"/>
                              </a:lnTo>
                              <a:cubicBezTo>
                                <a:pt x="172737" y="126098"/>
                                <a:pt x="212566" y="227059"/>
                                <a:pt x="275886" y="294211"/>
                              </a:cubicBezTo>
                              <a:cubicBezTo>
                                <a:pt x="315937" y="336695"/>
                                <a:pt x="339873" y="354167"/>
                                <a:pt x="339873" y="354167"/>
                              </a:cubicBezTo>
                              <a:lnTo>
                                <a:pt x="396852" y="278292"/>
                              </a:lnTo>
                              <a:cubicBezTo>
                                <a:pt x="396852" y="278292"/>
                                <a:pt x="381083" y="265773"/>
                                <a:pt x="375901" y="261091"/>
                              </a:cubicBezTo>
                              <a:cubicBezTo>
                                <a:pt x="305548" y="197685"/>
                                <a:pt x="268656" y="113480"/>
                                <a:pt x="268409" y="23830"/>
                              </a:cubicBezTo>
                              <a:moveTo>
                                <a:pt x="95869" y="23830"/>
                              </a:moveTo>
                              <a:lnTo>
                                <a:pt x="0" y="23830"/>
                              </a:lnTo>
                              <a:cubicBezTo>
                                <a:pt x="888" y="115797"/>
                                <a:pt x="35041" y="214713"/>
                                <a:pt x="68503" y="271417"/>
                              </a:cubicBezTo>
                              <a:cubicBezTo>
                                <a:pt x="88812" y="305892"/>
                                <a:pt x="118251" y="341797"/>
                                <a:pt x="128739" y="354167"/>
                              </a:cubicBezTo>
                              <a:lnTo>
                                <a:pt x="185717" y="278292"/>
                              </a:lnTo>
                              <a:cubicBezTo>
                                <a:pt x="136265" y="215847"/>
                                <a:pt x="105172" y="139429"/>
                                <a:pt x="98263" y="59094"/>
                              </a:cubicBezTo>
                              <a:cubicBezTo>
                                <a:pt x="96832" y="47191"/>
                                <a:pt x="95993" y="35683"/>
                                <a:pt x="95869" y="23830"/>
                              </a:cubicBezTo>
                              <a:moveTo>
                                <a:pt x="456718" y="62396"/>
                              </a:moveTo>
                              <a:cubicBezTo>
                                <a:pt x="456323" y="61287"/>
                                <a:pt x="456051" y="60153"/>
                                <a:pt x="455607" y="59069"/>
                              </a:cubicBezTo>
                              <a:cubicBezTo>
                                <a:pt x="455286" y="58108"/>
                                <a:pt x="455064" y="57122"/>
                                <a:pt x="454645" y="56186"/>
                              </a:cubicBezTo>
                              <a:lnTo>
                                <a:pt x="440011" y="23854"/>
                              </a:lnTo>
                              <a:cubicBezTo>
                                <a:pt x="436606" y="34574"/>
                                <a:pt x="429993" y="41942"/>
                                <a:pt x="422269" y="41942"/>
                              </a:cubicBezTo>
                              <a:cubicBezTo>
                                <a:pt x="411115" y="41942"/>
                                <a:pt x="402083" y="26762"/>
                                <a:pt x="402083" y="8034"/>
                              </a:cubicBezTo>
                              <a:cubicBezTo>
                                <a:pt x="402083" y="5298"/>
                                <a:pt x="402330" y="2661"/>
                                <a:pt x="402675" y="99"/>
                              </a:cubicBezTo>
                              <a:lnTo>
                                <a:pt x="402577" y="0"/>
                              </a:lnTo>
                              <a:lnTo>
                                <a:pt x="361909" y="40611"/>
                              </a:lnTo>
                              <a:cubicBezTo>
                                <a:pt x="339454" y="63036"/>
                                <a:pt x="339454" y="99409"/>
                                <a:pt x="361909" y="121834"/>
                              </a:cubicBezTo>
                              <a:cubicBezTo>
                                <a:pt x="384365" y="144259"/>
                                <a:pt x="420788" y="144259"/>
                                <a:pt x="443244" y="121834"/>
                              </a:cubicBezTo>
                              <a:cubicBezTo>
                                <a:pt x="459161" y="105940"/>
                                <a:pt x="463553" y="83120"/>
                                <a:pt x="456915" y="63135"/>
                              </a:cubicBezTo>
                              <a:cubicBezTo>
                                <a:pt x="456866" y="62889"/>
                                <a:pt x="456742" y="62618"/>
                                <a:pt x="456693" y="62371"/>
                              </a:cubicBezTo>
                            </a:path>
                          </a:pathLst>
                        </a:custGeom>
                        <a:solidFill>
                          <a:schemeClr val="bg2"/>
                        </a:solidFill>
                        <a:ln w="2466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g:grpSp>
                      <wpg:cNvPr id="1902752227" name="Grafik 3"/>
                      <wpg:cNvGrpSpPr/>
                      <wpg:grpSpPr>
                        <a:xfrm>
                          <a:off x="625679" y="395615"/>
                          <a:ext cx="1377925" cy="164269"/>
                          <a:chOff x="625679" y="395615"/>
                          <a:chExt cx="1377925" cy="164269"/>
                        </a:xfrm>
                        <a:solidFill>
                          <a:schemeClr val="bg2"/>
                        </a:solidFill>
                      </wpg:grpSpPr>
                      <wps:wsp>
                        <wps:cNvPr id="1000427913" name="Freihandform 1000427913"/>
                        <wps:cNvSpPr/>
                        <wps:spPr>
                          <a:xfrm>
                            <a:off x="625679" y="398696"/>
                            <a:ext cx="102507" cy="120380"/>
                          </a:xfrm>
                          <a:custGeom>
                            <a:avLst/>
                            <a:gdLst>
                              <a:gd name="csX0" fmla="*/ 15324 w 102507"/>
                              <a:gd name="csY0" fmla="*/ 0 h 120380"/>
                              <a:gd name="csX1" fmla="*/ 51254 w 102507"/>
                              <a:gd name="csY1" fmla="*/ 56802 h 120380"/>
                              <a:gd name="csX2" fmla="*/ 87183 w 102507"/>
                              <a:gd name="csY2" fmla="*/ 0 h 120380"/>
                              <a:gd name="csX3" fmla="*/ 102507 w 102507"/>
                              <a:gd name="csY3" fmla="*/ 0 h 120380"/>
                              <a:gd name="csX4" fmla="*/ 57373 w 102507"/>
                              <a:gd name="csY4" fmla="*/ 68532 h 120380"/>
                              <a:gd name="csX5" fmla="*/ 57373 w 102507"/>
                              <a:gd name="csY5" fmla="*/ 120380 h 120380"/>
                              <a:gd name="csX6" fmla="*/ 45109 w 102507"/>
                              <a:gd name="csY6" fmla="*/ 120380 h 120380"/>
                              <a:gd name="csX7" fmla="*/ 45109 w 102507"/>
                              <a:gd name="csY7" fmla="*/ 68532 h 120380"/>
                              <a:gd name="csX8" fmla="*/ 0 w 102507"/>
                              <a:gd name="csY8" fmla="*/ 0 h 120380"/>
                              <a:gd name="csX9" fmla="*/ 15324 w 102507"/>
                              <a:gd name="csY9" fmla="*/ 0 h 12038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102507" h="120380">
                                <a:moveTo>
                                  <a:pt x="15324" y="0"/>
                                </a:moveTo>
                                <a:lnTo>
                                  <a:pt x="51254" y="56802"/>
                                </a:lnTo>
                                <a:lnTo>
                                  <a:pt x="87183" y="0"/>
                                </a:lnTo>
                                <a:lnTo>
                                  <a:pt x="102507" y="0"/>
                                </a:lnTo>
                                <a:lnTo>
                                  <a:pt x="57373" y="68532"/>
                                </a:lnTo>
                                <a:lnTo>
                                  <a:pt x="57373" y="120380"/>
                                </a:lnTo>
                                <a:lnTo>
                                  <a:pt x="45109" y="120380"/>
                                </a:lnTo>
                                <a:lnTo>
                                  <a:pt x="45109" y="68532"/>
                                </a:lnTo>
                                <a:lnTo>
                                  <a:pt x="0" y="0"/>
                                </a:lnTo>
                                <a:lnTo>
                                  <a:pt x="15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79964091" name="Freihandform 279964091"/>
                        <wps:cNvSpPr/>
                        <wps:spPr>
                          <a:xfrm>
                            <a:off x="720314" y="437459"/>
                            <a:ext cx="84616" cy="83637"/>
                          </a:xfrm>
                          <a:custGeom>
                            <a:avLst/>
                            <a:gdLst>
                              <a:gd name="csX0" fmla="*/ 84617 w 84616"/>
                              <a:gd name="csY0" fmla="*/ 41819 h 83637"/>
                              <a:gd name="csX1" fmla="*/ 42222 w 84616"/>
                              <a:gd name="csY1" fmla="*/ 83638 h 83637"/>
                              <a:gd name="csX2" fmla="*/ 0 w 84616"/>
                              <a:gd name="csY2" fmla="*/ 41819 h 83637"/>
                              <a:gd name="csX3" fmla="*/ 42222 w 84616"/>
                              <a:gd name="csY3" fmla="*/ 0 h 83637"/>
                              <a:gd name="csX4" fmla="*/ 84617 w 84616"/>
                              <a:gd name="csY4" fmla="*/ 41819 h 83637"/>
                              <a:gd name="csX5" fmla="*/ 42222 w 84616"/>
                              <a:gd name="csY5" fmla="*/ 73460 h 83637"/>
                              <a:gd name="csX6" fmla="*/ 72352 w 84616"/>
                              <a:gd name="csY6" fmla="*/ 41844 h 83637"/>
                              <a:gd name="csX7" fmla="*/ 42049 w 84616"/>
                              <a:gd name="csY7" fmla="*/ 10227 h 83637"/>
                              <a:gd name="csX8" fmla="*/ 12240 w 84616"/>
                              <a:gd name="csY8" fmla="*/ 41844 h 83637"/>
                              <a:gd name="csX9" fmla="*/ 42197 w 84616"/>
                              <a:gd name="csY9" fmla="*/ 73460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84616" h="83637">
                                <a:moveTo>
                                  <a:pt x="84617" y="41819"/>
                                </a:moveTo>
                                <a:cubicBezTo>
                                  <a:pt x="84617" y="65796"/>
                                  <a:pt x="66899" y="83638"/>
                                  <a:pt x="42222" y="83638"/>
                                </a:cubicBezTo>
                                <a:cubicBezTo>
                                  <a:pt x="17545" y="83638"/>
                                  <a:pt x="0" y="65944"/>
                                  <a:pt x="0" y="41819"/>
                                </a:cubicBezTo>
                                <a:cubicBezTo>
                                  <a:pt x="0" y="17694"/>
                                  <a:pt x="18039" y="0"/>
                                  <a:pt x="42222" y="0"/>
                                </a:cubicBezTo>
                                <a:cubicBezTo>
                                  <a:pt x="66405" y="0"/>
                                  <a:pt x="84617" y="16831"/>
                                  <a:pt x="84617" y="41819"/>
                                </a:cubicBezTo>
                                <a:close/>
                                <a:moveTo>
                                  <a:pt x="42222" y="73460"/>
                                </a:moveTo>
                                <a:cubicBezTo>
                                  <a:pt x="60261" y="73460"/>
                                  <a:pt x="72352" y="60030"/>
                                  <a:pt x="72352" y="41844"/>
                                </a:cubicBezTo>
                                <a:cubicBezTo>
                                  <a:pt x="72352" y="23657"/>
                                  <a:pt x="60433" y="10227"/>
                                  <a:pt x="42049" y="10227"/>
                                </a:cubicBezTo>
                                <a:cubicBezTo>
                                  <a:pt x="24677" y="10227"/>
                                  <a:pt x="12240" y="23312"/>
                                  <a:pt x="12240" y="41844"/>
                                </a:cubicBezTo>
                                <a:cubicBezTo>
                                  <a:pt x="12240" y="60375"/>
                                  <a:pt x="24850" y="73460"/>
                                  <a:pt x="42197" y="73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88020588" name="Freihandform 688020588"/>
                        <wps:cNvSpPr/>
                        <wps:spPr>
                          <a:xfrm>
                            <a:off x="825955" y="439504"/>
                            <a:ext cx="69119" cy="81617"/>
                          </a:xfrm>
                          <a:custGeom>
                            <a:avLst/>
                            <a:gdLst>
                              <a:gd name="csX0" fmla="*/ 25 w 69119"/>
                              <a:gd name="csY0" fmla="*/ 0 h 81617"/>
                              <a:gd name="csX1" fmla="*/ 11253 w 69119"/>
                              <a:gd name="csY1" fmla="*/ 0 h 81617"/>
                              <a:gd name="csX2" fmla="*/ 11253 w 69119"/>
                              <a:gd name="csY2" fmla="*/ 44899 h 81617"/>
                              <a:gd name="csX3" fmla="*/ 32697 w 69119"/>
                              <a:gd name="csY3" fmla="*/ 71415 h 81617"/>
                              <a:gd name="csX4" fmla="*/ 57053 w 69119"/>
                              <a:gd name="csY4" fmla="*/ 41499 h 81617"/>
                              <a:gd name="csX5" fmla="*/ 57053 w 69119"/>
                              <a:gd name="csY5" fmla="*/ 0 h 81617"/>
                              <a:gd name="csX6" fmla="*/ 68281 w 69119"/>
                              <a:gd name="csY6" fmla="*/ 0 h 81617"/>
                              <a:gd name="csX7" fmla="*/ 68281 w 69119"/>
                              <a:gd name="csY7" fmla="*/ 62741 h 81617"/>
                              <a:gd name="csX8" fmla="*/ 69120 w 69119"/>
                              <a:gd name="csY8" fmla="*/ 79572 h 81617"/>
                              <a:gd name="csX9" fmla="*/ 57546 w 69119"/>
                              <a:gd name="csY9" fmla="*/ 79572 h 81617"/>
                              <a:gd name="csX10" fmla="*/ 57028 w 69119"/>
                              <a:gd name="csY10" fmla="*/ 73115 h 81617"/>
                              <a:gd name="csX11" fmla="*/ 57028 w 69119"/>
                              <a:gd name="csY11" fmla="*/ 66831 h 81617"/>
                              <a:gd name="csX12" fmla="*/ 56683 w 69119"/>
                              <a:gd name="csY12" fmla="*/ 66831 h 81617"/>
                              <a:gd name="csX13" fmla="*/ 29958 w 69119"/>
                              <a:gd name="csY13" fmla="*/ 81617 h 81617"/>
                              <a:gd name="csX14" fmla="*/ 0 w 69119"/>
                              <a:gd name="csY14" fmla="*/ 51183 h 81617"/>
                              <a:gd name="csX15" fmla="*/ 0 w 69119"/>
                              <a:gd name="csY15" fmla="*/ 0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25" y="0"/>
                                </a:moveTo>
                                <a:lnTo>
                                  <a:pt x="11253" y="0"/>
                                </a:lnTo>
                                <a:lnTo>
                                  <a:pt x="11253" y="44899"/>
                                </a:lnTo>
                                <a:cubicBezTo>
                                  <a:pt x="11253" y="63086"/>
                                  <a:pt x="17545" y="71415"/>
                                  <a:pt x="32697" y="71415"/>
                                </a:cubicBezTo>
                                <a:cubicBezTo>
                                  <a:pt x="45307" y="71415"/>
                                  <a:pt x="57053" y="60695"/>
                                  <a:pt x="57053" y="41499"/>
                                </a:cubicBezTo>
                                <a:lnTo>
                                  <a:pt x="57053" y="0"/>
                                </a:lnTo>
                                <a:lnTo>
                                  <a:pt x="68281" y="0"/>
                                </a:lnTo>
                                <a:lnTo>
                                  <a:pt x="68281" y="62741"/>
                                </a:lnTo>
                                <a:cubicBezTo>
                                  <a:pt x="68281" y="64269"/>
                                  <a:pt x="68972" y="77871"/>
                                  <a:pt x="69120" y="79572"/>
                                </a:cubicBezTo>
                                <a:lnTo>
                                  <a:pt x="57546" y="79572"/>
                                </a:lnTo>
                                <a:cubicBezTo>
                                  <a:pt x="57201" y="77354"/>
                                  <a:pt x="57028" y="75333"/>
                                  <a:pt x="57028" y="73115"/>
                                </a:cubicBezTo>
                                <a:lnTo>
                                  <a:pt x="57028" y="66831"/>
                                </a:lnTo>
                                <a:lnTo>
                                  <a:pt x="56683" y="66831"/>
                                </a:lnTo>
                                <a:cubicBezTo>
                                  <a:pt x="51402" y="75678"/>
                                  <a:pt x="40347" y="81617"/>
                                  <a:pt x="29958" y="81617"/>
                                </a:cubicBezTo>
                                <a:cubicBezTo>
                                  <a:pt x="9353" y="81617"/>
                                  <a:pt x="0" y="69542"/>
                                  <a:pt x="0" y="5118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094668058" name="Freihandform 1094668058"/>
                        <wps:cNvSpPr/>
                        <wps:spPr>
                          <a:xfrm>
                            <a:off x="920023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61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10199919" name="Freihandform 1310199919"/>
                        <wps:cNvSpPr/>
                        <wps:spPr>
                          <a:xfrm>
                            <a:off x="1010686" y="437434"/>
                            <a:ext cx="82963" cy="122450"/>
                          </a:xfrm>
                          <a:custGeom>
                            <a:avLst/>
                            <a:gdLst>
                              <a:gd name="csX0" fmla="*/ 40569 w 82963"/>
                              <a:gd name="csY0" fmla="*/ 25 h 122450"/>
                              <a:gd name="csX1" fmla="*/ 71217 w 82963"/>
                              <a:gd name="csY1" fmla="*/ 15155 h 122450"/>
                              <a:gd name="csX2" fmla="*/ 71735 w 82963"/>
                              <a:gd name="csY2" fmla="*/ 15155 h 122450"/>
                              <a:gd name="csX3" fmla="*/ 71735 w 82963"/>
                              <a:gd name="csY3" fmla="*/ 2070 h 122450"/>
                              <a:gd name="csX4" fmla="*/ 82963 w 82963"/>
                              <a:gd name="csY4" fmla="*/ 2070 h 122450"/>
                              <a:gd name="csX5" fmla="*/ 82963 w 82963"/>
                              <a:gd name="csY5" fmla="*/ 81642 h 122450"/>
                              <a:gd name="csX6" fmla="*/ 40223 w 82963"/>
                              <a:gd name="csY6" fmla="*/ 122450 h 122450"/>
                              <a:gd name="csX7" fmla="*/ 1900 w 82963"/>
                              <a:gd name="csY7" fmla="*/ 106457 h 122450"/>
                              <a:gd name="csX8" fmla="*/ 10241 w 82963"/>
                              <a:gd name="csY8" fmla="*/ 97610 h 122450"/>
                              <a:gd name="csX9" fmla="*/ 40889 w 82963"/>
                              <a:gd name="csY9" fmla="*/ 112224 h 122450"/>
                              <a:gd name="csX10" fmla="*/ 71711 w 82963"/>
                              <a:gd name="csY10" fmla="*/ 81617 h 122450"/>
                              <a:gd name="csX11" fmla="*/ 71711 w 82963"/>
                              <a:gd name="csY11" fmla="*/ 66659 h 122450"/>
                              <a:gd name="csX12" fmla="*/ 71365 w 82963"/>
                              <a:gd name="csY12" fmla="*/ 66659 h 122450"/>
                              <a:gd name="csX13" fmla="*/ 41556 w 82963"/>
                              <a:gd name="csY13" fmla="*/ 81617 h 122450"/>
                              <a:gd name="csX14" fmla="*/ 0 w 82963"/>
                              <a:gd name="csY14" fmla="*/ 41154 h 122450"/>
                              <a:gd name="csX15" fmla="*/ 40519 w 82963"/>
                              <a:gd name="csY15" fmla="*/ 0 h 122450"/>
                              <a:gd name="csX16" fmla="*/ 12289 w 82963"/>
                              <a:gd name="csY16" fmla="*/ 40833 h 122450"/>
                              <a:gd name="csX17" fmla="*/ 41926 w 82963"/>
                              <a:gd name="csY17" fmla="*/ 71440 h 122450"/>
                              <a:gd name="csX18" fmla="*/ 72056 w 82963"/>
                              <a:gd name="csY18" fmla="*/ 41844 h 122450"/>
                              <a:gd name="csX19" fmla="*/ 41753 w 82963"/>
                              <a:gd name="csY19" fmla="*/ 10227 h 122450"/>
                              <a:gd name="csX20" fmla="*/ 12289 w 82963"/>
                              <a:gd name="csY20" fmla="*/ 40833 h 12245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</a:cxnLst>
                            <a:rect l="l" t="t" r="r" b="b"/>
                            <a:pathLst>
                              <a:path w="82963" h="122450">
                                <a:moveTo>
                                  <a:pt x="40569" y="25"/>
                                </a:moveTo>
                                <a:cubicBezTo>
                                  <a:pt x="53351" y="25"/>
                                  <a:pt x="64406" y="5471"/>
                                  <a:pt x="71217" y="15155"/>
                                </a:cubicBezTo>
                                <a:lnTo>
                                  <a:pt x="71735" y="15155"/>
                                </a:lnTo>
                                <a:lnTo>
                                  <a:pt x="71735" y="2070"/>
                                </a:lnTo>
                                <a:lnTo>
                                  <a:pt x="82963" y="2070"/>
                                </a:lnTo>
                                <a:lnTo>
                                  <a:pt x="82963" y="81642"/>
                                </a:lnTo>
                                <a:cubicBezTo>
                                  <a:pt x="82963" y="106630"/>
                                  <a:pt x="68330" y="122450"/>
                                  <a:pt x="40223" y="122450"/>
                                </a:cubicBezTo>
                                <a:cubicBezTo>
                                  <a:pt x="24381" y="122450"/>
                                  <a:pt x="12116" y="117349"/>
                                  <a:pt x="1900" y="106457"/>
                                </a:cubicBezTo>
                                <a:lnTo>
                                  <a:pt x="10241" y="97610"/>
                                </a:lnTo>
                                <a:cubicBezTo>
                                  <a:pt x="16879" y="106457"/>
                                  <a:pt x="27786" y="112224"/>
                                  <a:pt x="40889" y="112224"/>
                                </a:cubicBezTo>
                                <a:cubicBezTo>
                                  <a:pt x="60804" y="112224"/>
                                  <a:pt x="71711" y="100494"/>
                                  <a:pt x="71711" y="81617"/>
                                </a:cubicBezTo>
                                <a:lnTo>
                                  <a:pt x="71711" y="66659"/>
                                </a:lnTo>
                                <a:lnTo>
                                  <a:pt x="71365" y="66659"/>
                                </a:lnTo>
                                <a:cubicBezTo>
                                  <a:pt x="64727" y="76689"/>
                                  <a:pt x="54338" y="81617"/>
                                  <a:pt x="41556" y="81617"/>
                                </a:cubicBezTo>
                                <a:cubicBezTo>
                                  <a:pt x="18063" y="81617"/>
                                  <a:pt x="0" y="63431"/>
                                  <a:pt x="0" y="41154"/>
                                </a:cubicBezTo>
                                <a:cubicBezTo>
                                  <a:pt x="0" y="18876"/>
                                  <a:pt x="17372" y="0"/>
                                  <a:pt x="40519" y="0"/>
                                </a:cubicBezTo>
                                <a:close/>
                                <a:moveTo>
                                  <a:pt x="12289" y="40833"/>
                                </a:moveTo>
                                <a:cubicBezTo>
                                  <a:pt x="12289" y="57319"/>
                                  <a:pt x="25220" y="71440"/>
                                  <a:pt x="41926" y="71440"/>
                                </a:cubicBezTo>
                                <a:cubicBezTo>
                                  <a:pt x="58632" y="71440"/>
                                  <a:pt x="72056" y="58675"/>
                                  <a:pt x="72056" y="41844"/>
                                </a:cubicBezTo>
                                <a:cubicBezTo>
                                  <a:pt x="72056" y="24002"/>
                                  <a:pt x="60310" y="10227"/>
                                  <a:pt x="41753" y="10227"/>
                                </a:cubicBezTo>
                                <a:cubicBezTo>
                                  <a:pt x="25738" y="10227"/>
                                  <a:pt x="12289" y="24002"/>
                                  <a:pt x="12289" y="408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72339465" name="Freihandform 672339465"/>
                        <wps:cNvSpPr/>
                        <wps:spPr>
                          <a:xfrm>
                            <a:off x="1169579" y="395615"/>
                            <a:ext cx="108454" cy="126516"/>
                          </a:xfrm>
                          <a:custGeom>
                            <a:avLst/>
                            <a:gdLst>
                              <a:gd name="csX0" fmla="*/ 106431 w 108454"/>
                              <a:gd name="csY0" fmla="*/ 16166 h 126516"/>
                              <a:gd name="csX1" fmla="*/ 97226 w 108454"/>
                              <a:gd name="csY1" fmla="*/ 25185 h 126516"/>
                              <a:gd name="csX2" fmla="*/ 62827 w 108454"/>
                              <a:gd name="csY2" fmla="*/ 11237 h 126516"/>
                              <a:gd name="csX3" fmla="*/ 13276 w 108454"/>
                              <a:gd name="csY3" fmla="*/ 63258 h 126516"/>
                              <a:gd name="csX4" fmla="*/ 62827 w 108454"/>
                              <a:gd name="csY4" fmla="*/ 115279 h 126516"/>
                              <a:gd name="csX5" fmla="*/ 96190 w 108454"/>
                              <a:gd name="csY5" fmla="*/ 106778 h 126516"/>
                              <a:gd name="csX6" fmla="*/ 96190 w 108454"/>
                              <a:gd name="csY6" fmla="*/ 66486 h 126516"/>
                              <a:gd name="csX7" fmla="*/ 67417 w 108454"/>
                              <a:gd name="csY7" fmla="*/ 66486 h 126516"/>
                              <a:gd name="csX8" fmla="*/ 67417 w 108454"/>
                              <a:gd name="csY8" fmla="*/ 55274 h 126516"/>
                              <a:gd name="csX9" fmla="*/ 108454 w 108454"/>
                              <a:gd name="csY9" fmla="*/ 55274 h 126516"/>
                              <a:gd name="csX10" fmla="*/ 108454 w 108454"/>
                              <a:gd name="csY10" fmla="*/ 114269 h 126516"/>
                              <a:gd name="csX11" fmla="*/ 62827 w 108454"/>
                              <a:gd name="csY11" fmla="*/ 126516 h 126516"/>
                              <a:gd name="csX12" fmla="*/ 0 w 108454"/>
                              <a:gd name="csY12" fmla="*/ 63258 h 126516"/>
                              <a:gd name="csX13" fmla="*/ 62827 w 108454"/>
                              <a:gd name="csY13" fmla="*/ 0 h 126516"/>
                              <a:gd name="csX14" fmla="*/ 106406 w 108454"/>
                              <a:gd name="csY14" fmla="*/ 16141 h 12651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108454" h="126516">
                                <a:moveTo>
                                  <a:pt x="106431" y="16166"/>
                                </a:moveTo>
                                <a:lnTo>
                                  <a:pt x="97226" y="25185"/>
                                </a:lnTo>
                                <a:cubicBezTo>
                                  <a:pt x="88886" y="16338"/>
                                  <a:pt x="77633" y="11237"/>
                                  <a:pt x="62827" y="11237"/>
                                </a:cubicBezTo>
                                <a:cubicBezTo>
                                  <a:pt x="33708" y="11237"/>
                                  <a:pt x="13276" y="33859"/>
                                  <a:pt x="13276" y="63258"/>
                                </a:cubicBezTo>
                                <a:cubicBezTo>
                                  <a:pt x="13276" y="92657"/>
                                  <a:pt x="33708" y="115279"/>
                                  <a:pt x="62827" y="115279"/>
                                </a:cubicBezTo>
                                <a:cubicBezTo>
                                  <a:pt x="75264" y="115279"/>
                                  <a:pt x="87183" y="112051"/>
                                  <a:pt x="96190" y="106778"/>
                                </a:cubicBezTo>
                                <a:lnTo>
                                  <a:pt x="96190" y="66486"/>
                                </a:lnTo>
                                <a:lnTo>
                                  <a:pt x="67417" y="66486"/>
                                </a:lnTo>
                                <a:lnTo>
                                  <a:pt x="67417" y="55274"/>
                                </a:lnTo>
                                <a:lnTo>
                                  <a:pt x="108454" y="55274"/>
                                </a:lnTo>
                                <a:lnTo>
                                  <a:pt x="108454" y="114269"/>
                                </a:lnTo>
                                <a:cubicBezTo>
                                  <a:pt x="94660" y="122426"/>
                                  <a:pt x="77633" y="126516"/>
                                  <a:pt x="62827" y="126516"/>
                                </a:cubicBezTo>
                                <a:cubicBezTo>
                                  <a:pt x="26552" y="126516"/>
                                  <a:pt x="0" y="99138"/>
                                  <a:pt x="0" y="63258"/>
                                </a:cubicBezTo>
                                <a:cubicBezTo>
                                  <a:pt x="0" y="27378"/>
                                  <a:pt x="26725" y="0"/>
                                  <a:pt x="62827" y="0"/>
                                </a:cubicBezTo>
                                <a:cubicBezTo>
                                  <a:pt x="81902" y="0"/>
                                  <a:pt x="95696" y="5446"/>
                                  <a:pt x="106406" y="161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017120975" name="Freihandform 2017120975"/>
                        <wps:cNvSpPr/>
                        <wps:spPr>
                          <a:xfrm>
                            <a:off x="1301921" y="437459"/>
                            <a:ext cx="78324" cy="83637"/>
                          </a:xfrm>
                          <a:custGeom>
                            <a:avLst/>
                            <a:gdLst>
                              <a:gd name="csX0" fmla="*/ 78324 w 78324"/>
                              <a:gd name="csY0" fmla="*/ 41474 h 83637"/>
                              <a:gd name="csX1" fmla="*/ 78324 w 78324"/>
                              <a:gd name="csY1" fmla="*/ 44875 h 83637"/>
                              <a:gd name="csX2" fmla="*/ 11919 w 78324"/>
                              <a:gd name="csY2" fmla="*/ 44875 h 83637"/>
                              <a:gd name="csX3" fmla="*/ 41210 w 78324"/>
                              <a:gd name="csY3" fmla="*/ 73436 h 83637"/>
                              <a:gd name="csX4" fmla="*/ 66751 w 78324"/>
                              <a:gd name="csY4" fmla="*/ 59660 h 83637"/>
                              <a:gd name="csX5" fmla="*/ 75437 w 78324"/>
                              <a:gd name="csY5" fmla="*/ 66807 h 83637"/>
                              <a:gd name="csX6" fmla="*/ 41210 w 78324"/>
                              <a:gd name="csY6" fmla="*/ 83638 h 83637"/>
                              <a:gd name="csX7" fmla="*/ 0 w 78324"/>
                              <a:gd name="csY7" fmla="*/ 41819 h 83637"/>
                              <a:gd name="csX8" fmla="*/ 40001 w 78324"/>
                              <a:gd name="csY8" fmla="*/ 0 h 83637"/>
                              <a:gd name="csX9" fmla="*/ 78324 w 78324"/>
                              <a:gd name="csY9" fmla="*/ 41499 h 83637"/>
                              <a:gd name="csX10" fmla="*/ 40174 w 78324"/>
                              <a:gd name="csY10" fmla="*/ 10202 h 83637"/>
                              <a:gd name="csX11" fmla="*/ 12240 w 78324"/>
                              <a:gd name="csY11" fmla="*/ 35708 h 83637"/>
                              <a:gd name="csX12" fmla="*/ 66035 w 78324"/>
                              <a:gd name="csY12" fmla="*/ 35708 h 83637"/>
                              <a:gd name="csX13" fmla="*/ 40149 w 78324"/>
                              <a:gd name="csY13" fmla="*/ 10202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</a:cxnLst>
                            <a:rect l="l" t="t" r="r" b="b"/>
                            <a:pathLst>
                              <a:path w="78324" h="83637">
                                <a:moveTo>
                                  <a:pt x="78324" y="41474"/>
                                </a:moveTo>
                                <a:lnTo>
                                  <a:pt x="78324" y="44875"/>
                                </a:lnTo>
                                <a:lnTo>
                                  <a:pt x="11919" y="44875"/>
                                </a:lnTo>
                                <a:cubicBezTo>
                                  <a:pt x="13621" y="61533"/>
                                  <a:pt x="26059" y="73436"/>
                                  <a:pt x="41210" y="73436"/>
                                </a:cubicBezTo>
                                <a:cubicBezTo>
                                  <a:pt x="51426" y="73436"/>
                                  <a:pt x="61297" y="68335"/>
                                  <a:pt x="66751" y="59660"/>
                                </a:cubicBezTo>
                                <a:lnTo>
                                  <a:pt x="75437" y="66807"/>
                                </a:lnTo>
                                <a:cubicBezTo>
                                  <a:pt x="66084" y="78537"/>
                                  <a:pt x="54313" y="83638"/>
                                  <a:pt x="41210" y="83638"/>
                                </a:cubicBezTo>
                                <a:cubicBezTo>
                                  <a:pt x="17200" y="83638"/>
                                  <a:pt x="0" y="65451"/>
                                  <a:pt x="0" y="41819"/>
                                </a:cubicBezTo>
                                <a:cubicBezTo>
                                  <a:pt x="0" y="18186"/>
                                  <a:pt x="17718" y="0"/>
                                  <a:pt x="40001" y="0"/>
                                </a:cubicBezTo>
                                <a:cubicBezTo>
                                  <a:pt x="62284" y="0"/>
                                  <a:pt x="78324" y="14613"/>
                                  <a:pt x="78324" y="41499"/>
                                </a:cubicBezTo>
                                <a:close/>
                                <a:moveTo>
                                  <a:pt x="40174" y="10202"/>
                                </a:moveTo>
                                <a:cubicBezTo>
                                  <a:pt x="26552" y="10202"/>
                                  <a:pt x="12585" y="21587"/>
                                  <a:pt x="12240" y="35708"/>
                                </a:cubicBezTo>
                                <a:lnTo>
                                  <a:pt x="66035" y="35708"/>
                                </a:lnTo>
                                <a:cubicBezTo>
                                  <a:pt x="66035" y="20232"/>
                                  <a:pt x="55819" y="10202"/>
                                  <a:pt x="40149" y="10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06379327" name="Freihandform 1706379327"/>
                        <wps:cNvSpPr/>
                        <wps:spPr>
                          <a:xfrm>
                            <a:off x="1400578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86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037022843" name="Freihandform 1037022843"/>
                        <wps:cNvSpPr/>
                        <wps:spPr>
                          <a:xfrm>
                            <a:off x="1491586" y="437459"/>
                            <a:ext cx="78324" cy="83637"/>
                          </a:xfrm>
                          <a:custGeom>
                            <a:avLst/>
                            <a:gdLst>
                              <a:gd name="csX0" fmla="*/ 78324 w 78324"/>
                              <a:gd name="csY0" fmla="*/ 41474 h 83637"/>
                              <a:gd name="csX1" fmla="*/ 78324 w 78324"/>
                              <a:gd name="csY1" fmla="*/ 44875 h 83637"/>
                              <a:gd name="csX2" fmla="*/ 11919 w 78324"/>
                              <a:gd name="csY2" fmla="*/ 44875 h 83637"/>
                              <a:gd name="csX3" fmla="*/ 41210 w 78324"/>
                              <a:gd name="csY3" fmla="*/ 73436 h 83637"/>
                              <a:gd name="csX4" fmla="*/ 66751 w 78324"/>
                              <a:gd name="csY4" fmla="*/ 59660 h 83637"/>
                              <a:gd name="csX5" fmla="*/ 75437 w 78324"/>
                              <a:gd name="csY5" fmla="*/ 66807 h 83637"/>
                              <a:gd name="csX6" fmla="*/ 41210 w 78324"/>
                              <a:gd name="csY6" fmla="*/ 83638 h 83637"/>
                              <a:gd name="csX7" fmla="*/ 0 w 78324"/>
                              <a:gd name="csY7" fmla="*/ 41819 h 83637"/>
                              <a:gd name="csX8" fmla="*/ 40001 w 78324"/>
                              <a:gd name="csY8" fmla="*/ 0 h 83637"/>
                              <a:gd name="csX9" fmla="*/ 78299 w 78324"/>
                              <a:gd name="csY9" fmla="*/ 41499 h 83637"/>
                              <a:gd name="csX10" fmla="*/ 40198 w 78324"/>
                              <a:gd name="csY10" fmla="*/ 10202 h 83637"/>
                              <a:gd name="csX11" fmla="*/ 12264 w 78324"/>
                              <a:gd name="csY11" fmla="*/ 35708 h 83637"/>
                              <a:gd name="csX12" fmla="*/ 66060 w 78324"/>
                              <a:gd name="csY12" fmla="*/ 35708 h 83637"/>
                              <a:gd name="csX13" fmla="*/ 40174 w 78324"/>
                              <a:gd name="csY13" fmla="*/ 10202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</a:cxnLst>
                            <a:rect l="l" t="t" r="r" b="b"/>
                            <a:pathLst>
                              <a:path w="78324" h="83637">
                                <a:moveTo>
                                  <a:pt x="78324" y="41474"/>
                                </a:moveTo>
                                <a:lnTo>
                                  <a:pt x="78324" y="44875"/>
                                </a:lnTo>
                                <a:lnTo>
                                  <a:pt x="11919" y="44875"/>
                                </a:lnTo>
                                <a:cubicBezTo>
                                  <a:pt x="13621" y="61533"/>
                                  <a:pt x="26059" y="73436"/>
                                  <a:pt x="41210" y="73436"/>
                                </a:cubicBezTo>
                                <a:cubicBezTo>
                                  <a:pt x="51426" y="73436"/>
                                  <a:pt x="61297" y="68335"/>
                                  <a:pt x="66751" y="59660"/>
                                </a:cubicBezTo>
                                <a:lnTo>
                                  <a:pt x="75437" y="66807"/>
                                </a:lnTo>
                                <a:cubicBezTo>
                                  <a:pt x="66084" y="78537"/>
                                  <a:pt x="54314" y="83638"/>
                                  <a:pt x="41210" y="83638"/>
                                </a:cubicBezTo>
                                <a:cubicBezTo>
                                  <a:pt x="17200" y="83638"/>
                                  <a:pt x="0" y="65451"/>
                                  <a:pt x="0" y="41819"/>
                                </a:cubicBezTo>
                                <a:cubicBezTo>
                                  <a:pt x="0" y="18186"/>
                                  <a:pt x="17718" y="0"/>
                                  <a:pt x="40001" y="0"/>
                                </a:cubicBezTo>
                                <a:cubicBezTo>
                                  <a:pt x="62284" y="0"/>
                                  <a:pt x="78299" y="14613"/>
                                  <a:pt x="78299" y="41499"/>
                                </a:cubicBezTo>
                                <a:close/>
                                <a:moveTo>
                                  <a:pt x="40198" y="10202"/>
                                </a:moveTo>
                                <a:cubicBezTo>
                                  <a:pt x="26577" y="10202"/>
                                  <a:pt x="12610" y="21587"/>
                                  <a:pt x="12264" y="35708"/>
                                </a:cubicBezTo>
                                <a:lnTo>
                                  <a:pt x="66060" y="35708"/>
                                </a:lnTo>
                                <a:cubicBezTo>
                                  <a:pt x="66060" y="20232"/>
                                  <a:pt x="55844" y="10202"/>
                                  <a:pt x="40174" y="10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773534828" name="Freihandform 773534828"/>
                        <wps:cNvSpPr/>
                        <wps:spPr>
                          <a:xfrm>
                            <a:off x="1590886" y="437459"/>
                            <a:ext cx="45306" cy="81617"/>
                          </a:xfrm>
                          <a:custGeom>
                            <a:avLst/>
                            <a:gdLst>
                              <a:gd name="csX0" fmla="*/ 45282 w 45306"/>
                              <a:gd name="csY0" fmla="*/ 1010 h 81617"/>
                              <a:gd name="csX1" fmla="*/ 43061 w 45306"/>
                              <a:gd name="csY1" fmla="*/ 12075 h 81617"/>
                              <a:gd name="csX2" fmla="*/ 36768 w 45306"/>
                              <a:gd name="csY2" fmla="*/ 11213 h 81617"/>
                              <a:gd name="csX3" fmla="*/ 11919 w 45306"/>
                              <a:gd name="csY3" fmla="*/ 37408 h 81617"/>
                              <a:gd name="csX4" fmla="*/ 11919 w 45306"/>
                              <a:gd name="csY4" fmla="*/ 81617 h 81617"/>
                              <a:gd name="csX5" fmla="*/ 691 w 45306"/>
                              <a:gd name="csY5" fmla="*/ 81617 h 81617"/>
                              <a:gd name="csX6" fmla="*/ 691 w 45306"/>
                              <a:gd name="csY6" fmla="*/ 26368 h 81617"/>
                              <a:gd name="csX7" fmla="*/ 0 w 45306"/>
                              <a:gd name="csY7" fmla="*/ 2045 h 81617"/>
                              <a:gd name="csX8" fmla="*/ 11080 w 45306"/>
                              <a:gd name="csY8" fmla="*/ 2045 h 81617"/>
                              <a:gd name="csX9" fmla="*/ 11080 w 45306"/>
                              <a:gd name="csY9" fmla="*/ 16831 h 81617"/>
                              <a:gd name="csX10" fmla="*/ 11425 w 45306"/>
                              <a:gd name="csY10" fmla="*/ 16831 h 81617"/>
                              <a:gd name="csX11" fmla="*/ 36966 w 45306"/>
                              <a:gd name="csY11" fmla="*/ 0 h 81617"/>
                              <a:gd name="csX12" fmla="*/ 45307 w 45306"/>
                              <a:gd name="csY12" fmla="*/ 1010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</a:cxnLst>
                            <a:rect l="l" t="t" r="r" b="b"/>
                            <a:pathLst>
                              <a:path w="45306" h="81617">
                                <a:moveTo>
                                  <a:pt x="45282" y="1010"/>
                                </a:moveTo>
                                <a:lnTo>
                                  <a:pt x="43061" y="12075"/>
                                </a:lnTo>
                                <a:cubicBezTo>
                                  <a:pt x="41531" y="11385"/>
                                  <a:pt x="39483" y="11213"/>
                                  <a:pt x="36768" y="11213"/>
                                </a:cubicBezTo>
                                <a:cubicBezTo>
                                  <a:pt x="21444" y="11213"/>
                                  <a:pt x="11919" y="23460"/>
                                  <a:pt x="11919" y="37408"/>
                                </a:cubicBezTo>
                                <a:lnTo>
                                  <a:pt x="11919" y="81617"/>
                                </a:lnTo>
                                <a:lnTo>
                                  <a:pt x="691" y="81617"/>
                                </a:lnTo>
                                <a:lnTo>
                                  <a:pt x="691" y="26368"/>
                                </a:lnTo>
                                <a:cubicBezTo>
                                  <a:pt x="691" y="14810"/>
                                  <a:pt x="173" y="12248"/>
                                  <a:pt x="0" y="2045"/>
                                </a:cubicBezTo>
                                <a:lnTo>
                                  <a:pt x="11080" y="2045"/>
                                </a:lnTo>
                                <a:lnTo>
                                  <a:pt x="11080" y="16831"/>
                                </a:lnTo>
                                <a:lnTo>
                                  <a:pt x="11425" y="16831"/>
                                </a:lnTo>
                                <a:cubicBezTo>
                                  <a:pt x="15694" y="6111"/>
                                  <a:pt x="24874" y="0"/>
                                  <a:pt x="36966" y="0"/>
                                </a:cubicBezTo>
                                <a:cubicBezTo>
                                  <a:pt x="40198" y="0"/>
                                  <a:pt x="42765" y="345"/>
                                  <a:pt x="45307" y="1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3033374" name="Freihandform 133033374"/>
                        <wps:cNvSpPr/>
                        <wps:spPr>
                          <a:xfrm>
                            <a:off x="1645767" y="437434"/>
                            <a:ext cx="67762" cy="83662"/>
                          </a:xfrm>
                          <a:custGeom>
                            <a:avLst/>
                            <a:gdLst>
                              <a:gd name="csX0" fmla="*/ 0 w 67762"/>
                              <a:gd name="csY0" fmla="*/ 60375 h 83662"/>
                              <a:gd name="csX1" fmla="*/ 50069 w 67762"/>
                              <a:gd name="csY1" fmla="*/ 32824 h 83662"/>
                              <a:gd name="csX2" fmla="*/ 55177 w 67762"/>
                              <a:gd name="csY2" fmla="*/ 32824 h 83662"/>
                              <a:gd name="csX3" fmla="*/ 55177 w 67762"/>
                              <a:gd name="csY3" fmla="*/ 31124 h 83662"/>
                              <a:gd name="csX4" fmla="*/ 34745 w 67762"/>
                              <a:gd name="csY4" fmla="*/ 10202 h 83662"/>
                              <a:gd name="csX5" fmla="*/ 10389 w 67762"/>
                              <a:gd name="csY5" fmla="*/ 19542 h 83662"/>
                              <a:gd name="csX6" fmla="*/ 3578 w 67762"/>
                              <a:gd name="csY6" fmla="*/ 11558 h 83662"/>
                              <a:gd name="csX7" fmla="*/ 37114 w 67762"/>
                              <a:gd name="csY7" fmla="*/ 0 h 83662"/>
                              <a:gd name="csX8" fmla="*/ 66405 w 67762"/>
                              <a:gd name="csY8" fmla="*/ 27723 h 83662"/>
                              <a:gd name="csX9" fmla="*/ 66405 w 67762"/>
                              <a:gd name="csY9" fmla="*/ 64614 h 83662"/>
                              <a:gd name="csX10" fmla="*/ 67762 w 67762"/>
                              <a:gd name="csY10" fmla="*/ 81617 h 83662"/>
                              <a:gd name="csX11" fmla="*/ 56855 w 67762"/>
                              <a:gd name="csY11" fmla="*/ 81617 h 83662"/>
                              <a:gd name="csX12" fmla="*/ 55844 w 67762"/>
                              <a:gd name="csY12" fmla="*/ 68704 h 83662"/>
                              <a:gd name="csX13" fmla="*/ 55498 w 67762"/>
                              <a:gd name="csY13" fmla="*/ 68704 h 83662"/>
                              <a:gd name="csX14" fmla="*/ 27416 w 67762"/>
                              <a:gd name="csY14" fmla="*/ 83663 h 83662"/>
                              <a:gd name="csX15" fmla="*/ 0 w 67762"/>
                              <a:gd name="csY15" fmla="*/ 60375 h 83662"/>
                              <a:gd name="csX16" fmla="*/ 12240 w 67762"/>
                              <a:gd name="csY16" fmla="*/ 58847 h 83662"/>
                              <a:gd name="csX17" fmla="*/ 30969 w 67762"/>
                              <a:gd name="csY17" fmla="*/ 73460 h 83662"/>
                              <a:gd name="csX18" fmla="*/ 55153 w 67762"/>
                              <a:gd name="csY18" fmla="*/ 46255 h 83662"/>
                              <a:gd name="csX19" fmla="*/ 55153 w 67762"/>
                              <a:gd name="csY19" fmla="*/ 41991 h 83662"/>
                              <a:gd name="csX20" fmla="*/ 47330 w 67762"/>
                              <a:gd name="csY20" fmla="*/ 41991 h 83662"/>
                              <a:gd name="csX21" fmla="*/ 12264 w 67762"/>
                              <a:gd name="csY21" fmla="*/ 58823 h 83662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  <a:cxn ang="0">
                                <a:pos x="csX21" y="csY21"/>
                              </a:cxn>
                            </a:cxnLst>
                            <a:rect l="l" t="t" r="r" b="b"/>
                            <a:pathLst>
                              <a:path w="67762" h="83662">
                                <a:moveTo>
                                  <a:pt x="0" y="60375"/>
                                </a:moveTo>
                                <a:cubicBezTo>
                                  <a:pt x="0" y="42016"/>
                                  <a:pt x="13967" y="32824"/>
                                  <a:pt x="50069" y="32824"/>
                                </a:cubicBezTo>
                                <a:lnTo>
                                  <a:pt x="55177" y="32824"/>
                                </a:lnTo>
                                <a:lnTo>
                                  <a:pt x="55177" y="31124"/>
                                </a:lnTo>
                                <a:cubicBezTo>
                                  <a:pt x="55177" y="16659"/>
                                  <a:pt x="48539" y="10202"/>
                                  <a:pt x="34745" y="10202"/>
                                </a:cubicBezTo>
                                <a:cubicBezTo>
                                  <a:pt x="25220" y="10202"/>
                                  <a:pt x="17200" y="13430"/>
                                  <a:pt x="10389" y="19542"/>
                                </a:cubicBezTo>
                                <a:lnTo>
                                  <a:pt x="3578" y="11558"/>
                                </a:lnTo>
                                <a:cubicBezTo>
                                  <a:pt x="11080" y="3894"/>
                                  <a:pt x="22308" y="0"/>
                                  <a:pt x="37114" y="0"/>
                                </a:cubicBezTo>
                                <a:cubicBezTo>
                                  <a:pt x="55325" y="0"/>
                                  <a:pt x="66405" y="11213"/>
                                  <a:pt x="66405" y="27723"/>
                                </a:cubicBezTo>
                                <a:lnTo>
                                  <a:pt x="66405" y="64614"/>
                                </a:lnTo>
                                <a:cubicBezTo>
                                  <a:pt x="66405" y="67497"/>
                                  <a:pt x="66923" y="75506"/>
                                  <a:pt x="67762" y="81617"/>
                                </a:cubicBezTo>
                                <a:lnTo>
                                  <a:pt x="56855" y="81617"/>
                                </a:lnTo>
                                <a:cubicBezTo>
                                  <a:pt x="56164" y="78044"/>
                                  <a:pt x="55844" y="73633"/>
                                  <a:pt x="55844" y="68704"/>
                                </a:cubicBezTo>
                                <a:lnTo>
                                  <a:pt x="55498" y="68704"/>
                                </a:lnTo>
                                <a:cubicBezTo>
                                  <a:pt x="48860" y="79079"/>
                                  <a:pt x="40174" y="83663"/>
                                  <a:pt x="27416" y="83663"/>
                                </a:cubicBezTo>
                                <a:cubicBezTo>
                                  <a:pt x="11573" y="83663"/>
                                  <a:pt x="0" y="74471"/>
                                  <a:pt x="0" y="60375"/>
                                </a:cubicBezTo>
                                <a:close/>
                                <a:moveTo>
                                  <a:pt x="12240" y="58847"/>
                                </a:moveTo>
                                <a:cubicBezTo>
                                  <a:pt x="12240" y="67866"/>
                                  <a:pt x="19889" y="73460"/>
                                  <a:pt x="30969" y="73460"/>
                                </a:cubicBezTo>
                                <a:cubicBezTo>
                                  <a:pt x="45455" y="73460"/>
                                  <a:pt x="55153" y="64614"/>
                                  <a:pt x="55153" y="46255"/>
                                </a:cubicBezTo>
                                <a:lnTo>
                                  <a:pt x="55153" y="41991"/>
                                </a:lnTo>
                                <a:lnTo>
                                  <a:pt x="47330" y="41991"/>
                                </a:lnTo>
                                <a:cubicBezTo>
                                  <a:pt x="26059" y="41991"/>
                                  <a:pt x="12264" y="47438"/>
                                  <a:pt x="12264" y="588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895841802" name="Freihandform 895841802"/>
                        <wps:cNvSpPr/>
                        <wps:spPr>
                          <a:xfrm>
                            <a:off x="1727274" y="417055"/>
                            <a:ext cx="51747" cy="104066"/>
                          </a:xfrm>
                          <a:custGeom>
                            <a:avLst/>
                            <a:gdLst>
                              <a:gd name="csX0" fmla="*/ 0 w 51747"/>
                              <a:gd name="csY0" fmla="*/ 32652 h 104066"/>
                              <a:gd name="csX1" fmla="*/ 0 w 51747"/>
                              <a:gd name="csY1" fmla="*/ 22450 h 104066"/>
                              <a:gd name="csX2" fmla="*/ 16854 w 51747"/>
                              <a:gd name="csY2" fmla="*/ 22450 h 104066"/>
                              <a:gd name="csX3" fmla="*/ 16854 w 51747"/>
                              <a:gd name="csY3" fmla="*/ 0 h 104066"/>
                              <a:gd name="csX4" fmla="*/ 28082 w 51747"/>
                              <a:gd name="csY4" fmla="*/ 0 h 104066"/>
                              <a:gd name="csX5" fmla="*/ 28082 w 51747"/>
                              <a:gd name="csY5" fmla="*/ 22450 h 104066"/>
                              <a:gd name="csX6" fmla="*/ 51081 w 51747"/>
                              <a:gd name="csY6" fmla="*/ 22450 h 104066"/>
                              <a:gd name="csX7" fmla="*/ 51081 w 51747"/>
                              <a:gd name="csY7" fmla="*/ 32652 h 104066"/>
                              <a:gd name="csX8" fmla="*/ 28082 w 51747"/>
                              <a:gd name="csY8" fmla="*/ 32652 h 104066"/>
                              <a:gd name="csX9" fmla="*/ 28082 w 51747"/>
                              <a:gd name="csY9" fmla="*/ 80262 h 104066"/>
                              <a:gd name="csX10" fmla="*/ 39656 w 51747"/>
                              <a:gd name="csY10" fmla="*/ 93865 h 104066"/>
                              <a:gd name="csX11" fmla="*/ 51229 w 51747"/>
                              <a:gd name="csY11" fmla="*/ 90809 h 104066"/>
                              <a:gd name="csX12" fmla="*/ 51747 w 51747"/>
                              <a:gd name="csY12" fmla="*/ 101184 h 104066"/>
                              <a:gd name="csX13" fmla="*/ 36596 w 51747"/>
                              <a:gd name="csY13" fmla="*/ 104067 h 104066"/>
                              <a:gd name="csX14" fmla="*/ 16854 w 51747"/>
                              <a:gd name="csY14" fmla="*/ 83490 h 104066"/>
                              <a:gd name="csX15" fmla="*/ 16854 w 51747"/>
                              <a:gd name="csY15" fmla="*/ 32652 h 104066"/>
                              <a:gd name="csX16" fmla="*/ 0 w 51747"/>
                              <a:gd name="csY16" fmla="*/ 32652 h 10406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</a:cxnLst>
                            <a:rect l="l" t="t" r="r" b="b"/>
                            <a:pathLst>
                              <a:path w="51747" h="104066">
                                <a:moveTo>
                                  <a:pt x="0" y="32652"/>
                                </a:moveTo>
                                <a:lnTo>
                                  <a:pt x="0" y="22450"/>
                                </a:lnTo>
                                <a:lnTo>
                                  <a:pt x="16854" y="22450"/>
                                </a:lnTo>
                                <a:lnTo>
                                  <a:pt x="16854" y="0"/>
                                </a:lnTo>
                                <a:lnTo>
                                  <a:pt x="28082" y="0"/>
                                </a:lnTo>
                                <a:lnTo>
                                  <a:pt x="28082" y="22450"/>
                                </a:lnTo>
                                <a:lnTo>
                                  <a:pt x="51081" y="22450"/>
                                </a:lnTo>
                                <a:lnTo>
                                  <a:pt x="51081" y="32652"/>
                                </a:lnTo>
                                <a:lnTo>
                                  <a:pt x="28082" y="32652"/>
                                </a:lnTo>
                                <a:lnTo>
                                  <a:pt x="28082" y="80262"/>
                                </a:lnTo>
                                <a:cubicBezTo>
                                  <a:pt x="28082" y="88936"/>
                                  <a:pt x="30797" y="93865"/>
                                  <a:pt x="39656" y="93865"/>
                                </a:cubicBezTo>
                                <a:cubicBezTo>
                                  <a:pt x="43579" y="93865"/>
                                  <a:pt x="47824" y="92682"/>
                                  <a:pt x="51229" y="90809"/>
                                </a:cubicBezTo>
                                <a:lnTo>
                                  <a:pt x="51747" y="101184"/>
                                </a:lnTo>
                                <a:cubicBezTo>
                                  <a:pt x="47478" y="103056"/>
                                  <a:pt x="42049" y="104067"/>
                                  <a:pt x="36596" y="104067"/>
                                </a:cubicBezTo>
                                <a:cubicBezTo>
                                  <a:pt x="24158" y="104067"/>
                                  <a:pt x="16854" y="96403"/>
                                  <a:pt x="16854" y="83490"/>
                                </a:cubicBezTo>
                                <a:lnTo>
                                  <a:pt x="16854" y="32652"/>
                                </a:lnTo>
                                <a:lnTo>
                                  <a:pt x="0" y="32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137047362" name="Freihandform 1137047362"/>
                        <wps:cNvSpPr/>
                        <wps:spPr>
                          <a:xfrm>
                            <a:off x="1793753" y="400741"/>
                            <a:ext cx="16336" cy="118335"/>
                          </a:xfrm>
                          <a:custGeom>
                            <a:avLst/>
                            <a:gdLst>
                              <a:gd name="csX0" fmla="*/ 16336 w 16336"/>
                              <a:gd name="csY0" fmla="*/ 8157 h 118335"/>
                              <a:gd name="csX1" fmla="*/ 8168 w 16336"/>
                              <a:gd name="csY1" fmla="*/ 16314 h 118335"/>
                              <a:gd name="csX2" fmla="*/ 0 w 16336"/>
                              <a:gd name="csY2" fmla="*/ 8157 h 118335"/>
                              <a:gd name="csX3" fmla="*/ 8168 w 16336"/>
                              <a:gd name="csY3" fmla="*/ 0 h 118335"/>
                              <a:gd name="csX4" fmla="*/ 16336 w 16336"/>
                              <a:gd name="csY4" fmla="*/ 8157 h 118335"/>
                              <a:gd name="csX5" fmla="*/ 13794 w 16336"/>
                              <a:gd name="csY5" fmla="*/ 118335 h 118335"/>
                              <a:gd name="csX6" fmla="*/ 2566 w 16336"/>
                              <a:gd name="csY6" fmla="*/ 118335 h 118335"/>
                              <a:gd name="csX7" fmla="*/ 2566 w 16336"/>
                              <a:gd name="csY7" fmla="*/ 38763 h 118335"/>
                              <a:gd name="csX8" fmla="*/ 13794 w 16336"/>
                              <a:gd name="csY8" fmla="*/ 38763 h 118335"/>
                              <a:gd name="csX9" fmla="*/ 13794 w 16336"/>
                              <a:gd name="csY9" fmla="*/ 118335 h 11833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16336" h="118335">
                                <a:moveTo>
                                  <a:pt x="16336" y="8157"/>
                                </a:moveTo>
                                <a:cubicBezTo>
                                  <a:pt x="16336" y="12740"/>
                                  <a:pt x="12412" y="16314"/>
                                  <a:pt x="8168" y="16314"/>
                                </a:cubicBezTo>
                                <a:cubicBezTo>
                                  <a:pt x="3924" y="16314"/>
                                  <a:pt x="0" y="12740"/>
                                  <a:pt x="0" y="8157"/>
                                </a:cubicBezTo>
                                <a:cubicBezTo>
                                  <a:pt x="0" y="3573"/>
                                  <a:pt x="4096" y="0"/>
                                  <a:pt x="8168" y="0"/>
                                </a:cubicBezTo>
                                <a:cubicBezTo>
                                  <a:pt x="12240" y="0"/>
                                  <a:pt x="16336" y="3918"/>
                                  <a:pt x="16336" y="8157"/>
                                </a:cubicBezTo>
                                <a:close/>
                                <a:moveTo>
                                  <a:pt x="13794" y="118335"/>
                                </a:moveTo>
                                <a:lnTo>
                                  <a:pt x="2566" y="118335"/>
                                </a:lnTo>
                                <a:lnTo>
                                  <a:pt x="2566" y="38763"/>
                                </a:lnTo>
                                <a:lnTo>
                                  <a:pt x="13794" y="38763"/>
                                </a:lnTo>
                                <a:lnTo>
                                  <a:pt x="13794" y="118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580030725" name="Freihandform 580030725"/>
                        <wps:cNvSpPr/>
                        <wps:spPr>
                          <a:xfrm>
                            <a:off x="1829559" y="437459"/>
                            <a:ext cx="84616" cy="83637"/>
                          </a:xfrm>
                          <a:custGeom>
                            <a:avLst/>
                            <a:gdLst>
                              <a:gd name="csX0" fmla="*/ 84617 w 84616"/>
                              <a:gd name="csY0" fmla="*/ 41819 h 83637"/>
                              <a:gd name="csX1" fmla="*/ 42222 w 84616"/>
                              <a:gd name="csY1" fmla="*/ 83638 h 83637"/>
                              <a:gd name="csX2" fmla="*/ 0 w 84616"/>
                              <a:gd name="csY2" fmla="*/ 41819 h 83637"/>
                              <a:gd name="csX3" fmla="*/ 42222 w 84616"/>
                              <a:gd name="csY3" fmla="*/ 0 h 83637"/>
                              <a:gd name="csX4" fmla="*/ 84617 w 84616"/>
                              <a:gd name="csY4" fmla="*/ 41819 h 83637"/>
                              <a:gd name="csX5" fmla="*/ 42197 w 84616"/>
                              <a:gd name="csY5" fmla="*/ 73460 h 83637"/>
                              <a:gd name="csX6" fmla="*/ 72328 w 84616"/>
                              <a:gd name="csY6" fmla="*/ 41844 h 83637"/>
                              <a:gd name="csX7" fmla="*/ 42025 w 84616"/>
                              <a:gd name="csY7" fmla="*/ 10227 h 83637"/>
                              <a:gd name="csX8" fmla="*/ 12215 w 84616"/>
                              <a:gd name="csY8" fmla="*/ 41844 h 83637"/>
                              <a:gd name="csX9" fmla="*/ 42173 w 84616"/>
                              <a:gd name="csY9" fmla="*/ 73460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84616" h="83637">
                                <a:moveTo>
                                  <a:pt x="84617" y="41819"/>
                                </a:moveTo>
                                <a:cubicBezTo>
                                  <a:pt x="84617" y="65796"/>
                                  <a:pt x="66899" y="83638"/>
                                  <a:pt x="42222" y="83638"/>
                                </a:cubicBezTo>
                                <a:cubicBezTo>
                                  <a:pt x="17545" y="83638"/>
                                  <a:pt x="0" y="65944"/>
                                  <a:pt x="0" y="41819"/>
                                </a:cubicBezTo>
                                <a:cubicBezTo>
                                  <a:pt x="0" y="17694"/>
                                  <a:pt x="18039" y="0"/>
                                  <a:pt x="42222" y="0"/>
                                </a:cubicBezTo>
                                <a:cubicBezTo>
                                  <a:pt x="66405" y="0"/>
                                  <a:pt x="84617" y="16831"/>
                                  <a:pt x="84617" y="41819"/>
                                </a:cubicBezTo>
                                <a:close/>
                                <a:moveTo>
                                  <a:pt x="42197" y="73460"/>
                                </a:moveTo>
                                <a:cubicBezTo>
                                  <a:pt x="60236" y="73460"/>
                                  <a:pt x="72328" y="60030"/>
                                  <a:pt x="72328" y="41844"/>
                                </a:cubicBezTo>
                                <a:cubicBezTo>
                                  <a:pt x="72328" y="23657"/>
                                  <a:pt x="60409" y="10227"/>
                                  <a:pt x="42025" y="10227"/>
                                </a:cubicBezTo>
                                <a:cubicBezTo>
                                  <a:pt x="24652" y="10227"/>
                                  <a:pt x="12215" y="23312"/>
                                  <a:pt x="12215" y="41844"/>
                                </a:cubicBezTo>
                                <a:cubicBezTo>
                                  <a:pt x="12215" y="60375"/>
                                  <a:pt x="24825" y="73460"/>
                                  <a:pt x="42173" y="73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081532440" name="Freihandform 1081532440"/>
                        <wps:cNvSpPr/>
                        <wps:spPr>
                          <a:xfrm>
                            <a:off x="1934485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86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8348F4" id="Grafik 3" o:spid="_x0000_s1026" style="position:absolute;margin-left:-49.25pt;margin-top:6.4pt;width:224.35pt;height:44.05pt;z-index:251652608" coordsize="28493,55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">
              <v:shape id="Freihandform 1200988433" o:spid="_x0000_s1027" style="position:absolute;width:28493;height:3541;visibility:visible;mso-wrap-style:square;v-text-anchor:top" coordsize="2849302,354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" path="m1684263,81297r-38742,141918l1644953,223215,1601473,81297r-34548,l1522630,223215r-567,l1485023,81297r-38471,l1504789,278317r32327,l1582817,128315r568,l1629086,278317r33437,l1719946,81297r-35683,xm1386390,180780v1851,2883,3158,6210,3899,10030c1391029,194605,1391399,198548,1391399,202638r,75703l1424836,278341r,-79596c1424836,190785,1423997,183294,1422319,176344v-1653,-6949,-4417,-13036,-8217,-18211c1410302,152934,1405317,148843,1399197,145886v-6120,-2957,-13646,-4461,-22554,-4461c1366599,141425,1357962,143421,1350732,147414v-7255,3992,-13276,10251,-18113,18777c1325734,149681,1311817,141401,1290817,141401v-11154,,-20038,2464,-26602,7393c1257602,153722,1252839,159316,1249853,165625r-567,l1249286,144752r-31759,l1217527,278341r33437,l1250964,205423v,-4436,567,-8699,1678,-12790c1253752,188543,1255578,184920,1258071,181766v2517,-3155,5675,-5668,9476,-7516c1271347,172401,1276035,171465,1281637,171465v8168,,14016,2464,17545,7368c1302686,183762,1304463,190391,1304463,198745r,79596l1337900,278341r,-72351c1337900,201726,1338418,197513,1339430,193348v1012,-4189,2690,-7886,5009,-11139c1346759,178956,1349745,176344,1353348,174422v3627,-1947,8044,-2932,13251,-2932c1371806,171490,1375705,172328,1378839,174003v3158,1676,5675,3943,7526,6826m2191494,175088v5848,-5767,13794,-8625,23813,-8625c2225893,166463,2234160,169296,2240107,174940v5947,5668,9007,13405,9205,23238l2180760,198178v1307,-9635,4861,-17349,10734,-23090m2250447,275532v9648,-4091,18384,-10942,26182,-20602l2252643,236867v-4269,5175,-9229,9512,-14905,12938c2232063,253255,2225079,254955,2216714,254955v-9476,,-17546,-2785,-24258,-8354c2185769,241032,2181870,233245,2180760,223240r101989,l2282749,214048v,-11681,-1530,-22006,-4590,-31025c2275099,174028,2270830,166463,2265327,160326v-5478,-6111,-12067,-10793,-19791,-14046c2237837,143027,2229323,141401,2220045,141401v-10043,,-19519,1675,-28403,5027c2182734,149779,2175010,154486,2168495,160622v-6514,6136,-11647,13504,-15472,22129c2149223,191376,2147323,200987,2147323,211534v,10547,1900,20183,5700,28808c2156823,248967,2161981,256335,2168495,262471v6515,6112,14214,10843,23147,14194c2200550,280017,2210026,281668,2220045,281668v10586,,20704,-2045,30377,-6111m2079758,226566v-1777,4830,-4368,9094,-7798,12790c2068505,243077,2064384,246034,2059547,248252v-4836,2243,-10290,3352,-16434,3352c2036968,251604,2031490,250495,2026678,248252v-4837,-2218,-8958,-5175,-12388,-8896c2010835,235660,2008244,231372,2006468,226566v-1752,-4830,-2641,-9832,-2641,-15032c2003827,206335,2004716,201332,2006468,196502v1776,-4830,4367,-9093,7822,-12789c2017720,179991,2021866,177034,2026678,174816v4836,-2217,10315,-3351,16435,-3351c2049232,171465,2054735,172574,2059547,174816v4837,2218,8958,5175,12413,8897c2075390,187409,2077981,191672,2079758,196502v1752,4830,2640,9833,2640,15032c2082398,216734,2081510,221736,2079758,226566t34967,51751l2114725,67940r-33438,l2081287,161731r-838,c2078771,159513,2076648,157246,2074032,154905v-2615,-2316,-5774,-4510,-9475,-6530c2060830,146329,2056561,144678,2051725,143348v-4837,-1307,-10389,-1947,-16706,-1947c2025543,141401,2016807,143224,2008837,146847v-7971,3598,-14831,8576,-20482,14884c1982679,168040,1978262,175457,1975103,184008v-3158,8527,-4738,17718,-4738,27551c1970365,221391,1971846,230583,1974807,239110v2961,8551,7329,15968,13104,22277c1993660,267695,2000570,272649,2008664,276271v8069,3623,17323,5422,27736,5422c2045876,281693,2054686,279844,2062879,276123v8168,-3696,14658,-9635,19519,-17817l2082965,258306r,20035l2114725,278341r,-24xm1853225,175088v5848,-5767,13794,-8625,23813,-8625c1887624,166463,1895891,169296,1901838,174940v5947,5668,9007,13405,9205,23238l1842491,198178v1307,-9635,4861,-17349,10734,-23090m1853348,276641v8909,3351,18384,5002,28403,5002c1892337,281643,1902455,279598,1912128,275532v9649,-4091,18385,-10942,26182,-20602l1914325,236867v-4269,5175,-9230,9512,-14905,12938c1893744,253255,1886761,254955,1878395,254955v-9476,,-17545,-2785,-24257,-8354c1847450,241032,1843552,233245,1842441,223240r101989,l1944430,214048v,-11681,-1530,-22006,-4590,-31025c1936780,174028,1932511,166463,1927008,160326v-5478,-6111,-12067,-10793,-19790,-14046c1899519,143027,1891005,141401,1881727,141401v-10044,,-19520,1675,-28403,5027c1844415,149779,1836691,154486,1830177,160622v-6515,6136,-11648,13504,-15473,22129c1810904,191376,1809004,200987,1809004,211534v,10547,1900,20183,5700,28808c1818505,248967,1823662,256335,1830177,262471v6514,6112,14214,10843,23147,14194m2400926,185511v1579,3993,2541,8256,2936,12815c2404232,202860,2404430,207000,2404430,210721r,67620l2437867,278341r,-84328c2437867,187163,2437028,180558,2435350,174274v-1678,-6308,-4442,-11878,-8366,-16708c2423085,152736,2418027,148843,2411808,145886v-6218,-2957,-13794,-4461,-22727,-4461c2377952,141425,2369117,143890,2362603,148818v-6490,4929,-11327,10695,-14486,17398l2347550,166216r,-21439l2315791,144777r,133589l2349228,278366r,-72918c2349228,201012,2349795,196749,2350906,192658v1110,-4091,2912,-7713,5429,-10868c2358852,178636,2362010,176123,2365811,174274v3800,-1848,8488,-2784,14065,-2784c2385453,171490,2390191,172845,2393547,175531v3356,2686,5799,6013,7379,10005m2849302,173141r,-28389l2812534,144752r,-38664l2779072,106088r,38664l2751508,144752r,28389l2779072,173141r,61213c2779072,242141,2779689,249016,2780874,254930v1209,5939,3430,10917,6687,14909c2790818,273832,2795285,276789,2800936,278735v5676,1947,12955,2908,21864,2908c2826699,281643,2831214,281323,2836322,280658v5108,-641,9427,-1799,12956,-3475l2849278,249065v-2048,1504,-4837,2563,-8366,3204c2837383,252934,2834126,253255,2831165,253255v-7428,,-12388,-1947,-14905,-5865c2813743,243496,2812509,238198,2812509,231520r,-58429l2849278,173091r24,50xm1759527,119419v6120,,11302,-1897,15473,-5692c1779195,109932,1781268,105151,1781268,99385v,-5767,-2073,-10523,-6268,-14342c1770829,81248,1765672,79350,1759527,79350v-6144,,-11203,1996,-15176,5988c1740353,89330,1738355,94013,1738355,99385v,5372,1998,10079,5996,14071c1748349,117448,1753407,119444,1759527,119444t-16435,158873l1776529,278317r,-133589l1743092,144728r,133589xm660622,196502r86936,l747558,164787r-86936,l660622,113037r92241,l752863,81297r-127356,l625507,278317r35115,l660622,196502xm2716912,206384v-5404,-2883,-11204,-5003,-17422,-6407c2693271,198572,2687448,197241,2682068,195935v-5404,-1306,-9846,-2883,-13375,-4731c2665165,189356,2663412,186374,2663412,182308v,-5027,2123,-8625,6416,-10868c2674097,169223,2678465,168089,2682932,168089v10956,,19692,4559,26182,13652l2731397,161706v-5380,-7417,-12462,-12641,-21173,-15722c2701489,142929,2692679,141376,2683746,141376v-6687,,-13276,838,-19791,2514c2657441,145565,2651691,148178,2646682,151677v-5035,3524,-9057,8033,-12117,13504c2631505,170652,2629975,177108,2629975,184526v,8526,1752,15204,5281,20034c2638785,209390,2643227,213136,2648631,215822v5380,2686,11179,4633,17422,5841c2672271,222870,2678070,224176,2683474,225556v5380,1405,9846,3179,13375,5422c2700378,233220,2702130,236645,2702130,241278v,2612,-691,4855,-2073,6826c2698651,250051,2696849,251678,2694604,252984v-2221,1306,-4640,2218,-7255,2784c2684758,256335,2682241,256606,2679822,256606v-7057,,-13053,-1528,-17964,-4583c2656922,248967,2652332,245024,2648063,240194r-22307,20873c2632640,268854,2640438,274226,2649174,277208v8711,2957,18285,4435,28699,4435c2684758,281643,2691618,280904,2698503,279425v6860,-1478,13054,-3893,18532,-7245c2722513,268854,2726980,264443,2730410,258972v3430,-5471,5157,-12198,5157,-20183c2735567,230090,2733790,223215,2730262,218213v-3529,-5028,-7995,-8946,-13375,-11829m1014215,141401v-8908,,-16805,2144,-23690,6407c983640,152071,978360,158109,974633,165896r-567,l974066,144752r-33437,l940629,278341r33437,l974066,206828v,-1849,419,-4633,1258,-8354c976163,194777,977841,191056,980334,187335v2517,-3696,6144,-6999,10858,-9882c995929,174570,1002197,173141,1009995,173141v2591,,5256,246,7946,690c1020631,174299,1023370,174915,1026158,175654r,-32282c1024110,142805,1022112,142362,1020162,141968v-1949,-370,-3948,-567,-5996,-567m1099375,281643v11153,,19963,-2464,26478,-7368c1132343,269371,1137179,263555,1140363,256877r542,l1140905,278317r31784,l1172689,144728r-33437,l1139252,217646v,4435,-567,8723,-1678,12789c1136464,234526,1134638,238149,1132121,241303v-2493,3154,-5676,5668,-9452,7516c1118869,250667,1114181,251604,1108579,251604v-5947,,-10537,-1356,-13794,-4042c1091527,244876,1089109,241549,1087554,237533v-1579,-3993,-2566,-8256,-2936,-12790c1084248,220209,1084050,216069,1084050,212348r,-67620l1050613,144728r,84303c1050613,235906,1051452,242486,1053130,248794v1654,6309,4442,11928,8366,16831c1065395,270554,1070453,274448,1076672,277306v6218,2883,13794,4313,22703,4313m2503384,198178v1307,-9635,4861,-17349,10734,-23090c2519966,169321,2527912,166463,2537931,166463v10586,,18853,2833,24800,8477c2568678,180608,2571738,188345,2571936,198178r-68552,xm2587951,160326v-5478,-6111,-12067,-10793,-19791,-14046c2560461,143027,2551948,141401,2542669,141401v-10044,,-19519,1675,-28403,5027c2505358,149779,2497634,154486,2491119,160622v-6490,6136,-11647,13504,-15472,22129c2471847,191376,2469947,200987,2469947,211534v,10547,1900,20183,5700,28808c2479447,248967,2484605,256335,2491119,262471v6515,6112,14214,10843,23147,14194c2523174,280017,2532650,281668,2542669,281668v10586,,20704,-2045,30377,-6111c2582695,271466,2591430,264615,2599228,254955r-23986,-18063c2570973,242067,2566013,246404,2560338,249829v-5676,3450,-12684,5151,-21025,5151c2529837,254980,2521768,252195,2515056,246626v-6688,-5570,-10587,-13357,-11697,-23362l2605348,223264r,-9191c2605348,202392,2603818,192066,2600758,183047v-3060,-8994,-7329,-16560,-12832,-22696m877555,226566v-1777,4830,-4368,9094,-7798,12790c866302,243077,862181,246034,857345,248252v-4837,2243,-10290,3352,-16435,3352c834766,251604,829287,250495,824475,248252v-4836,-2218,-8957,-5175,-12387,-8896c808633,235660,806042,231372,804265,226566v-1752,-4830,-2640,-9832,-2640,-15032c801625,206335,802513,201332,804265,196502v1777,-4830,4368,-9093,7823,-12789c815518,179991,819663,177034,824475,174816v4837,-2217,10315,-3351,16435,-3351c847030,171465,852533,172574,857345,174816v4836,2218,8957,5175,12412,8897c873187,187409,875778,191672,877555,196502v1752,4830,2640,9833,2640,15032c880195,216734,879307,221736,877555,226566t14905,-65968c885970,154486,878246,149755,869338,146403v-8909,-3351,-18385,-5027,-28428,-5027c830867,141376,821391,143052,812507,146403v-8908,3352,-16632,8058,-23147,14195c782846,166734,777713,174102,773888,182727v-3800,8625,-5700,18236,-5700,28783c768188,222057,770088,231692,773888,240317v3800,8625,8958,15993,15472,22130c795850,268558,803574,273289,812507,276641v8908,3351,18384,5002,28403,5002c850929,281643,860429,279992,869338,276641v8908,-3352,16632,-8058,23122,-14194c898974,256310,904132,248942,907932,240317v3800,-8625,5700,-18236,5700,-28807c913632,200938,911732,191352,907932,182727v-3800,-8625,-8982,-15993,-15472,-22129m268409,23830r-95918,c172737,126098,212566,227059,275886,294211v40051,42484,63987,59956,63987,59956l396852,278292v,,-15769,-12519,-20951,-17201c305548,197685,268656,113480,268409,23830t-172540,l,23830v888,91967,35041,190883,68503,247587c88812,305892,118251,341797,128739,354167r56978,-75875c136265,215847,105172,139429,98263,59094,96832,47191,95993,35683,95869,23830m456718,62396v-395,-1109,-667,-2243,-1111,-3327c455286,58108,455064,57122,454645,56186l440011,23854v-3405,10720,-10018,18088,-17742,18088c411115,41942,402083,26762,402083,8034v,-2736,247,-5373,592,-7935l402577,,361909,40611v-22455,22425,-22455,58798,,81223c384365,144259,420788,144259,443244,121834v15917,-15894,20309,-38714,13671,-58699c456866,62889,456742,62618,456693,62371e" fillcolor="white [3214]" stroked="f" strokeweight=".0685mm">
                <v:stroke joinstyle="miter"/>
                <v:path arrowok="t" o:connecttype="custom" o:connectlocs="1684263,81297;1645521,223215;1644953,223215;1601473,81297;1566925,81297;1522630,223215;1522063,223215;1485023,81297;1446552,81297;1504789,278317;1537116,278317;1582817,128315;1583385,128315;1629086,278317;1662523,278317;1719946,81297;1684263,81297;1386390,180780;1390289,190810;1391399,202638;1391399,278341;1424836,278341;1424836,198745;1422319,176344;1414102,158133;1399197,145886;1376643,141425;1350732,147414;1332619,166191;1290817,141401;1264215,148794;1249853,165625;1249286,165625;1249286,144752;1217527,144752;1217527,278341;1250964,278341;1250964,205423;1252642,192633;1258071,181766;1267547,174250;1281637,171465;1299182,178833;1304463,198745;1304463,278341;1337900,278341;1337900,205990;1339430,193348;1344439,182209;1353348,174422;1366599,171490;1378839,174003;1386365,180829;2191494,175088;2215307,166463;2240107,174940;2249312,198178;2180760,198178;2191494,175088;2250447,275532;2276629,254930;2252643,236867;2237738,249805;2216714,254955;2192456,246601;2180760,223240;2282749,223240;2282749,214048;2278159,183023;2265327,160326;2245536,146280;2220045,141401;2191642,146428;2168495,160622;2153023,182751;2147323,211534;2153023,240342;2168495,262471;2191642,276665;2220045,281668;2250422,275557;2079758,226566;2071960,239356;2059547,248252;2043113,251604;2026678,248252;2014290,239356;2006468,226566;2003827,211534;2006468,196502;2014290,183713;2026678,174816;2043113,171465;2059547,174816;2071960,183713;2079758,196502;2082398,211534;2079758,226566;2114725,278317;2114725,67940;2081287,67940;2081287,161731;2080449,161731;2074032,154905;2064557,148375;2051725,143348;2035019,141401;2008837,146847;1988355,161731;1975103,184008;1970365,211559;1974807,239110;1987911,261387;2008664,276271;2036400,281693;2062879,276123;2082398,258306;2082965,258306;2082965,278341;2114725,278341;1853225,175088;1877038,166463;1901838,174940;1911043,198178;1842491,198178;1853225,175088;1853348,276641;1881751,281643;1912128,275532;1938310,254930;1914325,236867;1899420,249805;1878395,254955;1854138,246601;1842441,223240;1944430,223240;1944430,214048;1939840,183023;1927008,160326;1907218,146280;1881727,141401;1853324,146428;1830177,160622;1814704,182751;1809004,211534;1814704,240342;1830177,262471;1853324,276665;2400926,185511;2403862,198326;2404430,210721;2404430,278341;2437867,278341;2437867,194013;2435350,174274;2426984,157566;2411808,145886;2389081,141425;2362603,148818;2348117,166216;2347550,166216;2347550,144777;2315791,144777;2315791,278366;2349228,278366;2349228,205448;2350906,192658;2356335,181790;2365811,174274;2379876,171490;2393547,175531;2400926,185536;2849302,173141;2849302,144752;2812534,144752;2812534,106088;2779072,106088;2779072,144752;2751508,144752;2751508,173141;2779072,173141;2779072,234354;2780874,254930;2787561,269839;2800936,278735;2822800,281643;2836322,280658;2849278,277183;2849278,249065;2840912,252269;2831165,253255;2816260,247390;2812509,231520;2812509,173091;2849278,173091;1759527,119419;1775000,113727;1781268,99385;1775000,85043;1759527,79350;1744351,85338;1738355,99385;1744351,113456;1759527,119444;1743092,278317;1776529,278317;1776529,144728;1743092,144728;1743092,278317;660622,196502;747558,196502;747558,164787;660622,164787;660622,113037;752863,113037;752863,81297;625507,81297;625507,278317;660622,278317;660622,196502;2716912,206384;2699490,199977;2682068,195935;2668693,191204;2663412,182308;2669828,171440;2682932,168089;2709114,181741;2731397,161706;2710224,145984;2683746,141376;2663955,143890;2646682,151677;2634565,165181;2629975,184526;2635256,204560;2648631,215822;2666053,221663;2683474,225556;2696849,230978;2702130,241278;2700057,248104;2694604,252984;2687349,255768;2679822,256606;2661858,252023;2648063,240194;2625756,261067;2649174,277208;2677873,281643;2698503,279425;2717035,272180;2730410,258972;2735567,238789;2730262,218213;2716887,206384;1014215,141401;990525,147808;974633,165896;974066,165896;974066,144752;940629,144752;940629,278341;974066,278341;974066,206828;975324,198474;980334,187335;991192,177453;1009995,173141;1017941,173831;1026158,175654;1026158,143372;1020162,141968;1014166,141401;1099375,281643;1125853,274275;1140363,256877;1140905,256877;1140905,278317;1172689,278317;1172689,144728;1139252,144728;1139252,217646;1137574,230435;1132121,241303;1122669,248819;1108579,251604;1094785,247562;1087554,237533;1084618,224743;1084050,212348;1084050,144728;1050613,144728;1050613,229031;1053130,248794;1061496,265625;1076672,277306;1099375,281619;2503384,198178;2514118,175088;2537931,166463;2562731,174940;2571936,198178;2503384,198178;2587951,160326;2568160,146280;2542669,141401;2514266,146428;2491119,160622;2475647,182751;2469947,211534;2475647,240342;2491119,262471;2514266,276665;2542669,281668;2573046,275557;2599228,254955;2575242,236892;2560338,249829;2539313,254980;2515056,246626;2503359,223264;2605348,223264;2605348,214073;2600758,183047;2587926,160351;877555,226566;869757,239356;857345,248252;840910,251604;824475,248252;812088,239356;804265,226566;801625,211534;804265,196502;812088,183713;824475,174816;840910,171465;857345,174816;869757,183713;877555,196502;880195,211534;877555,226566;892460,160598;869338,146403;840910,141376;812507,146403;789360,160598;773888,182727;768188,211510;773888,240317;789360,262447;812507,276641;840910,281643;869338,276641;892460,262447;907932,240317;913632,211510;907932,182727;892460,160598;268409,23830;172491,23830;275886,294211;339873,354167;396852,278292;375901,261091;268409,23830;95869,23830;0,23830;68503,271417;128739,354167;185717,278292;98263,59094;95869,23830;456718,62396;455607,59069;454645,56186;440011,23854;422269,41942;402083,8034;402675,99;402577,0;361909,40611;361909,121834;443244,121834;456915,63135;456693,6237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group id="_x0000_s1028" style="position:absolute;left:6256;top:3956;width:13780;height:1642" coordorigin="6256,3956" coordsize="13779,16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">
                <v:shape id="Freihandform 1000427913" o:spid="_x0000_s1029" style="position:absolute;left:6256;top:3986;width:1025;height:1204;visibility:visible;mso-wrap-style:square;v-text-anchor:top" coordsize="102507,120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" path="m15324,l51254,56802,87183,r15324,l57373,68532r,51848l45109,120380r,-51848l,,15324,xe" fillcolor="white [3214]" stroked="f" strokeweight=".0685mm">
                  <v:stroke joinstyle="miter"/>
                  <v:path arrowok="t" o:connecttype="custom" o:connectlocs="15324,0;51254,56802;87183,0;102507,0;57373,68532;57373,120380;45109,120380;45109,68532;0,0;15324,0" o:connectangles="0,0,0,0,0,0,0,0,0,0"/>
                </v:shape>
                <v:shape id="Freihandform 279964091" o:spid="_x0000_s1030" style="position:absolute;left:7203;top:4374;width:846;height:836;visibility:visible;mso-wrap-style:square;v-text-anchor:top" coordsize="84616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" path="m84617,41819v,23977,-17718,41819,-42395,41819c17545,83638,,65944,,41819,,17694,18039,,42222,,66405,,84617,16831,84617,41819xm42222,73460v18039,,30130,-13430,30130,-31616c72352,23657,60433,10227,42049,10227v-17372,,-29809,13085,-29809,31617c12240,60375,24850,73460,42197,73460r25,xe" fillcolor="white [3214]" stroked="f" strokeweight=".0685mm">
                  <v:stroke joinstyle="miter"/>
                  <v:path arrowok="t" o:connecttype="custom" o:connectlocs="84617,41819;42222,83638;0,41819;42222,0;84617,41819;42222,73460;72352,41844;42049,10227;12240,41844;42197,73460" o:connectangles="0,0,0,0,0,0,0,0,0,0"/>
                </v:shape>
                <v:shape id="Freihandform 688020588" o:spid="_x0000_s1031" style="position:absolute;left:8259;top:4395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" path="m25,l11253,r,44899c11253,63086,17545,71415,32697,71415v12610,,24356,-10720,24356,-29916l57053,,68281,r,62741c68281,64269,68972,77871,69120,79572r-11574,c57201,77354,57028,75333,57028,73115r,-6284l56683,66831c51402,75678,40347,81617,29958,81617,9353,81617,,69542,,51183l,,25,xe" fillcolor="white [3214]" stroked="f" strokeweight=".0685mm">
                  <v:stroke joinstyle="miter"/>
                  <v:path arrowok="t" o:connecttype="custom" o:connectlocs="25,0;11253,0;11253,44899;32697,71415;57053,41499;57053,0;68281,0;68281,62741;69120,79572;57546,79572;57028,73115;57028,66831;56683,66831;29958,81617;0,51183;0,0" o:connectangles="0,0,0,0,0,0,0,0,0,0,0,0,0,0,0,0"/>
                </v:shape>
                <v:shape id="Freihandform 1094668058" o:spid="_x0000_s1032" style="position:absolute;left:9200;top:4374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" path="m,2045r11573,c12092,6284,12092,9192,12092,14786r345,c17372,6111,28452,,39162,,58903,,69120,11213,69120,30434r,51183l57892,81617r,-44899c57892,18852,51599,10202,36941,10202v-11080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  <v:shape id="Freihandform 1310199919" o:spid="_x0000_s1033" style="position:absolute;left:10106;top:4374;width:830;height:1224;visibility:visible;mso-wrap-style:square;v-text-anchor:top" coordsize="82963,122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" path="m40569,25v12782,,23837,5446,30648,15130l71735,15155r,-13085l82963,2070r,79572c82963,106630,68330,122450,40223,122450v-15842,,-28107,-5101,-38323,-15993l10241,97610v6638,8847,17545,14614,30648,14614c60804,112224,71711,100494,71711,81617r,-14958l71365,66659c64727,76689,54338,81617,41556,81617,18063,81617,,63431,,41154,,18876,17372,,40519,r50,25xm12289,40833v,16486,12931,30607,29637,30607c58632,71440,72056,58675,72056,41844,72056,24002,60310,10227,41753,10227v-16015,,-29464,13775,-29464,30606xe" fillcolor="white [3214]" stroked="f" strokeweight=".0685mm">
                  <v:stroke joinstyle="miter"/>
                  <v:path arrowok="t" o:connecttype="custom" o:connectlocs="40569,25;71217,15155;71735,15155;71735,2070;82963,2070;82963,81642;40223,122450;1900,106457;10241,97610;40889,112224;71711,81617;71711,66659;71365,66659;41556,81617;0,41154;40519,0;12289,40833;41926,71440;72056,41844;41753,10227;12289,40833" o:connectangles="0,0,0,0,0,0,0,0,0,0,0,0,0,0,0,0,0,0,0,0,0"/>
                </v:shape>
                <v:shape id="Freihandform 672339465" o:spid="_x0000_s1034" style="position:absolute;left:11695;top:3956;width:1085;height:1265;visibility:visible;mso-wrap-style:square;v-text-anchor:top" coordsize="108454,1265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" path="m106431,16166r-9205,9019c88886,16338,77633,11237,62827,11237v-29119,,-49551,22622,-49551,52021c13276,92657,33708,115279,62827,115279v12437,,24356,-3228,33363,-8501l96190,66486r-28773,l67417,55274r41037,l108454,114269v-13794,8157,-30821,12247,-45627,12247c26552,126516,,99138,,63258,,27378,26725,,62827,v19075,,32869,5446,43579,16141l106431,16166xe" fillcolor="white [3214]" stroked="f" strokeweight=".0685mm">
                  <v:stroke joinstyle="miter"/>
                  <v:path arrowok="t" o:connecttype="custom" o:connectlocs="106431,16166;97226,25185;62827,11237;13276,63258;62827,115279;96190,106778;96190,66486;67417,66486;67417,55274;108454,55274;108454,114269;62827,126516;0,63258;62827,0;106406,16141" o:connectangles="0,0,0,0,0,0,0,0,0,0,0,0,0,0,0"/>
                </v:shape>
                <v:shape id="Freihandform 2017120975" o:spid="_x0000_s1035" style="position:absolute;left:13019;top:4374;width:783;height:836;visibility:visible;mso-wrap-style:square;v-text-anchor:top" coordsize="78324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" path="m78324,41474r,3401l11919,44875v1702,16658,14140,28561,29291,28561c51426,73436,61297,68335,66751,59660r8686,7147c66084,78537,54313,83638,41210,83638,17200,83638,,65451,,41819,,18186,17718,,40001,,62284,,78324,14613,78324,41499r,-25xm40174,10202v-13622,,-27589,11385,-27934,25506l66035,35708c66035,20232,55819,10202,40149,10202r25,xe" fillcolor="white [3214]" stroked="f" strokeweight=".0685mm">
                  <v:stroke joinstyle="miter"/>
                  <v:path arrowok="t" o:connecttype="custom" o:connectlocs="78324,41474;78324,44875;11919,44875;41210,73436;66751,59660;75437,66807;41210,83638;0,41819;40001,0;78324,41499;40174,10202;12240,35708;66035,35708;40149,10202" o:connectangles="0,0,0,0,0,0,0,0,0,0,0,0,0,0"/>
                </v:shape>
                <v:shape id="Freihandform 1706379327" o:spid="_x0000_s1036" style="position:absolute;left:14005;top:4374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" path="m,2045r11573,c12092,6284,12092,9192,12092,14786r345,c17372,6111,28452,,39162,,58903,,69120,11213,69120,30434r,51183l57892,81617r,-44899c57892,18852,51599,10202,36941,10202v-11055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  <v:shape id="Freihandform 1037022843" o:spid="_x0000_s1037" style="position:absolute;left:14915;top:4374;width:784;height:836;visibility:visible;mso-wrap-style:square;v-text-anchor:top" coordsize="78324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" path="m78324,41474r,3401l11919,44875v1702,16658,14140,28561,29291,28561c51426,73436,61297,68335,66751,59660r8686,7147c66084,78537,54314,83638,41210,83638,17200,83638,,65451,,41819,,18186,17718,,40001,,62284,,78299,14613,78299,41499r25,-25xm40198,10202v-13621,,-27588,11385,-27934,25506l66060,35708c66060,20232,55844,10202,40174,10202r24,xe" fillcolor="white [3214]" stroked="f" strokeweight=".0685mm">
                  <v:stroke joinstyle="miter"/>
                  <v:path arrowok="t" o:connecttype="custom" o:connectlocs="78324,41474;78324,44875;11919,44875;41210,73436;66751,59660;75437,66807;41210,83638;0,41819;40001,0;78299,41499;40198,10202;12264,35708;66060,35708;40174,10202" o:connectangles="0,0,0,0,0,0,0,0,0,0,0,0,0,0"/>
                </v:shape>
                <v:shape id="Freihandform 773534828" o:spid="_x0000_s1038" style="position:absolute;left:15908;top:4374;width:453;height:816;visibility:visible;mso-wrap-style:square;v-text-anchor:top" coordsize="45306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" path="m45282,1010l43061,12075v-1530,-690,-3578,-862,-6293,-862c21444,11213,11919,23460,11919,37408r,44209l691,81617r,-55249c691,14810,173,12248,,2045r11080,l11080,16831r345,c15694,6111,24874,,36966,v3232,,5799,345,8341,1010l45282,1010xe" fillcolor="white [3214]" stroked="f" strokeweight=".0685mm">
                  <v:stroke joinstyle="miter"/>
                  <v:path arrowok="t" o:connecttype="custom" o:connectlocs="45282,1010;43061,12075;36768,11213;11919,37408;11919,81617;691,81617;691,26368;0,2045;11080,2045;11080,16831;11425,16831;36966,0;45307,1010" o:connectangles="0,0,0,0,0,0,0,0,0,0,0,0,0"/>
                </v:shape>
                <v:shape id="Freihandform 133033374" o:spid="_x0000_s1039" style="position:absolute;left:16457;top:4374;width:678;height:836;visibility:visible;mso-wrap-style:square;v-text-anchor:top" coordsize="67762,836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" path="m,60375c,42016,13967,32824,50069,32824r5108,l55177,31124v,-14465,-6638,-20922,-20432,-20922c25220,10202,17200,13430,10389,19542l3578,11558c11080,3894,22308,,37114,,55325,,66405,11213,66405,27723r,36891c66405,67497,66923,75506,67762,81617r-10907,c56164,78044,55844,73633,55844,68704r-346,c48860,79079,40174,83663,27416,83663,11573,83663,,74471,,60375xm12240,58847v,9019,7649,14613,18729,14613c45455,73460,55153,64614,55153,46255r,-4264l47330,41991v-21271,,-35066,5447,-35066,16832l12240,58847xe" fillcolor="white [3214]" stroked="f" strokeweight=".0685mm">
                  <v:stroke joinstyle="miter"/>
                  <v:path arrowok="t" o:connecttype="custom" o:connectlocs="0,60375;50069,32824;55177,32824;55177,31124;34745,10202;10389,19542;3578,11558;37114,0;66405,27723;66405,64614;67762,81617;56855,81617;55844,68704;55498,68704;27416,83663;0,60375;12240,58847;30969,73460;55153,46255;55153,41991;47330,41991;12264,58823" o:connectangles="0,0,0,0,0,0,0,0,0,0,0,0,0,0,0,0,0,0,0,0,0,0"/>
                </v:shape>
                <v:shape id="Freihandform 895841802" o:spid="_x0000_s1040" style="position:absolute;left:17272;top:4170;width:518;height:1041;visibility:visible;mso-wrap-style:square;v-text-anchor:top" coordsize="51747,1040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" path="m,32652l,22450r16854,l16854,,28082,r,22450l51081,22450r,10202l28082,32652r,47610c28082,88936,30797,93865,39656,93865v3923,,8168,-1183,11573,-3056l51747,101184v-4269,1872,-9698,2883,-15151,2883c24158,104067,16854,96403,16854,83490r,-50838l,32652xe" fillcolor="white [3214]" stroked="f" strokeweight=".0685mm">
                  <v:stroke joinstyle="miter"/>
                  <v:path arrowok="t" o:connecttype="custom" o:connectlocs="0,32652;0,22450;16854,22450;16854,0;28082,0;28082,22450;51081,22450;51081,32652;28082,32652;28082,80262;39656,93865;51229,90809;51747,101184;36596,104067;16854,83490;16854,32652;0,32652" o:connectangles="0,0,0,0,0,0,0,0,0,0,0,0,0,0,0,0,0"/>
                </v:shape>
                <v:shape id="Freihandform 1137047362" o:spid="_x0000_s1041" style="position:absolute;left:17937;top:4007;width:163;height:1183;visibility:visible;mso-wrap-style:square;v-text-anchor:top" coordsize="16336,118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" path="m16336,8157v,4583,-3924,8157,-8168,8157c3924,16314,,12740,,8157,,3573,4096,,8168,v4072,,8168,3918,8168,8157xm13794,118335r-11228,l2566,38763r11228,l13794,118335xe" fillcolor="white [3214]" stroked="f" strokeweight=".0685mm">
                  <v:stroke joinstyle="miter"/>
                  <v:path arrowok="t" o:connecttype="custom" o:connectlocs="16336,8157;8168,16314;0,8157;8168,0;16336,8157;13794,118335;2566,118335;2566,38763;13794,38763;13794,118335" o:connectangles="0,0,0,0,0,0,0,0,0,0"/>
                </v:shape>
                <v:shape id="Freihandform 580030725" o:spid="_x0000_s1042" style="position:absolute;left:18295;top:4374;width:846;height:836;visibility:visible;mso-wrap-style:square;v-text-anchor:top" coordsize="84616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" path="m84617,41819v,23977,-17718,41819,-42395,41819c17545,83638,,65944,,41819,,17694,18039,,42222,,66405,,84617,16831,84617,41819xm42197,73460v18039,,30131,-13430,30131,-31616c72328,23657,60409,10227,42025,10227v-17373,,-29810,13085,-29810,31617c12215,60375,24825,73460,42173,73460r24,xe" fillcolor="white [3214]" stroked="f" strokeweight=".0685mm">
                  <v:stroke joinstyle="miter"/>
                  <v:path arrowok="t" o:connecttype="custom" o:connectlocs="84617,41819;42222,83638;0,41819;42222,0;84617,41819;42197,73460;72328,41844;42025,10227;12215,41844;42173,73460" o:connectangles="0,0,0,0,0,0,0,0,0,0"/>
                </v:shape>
                <v:shape id="Freihandform 1081532440" o:spid="_x0000_s1043" style="position:absolute;left:19344;top:4374;width:692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" path="m,2045r11573,c12092,6284,12092,9192,12092,14786r345,c17372,6111,28452,,39162,,58903,,69120,11213,69120,30434r,51183l57892,81617r,-44899c57892,18852,51599,10202,36941,10202v-11055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</v:group>
            </v:group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7B4D5" w14:textId="77777777" w:rsidR="00D616B1" w:rsidRPr="00E80E96" w:rsidRDefault="00D616B1" w:rsidP="004155DE">
    <w:pPr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</w:pP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begin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instrText xml:space="preserve"> STYLEREF  "Thesis Section" \n </w:instrTex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separate"/>
    </w:r>
    <w:r w:rsidR="00D7757E">
      <w:rPr>
        <w:rFonts w:asciiTheme="majorHAnsi" w:hAnsiTheme="majorHAnsi" w:cstheme="majorHAnsi"/>
        <w:b/>
        <w:bCs/>
        <w:smallCaps/>
        <w:noProof/>
        <w:color w:val="004D6C" w:themeColor="accent3"/>
        <w:spacing w:val="20"/>
        <w:sz w:val="20"/>
      </w:rPr>
      <w:t>Fehler! Verwenden Sie die Registerkarte 'Start', um Thesis Section dem Text zuzuweisen, der hier angezeigt werden soll.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end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t xml:space="preserve">  |  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begin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instrText xml:space="preserve"> STYLEREF  "Thesis Section"  \* MERGEFORMAT </w:instrTex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separate"/>
    </w:r>
    <w:r w:rsidR="00D7757E">
      <w:rPr>
        <w:rFonts w:asciiTheme="majorHAnsi" w:hAnsiTheme="majorHAnsi" w:cstheme="majorHAnsi"/>
        <w:b/>
        <w:bCs/>
        <w:smallCaps/>
        <w:noProof/>
        <w:color w:val="004D6C" w:themeColor="accent3"/>
        <w:spacing w:val="20"/>
        <w:sz w:val="20"/>
      </w:rPr>
      <w:t>Fehler! Verwenden Sie die Registerkarte 'Start', um Thesis Section dem Text zuzuweisen, der hier angezeigt werden soll.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end"/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25E6F" w14:textId="194210B3" w:rsidR="00D616B1" w:rsidRPr="00E80E96" w:rsidRDefault="00D835FF" w:rsidP="00B067F7">
    <w:pPr>
      <w:pStyle w:val="Fuzeile"/>
    </w:pPr>
    <w:r>
      <w:rPr>
        <w:sz w:val="56"/>
      </w:rPr>
      <w:drawing>
        <wp:anchor distT="0" distB="0" distL="114300" distR="114300" simplePos="0" relativeHeight="251683328" behindDoc="1" locked="0" layoutInCell="1" allowOverlap="1" wp14:anchorId="2874C8B7" wp14:editId="541B781C">
          <wp:simplePos x="0" y="0"/>
          <wp:positionH relativeFrom="column">
            <wp:posOffset>-8404041</wp:posOffset>
          </wp:positionH>
          <wp:positionV relativeFrom="paragraph">
            <wp:posOffset>-2359659</wp:posOffset>
          </wp:positionV>
          <wp:extent cx="13049885" cy="11875135"/>
          <wp:effectExtent l="0" t="1612900" r="81915" b="2564765"/>
          <wp:wrapNone/>
          <wp:docPr id="272671081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9227471" name="Grafik 213922747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3229948">
                    <a:off x="0" y="0"/>
                    <a:ext cx="13049885" cy="11875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757E">
      <w:rPr>
        <w:sz w:val="56"/>
      </w:rPr>
      <mc:AlternateContent>
        <mc:Choice Requires="wps">
          <w:drawing>
            <wp:anchor distT="0" distB="0" distL="114300" distR="114300" simplePos="0" relativeHeight="251682304" behindDoc="1" locked="0" layoutInCell="1" allowOverlap="1" wp14:anchorId="4DAEC8CB" wp14:editId="3CDBBCD0">
              <wp:simplePos x="0" y="0"/>
              <wp:positionH relativeFrom="margin">
                <wp:posOffset>-1202690</wp:posOffset>
              </wp:positionH>
              <wp:positionV relativeFrom="margin">
                <wp:posOffset>-927735</wp:posOffset>
              </wp:positionV>
              <wp:extent cx="8142605" cy="10996930"/>
              <wp:effectExtent l="0" t="0" r="10795" b="13970"/>
              <wp:wrapNone/>
              <wp:docPr id="1663103367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42605" cy="1099693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036726" id="Rechteck 1" o:spid="_x0000_s1026" style="position:absolute;margin-left:-94.7pt;margin-top:-73.05pt;width:641.15pt;height:865.9pt;z-index:-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" fillcolor="#702283 [3213]" strokecolor="#312100 [484]" strokeweight="1pt">
              <w10:wrap anchorx="margin" anchory="margin"/>
            </v:rect>
          </w:pict>
        </mc:Fallback>
      </mc:AlternateContent>
    </w:r>
    <w:r w:rsidRPr="00E80E96">
      <w:t xml:space="preserve"> </w:t>
    </w:r>
    <w:r>
      <mc:AlternateContent>
        <mc:Choice Requires="wps">
          <w:drawing>
            <wp:anchor distT="0" distB="0" distL="114300" distR="114300" simplePos="0" relativeHeight="251689472" behindDoc="0" locked="0" layoutInCell="1" allowOverlap="1" wp14:anchorId="168764AB" wp14:editId="54E74DF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849245" cy="353882"/>
              <wp:effectExtent l="0" t="0" r="0" b="0"/>
              <wp:wrapNone/>
              <wp:docPr id="1061587168" name="Freihandform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49245" cy="353882"/>
                      </a:xfrm>
                      <a:custGeom>
                        <a:avLst/>
                        <a:gdLst>
                          <a:gd name="csX0" fmla="*/ 1684263 w 2849302"/>
                          <a:gd name="csY0" fmla="*/ 81297 h 354167"/>
                          <a:gd name="csX1" fmla="*/ 1645521 w 2849302"/>
                          <a:gd name="csY1" fmla="*/ 223215 h 354167"/>
                          <a:gd name="csX2" fmla="*/ 1644953 w 2849302"/>
                          <a:gd name="csY2" fmla="*/ 223215 h 354167"/>
                          <a:gd name="csX3" fmla="*/ 1601473 w 2849302"/>
                          <a:gd name="csY3" fmla="*/ 81297 h 354167"/>
                          <a:gd name="csX4" fmla="*/ 1566925 w 2849302"/>
                          <a:gd name="csY4" fmla="*/ 81297 h 354167"/>
                          <a:gd name="csX5" fmla="*/ 1522630 w 2849302"/>
                          <a:gd name="csY5" fmla="*/ 223215 h 354167"/>
                          <a:gd name="csX6" fmla="*/ 1522063 w 2849302"/>
                          <a:gd name="csY6" fmla="*/ 223215 h 354167"/>
                          <a:gd name="csX7" fmla="*/ 1485023 w 2849302"/>
                          <a:gd name="csY7" fmla="*/ 81297 h 354167"/>
                          <a:gd name="csX8" fmla="*/ 1446552 w 2849302"/>
                          <a:gd name="csY8" fmla="*/ 81297 h 354167"/>
                          <a:gd name="csX9" fmla="*/ 1504789 w 2849302"/>
                          <a:gd name="csY9" fmla="*/ 278317 h 354167"/>
                          <a:gd name="csX10" fmla="*/ 1537116 w 2849302"/>
                          <a:gd name="csY10" fmla="*/ 278317 h 354167"/>
                          <a:gd name="csX11" fmla="*/ 1582817 w 2849302"/>
                          <a:gd name="csY11" fmla="*/ 128315 h 354167"/>
                          <a:gd name="csX12" fmla="*/ 1583385 w 2849302"/>
                          <a:gd name="csY12" fmla="*/ 128315 h 354167"/>
                          <a:gd name="csX13" fmla="*/ 1629086 w 2849302"/>
                          <a:gd name="csY13" fmla="*/ 278317 h 354167"/>
                          <a:gd name="csX14" fmla="*/ 1662523 w 2849302"/>
                          <a:gd name="csY14" fmla="*/ 278317 h 354167"/>
                          <a:gd name="csX15" fmla="*/ 1719946 w 2849302"/>
                          <a:gd name="csY15" fmla="*/ 81297 h 354167"/>
                          <a:gd name="csX16" fmla="*/ 1684263 w 2849302"/>
                          <a:gd name="csY16" fmla="*/ 81297 h 354167"/>
                          <a:gd name="csX17" fmla="*/ 1386390 w 2849302"/>
                          <a:gd name="csY17" fmla="*/ 180780 h 354167"/>
                          <a:gd name="csX18" fmla="*/ 1390289 w 2849302"/>
                          <a:gd name="csY18" fmla="*/ 190810 h 354167"/>
                          <a:gd name="csX19" fmla="*/ 1391399 w 2849302"/>
                          <a:gd name="csY19" fmla="*/ 202638 h 354167"/>
                          <a:gd name="csX20" fmla="*/ 1391399 w 2849302"/>
                          <a:gd name="csY20" fmla="*/ 278341 h 354167"/>
                          <a:gd name="csX21" fmla="*/ 1424836 w 2849302"/>
                          <a:gd name="csY21" fmla="*/ 278341 h 354167"/>
                          <a:gd name="csX22" fmla="*/ 1424836 w 2849302"/>
                          <a:gd name="csY22" fmla="*/ 198745 h 354167"/>
                          <a:gd name="csX23" fmla="*/ 1422319 w 2849302"/>
                          <a:gd name="csY23" fmla="*/ 176344 h 354167"/>
                          <a:gd name="csX24" fmla="*/ 1414102 w 2849302"/>
                          <a:gd name="csY24" fmla="*/ 158133 h 354167"/>
                          <a:gd name="csX25" fmla="*/ 1399197 w 2849302"/>
                          <a:gd name="csY25" fmla="*/ 145886 h 354167"/>
                          <a:gd name="csX26" fmla="*/ 1376643 w 2849302"/>
                          <a:gd name="csY26" fmla="*/ 141425 h 354167"/>
                          <a:gd name="csX27" fmla="*/ 1350732 w 2849302"/>
                          <a:gd name="csY27" fmla="*/ 147414 h 354167"/>
                          <a:gd name="csX28" fmla="*/ 1332619 w 2849302"/>
                          <a:gd name="csY28" fmla="*/ 166191 h 354167"/>
                          <a:gd name="csX29" fmla="*/ 1290817 w 2849302"/>
                          <a:gd name="csY29" fmla="*/ 141401 h 354167"/>
                          <a:gd name="csX30" fmla="*/ 1264215 w 2849302"/>
                          <a:gd name="csY30" fmla="*/ 148794 h 354167"/>
                          <a:gd name="csX31" fmla="*/ 1249853 w 2849302"/>
                          <a:gd name="csY31" fmla="*/ 165625 h 354167"/>
                          <a:gd name="csX32" fmla="*/ 1249286 w 2849302"/>
                          <a:gd name="csY32" fmla="*/ 165625 h 354167"/>
                          <a:gd name="csX33" fmla="*/ 1249286 w 2849302"/>
                          <a:gd name="csY33" fmla="*/ 144752 h 354167"/>
                          <a:gd name="csX34" fmla="*/ 1217527 w 2849302"/>
                          <a:gd name="csY34" fmla="*/ 144752 h 354167"/>
                          <a:gd name="csX35" fmla="*/ 1217527 w 2849302"/>
                          <a:gd name="csY35" fmla="*/ 278341 h 354167"/>
                          <a:gd name="csX36" fmla="*/ 1250964 w 2849302"/>
                          <a:gd name="csY36" fmla="*/ 278341 h 354167"/>
                          <a:gd name="csX37" fmla="*/ 1250964 w 2849302"/>
                          <a:gd name="csY37" fmla="*/ 205423 h 354167"/>
                          <a:gd name="csX38" fmla="*/ 1252642 w 2849302"/>
                          <a:gd name="csY38" fmla="*/ 192633 h 354167"/>
                          <a:gd name="csX39" fmla="*/ 1258071 w 2849302"/>
                          <a:gd name="csY39" fmla="*/ 181766 h 354167"/>
                          <a:gd name="csX40" fmla="*/ 1267547 w 2849302"/>
                          <a:gd name="csY40" fmla="*/ 174250 h 354167"/>
                          <a:gd name="csX41" fmla="*/ 1281637 w 2849302"/>
                          <a:gd name="csY41" fmla="*/ 171465 h 354167"/>
                          <a:gd name="csX42" fmla="*/ 1299182 w 2849302"/>
                          <a:gd name="csY42" fmla="*/ 178833 h 354167"/>
                          <a:gd name="csX43" fmla="*/ 1304463 w 2849302"/>
                          <a:gd name="csY43" fmla="*/ 198745 h 354167"/>
                          <a:gd name="csX44" fmla="*/ 1304463 w 2849302"/>
                          <a:gd name="csY44" fmla="*/ 278341 h 354167"/>
                          <a:gd name="csX45" fmla="*/ 1337900 w 2849302"/>
                          <a:gd name="csY45" fmla="*/ 278341 h 354167"/>
                          <a:gd name="csX46" fmla="*/ 1337900 w 2849302"/>
                          <a:gd name="csY46" fmla="*/ 205990 h 354167"/>
                          <a:gd name="csX47" fmla="*/ 1339430 w 2849302"/>
                          <a:gd name="csY47" fmla="*/ 193348 h 354167"/>
                          <a:gd name="csX48" fmla="*/ 1344439 w 2849302"/>
                          <a:gd name="csY48" fmla="*/ 182209 h 354167"/>
                          <a:gd name="csX49" fmla="*/ 1353348 w 2849302"/>
                          <a:gd name="csY49" fmla="*/ 174422 h 354167"/>
                          <a:gd name="csX50" fmla="*/ 1366599 w 2849302"/>
                          <a:gd name="csY50" fmla="*/ 171490 h 354167"/>
                          <a:gd name="csX51" fmla="*/ 1378839 w 2849302"/>
                          <a:gd name="csY51" fmla="*/ 174003 h 354167"/>
                          <a:gd name="csX52" fmla="*/ 1386365 w 2849302"/>
                          <a:gd name="csY52" fmla="*/ 180829 h 354167"/>
                          <a:gd name="csX53" fmla="*/ 2191494 w 2849302"/>
                          <a:gd name="csY53" fmla="*/ 175088 h 354167"/>
                          <a:gd name="csX54" fmla="*/ 2215307 w 2849302"/>
                          <a:gd name="csY54" fmla="*/ 166463 h 354167"/>
                          <a:gd name="csX55" fmla="*/ 2240107 w 2849302"/>
                          <a:gd name="csY55" fmla="*/ 174940 h 354167"/>
                          <a:gd name="csX56" fmla="*/ 2249312 w 2849302"/>
                          <a:gd name="csY56" fmla="*/ 198178 h 354167"/>
                          <a:gd name="csX57" fmla="*/ 2180760 w 2849302"/>
                          <a:gd name="csY57" fmla="*/ 198178 h 354167"/>
                          <a:gd name="csX58" fmla="*/ 2191494 w 2849302"/>
                          <a:gd name="csY58" fmla="*/ 175088 h 354167"/>
                          <a:gd name="csX59" fmla="*/ 2250447 w 2849302"/>
                          <a:gd name="csY59" fmla="*/ 275532 h 354167"/>
                          <a:gd name="csX60" fmla="*/ 2276629 w 2849302"/>
                          <a:gd name="csY60" fmla="*/ 254930 h 354167"/>
                          <a:gd name="csX61" fmla="*/ 2252643 w 2849302"/>
                          <a:gd name="csY61" fmla="*/ 236867 h 354167"/>
                          <a:gd name="csX62" fmla="*/ 2237738 w 2849302"/>
                          <a:gd name="csY62" fmla="*/ 249805 h 354167"/>
                          <a:gd name="csX63" fmla="*/ 2216714 w 2849302"/>
                          <a:gd name="csY63" fmla="*/ 254955 h 354167"/>
                          <a:gd name="csX64" fmla="*/ 2192456 w 2849302"/>
                          <a:gd name="csY64" fmla="*/ 246601 h 354167"/>
                          <a:gd name="csX65" fmla="*/ 2180760 w 2849302"/>
                          <a:gd name="csY65" fmla="*/ 223240 h 354167"/>
                          <a:gd name="csX66" fmla="*/ 2282749 w 2849302"/>
                          <a:gd name="csY66" fmla="*/ 223240 h 354167"/>
                          <a:gd name="csX67" fmla="*/ 2282749 w 2849302"/>
                          <a:gd name="csY67" fmla="*/ 214048 h 354167"/>
                          <a:gd name="csX68" fmla="*/ 2278159 w 2849302"/>
                          <a:gd name="csY68" fmla="*/ 183023 h 354167"/>
                          <a:gd name="csX69" fmla="*/ 2265327 w 2849302"/>
                          <a:gd name="csY69" fmla="*/ 160326 h 354167"/>
                          <a:gd name="csX70" fmla="*/ 2245536 w 2849302"/>
                          <a:gd name="csY70" fmla="*/ 146280 h 354167"/>
                          <a:gd name="csX71" fmla="*/ 2220045 w 2849302"/>
                          <a:gd name="csY71" fmla="*/ 141401 h 354167"/>
                          <a:gd name="csX72" fmla="*/ 2191642 w 2849302"/>
                          <a:gd name="csY72" fmla="*/ 146428 h 354167"/>
                          <a:gd name="csX73" fmla="*/ 2168495 w 2849302"/>
                          <a:gd name="csY73" fmla="*/ 160622 h 354167"/>
                          <a:gd name="csX74" fmla="*/ 2153023 w 2849302"/>
                          <a:gd name="csY74" fmla="*/ 182751 h 354167"/>
                          <a:gd name="csX75" fmla="*/ 2147323 w 2849302"/>
                          <a:gd name="csY75" fmla="*/ 211534 h 354167"/>
                          <a:gd name="csX76" fmla="*/ 2153023 w 2849302"/>
                          <a:gd name="csY76" fmla="*/ 240342 h 354167"/>
                          <a:gd name="csX77" fmla="*/ 2168495 w 2849302"/>
                          <a:gd name="csY77" fmla="*/ 262471 h 354167"/>
                          <a:gd name="csX78" fmla="*/ 2191642 w 2849302"/>
                          <a:gd name="csY78" fmla="*/ 276665 h 354167"/>
                          <a:gd name="csX79" fmla="*/ 2220045 w 2849302"/>
                          <a:gd name="csY79" fmla="*/ 281668 h 354167"/>
                          <a:gd name="csX80" fmla="*/ 2250422 w 2849302"/>
                          <a:gd name="csY80" fmla="*/ 275557 h 354167"/>
                          <a:gd name="csX81" fmla="*/ 2079758 w 2849302"/>
                          <a:gd name="csY81" fmla="*/ 226566 h 354167"/>
                          <a:gd name="csX82" fmla="*/ 2071960 w 2849302"/>
                          <a:gd name="csY82" fmla="*/ 239356 h 354167"/>
                          <a:gd name="csX83" fmla="*/ 2059547 w 2849302"/>
                          <a:gd name="csY83" fmla="*/ 248252 h 354167"/>
                          <a:gd name="csX84" fmla="*/ 2043113 w 2849302"/>
                          <a:gd name="csY84" fmla="*/ 251604 h 354167"/>
                          <a:gd name="csX85" fmla="*/ 2026678 w 2849302"/>
                          <a:gd name="csY85" fmla="*/ 248252 h 354167"/>
                          <a:gd name="csX86" fmla="*/ 2014290 w 2849302"/>
                          <a:gd name="csY86" fmla="*/ 239356 h 354167"/>
                          <a:gd name="csX87" fmla="*/ 2006468 w 2849302"/>
                          <a:gd name="csY87" fmla="*/ 226566 h 354167"/>
                          <a:gd name="csX88" fmla="*/ 2003827 w 2849302"/>
                          <a:gd name="csY88" fmla="*/ 211534 h 354167"/>
                          <a:gd name="csX89" fmla="*/ 2006468 w 2849302"/>
                          <a:gd name="csY89" fmla="*/ 196502 h 354167"/>
                          <a:gd name="csX90" fmla="*/ 2014290 w 2849302"/>
                          <a:gd name="csY90" fmla="*/ 183713 h 354167"/>
                          <a:gd name="csX91" fmla="*/ 2026678 w 2849302"/>
                          <a:gd name="csY91" fmla="*/ 174816 h 354167"/>
                          <a:gd name="csX92" fmla="*/ 2043113 w 2849302"/>
                          <a:gd name="csY92" fmla="*/ 171465 h 354167"/>
                          <a:gd name="csX93" fmla="*/ 2059547 w 2849302"/>
                          <a:gd name="csY93" fmla="*/ 174816 h 354167"/>
                          <a:gd name="csX94" fmla="*/ 2071960 w 2849302"/>
                          <a:gd name="csY94" fmla="*/ 183713 h 354167"/>
                          <a:gd name="csX95" fmla="*/ 2079758 w 2849302"/>
                          <a:gd name="csY95" fmla="*/ 196502 h 354167"/>
                          <a:gd name="csX96" fmla="*/ 2082398 w 2849302"/>
                          <a:gd name="csY96" fmla="*/ 211534 h 354167"/>
                          <a:gd name="csX97" fmla="*/ 2079758 w 2849302"/>
                          <a:gd name="csY97" fmla="*/ 226566 h 354167"/>
                          <a:gd name="csX98" fmla="*/ 2114725 w 2849302"/>
                          <a:gd name="csY98" fmla="*/ 278317 h 354167"/>
                          <a:gd name="csX99" fmla="*/ 2114725 w 2849302"/>
                          <a:gd name="csY99" fmla="*/ 67940 h 354167"/>
                          <a:gd name="csX100" fmla="*/ 2081287 w 2849302"/>
                          <a:gd name="csY100" fmla="*/ 67940 h 354167"/>
                          <a:gd name="csX101" fmla="*/ 2081287 w 2849302"/>
                          <a:gd name="csY101" fmla="*/ 161731 h 354167"/>
                          <a:gd name="csX102" fmla="*/ 2080449 w 2849302"/>
                          <a:gd name="csY102" fmla="*/ 161731 h 354167"/>
                          <a:gd name="csX103" fmla="*/ 2074032 w 2849302"/>
                          <a:gd name="csY103" fmla="*/ 154905 h 354167"/>
                          <a:gd name="csX104" fmla="*/ 2064557 w 2849302"/>
                          <a:gd name="csY104" fmla="*/ 148375 h 354167"/>
                          <a:gd name="csX105" fmla="*/ 2051725 w 2849302"/>
                          <a:gd name="csY105" fmla="*/ 143348 h 354167"/>
                          <a:gd name="csX106" fmla="*/ 2035019 w 2849302"/>
                          <a:gd name="csY106" fmla="*/ 141401 h 354167"/>
                          <a:gd name="csX107" fmla="*/ 2008837 w 2849302"/>
                          <a:gd name="csY107" fmla="*/ 146847 h 354167"/>
                          <a:gd name="csX108" fmla="*/ 1988355 w 2849302"/>
                          <a:gd name="csY108" fmla="*/ 161731 h 354167"/>
                          <a:gd name="csX109" fmla="*/ 1975103 w 2849302"/>
                          <a:gd name="csY109" fmla="*/ 184008 h 354167"/>
                          <a:gd name="csX110" fmla="*/ 1970365 w 2849302"/>
                          <a:gd name="csY110" fmla="*/ 211559 h 354167"/>
                          <a:gd name="csX111" fmla="*/ 1974807 w 2849302"/>
                          <a:gd name="csY111" fmla="*/ 239110 h 354167"/>
                          <a:gd name="csX112" fmla="*/ 1987911 w 2849302"/>
                          <a:gd name="csY112" fmla="*/ 261387 h 354167"/>
                          <a:gd name="csX113" fmla="*/ 2008664 w 2849302"/>
                          <a:gd name="csY113" fmla="*/ 276271 h 354167"/>
                          <a:gd name="csX114" fmla="*/ 2036400 w 2849302"/>
                          <a:gd name="csY114" fmla="*/ 281693 h 354167"/>
                          <a:gd name="csX115" fmla="*/ 2062879 w 2849302"/>
                          <a:gd name="csY115" fmla="*/ 276123 h 354167"/>
                          <a:gd name="csX116" fmla="*/ 2082398 w 2849302"/>
                          <a:gd name="csY116" fmla="*/ 258306 h 354167"/>
                          <a:gd name="csX117" fmla="*/ 2082965 w 2849302"/>
                          <a:gd name="csY117" fmla="*/ 258306 h 354167"/>
                          <a:gd name="csX118" fmla="*/ 2082965 w 2849302"/>
                          <a:gd name="csY118" fmla="*/ 278341 h 354167"/>
                          <a:gd name="csX119" fmla="*/ 2114725 w 2849302"/>
                          <a:gd name="csY119" fmla="*/ 278341 h 354167"/>
                          <a:gd name="csX120" fmla="*/ 1853225 w 2849302"/>
                          <a:gd name="csY120" fmla="*/ 175088 h 354167"/>
                          <a:gd name="csX121" fmla="*/ 1877038 w 2849302"/>
                          <a:gd name="csY121" fmla="*/ 166463 h 354167"/>
                          <a:gd name="csX122" fmla="*/ 1901838 w 2849302"/>
                          <a:gd name="csY122" fmla="*/ 174940 h 354167"/>
                          <a:gd name="csX123" fmla="*/ 1911043 w 2849302"/>
                          <a:gd name="csY123" fmla="*/ 198178 h 354167"/>
                          <a:gd name="csX124" fmla="*/ 1842491 w 2849302"/>
                          <a:gd name="csY124" fmla="*/ 198178 h 354167"/>
                          <a:gd name="csX125" fmla="*/ 1853225 w 2849302"/>
                          <a:gd name="csY125" fmla="*/ 175088 h 354167"/>
                          <a:gd name="csX126" fmla="*/ 1853348 w 2849302"/>
                          <a:gd name="csY126" fmla="*/ 276641 h 354167"/>
                          <a:gd name="csX127" fmla="*/ 1881751 w 2849302"/>
                          <a:gd name="csY127" fmla="*/ 281643 h 354167"/>
                          <a:gd name="csX128" fmla="*/ 1912128 w 2849302"/>
                          <a:gd name="csY128" fmla="*/ 275532 h 354167"/>
                          <a:gd name="csX129" fmla="*/ 1938310 w 2849302"/>
                          <a:gd name="csY129" fmla="*/ 254930 h 354167"/>
                          <a:gd name="csX130" fmla="*/ 1914325 w 2849302"/>
                          <a:gd name="csY130" fmla="*/ 236867 h 354167"/>
                          <a:gd name="csX131" fmla="*/ 1899420 w 2849302"/>
                          <a:gd name="csY131" fmla="*/ 249805 h 354167"/>
                          <a:gd name="csX132" fmla="*/ 1878395 w 2849302"/>
                          <a:gd name="csY132" fmla="*/ 254955 h 354167"/>
                          <a:gd name="csX133" fmla="*/ 1854138 w 2849302"/>
                          <a:gd name="csY133" fmla="*/ 246601 h 354167"/>
                          <a:gd name="csX134" fmla="*/ 1842441 w 2849302"/>
                          <a:gd name="csY134" fmla="*/ 223240 h 354167"/>
                          <a:gd name="csX135" fmla="*/ 1944430 w 2849302"/>
                          <a:gd name="csY135" fmla="*/ 223240 h 354167"/>
                          <a:gd name="csX136" fmla="*/ 1944430 w 2849302"/>
                          <a:gd name="csY136" fmla="*/ 214048 h 354167"/>
                          <a:gd name="csX137" fmla="*/ 1939840 w 2849302"/>
                          <a:gd name="csY137" fmla="*/ 183023 h 354167"/>
                          <a:gd name="csX138" fmla="*/ 1927008 w 2849302"/>
                          <a:gd name="csY138" fmla="*/ 160326 h 354167"/>
                          <a:gd name="csX139" fmla="*/ 1907218 w 2849302"/>
                          <a:gd name="csY139" fmla="*/ 146280 h 354167"/>
                          <a:gd name="csX140" fmla="*/ 1881727 w 2849302"/>
                          <a:gd name="csY140" fmla="*/ 141401 h 354167"/>
                          <a:gd name="csX141" fmla="*/ 1853324 w 2849302"/>
                          <a:gd name="csY141" fmla="*/ 146428 h 354167"/>
                          <a:gd name="csX142" fmla="*/ 1830177 w 2849302"/>
                          <a:gd name="csY142" fmla="*/ 160622 h 354167"/>
                          <a:gd name="csX143" fmla="*/ 1814704 w 2849302"/>
                          <a:gd name="csY143" fmla="*/ 182751 h 354167"/>
                          <a:gd name="csX144" fmla="*/ 1809004 w 2849302"/>
                          <a:gd name="csY144" fmla="*/ 211534 h 354167"/>
                          <a:gd name="csX145" fmla="*/ 1814704 w 2849302"/>
                          <a:gd name="csY145" fmla="*/ 240342 h 354167"/>
                          <a:gd name="csX146" fmla="*/ 1830177 w 2849302"/>
                          <a:gd name="csY146" fmla="*/ 262471 h 354167"/>
                          <a:gd name="csX147" fmla="*/ 1853324 w 2849302"/>
                          <a:gd name="csY147" fmla="*/ 276665 h 354167"/>
                          <a:gd name="csX148" fmla="*/ 2400926 w 2849302"/>
                          <a:gd name="csY148" fmla="*/ 185511 h 354167"/>
                          <a:gd name="csX149" fmla="*/ 2403862 w 2849302"/>
                          <a:gd name="csY149" fmla="*/ 198326 h 354167"/>
                          <a:gd name="csX150" fmla="*/ 2404430 w 2849302"/>
                          <a:gd name="csY150" fmla="*/ 210721 h 354167"/>
                          <a:gd name="csX151" fmla="*/ 2404430 w 2849302"/>
                          <a:gd name="csY151" fmla="*/ 278341 h 354167"/>
                          <a:gd name="csX152" fmla="*/ 2437867 w 2849302"/>
                          <a:gd name="csY152" fmla="*/ 278341 h 354167"/>
                          <a:gd name="csX153" fmla="*/ 2437867 w 2849302"/>
                          <a:gd name="csY153" fmla="*/ 194013 h 354167"/>
                          <a:gd name="csX154" fmla="*/ 2435350 w 2849302"/>
                          <a:gd name="csY154" fmla="*/ 174274 h 354167"/>
                          <a:gd name="csX155" fmla="*/ 2426984 w 2849302"/>
                          <a:gd name="csY155" fmla="*/ 157566 h 354167"/>
                          <a:gd name="csX156" fmla="*/ 2411808 w 2849302"/>
                          <a:gd name="csY156" fmla="*/ 145886 h 354167"/>
                          <a:gd name="csX157" fmla="*/ 2389081 w 2849302"/>
                          <a:gd name="csY157" fmla="*/ 141425 h 354167"/>
                          <a:gd name="csX158" fmla="*/ 2362603 w 2849302"/>
                          <a:gd name="csY158" fmla="*/ 148818 h 354167"/>
                          <a:gd name="csX159" fmla="*/ 2348117 w 2849302"/>
                          <a:gd name="csY159" fmla="*/ 166216 h 354167"/>
                          <a:gd name="csX160" fmla="*/ 2347550 w 2849302"/>
                          <a:gd name="csY160" fmla="*/ 166216 h 354167"/>
                          <a:gd name="csX161" fmla="*/ 2347550 w 2849302"/>
                          <a:gd name="csY161" fmla="*/ 144777 h 354167"/>
                          <a:gd name="csX162" fmla="*/ 2315791 w 2849302"/>
                          <a:gd name="csY162" fmla="*/ 144777 h 354167"/>
                          <a:gd name="csX163" fmla="*/ 2315791 w 2849302"/>
                          <a:gd name="csY163" fmla="*/ 278366 h 354167"/>
                          <a:gd name="csX164" fmla="*/ 2349228 w 2849302"/>
                          <a:gd name="csY164" fmla="*/ 278366 h 354167"/>
                          <a:gd name="csX165" fmla="*/ 2349228 w 2849302"/>
                          <a:gd name="csY165" fmla="*/ 205448 h 354167"/>
                          <a:gd name="csX166" fmla="*/ 2350906 w 2849302"/>
                          <a:gd name="csY166" fmla="*/ 192658 h 354167"/>
                          <a:gd name="csX167" fmla="*/ 2356335 w 2849302"/>
                          <a:gd name="csY167" fmla="*/ 181790 h 354167"/>
                          <a:gd name="csX168" fmla="*/ 2365811 w 2849302"/>
                          <a:gd name="csY168" fmla="*/ 174274 h 354167"/>
                          <a:gd name="csX169" fmla="*/ 2379876 w 2849302"/>
                          <a:gd name="csY169" fmla="*/ 171490 h 354167"/>
                          <a:gd name="csX170" fmla="*/ 2393547 w 2849302"/>
                          <a:gd name="csY170" fmla="*/ 175531 h 354167"/>
                          <a:gd name="csX171" fmla="*/ 2400926 w 2849302"/>
                          <a:gd name="csY171" fmla="*/ 185536 h 354167"/>
                          <a:gd name="csX172" fmla="*/ 2849302 w 2849302"/>
                          <a:gd name="csY172" fmla="*/ 173141 h 354167"/>
                          <a:gd name="csX173" fmla="*/ 2849302 w 2849302"/>
                          <a:gd name="csY173" fmla="*/ 144752 h 354167"/>
                          <a:gd name="csX174" fmla="*/ 2812534 w 2849302"/>
                          <a:gd name="csY174" fmla="*/ 144752 h 354167"/>
                          <a:gd name="csX175" fmla="*/ 2812534 w 2849302"/>
                          <a:gd name="csY175" fmla="*/ 106088 h 354167"/>
                          <a:gd name="csX176" fmla="*/ 2779072 w 2849302"/>
                          <a:gd name="csY176" fmla="*/ 106088 h 354167"/>
                          <a:gd name="csX177" fmla="*/ 2779072 w 2849302"/>
                          <a:gd name="csY177" fmla="*/ 144752 h 354167"/>
                          <a:gd name="csX178" fmla="*/ 2751508 w 2849302"/>
                          <a:gd name="csY178" fmla="*/ 144752 h 354167"/>
                          <a:gd name="csX179" fmla="*/ 2751508 w 2849302"/>
                          <a:gd name="csY179" fmla="*/ 173141 h 354167"/>
                          <a:gd name="csX180" fmla="*/ 2779072 w 2849302"/>
                          <a:gd name="csY180" fmla="*/ 173141 h 354167"/>
                          <a:gd name="csX181" fmla="*/ 2779072 w 2849302"/>
                          <a:gd name="csY181" fmla="*/ 234354 h 354167"/>
                          <a:gd name="csX182" fmla="*/ 2780874 w 2849302"/>
                          <a:gd name="csY182" fmla="*/ 254930 h 354167"/>
                          <a:gd name="csX183" fmla="*/ 2787561 w 2849302"/>
                          <a:gd name="csY183" fmla="*/ 269839 h 354167"/>
                          <a:gd name="csX184" fmla="*/ 2800936 w 2849302"/>
                          <a:gd name="csY184" fmla="*/ 278735 h 354167"/>
                          <a:gd name="csX185" fmla="*/ 2822800 w 2849302"/>
                          <a:gd name="csY185" fmla="*/ 281643 h 354167"/>
                          <a:gd name="csX186" fmla="*/ 2836322 w 2849302"/>
                          <a:gd name="csY186" fmla="*/ 280658 h 354167"/>
                          <a:gd name="csX187" fmla="*/ 2849278 w 2849302"/>
                          <a:gd name="csY187" fmla="*/ 277183 h 354167"/>
                          <a:gd name="csX188" fmla="*/ 2849278 w 2849302"/>
                          <a:gd name="csY188" fmla="*/ 249065 h 354167"/>
                          <a:gd name="csX189" fmla="*/ 2840912 w 2849302"/>
                          <a:gd name="csY189" fmla="*/ 252269 h 354167"/>
                          <a:gd name="csX190" fmla="*/ 2831165 w 2849302"/>
                          <a:gd name="csY190" fmla="*/ 253255 h 354167"/>
                          <a:gd name="csX191" fmla="*/ 2816260 w 2849302"/>
                          <a:gd name="csY191" fmla="*/ 247390 h 354167"/>
                          <a:gd name="csX192" fmla="*/ 2812509 w 2849302"/>
                          <a:gd name="csY192" fmla="*/ 231520 h 354167"/>
                          <a:gd name="csX193" fmla="*/ 2812509 w 2849302"/>
                          <a:gd name="csY193" fmla="*/ 173091 h 354167"/>
                          <a:gd name="csX194" fmla="*/ 2849278 w 2849302"/>
                          <a:gd name="csY194" fmla="*/ 173091 h 354167"/>
                          <a:gd name="csX195" fmla="*/ 1759527 w 2849302"/>
                          <a:gd name="csY195" fmla="*/ 119419 h 354167"/>
                          <a:gd name="csX196" fmla="*/ 1775000 w 2849302"/>
                          <a:gd name="csY196" fmla="*/ 113727 h 354167"/>
                          <a:gd name="csX197" fmla="*/ 1781268 w 2849302"/>
                          <a:gd name="csY197" fmla="*/ 99385 h 354167"/>
                          <a:gd name="csX198" fmla="*/ 1775000 w 2849302"/>
                          <a:gd name="csY198" fmla="*/ 85043 h 354167"/>
                          <a:gd name="csX199" fmla="*/ 1759527 w 2849302"/>
                          <a:gd name="csY199" fmla="*/ 79350 h 354167"/>
                          <a:gd name="csX200" fmla="*/ 1744351 w 2849302"/>
                          <a:gd name="csY200" fmla="*/ 85338 h 354167"/>
                          <a:gd name="csX201" fmla="*/ 1738355 w 2849302"/>
                          <a:gd name="csY201" fmla="*/ 99385 h 354167"/>
                          <a:gd name="csX202" fmla="*/ 1744351 w 2849302"/>
                          <a:gd name="csY202" fmla="*/ 113456 h 354167"/>
                          <a:gd name="csX203" fmla="*/ 1759527 w 2849302"/>
                          <a:gd name="csY203" fmla="*/ 119444 h 354167"/>
                          <a:gd name="csX204" fmla="*/ 1743092 w 2849302"/>
                          <a:gd name="csY204" fmla="*/ 278317 h 354167"/>
                          <a:gd name="csX205" fmla="*/ 1776529 w 2849302"/>
                          <a:gd name="csY205" fmla="*/ 278317 h 354167"/>
                          <a:gd name="csX206" fmla="*/ 1776529 w 2849302"/>
                          <a:gd name="csY206" fmla="*/ 144728 h 354167"/>
                          <a:gd name="csX207" fmla="*/ 1743092 w 2849302"/>
                          <a:gd name="csY207" fmla="*/ 144728 h 354167"/>
                          <a:gd name="csX208" fmla="*/ 1743092 w 2849302"/>
                          <a:gd name="csY208" fmla="*/ 278317 h 354167"/>
                          <a:gd name="csX209" fmla="*/ 660622 w 2849302"/>
                          <a:gd name="csY209" fmla="*/ 196502 h 354167"/>
                          <a:gd name="csX210" fmla="*/ 747558 w 2849302"/>
                          <a:gd name="csY210" fmla="*/ 196502 h 354167"/>
                          <a:gd name="csX211" fmla="*/ 747558 w 2849302"/>
                          <a:gd name="csY211" fmla="*/ 164787 h 354167"/>
                          <a:gd name="csX212" fmla="*/ 660622 w 2849302"/>
                          <a:gd name="csY212" fmla="*/ 164787 h 354167"/>
                          <a:gd name="csX213" fmla="*/ 660622 w 2849302"/>
                          <a:gd name="csY213" fmla="*/ 113037 h 354167"/>
                          <a:gd name="csX214" fmla="*/ 752863 w 2849302"/>
                          <a:gd name="csY214" fmla="*/ 113037 h 354167"/>
                          <a:gd name="csX215" fmla="*/ 752863 w 2849302"/>
                          <a:gd name="csY215" fmla="*/ 81297 h 354167"/>
                          <a:gd name="csX216" fmla="*/ 625507 w 2849302"/>
                          <a:gd name="csY216" fmla="*/ 81297 h 354167"/>
                          <a:gd name="csX217" fmla="*/ 625507 w 2849302"/>
                          <a:gd name="csY217" fmla="*/ 278317 h 354167"/>
                          <a:gd name="csX218" fmla="*/ 660622 w 2849302"/>
                          <a:gd name="csY218" fmla="*/ 278317 h 354167"/>
                          <a:gd name="csX219" fmla="*/ 660622 w 2849302"/>
                          <a:gd name="csY219" fmla="*/ 196502 h 354167"/>
                          <a:gd name="csX220" fmla="*/ 2716912 w 2849302"/>
                          <a:gd name="csY220" fmla="*/ 206384 h 354167"/>
                          <a:gd name="csX221" fmla="*/ 2699490 w 2849302"/>
                          <a:gd name="csY221" fmla="*/ 199977 h 354167"/>
                          <a:gd name="csX222" fmla="*/ 2682068 w 2849302"/>
                          <a:gd name="csY222" fmla="*/ 195935 h 354167"/>
                          <a:gd name="csX223" fmla="*/ 2668693 w 2849302"/>
                          <a:gd name="csY223" fmla="*/ 191204 h 354167"/>
                          <a:gd name="csX224" fmla="*/ 2663412 w 2849302"/>
                          <a:gd name="csY224" fmla="*/ 182308 h 354167"/>
                          <a:gd name="csX225" fmla="*/ 2669828 w 2849302"/>
                          <a:gd name="csY225" fmla="*/ 171440 h 354167"/>
                          <a:gd name="csX226" fmla="*/ 2682932 w 2849302"/>
                          <a:gd name="csY226" fmla="*/ 168089 h 354167"/>
                          <a:gd name="csX227" fmla="*/ 2709114 w 2849302"/>
                          <a:gd name="csY227" fmla="*/ 181741 h 354167"/>
                          <a:gd name="csX228" fmla="*/ 2731397 w 2849302"/>
                          <a:gd name="csY228" fmla="*/ 161706 h 354167"/>
                          <a:gd name="csX229" fmla="*/ 2710224 w 2849302"/>
                          <a:gd name="csY229" fmla="*/ 145984 h 354167"/>
                          <a:gd name="csX230" fmla="*/ 2683746 w 2849302"/>
                          <a:gd name="csY230" fmla="*/ 141376 h 354167"/>
                          <a:gd name="csX231" fmla="*/ 2663955 w 2849302"/>
                          <a:gd name="csY231" fmla="*/ 143890 h 354167"/>
                          <a:gd name="csX232" fmla="*/ 2646682 w 2849302"/>
                          <a:gd name="csY232" fmla="*/ 151677 h 354167"/>
                          <a:gd name="csX233" fmla="*/ 2634565 w 2849302"/>
                          <a:gd name="csY233" fmla="*/ 165181 h 354167"/>
                          <a:gd name="csX234" fmla="*/ 2629975 w 2849302"/>
                          <a:gd name="csY234" fmla="*/ 184526 h 354167"/>
                          <a:gd name="csX235" fmla="*/ 2635256 w 2849302"/>
                          <a:gd name="csY235" fmla="*/ 204560 h 354167"/>
                          <a:gd name="csX236" fmla="*/ 2648631 w 2849302"/>
                          <a:gd name="csY236" fmla="*/ 215822 h 354167"/>
                          <a:gd name="csX237" fmla="*/ 2666053 w 2849302"/>
                          <a:gd name="csY237" fmla="*/ 221663 h 354167"/>
                          <a:gd name="csX238" fmla="*/ 2683474 w 2849302"/>
                          <a:gd name="csY238" fmla="*/ 225556 h 354167"/>
                          <a:gd name="csX239" fmla="*/ 2696849 w 2849302"/>
                          <a:gd name="csY239" fmla="*/ 230978 h 354167"/>
                          <a:gd name="csX240" fmla="*/ 2702130 w 2849302"/>
                          <a:gd name="csY240" fmla="*/ 241278 h 354167"/>
                          <a:gd name="csX241" fmla="*/ 2700057 w 2849302"/>
                          <a:gd name="csY241" fmla="*/ 248104 h 354167"/>
                          <a:gd name="csX242" fmla="*/ 2694604 w 2849302"/>
                          <a:gd name="csY242" fmla="*/ 252984 h 354167"/>
                          <a:gd name="csX243" fmla="*/ 2687349 w 2849302"/>
                          <a:gd name="csY243" fmla="*/ 255768 h 354167"/>
                          <a:gd name="csX244" fmla="*/ 2679822 w 2849302"/>
                          <a:gd name="csY244" fmla="*/ 256606 h 354167"/>
                          <a:gd name="csX245" fmla="*/ 2661858 w 2849302"/>
                          <a:gd name="csY245" fmla="*/ 252023 h 354167"/>
                          <a:gd name="csX246" fmla="*/ 2648063 w 2849302"/>
                          <a:gd name="csY246" fmla="*/ 240194 h 354167"/>
                          <a:gd name="csX247" fmla="*/ 2625756 w 2849302"/>
                          <a:gd name="csY247" fmla="*/ 261067 h 354167"/>
                          <a:gd name="csX248" fmla="*/ 2649174 w 2849302"/>
                          <a:gd name="csY248" fmla="*/ 277208 h 354167"/>
                          <a:gd name="csX249" fmla="*/ 2677873 w 2849302"/>
                          <a:gd name="csY249" fmla="*/ 281643 h 354167"/>
                          <a:gd name="csX250" fmla="*/ 2698503 w 2849302"/>
                          <a:gd name="csY250" fmla="*/ 279425 h 354167"/>
                          <a:gd name="csX251" fmla="*/ 2717035 w 2849302"/>
                          <a:gd name="csY251" fmla="*/ 272180 h 354167"/>
                          <a:gd name="csX252" fmla="*/ 2730410 w 2849302"/>
                          <a:gd name="csY252" fmla="*/ 258972 h 354167"/>
                          <a:gd name="csX253" fmla="*/ 2735567 w 2849302"/>
                          <a:gd name="csY253" fmla="*/ 238789 h 354167"/>
                          <a:gd name="csX254" fmla="*/ 2730262 w 2849302"/>
                          <a:gd name="csY254" fmla="*/ 218213 h 354167"/>
                          <a:gd name="csX255" fmla="*/ 2716887 w 2849302"/>
                          <a:gd name="csY255" fmla="*/ 206384 h 354167"/>
                          <a:gd name="csX256" fmla="*/ 1014215 w 2849302"/>
                          <a:gd name="csY256" fmla="*/ 141401 h 354167"/>
                          <a:gd name="csX257" fmla="*/ 990525 w 2849302"/>
                          <a:gd name="csY257" fmla="*/ 147808 h 354167"/>
                          <a:gd name="csX258" fmla="*/ 974633 w 2849302"/>
                          <a:gd name="csY258" fmla="*/ 165896 h 354167"/>
                          <a:gd name="csX259" fmla="*/ 974066 w 2849302"/>
                          <a:gd name="csY259" fmla="*/ 165896 h 354167"/>
                          <a:gd name="csX260" fmla="*/ 974066 w 2849302"/>
                          <a:gd name="csY260" fmla="*/ 144752 h 354167"/>
                          <a:gd name="csX261" fmla="*/ 940629 w 2849302"/>
                          <a:gd name="csY261" fmla="*/ 144752 h 354167"/>
                          <a:gd name="csX262" fmla="*/ 940629 w 2849302"/>
                          <a:gd name="csY262" fmla="*/ 278341 h 354167"/>
                          <a:gd name="csX263" fmla="*/ 974066 w 2849302"/>
                          <a:gd name="csY263" fmla="*/ 278341 h 354167"/>
                          <a:gd name="csX264" fmla="*/ 974066 w 2849302"/>
                          <a:gd name="csY264" fmla="*/ 206828 h 354167"/>
                          <a:gd name="csX265" fmla="*/ 975324 w 2849302"/>
                          <a:gd name="csY265" fmla="*/ 198474 h 354167"/>
                          <a:gd name="csX266" fmla="*/ 980334 w 2849302"/>
                          <a:gd name="csY266" fmla="*/ 187335 h 354167"/>
                          <a:gd name="csX267" fmla="*/ 991192 w 2849302"/>
                          <a:gd name="csY267" fmla="*/ 177453 h 354167"/>
                          <a:gd name="csX268" fmla="*/ 1009995 w 2849302"/>
                          <a:gd name="csY268" fmla="*/ 173141 h 354167"/>
                          <a:gd name="csX269" fmla="*/ 1017941 w 2849302"/>
                          <a:gd name="csY269" fmla="*/ 173831 h 354167"/>
                          <a:gd name="csX270" fmla="*/ 1026158 w 2849302"/>
                          <a:gd name="csY270" fmla="*/ 175654 h 354167"/>
                          <a:gd name="csX271" fmla="*/ 1026158 w 2849302"/>
                          <a:gd name="csY271" fmla="*/ 143372 h 354167"/>
                          <a:gd name="csX272" fmla="*/ 1020162 w 2849302"/>
                          <a:gd name="csY272" fmla="*/ 141968 h 354167"/>
                          <a:gd name="csX273" fmla="*/ 1014166 w 2849302"/>
                          <a:gd name="csY273" fmla="*/ 141401 h 354167"/>
                          <a:gd name="csX274" fmla="*/ 1099375 w 2849302"/>
                          <a:gd name="csY274" fmla="*/ 281643 h 354167"/>
                          <a:gd name="csX275" fmla="*/ 1125853 w 2849302"/>
                          <a:gd name="csY275" fmla="*/ 274275 h 354167"/>
                          <a:gd name="csX276" fmla="*/ 1140363 w 2849302"/>
                          <a:gd name="csY276" fmla="*/ 256877 h 354167"/>
                          <a:gd name="csX277" fmla="*/ 1140905 w 2849302"/>
                          <a:gd name="csY277" fmla="*/ 256877 h 354167"/>
                          <a:gd name="csX278" fmla="*/ 1140905 w 2849302"/>
                          <a:gd name="csY278" fmla="*/ 278317 h 354167"/>
                          <a:gd name="csX279" fmla="*/ 1172689 w 2849302"/>
                          <a:gd name="csY279" fmla="*/ 278317 h 354167"/>
                          <a:gd name="csX280" fmla="*/ 1172689 w 2849302"/>
                          <a:gd name="csY280" fmla="*/ 144728 h 354167"/>
                          <a:gd name="csX281" fmla="*/ 1139252 w 2849302"/>
                          <a:gd name="csY281" fmla="*/ 144728 h 354167"/>
                          <a:gd name="csX282" fmla="*/ 1139252 w 2849302"/>
                          <a:gd name="csY282" fmla="*/ 217646 h 354167"/>
                          <a:gd name="csX283" fmla="*/ 1137574 w 2849302"/>
                          <a:gd name="csY283" fmla="*/ 230435 h 354167"/>
                          <a:gd name="csX284" fmla="*/ 1132121 w 2849302"/>
                          <a:gd name="csY284" fmla="*/ 241303 h 354167"/>
                          <a:gd name="csX285" fmla="*/ 1122669 w 2849302"/>
                          <a:gd name="csY285" fmla="*/ 248819 h 354167"/>
                          <a:gd name="csX286" fmla="*/ 1108579 w 2849302"/>
                          <a:gd name="csY286" fmla="*/ 251604 h 354167"/>
                          <a:gd name="csX287" fmla="*/ 1094785 w 2849302"/>
                          <a:gd name="csY287" fmla="*/ 247562 h 354167"/>
                          <a:gd name="csX288" fmla="*/ 1087554 w 2849302"/>
                          <a:gd name="csY288" fmla="*/ 237533 h 354167"/>
                          <a:gd name="csX289" fmla="*/ 1084618 w 2849302"/>
                          <a:gd name="csY289" fmla="*/ 224743 h 354167"/>
                          <a:gd name="csX290" fmla="*/ 1084050 w 2849302"/>
                          <a:gd name="csY290" fmla="*/ 212348 h 354167"/>
                          <a:gd name="csX291" fmla="*/ 1084050 w 2849302"/>
                          <a:gd name="csY291" fmla="*/ 144728 h 354167"/>
                          <a:gd name="csX292" fmla="*/ 1050613 w 2849302"/>
                          <a:gd name="csY292" fmla="*/ 144728 h 354167"/>
                          <a:gd name="csX293" fmla="*/ 1050613 w 2849302"/>
                          <a:gd name="csY293" fmla="*/ 229031 h 354167"/>
                          <a:gd name="csX294" fmla="*/ 1053130 w 2849302"/>
                          <a:gd name="csY294" fmla="*/ 248794 h 354167"/>
                          <a:gd name="csX295" fmla="*/ 1061496 w 2849302"/>
                          <a:gd name="csY295" fmla="*/ 265625 h 354167"/>
                          <a:gd name="csX296" fmla="*/ 1076672 w 2849302"/>
                          <a:gd name="csY296" fmla="*/ 277306 h 354167"/>
                          <a:gd name="csX297" fmla="*/ 1099375 w 2849302"/>
                          <a:gd name="csY297" fmla="*/ 281619 h 354167"/>
                          <a:gd name="csX298" fmla="*/ 2503384 w 2849302"/>
                          <a:gd name="csY298" fmla="*/ 198178 h 354167"/>
                          <a:gd name="csX299" fmla="*/ 2514118 w 2849302"/>
                          <a:gd name="csY299" fmla="*/ 175088 h 354167"/>
                          <a:gd name="csX300" fmla="*/ 2537931 w 2849302"/>
                          <a:gd name="csY300" fmla="*/ 166463 h 354167"/>
                          <a:gd name="csX301" fmla="*/ 2562731 w 2849302"/>
                          <a:gd name="csY301" fmla="*/ 174940 h 354167"/>
                          <a:gd name="csX302" fmla="*/ 2571936 w 2849302"/>
                          <a:gd name="csY302" fmla="*/ 198178 h 354167"/>
                          <a:gd name="csX303" fmla="*/ 2503384 w 2849302"/>
                          <a:gd name="csY303" fmla="*/ 198178 h 354167"/>
                          <a:gd name="csX304" fmla="*/ 2587951 w 2849302"/>
                          <a:gd name="csY304" fmla="*/ 160326 h 354167"/>
                          <a:gd name="csX305" fmla="*/ 2568160 w 2849302"/>
                          <a:gd name="csY305" fmla="*/ 146280 h 354167"/>
                          <a:gd name="csX306" fmla="*/ 2542669 w 2849302"/>
                          <a:gd name="csY306" fmla="*/ 141401 h 354167"/>
                          <a:gd name="csX307" fmla="*/ 2514266 w 2849302"/>
                          <a:gd name="csY307" fmla="*/ 146428 h 354167"/>
                          <a:gd name="csX308" fmla="*/ 2491119 w 2849302"/>
                          <a:gd name="csY308" fmla="*/ 160622 h 354167"/>
                          <a:gd name="csX309" fmla="*/ 2475647 w 2849302"/>
                          <a:gd name="csY309" fmla="*/ 182751 h 354167"/>
                          <a:gd name="csX310" fmla="*/ 2469947 w 2849302"/>
                          <a:gd name="csY310" fmla="*/ 211534 h 354167"/>
                          <a:gd name="csX311" fmla="*/ 2475647 w 2849302"/>
                          <a:gd name="csY311" fmla="*/ 240342 h 354167"/>
                          <a:gd name="csX312" fmla="*/ 2491119 w 2849302"/>
                          <a:gd name="csY312" fmla="*/ 262471 h 354167"/>
                          <a:gd name="csX313" fmla="*/ 2514266 w 2849302"/>
                          <a:gd name="csY313" fmla="*/ 276665 h 354167"/>
                          <a:gd name="csX314" fmla="*/ 2542669 w 2849302"/>
                          <a:gd name="csY314" fmla="*/ 281668 h 354167"/>
                          <a:gd name="csX315" fmla="*/ 2573046 w 2849302"/>
                          <a:gd name="csY315" fmla="*/ 275557 h 354167"/>
                          <a:gd name="csX316" fmla="*/ 2599228 w 2849302"/>
                          <a:gd name="csY316" fmla="*/ 254955 h 354167"/>
                          <a:gd name="csX317" fmla="*/ 2575242 w 2849302"/>
                          <a:gd name="csY317" fmla="*/ 236892 h 354167"/>
                          <a:gd name="csX318" fmla="*/ 2560338 w 2849302"/>
                          <a:gd name="csY318" fmla="*/ 249829 h 354167"/>
                          <a:gd name="csX319" fmla="*/ 2539313 w 2849302"/>
                          <a:gd name="csY319" fmla="*/ 254980 h 354167"/>
                          <a:gd name="csX320" fmla="*/ 2515056 w 2849302"/>
                          <a:gd name="csY320" fmla="*/ 246626 h 354167"/>
                          <a:gd name="csX321" fmla="*/ 2503359 w 2849302"/>
                          <a:gd name="csY321" fmla="*/ 223264 h 354167"/>
                          <a:gd name="csX322" fmla="*/ 2605348 w 2849302"/>
                          <a:gd name="csY322" fmla="*/ 223264 h 354167"/>
                          <a:gd name="csX323" fmla="*/ 2605348 w 2849302"/>
                          <a:gd name="csY323" fmla="*/ 214073 h 354167"/>
                          <a:gd name="csX324" fmla="*/ 2600758 w 2849302"/>
                          <a:gd name="csY324" fmla="*/ 183047 h 354167"/>
                          <a:gd name="csX325" fmla="*/ 2587926 w 2849302"/>
                          <a:gd name="csY325" fmla="*/ 160351 h 354167"/>
                          <a:gd name="csX326" fmla="*/ 877555 w 2849302"/>
                          <a:gd name="csY326" fmla="*/ 226566 h 354167"/>
                          <a:gd name="csX327" fmla="*/ 869757 w 2849302"/>
                          <a:gd name="csY327" fmla="*/ 239356 h 354167"/>
                          <a:gd name="csX328" fmla="*/ 857345 w 2849302"/>
                          <a:gd name="csY328" fmla="*/ 248252 h 354167"/>
                          <a:gd name="csX329" fmla="*/ 840910 w 2849302"/>
                          <a:gd name="csY329" fmla="*/ 251604 h 354167"/>
                          <a:gd name="csX330" fmla="*/ 824475 w 2849302"/>
                          <a:gd name="csY330" fmla="*/ 248252 h 354167"/>
                          <a:gd name="csX331" fmla="*/ 812088 w 2849302"/>
                          <a:gd name="csY331" fmla="*/ 239356 h 354167"/>
                          <a:gd name="csX332" fmla="*/ 804265 w 2849302"/>
                          <a:gd name="csY332" fmla="*/ 226566 h 354167"/>
                          <a:gd name="csX333" fmla="*/ 801625 w 2849302"/>
                          <a:gd name="csY333" fmla="*/ 211534 h 354167"/>
                          <a:gd name="csX334" fmla="*/ 804265 w 2849302"/>
                          <a:gd name="csY334" fmla="*/ 196502 h 354167"/>
                          <a:gd name="csX335" fmla="*/ 812088 w 2849302"/>
                          <a:gd name="csY335" fmla="*/ 183713 h 354167"/>
                          <a:gd name="csX336" fmla="*/ 824475 w 2849302"/>
                          <a:gd name="csY336" fmla="*/ 174816 h 354167"/>
                          <a:gd name="csX337" fmla="*/ 840910 w 2849302"/>
                          <a:gd name="csY337" fmla="*/ 171465 h 354167"/>
                          <a:gd name="csX338" fmla="*/ 857345 w 2849302"/>
                          <a:gd name="csY338" fmla="*/ 174816 h 354167"/>
                          <a:gd name="csX339" fmla="*/ 869757 w 2849302"/>
                          <a:gd name="csY339" fmla="*/ 183713 h 354167"/>
                          <a:gd name="csX340" fmla="*/ 877555 w 2849302"/>
                          <a:gd name="csY340" fmla="*/ 196502 h 354167"/>
                          <a:gd name="csX341" fmla="*/ 880195 w 2849302"/>
                          <a:gd name="csY341" fmla="*/ 211534 h 354167"/>
                          <a:gd name="csX342" fmla="*/ 877555 w 2849302"/>
                          <a:gd name="csY342" fmla="*/ 226566 h 354167"/>
                          <a:gd name="csX343" fmla="*/ 892460 w 2849302"/>
                          <a:gd name="csY343" fmla="*/ 160598 h 354167"/>
                          <a:gd name="csX344" fmla="*/ 869338 w 2849302"/>
                          <a:gd name="csY344" fmla="*/ 146403 h 354167"/>
                          <a:gd name="csX345" fmla="*/ 840910 w 2849302"/>
                          <a:gd name="csY345" fmla="*/ 141376 h 354167"/>
                          <a:gd name="csX346" fmla="*/ 812507 w 2849302"/>
                          <a:gd name="csY346" fmla="*/ 146403 h 354167"/>
                          <a:gd name="csX347" fmla="*/ 789360 w 2849302"/>
                          <a:gd name="csY347" fmla="*/ 160598 h 354167"/>
                          <a:gd name="csX348" fmla="*/ 773888 w 2849302"/>
                          <a:gd name="csY348" fmla="*/ 182727 h 354167"/>
                          <a:gd name="csX349" fmla="*/ 768188 w 2849302"/>
                          <a:gd name="csY349" fmla="*/ 211510 h 354167"/>
                          <a:gd name="csX350" fmla="*/ 773888 w 2849302"/>
                          <a:gd name="csY350" fmla="*/ 240317 h 354167"/>
                          <a:gd name="csX351" fmla="*/ 789360 w 2849302"/>
                          <a:gd name="csY351" fmla="*/ 262447 h 354167"/>
                          <a:gd name="csX352" fmla="*/ 812507 w 2849302"/>
                          <a:gd name="csY352" fmla="*/ 276641 h 354167"/>
                          <a:gd name="csX353" fmla="*/ 840910 w 2849302"/>
                          <a:gd name="csY353" fmla="*/ 281643 h 354167"/>
                          <a:gd name="csX354" fmla="*/ 869338 w 2849302"/>
                          <a:gd name="csY354" fmla="*/ 276641 h 354167"/>
                          <a:gd name="csX355" fmla="*/ 892460 w 2849302"/>
                          <a:gd name="csY355" fmla="*/ 262447 h 354167"/>
                          <a:gd name="csX356" fmla="*/ 907932 w 2849302"/>
                          <a:gd name="csY356" fmla="*/ 240317 h 354167"/>
                          <a:gd name="csX357" fmla="*/ 913632 w 2849302"/>
                          <a:gd name="csY357" fmla="*/ 211510 h 354167"/>
                          <a:gd name="csX358" fmla="*/ 907932 w 2849302"/>
                          <a:gd name="csY358" fmla="*/ 182727 h 354167"/>
                          <a:gd name="csX359" fmla="*/ 892460 w 2849302"/>
                          <a:gd name="csY359" fmla="*/ 160598 h 354167"/>
                          <a:gd name="csX360" fmla="*/ 268409 w 2849302"/>
                          <a:gd name="csY360" fmla="*/ 23830 h 354167"/>
                          <a:gd name="csX361" fmla="*/ 172491 w 2849302"/>
                          <a:gd name="csY361" fmla="*/ 23830 h 354167"/>
                          <a:gd name="csX362" fmla="*/ 275886 w 2849302"/>
                          <a:gd name="csY362" fmla="*/ 294211 h 354167"/>
                          <a:gd name="csX363" fmla="*/ 339873 w 2849302"/>
                          <a:gd name="csY363" fmla="*/ 354167 h 354167"/>
                          <a:gd name="csX364" fmla="*/ 396852 w 2849302"/>
                          <a:gd name="csY364" fmla="*/ 278292 h 354167"/>
                          <a:gd name="csX365" fmla="*/ 375901 w 2849302"/>
                          <a:gd name="csY365" fmla="*/ 261091 h 354167"/>
                          <a:gd name="csX366" fmla="*/ 268409 w 2849302"/>
                          <a:gd name="csY366" fmla="*/ 23830 h 354167"/>
                          <a:gd name="csX367" fmla="*/ 95869 w 2849302"/>
                          <a:gd name="csY367" fmla="*/ 23830 h 354167"/>
                          <a:gd name="csX368" fmla="*/ 0 w 2849302"/>
                          <a:gd name="csY368" fmla="*/ 23830 h 354167"/>
                          <a:gd name="csX369" fmla="*/ 68503 w 2849302"/>
                          <a:gd name="csY369" fmla="*/ 271417 h 354167"/>
                          <a:gd name="csX370" fmla="*/ 128739 w 2849302"/>
                          <a:gd name="csY370" fmla="*/ 354167 h 354167"/>
                          <a:gd name="csX371" fmla="*/ 185717 w 2849302"/>
                          <a:gd name="csY371" fmla="*/ 278292 h 354167"/>
                          <a:gd name="csX372" fmla="*/ 98263 w 2849302"/>
                          <a:gd name="csY372" fmla="*/ 59094 h 354167"/>
                          <a:gd name="csX373" fmla="*/ 95869 w 2849302"/>
                          <a:gd name="csY373" fmla="*/ 23830 h 354167"/>
                          <a:gd name="csX374" fmla="*/ 456718 w 2849302"/>
                          <a:gd name="csY374" fmla="*/ 62396 h 354167"/>
                          <a:gd name="csX375" fmla="*/ 455607 w 2849302"/>
                          <a:gd name="csY375" fmla="*/ 59069 h 354167"/>
                          <a:gd name="csX376" fmla="*/ 454645 w 2849302"/>
                          <a:gd name="csY376" fmla="*/ 56186 h 354167"/>
                          <a:gd name="csX377" fmla="*/ 440011 w 2849302"/>
                          <a:gd name="csY377" fmla="*/ 23854 h 354167"/>
                          <a:gd name="csX378" fmla="*/ 422269 w 2849302"/>
                          <a:gd name="csY378" fmla="*/ 41942 h 354167"/>
                          <a:gd name="csX379" fmla="*/ 402083 w 2849302"/>
                          <a:gd name="csY379" fmla="*/ 8034 h 354167"/>
                          <a:gd name="csX380" fmla="*/ 402675 w 2849302"/>
                          <a:gd name="csY380" fmla="*/ 99 h 354167"/>
                          <a:gd name="csX381" fmla="*/ 402577 w 2849302"/>
                          <a:gd name="csY381" fmla="*/ 0 h 354167"/>
                          <a:gd name="csX382" fmla="*/ 361909 w 2849302"/>
                          <a:gd name="csY382" fmla="*/ 40611 h 354167"/>
                          <a:gd name="csX383" fmla="*/ 361909 w 2849302"/>
                          <a:gd name="csY383" fmla="*/ 121834 h 354167"/>
                          <a:gd name="csX384" fmla="*/ 443244 w 2849302"/>
                          <a:gd name="csY384" fmla="*/ 121834 h 354167"/>
                          <a:gd name="csX385" fmla="*/ 456915 w 2849302"/>
                          <a:gd name="csY385" fmla="*/ 63135 h 354167"/>
                          <a:gd name="csX386" fmla="*/ 456693 w 2849302"/>
                          <a:gd name="csY386" fmla="*/ 62371 h 354167"/>
                        </a:gdLst>
                        <a:ahLst/>
                        <a:cxnLst>
                          <a:cxn ang="0">
                            <a:pos x="csX0" y="csY0"/>
                          </a:cxn>
                          <a:cxn ang="0">
                            <a:pos x="csX1" y="csY1"/>
                          </a:cxn>
                          <a:cxn ang="0">
                            <a:pos x="csX2" y="csY2"/>
                          </a:cxn>
                          <a:cxn ang="0">
                            <a:pos x="csX3" y="csY3"/>
                          </a:cxn>
                          <a:cxn ang="0">
                            <a:pos x="csX4" y="csY4"/>
                          </a:cxn>
                          <a:cxn ang="0">
                            <a:pos x="csX5" y="csY5"/>
                          </a:cxn>
                          <a:cxn ang="0">
                            <a:pos x="csX6" y="csY6"/>
                          </a:cxn>
                          <a:cxn ang="0">
                            <a:pos x="csX7" y="csY7"/>
                          </a:cxn>
                          <a:cxn ang="0">
                            <a:pos x="csX8" y="csY8"/>
                          </a:cxn>
                          <a:cxn ang="0">
                            <a:pos x="csX9" y="csY9"/>
                          </a:cxn>
                          <a:cxn ang="0">
                            <a:pos x="csX10" y="csY10"/>
                          </a:cxn>
                          <a:cxn ang="0">
                            <a:pos x="csX11" y="csY11"/>
                          </a:cxn>
                          <a:cxn ang="0">
                            <a:pos x="csX12" y="csY12"/>
                          </a:cxn>
                          <a:cxn ang="0">
                            <a:pos x="csX13" y="csY13"/>
                          </a:cxn>
                          <a:cxn ang="0">
                            <a:pos x="csX14" y="csY14"/>
                          </a:cxn>
                          <a:cxn ang="0">
                            <a:pos x="csX15" y="csY15"/>
                          </a:cxn>
                          <a:cxn ang="0">
                            <a:pos x="csX16" y="csY16"/>
                          </a:cxn>
                          <a:cxn ang="0">
                            <a:pos x="csX17" y="csY17"/>
                          </a:cxn>
                          <a:cxn ang="0">
                            <a:pos x="csX18" y="csY18"/>
                          </a:cxn>
                          <a:cxn ang="0">
                            <a:pos x="csX19" y="csY19"/>
                          </a:cxn>
                          <a:cxn ang="0">
                            <a:pos x="csX20" y="csY20"/>
                          </a:cxn>
                          <a:cxn ang="0">
                            <a:pos x="csX21" y="csY21"/>
                          </a:cxn>
                          <a:cxn ang="0">
                            <a:pos x="csX22" y="csY22"/>
                          </a:cxn>
                          <a:cxn ang="0">
                            <a:pos x="csX23" y="csY23"/>
                          </a:cxn>
                          <a:cxn ang="0">
                            <a:pos x="csX24" y="csY24"/>
                          </a:cxn>
                          <a:cxn ang="0">
                            <a:pos x="csX25" y="csY25"/>
                          </a:cxn>
                          <a:cxn ang="0">
                            <a:pos x="csX26" y="csY26"/>
                          </a:cxn>
                          <a:cxn ang="0">
                            <a:pos x="csX27" y="csY27"/>
                          </a:cxn>
                          <a:cxn ang="0">
                            <a:pos x="csX28" y="csY28"/>
                          </a:cxn>
                          <a:cxn ang="0">
                            <a:pos x="csX29" y="csY29"/>
                          </a:cxn>
                          <a:cxn ang="0">
                            <a:pos x="csX30" y="csY30"/>
                          </a:cxn>
                          <a:cxn ang="0">
                            <a:pos x="csX31" y="csY31"/>
                          </a:cxn>
                          <a:cxn ang="0">
                            <a:pos x="csX32" y="csY32"/>
                          </a:cxn>
                          <a:cxn ang="0">
                            <a:pos x="csX33" y="csY33"/>
                          </a:cxn>
                          <a:cxn ang="0">
                            <a:pos x="csX34" y="csY34"/>
                          </a:cxn>
                          <a:cxn ang="0">
                            <a:pos x="csX35" y="csY35"/>
                          </a:cxn>
                          <a:cxn ang="0">
                            <a:pos x="csX36" y="csY36"/>
                          </a:cxn>
                          <a:cxn ang="0">
                            <a:pos x="csX37" y="csY37"/>
                          </a:cxn>
                          <a:cxn ang="0">
                            <a:pos x="csX38" y="csY38"/>
                          </a:cxn>
                          <a:cxn ang="0">
                            <a:pos x="csX39" y="csY39"/>
                          </a:cxn>
                          <a:cxn ang="0">
                            <a:pos x="csX40" y="csY40"/>
                          </a:cxn>
                          <a:cxn ang="0">
                            <a:pos x="csX41" y="csY41"/>
                          </a:cxn>
                          <a:cxn ang="0">
                            <a:pos x="csX42" y="csY42"/>
                          </a:cxn>
                          <a:cxn ang="0">
                            <a:pos x="csX43" y="csY43"/>
                          </a:cxn>
                          <a:cxn ang="0">
                            <a:pos x="csX44" y="csY44"/>
                          </a:cxn>
                          <a:cxn ang="0">
                            <a:pos x="csX45" y="csY45"/>
                          </a:cxn>
                          <a:cxn ang="0">
                            <a:pos x="csX46" y="csY46"/>
                          </a:cxn>
                          <a:cxn ang="0">
                            <a:pos x="csX47" y="csY47"/>
                          </a:cxn>
                          <a:cxn ang="0">
                            <a:pos x="csX48" y="csY48"/>
                          </a:cxn>
                          <a:cxn ang="0">
                            <a:pos x="csX49" y="csY49"/>
                          </a:cxn>
                          <a:cxn ang="0">
                            <a:pos x="csX50" y="csY50"/>
                          </a:cxn>
                          <a:cxn ang="0">
                            <a:pos x="csX51" y="csY51"/>
                          </a:cxn>
                          <a:cxn ang="0">
                            <a:pos x="csX52" y="csY52"/>
                          </a:cxn>
                          <a:cxn ang="0">
                            <a:pos x="csX53" y="csY53"/>
                          </a:cxn>
                          <a:cxn ang="0">
                            <a:pos x="csX54" y="csY54"/>
                          </a:cxn>
                          <a:cxn ang="0">
                            <a:pos x="csX55" y="csY55"/>
                          </a:cxn>
                          <a:cxn ang="0">
                            <a:pos x="csX56" y="csY56"/>
                          </a:cxn>
                          <a:cxn ang="0">
                            <a:pos x="csX57" y="csY57"/>
                          </a:cxn>
                          <a:cxn ang="0">
                            <a:pos x="csX58" y="csY58"/>
                          </a:cxn>
                          <a:cxn ang="0">
                            <a:pos x="csX59" y="csY59"/>
                          </a:cxn>
                          <a:cxn ang="0">
                            <a:pos x="csX60" y="csY60"/>
                          </a:cxn>
                          <a:cxn ang="0">
                            <a:pos x="csX61" y="csY61"/>
                          </a:cxn>
                          <a:cxn ang="0">
                            <a:pos x="csX62" y="csY62"/>
                          </a:cxn>
                          <a:cxn ang="0">
                            <a:pos x="csX63" y="csY63"/>
                          </a:cxn>
                          <a:cxn ang="0">
                            <a:pos x="csX64" y="csY64"/>
                          </a:cxn>
                          <a:cxn ang="0">
                            <a:pos x="csX65" y="csY65"/>
                          </a:cxn>
                          <a:cxn ang="0">
                            <a:pos x="csX66" y="csY66"/>
                          </a:cxn>
                          <a:cxn ang="0">
                            <a:pos x="csX67" y="csY67"/>
                          </a:cxn>
                          <a:cxn ang="0">
                            <a:pos x="csX68" y="csY68"/>
                          </a:cxn>
                          <a:cxn ang="0">
                            <a:pos x="csX69" y="csY69"/>
                          </a:cxn>
                          <a:cxn ang="0">
                            <a:pos x="csX70" y="csY70"/>
                          </a:cxn>
                          <a:cxn ang="0">
                            <a:pos x="csX71" y="csY71"/>
                          </a:cxn>
                          <a:cxn ang="0">
                            <a:pos x="csX72" y="csY72"/>
                          </a:cxn>
                          <a:cxn ang="0">
                            <a:pos x="csX73" y="csY73"/>
                          </a:cxn>
                          <a:cxn ang="0">
                            <a:pos x="csX74" y="csY74"/>
                          </a:cxn>
                          <a:cxn ang="0">
                            <a:pos x="csX75" y="csY75"/>
                          </a:cxn>
                          <a:cxn ang="0">
                            <a:pos x="csX76" y="csY76"/>
                          </a:cxn>
                          <a:cxn ang="0">
                            <a:pos x="csX77" y="csY77"/>
                          </a:cxn>
                          <a:cxn ang="0">
                            <a:pos x="csX78" y="csY78"/>
                          </a:cxn>
                          <a:cxn ang="0">
                            <a:pos x="csX79" y="csY79"/>
                          </a:cxn>
                          <a:cxn ang="0">
                            <a:pos x="csX80" y="csY80"/>
                          </a:cxn>
                          <a:cxn ang="0">
                            <a:pos x="csX81" y="csY81"/>
                          </a:cxn>
                          <a:cxn ang="0">
                            <a:pos x="csX82" y="csY82"/>
                          </a:cxn>
                          <a:cxn ang="0">
                            <a:pos x="csX83" y="csY83"/>
                          </a:cxn>
                          <a:cxn ang="0">
                            <a:pos x="csX84" y="csY84"/>
                          </a:cxn>
                          <a:cxn ang="0">
                            <a:pos x="csX85" y="csY85"/>
                          </a:cxn>
                          <a:cxn ang="0">
                            <a:pos x="csX86" y="csY86"/>
                          </a:cxn>
                          <a:cxn ang="0">
                            <a:pos x="csX87" y="csY87"/>
                          </a:cxn>
                          <a:cxn ang="0">
                            <a:pos x="csX88" y="csY88"/>
                          </a:cxn>
                          <a:cxn ang="0">
                            <a:pos x="csX89" y="csY89"/>
                          </a:cxn>
                          <a:cxn ang="0">
                            <a:pos x="csX90" y="csY90"/>
                          </a:cxn>
                          <a:cxn ang="0">
                            <a:pos x="csX91" y="csY91"/>
                          </a:cxn>
                          <a:cxn ang="0">
                            <a:pos x="csX92" y="csY92"/>
                          </a:cxn>
                          <a:cxn ang="0">
                            <a:pos x="csX93" y="csY93"/>
                          </a:cxn>
                          <a:cxn ang="0">
                            <a:pos x="csX94" y="csY94"/>
                          </a:cxn>
                          <a:cxn ang="0">
                            <a:pos x="csX95" y="csY95"/>
                          </a:cxn>
                          <a:cxn ang="0">
                            <a:pos x="csX96" y="csY96"/>
                          </a:cxn>
                          <a:cxn ang="0">
                            <a:pos x="csX97" y="csY97"/>
                          </a:cxn>
                          <a:cxn ang="0">
                            <a:pos x="csX98" y="csY98"/>
                          </a:cxn>
                          <a:cxn ang="0">
                            <a:pos x="csX99" y="csY99"/>
                          </a:cxn>
                          <a:cxn ang="0">
                            <a:pos x="csX100" y="csY100"/>
                          </a:cxn>
                          <a:cxn ang="0">
                            <a:pos x="csX101" y="csY101"/>
                          </a:cxn>
                          <a:cxn ang="0">
                            <a:pos x="csX102" y="csY102"/>
                          </a:cxn>
                          <a:cxn ang="0">
                            <a:pos x="csX103" y="csY103"/>
                          </a:cxn>
                          <a:cxn ang="0">
                            <a:pos x="csX104" y="csY104"/>
                          </a:cxn>
                          <a:cxn ang="0">
                            <a:pos x="csX105" y="csY105"/>
                          </a:cxn>
                          <a:cxn ang="0">
                            <a:pos x="csX106" y="csY106"/>
                          </a:cxn>
                          <a:cxn ang="0">
                            <a:pos x="csX107" y="csY107"/>
                          </a:cxn>
                          <a:cxn ang="0">
                            <a:pos x="csX108" y="csY108"/>
                          </a:cxn>
                          <a:cxn ang="0">
                            <a:pos x="csX109" y="csY109"/>
                          </a:cxn>
                          <a:cxn ang="0">
                            <a:pos x="csX110" y="csY110"/>
                          </a:cxn>
                          <a:cxn ang="0">
                            <a:pos x="csX111" y="csY111"/>
                          </a:cxn>
                          <a:cxn ang="0">
                            <a:pos x="csX112" y="csY112"/>
                          </a:cxn>
                          <a:cxn ang="0">
                            <a:pos x="csX113" y="csY113"/>
                          </a:cxn>
                          <a:cxn ang="0">
                            <a:pos x="csX114" y="csY114"/>
                          </a:cxn>
                          <a:cxn ang="0">
                            <a:pos x="csX115" y="csY115"/>
                          </a:cxn>
                          <a:cxn ang="0">
                            <a:pos x="csX116" y="csY116"/>
                          </a:cxn>
                          <a:cxn ang="0">
                            <a:pos x="csX117" y="csY117"/>
                          </a:cxn>
                          <a:cxn ang="0">
                            <a:pos x="csX118" y="csY118"/>
                          </a:cxn>
                          <a:cxn ang="0">
                            <a:pos x="csX119" y="csY119"/>
                          </a:cxn>
                          <a:cxn ang="0">
                            <a:pos x="csX120" y="csY120"/>
                          </a:cxn>
                          <a:cxn ang="0">
                            <a:pos x="csX121" y="csY121"/>
                          </a:cxn>
                          <a:cxn ang="0">
                            <a:pos x="csX122" y="csY122"/>
                          </a:cxn>
                          <a:cxn ang="0">
                            <a:pos x="csX123" y="csY123"/>
                          </a:cxn>
                          <a:cxn ang="0">
                            <a:pos x="csX124" y="csY124"/>
                          </a:cxn>
                          <a:cxn ang="0">
                            <a:pos x="csX125" y="csY125"/>
                          </a:cxn>
                          <a:cxn ang="0">
                            <a:pos x="csX126" y="csY126"/>
                          </a:cxn>
                          <a:cxn ang="0">
                            <a:pos x="csX127" y="csY127"/>
                          </a:cxn>
                          <a:cxn ang="0">
                            <a:pos x="csX128" y="csY128"/>
                          </a:cxn>
                          <a:cxn ang="0">
                            <a:pos x="csX129" y="csY129"/>
                          </a:cxn>
                          <a:cxn ang="0">
                            <a:pos x="csX130" y="csY130"/>
                          </a:cxn>
                          <a:cxn ang="0">
                            <a:pos x="csX131" y="csY131"/>
                          </a:cxn>
                          <a:cxn ang="0">
                            <a:pos x="csX132" y="csY132"/>
                          </a:cxn>
                          <a:cxn ang="0">
                            <a:pos x="csX133" y="csY133"/>
                          </a:cxn>
                          <a:cxn ang="0">
                            <a:pos x="csX134" y="csY134"/>
                          </a:cxn>
                          <a:cxn ang="0">
                            <a:pos x="csX135" y="csY135"/>
                          </a:cxn>
                          <a:cxn ang="0">
                            <a:pos x="csX136" y="csY136"/>
                          </a:cxn>
                          <a:cxn ang="0">
                            <a:pos x="csX137" y="csY137"/>
                          </a:cxn>
                          <a:cxn ang="0">
                            <a:pos x="csX138" y="csY138"/>
                          </a:cxn>
                          <a:cxn ang="0">
                            <a:pos x="csX139" y="csY139"/>
                          </a:cxn>
                          <a:cxn ang="0">
                            <a:pos x="csX140" y="csY140"/>
                          </a:cxn>
                          <a:cxn ang="0">
                            <a:pos x="csX141" y="csY141"/>
                          </a:cxn>
                          <a:cxn ang="0">
                            <a:pos x="csX142" y="csY142"/>
                          </a:cxn>
                          <a:cxn ang="0">
                            <a:pos x="csX143" y="csY143"/>
                          </a:cxn>
                          <a:cxn ang="0">
                            <a:pos x="csX144" y="csY144"/>
                          </a:cxn>
                          <a:cxn ang="0">
                            <a:pos x="csX145" y="csY145"/>
                          </a:cxn>
                          <a:cxn ang="0">
                            <a:pos x="csX146" y="csY146"/>
                          </a:cxn>
                          <a:cxn ang="0">
                            <a:pos x="csX147" y="csY147"/>
                          </a:cxn>
                          <a:cxn ang="0">
                            <a:pos x="csX148" y="csY148"/>
                          </a:cxn>
                          <a:cxn ang="0">
                            <a:pos x="csX149" y="csY149"/>
                          </a:cxn>
                          <a:cxn ang="0">
                            <a:pos x="csX150" y="csY150"/>
                          </a:cxn>
                          <a:cxn ang="0">
                            <a:pos x="csX151" y="csY151"/>
                          </a:cxn>
                          <a:cxn ang="0">
                            <a:pos x="csX152" y="csY152"/>
                          </a:cxn>
                          <a:cxn ang="0">
                            <a:pos x="csX153" y="csY153"/>
                          </a:cxn>
                          <a:cxn ang="0">
                            <a:pos x="csX154" y="csY154"/>
                          </a:cxn>
                          <a:cxn ang="0">
                            <a:pos x="csX155" y="csY155"/>
                          </a:cxn>
                          <a:cxn ang="0">
                            <a:pos x="csX156" y="csY156"/>
                          </a:cxn>
                          <a:cxn ang="0">
                            <a:pos x="csX157" y="csY157"/>
                          </a:cxn>
                          <a:cxn ang="0">
                            <a:pos x="csX158" y="csY158"/>
                          </a:cxn>
                          <a:cxn ang="0">
                            <a:pos x="csX159" y="csY159"/>
                          </a:cxn>
                          <a:cxn ang="0">
                            <a:pos x="csX160" y="csY160"/>
                          </a:cxn>
                          <a:cxn ang="0">
                            <a:pos x="csX161" y="csY161"/>
                          </a:cxn>
                          <a:cxn ang="0">
                            <a:pos x="csX162" y="csY162"/>
                          </a:cxn>
                          <a:cxn ang="0">
                            <a:pos x="csX163" y="csY163"/>
                          </a:cxn>
                          <a:cxn ang="0">
                            <a:pos x="csX164" y="csY164"/>
                          </a:cxn>
                          <a:cxn ang="0">
                            <a:pos x="csX165" y="csY165"/>
                          </a:cxn>
                          <a:cxn ang="0">
                            <a:pos x="csX166" y="csY166"/>
                          </a:cxn>
                          <a:cxn ang="0">
                            <a:pos x="csX167" y="csY167"/>
                          </a:cxn>
                          <a:cxn ang="0">
                            <a:pos x="csX168" y="csY168"/>
                          </a:cxn>
                          <a:cxn ang="0">
                            <a:pos x="csX169" y="csY169"/>
                          </a:cxn>
                          <a:cxn ang="0">
                            <a:pos x="csX170" y="csY170"/>
                          </a:cxn>
                          <a:cxn ang="0">
                            <a:pos x="csX171" y="csY171"/>
                          </a:cxn>
                          <a:cxn ang="0">
                            <a:pos x="csX172" y="csY172"/>
                          </a:cxn>
                          <a:cxn ang="0">
                            <a:pos x="csX173" y="csY173"/>
                          </a:cxn>
                          <a:cxn ang="0">
                            <a:pos x="csX174" y="csY174"/>
                          </a:cxn>
                          <a:cxn ang="0">
                            <a:pos x="csX175" y="csY175"/>
                          </a:cxn>
                          <a:cxn ang="0">
                            <a:pos x="csX176" y="csY176"/>
                          </a:cxn>
                          <a:cxn ang="0">
                            <a:pos x="csX177" y="csY177"/>
                          </a:cxn>
                          <a:cxn ang="0">
                            <a:pos x="csX178" y="csY178"/>
                          </a:cxn>
                          <a:cxn ang="0">
                            <a:pos x="csX179" y="csY179"/>
                          </a:cxn>
                          <a:cxn ang="0">
                            <a:pos x="csX180" y="csY180"/>
                          </a:cxn>
                          <a:cxn ang="0">
                            <a:pos x="csX181" y="csY181"/>
                          </a:cxn>
                          <a:cxn ang="0">
                            <a:pos x="csX182" y="csY182"/>
                          </a:cxn>
                          <a:cxn ang="0">
                            <a:pos x="csX183" y="csY183"/>
                          </a:cxn>
                          <a:cxn ang="0">
                            <a:pos x="csX184" y="csY184"/>
                          </a:cxn>
                          <a:cxn ang="0">
                            <a:pos x="csX185" y="csY185"/>
                          </a:cxn>
                          <a:cxn ang="0">
                            <a:pos x="csX186" y="csY186"/>
                          </a:cxn>
                          <a:cxn ang="0">
                            <a:pos x="csX187" y="csY187"/>
                          </a:cxn>
                          <a:cxn ang="0">
                            <a:pos x="csX188" y="csY188"/>
                          </a:cxn>
                          <a:cxn ang="0">
                            <a:pos x="csX189" y="csY189"/>
                          </a:cxn>
                          <a:cxn ang="0">
                            <a:pos x="csX190" y="csY190"/>
                          </a:cxn>
                          <a:cxn ang="0">
                            <a:pos x="csX191" y="csY191"/>
                          </a:cxn>
                          <a:cxn ang="0">
                            <a:pos x="csX192" y="csY192"/>
                          </a:cxn>
                          <a:cxn ang="0">
                            <a:pos x="csX193" y="csY193"/>
                          </a:cxn>
                          <a:cxn ang="0">
                            <a:pos x="csX194" y="csY194"/>
                          </a:cxn>
                          <a:cxn ang="0">
                            <a:pos x="csX195" y="csY195"/>
                          </a:cxn>
                          <a:cxn ang="0">
                            <a:pos x="csX196" y="csY196"/>
                          </a:cxn>
                          <a:cxn ang="0">
                            <a:pos x="csX197" y="csY197"/>
                          </a:cxn>
                          <a:cxn ang="0">
                            <a:pos x="csX198" y="csY198"/>
                          </a:cxn>
                          <a:cxn ang="0">
                            <a:pos x="csX199" y="csY199"/>
                          </a:cxn>
                          <a:cxn ang="0">
                            <a:pos x="csX200" y="csY200"/>
                          </a:cxn>
                          <a:cxn ang="0">
                            <a:pos x="csX201" y="csY201"/>
                          </a:cxn>
                          <a:cxn ang="0">
                            <a:pos x="csX202" y="csY202"/>
                          </a:cxn>
                          <a:cxn ang="0">
                            <a:pos x="csX203" y="csY203"/>
                          </a:cxn>
                          <a:cxn ang="0">
                            <a:pos x="csX204" y="csY204"/>
                          </a:cxn>
                          <a:cxn ang="0">
                            <a:pos x="csX205" y="csY205"/>
                          </a:cxn>
                          <a:cxn ang="0">
                            <a:pos x="csX206" y="csY206"/>
                          </a:cxn>
                          <a:cxn ang="0">
                            <a:pos x="csX207" y="csY207"/>
                          </a:cxn>
                          <a:cxn ang="0">
                            <a:pos x="csX208" y="csY208"/>
                          </a:cxn>
                          <a:cxn ang="0">
                            <a:pos x="csX209" y="csY209"/>
                          </a:cxn>
                          <a:cxn ang="0">
                            <a:pos x="csX210" y="csY210"/>
                          </a:cxn>
                          <a:cxn ang="0">
                            <a:pos x="csX211" y="csY211"/>
                          </a:cxn>
                          <a:cxn ang="0">
                            <a:pos x="csX212" y="csY212"/>
                          </a:cxn>
                          <a:cxn ang="0">
                            <a:pos x="csX213" y="csY213"/>
                          </a:cxn>
                          <a:cxn ang="0">
                            <a:pos x="csX214" y="csY214"/>
                          </a:cxn>
                          <a:cxn ang="0">
                            <a:pos x="csX215" y="csY215"/>
                          </a:cxn>
                          <a:cxn ang="0">
                            <a:pos x="csX216" y="csY216"/>
                          </a:cxn>
                          <a:cxn ang="0">
                            <a:pos x="csX217" y="csY217"/>
                          </a:cxn>
                          <a:cxn ang="0">
                            <a:pos x="csX218" y="csY218"/>
                          </a:cxn>
                          <a:cxn ang="0">
                            <a:pos x="csX219" y="csY219"/>
                          </a:cxn>
                          <a:cxn ang="0">
                            <a:pos x="csX220" y="csY220"/>
                          </a:cxn>
                          <a:cxn ang="0">
                            <a:pos x="csX221" y="csY221"/>
                          </a:cxn>
                          <a:cxn ang="0">
                            <a:pos x="csX222" y="csY222"/>
                          </a:cxn>
                          <a:cxn ang="0">
                            <a:pos x="csX223" y="csY223"/>
                          </a:cxn>
                          <a:cxn ang="0">
                            <a:pos x="csX224" y="csY224"/>
                          </a:cxn>
                          <a:cxn ang="0">
                            <a:pos x="csX225" y="csY225"/>
                          </a:cxn>
                          <a:cxn ang="0">
                            <a:pos x="csX226" y="csY226"/>
                          </a:cxn>
                          <a:cxn ang="0">
                            <a:pos x="csX227" y="csY227"/>
                          </a:cxn>
                          <a:cxn ang="0">
                            <a:pos x="csX228" y="csY228"/>
                          </a:cxn>
                          <a:cxn ang="0">
                            <a:pos x="csX229" y="csY229"/>
                          </a:cxn>
                          <a:cxn ang="0">
                            <a:pos x="csX230" y="csY230"/>
                          </a:cxn>
                          <a:cxn ang="0">
                            <a:pos x="csX231" y="csY231"/>
                          </a:cxn>
                          <a:cxn ang="0">
                            <a:pos x="csX232" y="csY232"/>
                          </a:cxn>
                          <a:cxn ang="0">
                            <a:pos x="csX233" y="csY233"/>
                          </a:cxn>
                          <a:cxn ang="0">
                            <a:pos x="csX234" y="csY234"/>
                          </a:cxn>
                          <a:cxn ang="0">
                            <a:pos x="csX235" y="csY235"/>
                          </a:cxn>
                          <a:cxn ang="0">
                            <a:pos x="csX236" y="csY236"/>
                          </a:cxn>
                          <a:cxn ang="0">
                            <a:pos x="csX237" y="csY237"/>
                          </a:cxn>
                          <a:cxn ang="0">
                            <a:pos x="csX238" y="csY238"/>
                          </a:cxn>
                          <a:cxn ang="0">
                            <a:pos x="csX239" y="csY239"/>
                          </a:cxn>
                          <a:cxn ang="0">
                            <a:pos x="csX240" y="csY240"/>
                          </a:cxn>
                          <a:cxn ang="0">
                            <a:pos x="csX241" y="csY241"/>
                          </a:cxn>
                          <a:cxn ang="0">
                            <a:pos x="csX242" y="csY242"/>
                          </a:cxn>
                          <a:cxn ang="0">
                            <a:pos x="csX243" y="csY243"/>
                          </a:cxn>
                          <a:cxn ang="0">
                            <a:pos x="csX244" y="csY244"/>
                          </a:cxn>
                          <a:cxn ang="0">
                            <a:pos x="csX245" y="csY245"/>
                          </a:cxn>
                          <a:cxn ang="0">
                            <a:pos x="csX246" y="csY246"/>
                          </a:cxn>
                          <a:cxn ang="0">
                            <a:pos x="csX247" y="csY247"/>
                          </a:cxn>
                          <a:cxn ang="0">
                            <a:pos x="csX248" y="csY248"/>
                          </a:cxn>
                          <a:cxn ang="0">
                            <a:pos x="csX249" y="csY249"/>
                          </a:cxn>
                          <a:cxn ang="0">
                            <a:pos x="csX250" y="csY250"/>
                          </a:cxn>
                          <a:cxn ang="0">
                            <a:pos x="csX251" y="csY251"/>
                          </a:cxn>
                          <a:cxn ang="0">
                            <a:pos x="csX252" y="csY252"/>
                          </a:cxn>
                          <a:cxn ang="0">
                            <a:pos x="csX253" y="csY253"/>
                          </a:cxn>
                          <a:cxn ang="0">
                            <a:pos x="csX254" y="csY254"/>
                          </a:cxn>
                          <a:cxn ang="0">
                            <a:pos x="csX255" y="csY255"/>
                          </a:cxn>
                          <a:cxn ang="0">
                            <a:pos x="csX256" y="csY256"/>
                          </a:cxn>
                          <a:cxn ang="0">
                            <a:pos x="csX257" y="csY257"/>
                          </a:cxn>
                          <a:cxn ang="0">
                            <a:pos x="csX258" y="csY258"/>
                          </a:cxn>
                          <a:cxn ang="0">
                            <a:pos x="csX259" y="csY259"/>
                          </a:cxn>
                          <a:cxn ang="0">
                            <a:pos x="csX260" y="csY260"/>
                          </a:cxn>
                          <a:cxn ang="0">
                            <a:pos x="csX261" y="csY261"/>
                          </a:cxn>
                          <a:cxn ang="0">
                            <a:pos x="csX262" y="csY262"/>
                          </a:cxn>
                          <a:cxn ang="0">
                            <a:pos x="csX263" y="csY263"/>
                          </a:cxn>
                          <a:cxn ang="0">
                            <a:pos x="csX264" y="csY264"/>
                          </a:cxn>
                          <a:cxn ang="0">
                            <a:pos x="csX265" y="csY265"/>
                          </a:cxn>
                          <a:cxn ang="0">
                            <a:pos x="csX266" y="csY266"/>
                          </a:cxn>
                          <a:cxn ang="0">
                            <a:pos x="csX267" y="csY267"/>
                          </a:cxn>
                          <a:cxn ang="0">
                            <a:pos x="csX268" y="csY268"/>
                          </a:cxn>
                          <a:cxn ang="0">
                            <a:pos x="csX269" y="csY269"/>
                          </a:cxn>
                          <a:cxn ang="0">
                            <a:pos x="csX270" y="csY270"/>
                          </a:cxn>
                          <a:cxn ang="0">
                            <a:pos x="csX271" y="csY271"/>
                          </a:cxn>
                          <a:cxn ang="0">
                            <a:pos x="csX272" y="csY272"/>
                          </a:cxn>
                          <a:cxn ang="0">
                            <a:pos x="csX273" y="csY273"/>
                          </a:cxn>
                          <a:cxn ang="0">
                            <a:pos x="csX274" y="csY274"/>
                          </a:cxn>
                          <a:cxn ang="0">
                            <a:pos x="csX275" y="csY275"/>
                          </a:cxn>
                          <a:cxn ang="0">
                            <a:pos x="csX276" y="csY276"/>
                          </a:cxn>
                          <a:cxn ang="0">
                            <a:pos x="csX277" y="csY277"/>
                          </a:cxn>
                          <a:cxn ang="0">
                            <a:pos x="csX278" y="csY278"/>
                          </a:cxn>
                          <a:cxn ang="0">
                            <a:pos x="csX279" y="csY279"/>
                          </a:cxn>
                          <a:cxn ang="0">
                            <a:pos x="csX280" y="csY280"/>
                          </a:cxn>
                          <a:cxn ang="0">
                            <a:pos x="csX281" y="csY281"/>
                          </a:cxn>
                          <a:cxn ang="0">
                            <a:pos x="csX282" y="csY282"/>
                          </a:cxn>
                          <a:cxn ang="0">
                            <a:pos x="csX283" y="csY283"/>
                          </a:cxn>
                          <a:cxn ang="0">
                            <a:pos x="csX284" y="csY284"/>
                          </a:cxn>
                          <a:cxn ang="0">
                            <a:pos x="csX285" y="csY285"/>
                          </a:cxn>
                          <a:cxn ang="0">
                            <a:pos x="csX286" y="csY286"/>
                          </a:cxn>
                          <a:cxn ang="0">
                            <a:pos x="csX287" y="csY287"/>
                          </a:cxn>
                          <a:cxn ang="0">
                            <a:pos x="csX288" y="csY288"/>
                          </a:cxn>
                          <a:cxn ang="0">
                            <a:pos x="csX289" y="csY289"/>
                          </a:cxn>
                          <a:cxn ang="0">
                            <a:pos x="csX290" y="csY290"/>
                          </a:cxn>
                          <a:cxn ang="0">
                            <a:pos x="csX291" y="csY291"/>
                          </a:cxn>
                          <a:cxn ang="0">
                            <a:pos x="csX292" y="csY292"/>
                          </a:cxn>
                          <a:cxn ang="0">
                            <a:pos x="csX293" y="csY293"/>
                          </a:cxn>
                          <a:cxn ang="0">
                            <a:pos x="csX294" y="csY294"/>
                          </a:cxn>
                          <a:cxn ang="0">
                            <a:pos x="csX295" y="csY295"/>
                          </a:cxn>
                          <a:cxn ang="0">
                            <a:pos x="csX296" y="csY296"/>
                          </a:cxn>
                          <a:cxn ang="0">
                            <a:pos x="csX297" y="csY297"/>
                          </a:cxn>
                          <a:cxn ang="0">
                            <a:pos x="csX298" y="csY298"/>
                          </a:cxn>
                          <a:cxn ang="0">
                            <a:pos x="csX299" y="csY299"/>
                          </a:cxn>
                          <a:cxn ang="0">
                            <a:pos x="csX300" y="csY300"/>
                          </a:cxn>
                          <a:cxn ang="0">
                            <a:pos x="csX301" y="csY301"/>
                          </a:cxn>
                          <a:cxn ang="0">
                            <a:pos x="csX302" y="csY302"/>
                          </a:cxn>
                          <a:cxn ang="0">
                            <a:pos x="csX303" y="csY303"/>
                          </a:cxn>
                          <a:cxn ang="0">
                            <a:pos x="csX304" y="csY304"/>
                          </a:cxn>
                          <a:cxn ang="0">
                            <a:pos x="csX305" y="csY305"/>
                          </a:cxn>
                          <a:cxn ang="0">
                            <a:pos x="csX306" y="csY306"/>
                          </a:cxn>
                          <a:cxn ang="0">
                            <a:pos x="csX307" y="csY307"/>
                          </a:cxn>
                          <a:cxn ang="0">
                            <a:pos x="csX308" y="csY308"/>
                          </a:cxn>
                          <a:cxn ang="0">
                            <a:pos x="csX309" y="csY309"/>
                          </a:cxn>
                          <a:cxn ang="0">
                            <a:pos x="csX310" y="csY310"/>
                          </a:cxn>
                          <a:cxn ang="0">
                            <a:pos x="csX311" y="csY311"/>
                          </a:cxn>
                          <a:cxn ang="0">
                            <a:pos x="csX312" y="csY312"/>
                          </a:cxn>
                          <a:cxn ang="0">
                            <a:pos x="csX313" y="csY313"/>
                          </a:cxn>
                          <a:cxn ang="0">
                            <a:pos x="csX314" y="csY314"/>
                          </a:cxn>
                          <a:cxn ang="0">
                            <a:pos x="csX315" y="csY315"/>
                          </a:cxn>
                          <a:cxn ang="0">
                            <a:pos x="csX316" y="csY316"/>
                          </a:cxn>
                          <a:cxn ang="0">
                            <a:pos x="csX317" y="csY317"/>
                          </a:cxn>
                          <a:cxn ang="0">
                            <a:pos x="csX318" y="csY318"/>
                          </a:cxn>
                          <a:cxn ang="0">
                            <a:pos x="csX319" y="csY319"/>
                          </a:cxn>
                          <a:cxn ang="0">
                            <a:pos x="csX320" y="csY320"/>
                          </a:cxn>
                          <a:cxn ang="0">
                            <a:pos x="csX321" y="csY321"/>
                          </a:cxn>
                          <a:cxn ang="0">
                            <a:pos x="csX322" y="csY322"/>
                          </a:cxn>
                          <a:cxn ang="0">
                            <a:pos x="csX323" y="csY323"/>
                          </a:cxn>
                          <a:cxn ang="0">
                            <a:pos x="csX324" y="csY324"/>
                          </a:cxn>
                          <a:cxn ang="0">
                            <a:pos x="csX325" y="csY325"/>
                          </a:cxn>
                          <a:cxn ang="0">
                            <a:pos x="csX326" y="csY326"/>
                          </a:cxn>
                          <a:cxn ang="0">
                            <a:pos x="csX327" y="csY327"/>
                          </a:cxn>
                          <a:cxn ang="0">
                            <a:pos x="csX328" y="csY328"/>
                          </a:cxn>
                          <a:cxn ang="0">
                            <a:pos x="csX329" y="csY329"/>
                          </a:cxn>
                          <a:cxn ang="0">
                            <a:pos x="csX330" y="csY330"/>
                          </a:cxn>
                          <a:cxn ang="0">
                            <a:pos x="csX331" y="csY331"/>
                          </a:cxn>
                          <a:cxn ang="0">
                            <a:pos x="csX332" y="csY332"/>
                          </a:cxn>
                          <a:cxn ang="0">
                            <a:pos x="csX333" y="csY333"/>
                          </a:cxn>
                          <a:cxn ang="0">
                            <a:pos x="csX334" y="csY334"/>
                          </a:cxn>
                          <a:cxn ang="0">
                            <a:pos x="csX335" y="csY335"/>
                          </a:cxn>
                          <a:cxn ang="0">
                            <a:pos x="csX336" y="csY336"/>
                          </a:cxn>
                          <a:cxn ang="0">
                            <a:pos x="csX337" y="csY337"/>
                          </a:cxn>
                          <a:cxn ang="0">
                            <a:pos x="csX338" y="csY338"/>
                          </a:cxn>
                          <a:cxn ang="0">
                            <a:pos x="csX339" y="csY339"/>
                          </a:cxn>
                          <a:cxn ang="0">
                            <a:pos x="csX340" y="csY340"/>
                          </a:cxn>
                          <a:cxn ang="0">
                            <a:pos x="csX341" y="csY341"/>
                          </a:cxn>
                          <a:cxn ang="0">
                            <a:pos x="csX342" y="csY342"/>
                          </a:cxn>
                          <a:cxn ang="0">
                            <a:pos x="csX343" y="csY343"/>
                          </a:cxn>
                          <a:cxn ang="0">
                            <a:pos x="csX344" y="csY344"/>
                          </a:cxn>
                          <a:cxn ang="0">
                            <a:pos x="csX345" y="csY345"/>
                          </a:cxn>
                          <a:cxn ang="0">
                            <a:pos x="csX346" y="csY346"/>
                          </a:cxn>
                          <a:cxn ang="0">
                            <a:pos x="csX347" y="csY347"/>
                          </a:cxn>
                          <a:cxn ang="0">
                            <a:pos x="csX348" y="csY348"/>
                          </a:cxn>
                          <a:cxn ang="0">
                            <a:pos x="csX349" y="csY349"/>
                          </a:cxn>
                          <a:cxn ang="0">
                            <a:pos x="csX350" y="csY350"/>
                          </a:cxn>
                          <a:cxn ang="0">
                            <a:pos x="csX351" y="csY351"/>
                          </a:cxn>
                          <a:cxn ang="0">
                            <a:pos x="csX352" y="csY352"/>
                          </a:cxn>
                          <a:cxn ang="0">
                            <a:pos x="csX353" y="csY353"/>
                          </a:cxn>
                          <a:cxn ang="0">
                            <a:pos x="csX354" y="csY354"/>
                          </a:cxn>
                          <a:cxn ang="0">
                            <a:pos x="csX355" y="csY355"/>
                          </a:cxn>
                          <a:cxn ang="0">
                            <a:pos x="csX356" y="csY356"/>
                          </a:cxn>
                          <a:cxn ang="0">
                            <a:pos x="csX357" y="csY357"/>
                          </a:cxn>
                          <a:cxn ang="0">
                            <a:pos x="csX358" y="csY358"/>
                          </a:cxn>
                          <a:cxn ang="0">
                            <a:pos x="csX359" y="csY359"/>
                          </a:cxn>
                          <a:cxn ang="0">
                            <a:pos x="csX360" y="csY360"/>
                          </a:cxn>
                          <a:cxn ang="0">
                            <a:pos x="csX361" y="csY361"/>
                          </a:cxn>
                          <a:cxn ang="0">
                            <a:pos x="csX362" y="csY362"/>
                          </a:cxn>
                          <a:cxn ang="0">
                            <a:pos x="csX363" y="csY363"/>
                          </a:cxn>
                          <a:cxn ang="0">
                            <a:pos x="csX364" y="csY364"/>
                          </a:cxn>
                          <a:cxn ang="0">
                            <a:pos x="csX365" y="csY365"/>
                          </a:cxn>
                          <a:cxn ang="0">
                            <a:pos x="csX366" y="csY366"/>
                          </a:cxn>
                          <a:cxn ang="0">
                            <a:pos x="csX367" y="csY367"/>
                          </a:cxn>
                          <a:cxn ang="0">
                            <a:pos x="csX368" y="csY368"/>
                          </a:cxn>
                          <a:cxn ang="0">
                            <a:pos x="csX369" y="csY369"/>
                          </a:cxn>
                          <a:cxn ang="0">
                            <a:pos x="csX370" y="csY370"/>
                          </a:cxn>
                          <a:cxn ang="0">
                            <a:pos x="csX371" y="csY371"/>
                          </a:cxn>
                          <a:cxn ang="0">
                            <a:pos x="csX372" y="csY372"/>
                          </a:cxn>
                          <a:cxn ang="0">
                            <a:pos x="csX373" y="csY373"/>
                          </a:cxn>
                          <a:cxn ang="0">
                            <a:pos x="csX374" y="csY374"/>
                          </a:cxn>
                          <a:cxn ang="0">
                            <a:pos x="csX375" y="csY375"/>
                          </a:cxn>
                          <a:cxn ang="0">
                            <a:pos x="csX376" y="csY376"/>
                          </a:cxn>
                          <a:cxn ang="0">
                            <a:pos x="csX377" y="csY377"/>
                          </a:cxn>
                          <a:cxn ang="0">
                            <a:pos x="csX378" y="csY378"/>
                          </a:cxn>
                          <a:cxn ang="0">
                            <a:pos x="csX379" y="csY379"/>
                          </a:cxn>
                          <a:cxn ang="0">
                            <a:pos x="csX380" y="csY380"/>
                          </a:cxn>
                          <a:cxn ang="0">
                            <a:pos x="csX381" y="csY381"/>
                          </a:cxn>
                          <a:cxn ang="0">
                            <a:pos x="csX382" y="csY382"/>
                          </a:cxn>
                          <a:cxn ang="0">
                            <a:pos x="csX383" y="csY383"/>
                          </a:cxn>
                          <a:cxn ang="0">
                            <a:pos x="csX384" y="csY384"/>
                          </a:cxn>
                          <a:cxn ang="0">
                            <a:pos x="csX385" y="csY385"/>
                          </a:cxn>
                          <a:cxn ang="0">
                            <a:pos x="csX386" y="csY386"/>
                          </a:cxn>
                        </a:cxnLst>
                        <a:rect l="l" t="t" r="r" b="b"/>
                        <a:pathLst>
                          <a:path w="2849302" h="354167">
                            <a:moveTo>
                              <a:pt x="1684263" y="81297"/>
                            </a:moveTo>
                            <a:lnTo>
                              <a:pt x="1645521" y="223215"/>
                            </a:lnTo>
                            <a:lnTo>
                              <a:pt x="1644953" y="223215"/>
                            </a:lnTo>
                            <a:lnTo>
                              <a:pt x="1601473" y="81297"/>
                            </a:lnTo>
                            <a:lnTo>
                              <a:pt x="1566925" y="81297"/>
                            </a:lnTo>
                            <a:lnTo>
                              <a:pt x="1522630" y="223215"/>
                            </a:lnTo>
                            <a:lnTo>
                              <a:pt x="1522063" y="223215"/>
                            </a:lnTo>
                            <a:lnTo>
                              <a:pt x="1485023" y="81297"/>
                            </a:lnTo>
                            <a:lnTo>
                              <a:pt x="1446552" y="81297"/>
                            </a:lnTo>
                            <a:lnTo>
                              <a:pt x="1504789" y="278317"/>
                            </a:lnTo>
                            <a:lnTo>
                              <a:pt x="1537116" y="278317"/>
                            </a:lnTo>
                            <a:lnTo>
                              <a:pt x="1582817" y="128315"/>
                            </a:lnTo>
                            <a:lnTo>
                              <a:pt x="1583385" y="128315"/>
                            </a:lnTo>
                            <a:lnTo>
                              <a:pt x="1629086" y="278317"/>
                            </a:lnTo>
                            <a:lnTo>
                              <a:pt x="1662523" y="278317"/>
                            </a:lnTo>
                            <a:lnTo>
                              <a:pt x="1719946" y="81297"/>
                            </a:lnTo>
                            <a:lnTo>
                              <a:pt x="1684263" y="81297"/>
                            </a:lnTo>
                            <a:close/>
                            <a:moveTo>
                              <a:pt x="1386390" y="180780"/>
                            </a:moveTo>
                            <a:cubicBezTo>
                              <a:pt x="1388241" y="183663"/>
                              <a:pt x="1389548" y="186990"/>
                              <a:pt x="1390289" y="190810"/>
                            </a:cubicBezTo>
                            <a:cubicBezTo>
                              <a:pt x="1391029" y="194605"/>
                              <a:pt x="1391399" y="198548"/>
                              <a:pt x="1391399" y="202638"/>
                            </a:cubicBezTo>
                            <a:lnTo>
                              <a:pt x="1391399" y="278341"/>
                            </a:lnTo>
                            <a:lnTo>
                              <a:pt x="1424836" y="278341"/>
                            </a:lnTo>
                            <a:lnTo>
                              <a:pt x="1424836" y="198745"/>
                            </a:lnTo>
                            <a:cubicBezTo>
                              <a:pt x="1424836" y="190785"/>
                              <a:pt x="1423997" y="183294"/>
                              <a:pt x="1422319" y="176344"/>
                            </a:cubicBezTo>
                            <a:cubicBezTo>
                              <a:pt x="1420666" y="169395"/>
                              <a:pt x="1417902" y="163308"/>
                              <a:pt x="1414102" y="158133"/>
                            </a:cubicBezTo>
                            <a:cubicBezTo>
                              <a:pt x="1410302" y="152934"/>
                              <a:pt x="1405317" y="148843"/>
                              <a:pt x="1399197" y="145886"/>
                            </a:cubicBezTo>
                            <a:cubicBezTo>
                              <a:pt x="1393077" y="142929"/>
                              <a:pt x="1385551" y="141425"/>
                              <a:pt x="1376643" y="141425"/>
                            </a:cubicBezTo>
                            <a:cubicBezTo>
                              <a:pt x="1366599" y="141425"/>
                              <a:pt x="1357962" y="143421"/>
                              <a:pt x="1350732" y="147414"/>
                            </a:cubicBezTo>
                            <a:cubicBezTo>
                              <a:pt x="1343477" y="151406"/>
                              <a:pt x="1337456" y="157665"/>
                              <a:pt x="1332619" y="166191"/>
                            </a:cubicBezTo>
                            <a:cubicBezTo>
                              <a:pt x="1325734" y="149681"/>
                              <a:pt x="1311817" y="141401"/>
                              <a:pt x="1290817" y="141401"/>
                            </a:cubicBezTo>
                            <a:cubicBezTo>
                              <a:pt x="1279663" y="141401"/>
                              <a:pt x="1270779" y="143865"/>
                              <a:pt x="1264215" y="148794"/>
                            </a:cubicBezTo>
                            <a:cubicBezTo>
                              <a:pt x="1257602" y="153722"/>
                              <a:pt x="1252839" y="159316"/>
                              <a:pt x="1249853" y="165625"/>
                            </a:cubicBezTo>
                            <a:lnTo>
                              <a:pt x="1249286" y="165625"/>
                            </a:lnTo>
                            <a:lnTo>
                              <a:pt x="1249286" y="144752"/>
                            </a:lnTo>
                            <a:lnTo>
                              <a:pt x="1217527" y="144752"/>
                            </a:lnTo>
                            <a:lnTo>
                              <a:pt x="1217527" y="278341"/>
                            </a:lnTo>
                            <a:lnTo>
                              <a:pt x="1250964" y="278341"/>
                            </a:lnTo>
                            <a:lnTo>
                              <a:pt x="1250964" y="205423"/>
                            </a:lnTo>
                            <a:cubicBezTo>
                              <a:pt x="1250964" y="200987"/>
                              <a:pt x="1251531" y="196724"/>
                              <a:pt x="1252642" y="192633"/>
                            </a:cubicBezTo>
                            <a:cubicBezTo>
                              <a:pt x="1253752" y="188543"/>
                              <a:pt x="1255578" y="184920"/>
                              <a:pt x="1258071" y="181766"/>
                            </a:cubicBezTo>
                            <a:cubicBezTo>
                              <a:pt x="1260588" y="178611"/>
                              <a:pt x="1263746" y="176098"/>
                              <a:pt x="1267547" y="174250"/>
                            </a:cubicBezTo>
                            <a:cubicBezTo>
                              <a:pt x="1271347" y="172401"/>
                              <a:pt x="1276035" y="171465"/>
                              <a:pt x="1281637" y="171465"/>
                            </a:cubicBezTo>
                            <a:cubicBezTo>
                              <a:pt x="1289805" y="171465"/>
                              <a:pt x="1295653" y="173929"/>
                              <a:pt x="1299182" y="178833"/>
                            </a:cubicBezTo>
                            <a:cubicBezTo>
                              <a:pt x="1302686" y="183762"/>
                              <a:pt x="1304463" y="190391"/>
                              <a:pt x="1304463" y="198745"/>
                            </a:cubicBezTo>
                            <a:lnTo>
                              <a:pt x="1304463" y="278341"/>
                            </a:lnTo>
                            <a:lnTo>
                              <a:pt x="1337900" y="278341"/>
                            </a:lnTo>
                            <a:lnTo>
                              <a:pt x="1337900" y="205990"/>
                            </a:lnTo>
                            <a:cubicBezTo>
                              <a:pt x="1337900" y="201726"/>
                              <a:pt x="1338418" y="197513"/>
                              <a:pt x="1339430" y="193348"/>
                            </a:cubicBezTo>
                            <a:cubicBezTo>
                              <a:pt x="1340442" y="189159"/>
                              <a:pt x="1342120" y="185462"/>
                              <a:pt x="1344439" y="182209"/>
                            </a:cubicBezTo>
                            <a:cubicBezTo>
                              <a:pt x="1346759" y="178956"/>
                              <a:pt x="1349745" y="176344"/>
                              <a:pt x="1353348" y="174422"/>
                            </a:cubicBezTo>
                            <a:cubicBezTo>
                              <a:pt x="1356975" y="172475"/>
                              <a:pt x="1361392" y="171490"/>
                              <a:pt x="1366599" y="171490"/>
                            </a:cubicBezTo>
                            <a:cubicBezTo>
                              <a:pt x="1371806" y="171490"/>
                              <a:pt x="1375705" y="172328"/>
                              <a:pt x="1378839" y="174003"/>
                            </a:cubicBezTo>
                            <a:cubicBezTo>
                              <a:pt x="1381997" y="175679"/>
                              <a:pt x="1384514" y="177946"/>
                              <a:pt x="1386365" y="180829"/>
                            </a:cubicBezTo>
                            <a:moveTo>
                              <a:pt x="2191494" y="175088"/>
                            </a:moveTo>
                            <a:cubicBezTo>
                              <a:pt x="2197342" y="169321"/>
                              <a:pt x="2205288" y="166463"/>
                              <a:pt x="2215307" y="166463"/>
                            </a:cubicBezTo>
                            <a:cubicBezTo>
                              <a:pt x="2225893" y="166463"/>
                              <a:pt x="2234160" y="169296"/>
                              <a:pt x="2240107" y="174940"/>
                            </a:cubicBezTo>
                            <a:cubicBezTo>
                              <a:pt x="2246054" y="180608"/>
                              <a:pt x="2249114" y="188345"/>
                              <a:pt x="2249312" y="198178"/>
                            </a:cubicBezTo>
                            <a:lnTo>
                              <a:pt x="2180760" y="198178"/>
                            </a:lnTo>
                            <a:cubicBezTo>
                              <a:pt x="2182067" y="188543"/>
                              <a:pt x="2185621" y="180829"/>
                              <a:pt x="2191494" y="175088"/>
                            </a:cubicBezTo>
                            <a:moveTo>
                              <a:pt x="2250447" y="275532"/>
                            </a:moveTo>
                            <a:cubicBezTo>
                              <a:pt x="2260095" y="271441"/>
                              <a:pt x="2268831" y="264590"/>
                              <a:pt x="2276629" y="254930"/>
                            </a:cubicBezTo>
                            <a:lnTo>
                              <a:pt x="2252643" y="236867"/>
                            </a:lnTo>
                            <a:cubicBezTo>
                              <a:pt x="2248374" y="242042"/>
                              <a:pt x="2243414" y="246379"/>
                              <a:pt x="2237738" y="249805"/>
                            </a:cubicBezTo>
                            <a:cubicBezTo>
                              <a:pt x="2232063" y="253255"/>
                              <a:pt x="2225079" y="254955"/>
                              <a:pt x="2216714" y="254955"/>
                            </a:cubicBezTo>
                            <a:cubicBezTo>
                              <a:pt x="2207238" y="254955"/>
                              <a:pt x="2199168" y="252170"/>
                              <a:pt x="2192456" y="246601"/>
                            </a:cubicBezTo>
                            <a:cubicBezTo>
                              <a:pt x="2185769" y="241032"/>
                              <a:pt x="2181870" y="233245"/>
                              <a:pt x="2180760" y="223240"/>
                            </a:cubicBezTo>
                            <a:lnTo>
                              <a:pt x="2282749" y="223240"/>
                            </a:lnTo>
                            <a:lnTo>
                              <a:pt x="2282749" y="214048"/>
                            </a:lnTo>
                            <a:cubicBezTo>
                              <a:pt x="2282749" y="202367"/>
                              <a:pt x="2281219" y="192042"/>
                              <a:pt x="2278159" y="183023"/>
                            </a:cubicBezTo>
                            <a:cubicBezTo>
                              <a:pt x="2275099" y="174028"/>
                              <a:pt x="2270830" y="166463"/>
                              <a:pt x="2265327" y="160326"/>
                            </a:cubicBezTo>
                            <a:cubicBezTo>
                              <a:pt x="2259849" y="154215"/>
                              <a:pt x="2253260" y="149533"/>
                              <a:pt x="2245536" y="146280"/>
                            </a:cubicBezTo>
                            <a:cubicBezTo>
                              <a:pt x="2237837" y="143027"/>
                              <a:pt x="2229323" y="141401"/>
                              <a:pt x="2220045" y="141401"/>
                            </a:cubicBezTo>
                            <a:cubicBezTo>
                              <a:pt x="2210002" y="141401"/>
                              <a:pt x="2200526" y="143076"/>
                              <a:pt x="2191642" y="146428"/>
                            </a:cubicBezTo>
                            <a:cubicBezTo>
                              <a:pt x="2182734" y="149779"/>
                              <a:pt x="2175010" y="154486"/>
                              <a:pt x="2168495" y="160622"/>
                            </a:cubicBezTo>
                            <a:cubicBezTo>
                              <a:pt x="2161981" y="166758"/>
                              <a:pt x="2156848" y="174126"/>
                              <a:pt x="2153023" y="182751"/>
                            </a:cubicBezTo>
                            <a:cubicBezTo>
                              <a:pt x="2149223" y="191376"/>
                              <a:pt x="2147323" y="200987"/>
                              <a:pt x="2147323" y="211534"/>
                            </a:cubicBezTo>
                            <a:cubicBezTo>
                              <a:pt x="2147323" y="222081"/>
                              <a:pt x="2149223" y="231717"/>
                              <a:pt x="2153023" y="240342"/>
                            </a:cubicBezTo>
                            <a:cubicBezTo>
                              <a:pt x="2156823" y="248967"/>
                              <a:pt x="2161981" y="256335"/>
                              <a:pt x="2168495" y="262471"/>
                            </a:cubicBezTo>
                            <a:cubicBezTo>
                              <a:pt x="2175010" y="268583"/>
                              <a:pt x="2182709" y="273314"/>
                              <a:pt x="2191642" y="276665"/>
                            </a:cubicBezTo>
                            <a:cubicBezTo>
                              <a:pt x="2200550" y="280017"/>
                              <a:pt x="2210026" y="281668"/>
                              <a:pt x="2220045" y="281668"/>
                            </a:cubicBezTo>
                            <a:cubicBezTo>
                              <a:pt x="2230631" y="281668"/>
                              <a:pt x="2240749" y="279623"/>
                              <a:pt x="2250422" y="275557"/>
                            </a:cubicBezTo>
                            <a:moveTo>
                              <a:pt x="2079758" y="226566"/>
                            </a:moveTo>
                            <a:cubicBezTo>
                              <a:pt x="2077981" y="231396"/>
                              <a:pt x="2075390" y="235660"/>
                              <a:pt x="2071960" y="239356"/>
                            </a:cubicBezTo>
                            <a:cubicBezTo>
                              <a:pt x="2068505" y="243077"/>
                              <a:pt x="2064384" y="246034"/>
                              <a:pt x="2059547" y="248252"/>
                            </a:cubicBezTo>
                            <a:cubicBezTo>
                              <a:pt x="2054711" y="250495"/>
                              <a:pt x="2049257" y="251604"/>
                              <a:pt x="2043113" y="251604"/>
                            </a:cubicBezTo>
                            <a:cubicBezTo>
                              <a:pt x="2036968" y="251604"/>
                              <a:pt x="2031490" y="250495"/>
                              <a:pt x="2026678" y="248252"/>
                            </a:cubicBezTo>
                            <a:cubicBezTo>
                              <a:pt x="2021841" y="246034"/>
                              <a:pt x="2017720" y="243077"/>
                              <a:pt x="2014290" y="239356"/>
                            </a:cubicBezTo>
                            <a:cubicBezTo>
                              <a:pt x="2010835" y="235660"/>
                              <a:pt x="2008244" y="231372"/>
                              <a:pt x="2006468" y="226566"/>
                            </a:cubicBezTo>
                            <a:cubicBezTo>
                              <a:pt x="2004716" y="221736"/>
                              <a:pt x="2003827" y="216734"/>
                              <a:pt x="2003827" y="211534"/>
                            </a:cubicBezTo>
                            <a:cubicBezTo>
                              <a:pt x="2003827" y="206335"/>
                              <a:pt x="2004716" y="201332"/>
                              <a:pt x="2006468" y="196502"/>
                            </a:cubicBezTo>
                            <a:cubicBezTo>
                              <a:pt x="2008244" y="191672"/>
                              <a:pt x="2010835" y="187409"/>
                              <a:pt x="2014290" y="183713"/>
                            </a:cubicBezTo>
                            <a:cubicBezTo>
                              <a:pt x="2017720" y="179991"/>
                              <a:pt x="2021866" y="177034"/>
                              <a:pt x="2026678" y="174816"/>
                            </a:cubicBezTo>
                            <a:cubicBezTo>
                              <a:pt x="2031514" y="172599"/>
                              <a:pt x="2036993" y="171465"/>
                              <a:pt x="2043113" y="171465"/>
                            </a:cubicBezTo>
                            <a:cubicBezTo>
                              <a:pt x="2049232" y="171465"/>
                              <a:pt x="2054735" y="172574"/>
                              <a:pt x="2059547" y="174816"/>
                            </a:cubicBezTo>
                            <a:cubicBezTo>
                              <a:pt x="2064384" y="177034"/>
                              <a:pt x="2068505" y="179991"/>
                              <a:pt x="2071960" y="183713"/>
                            </a:cubicBezTo>
                            <a:cubicBezTo>
                              <a:pt x="2075390" y="187409"/>
                              <a:pt x="2077981" y="191672"/>
                              <a:pt x="2079758" y="196502"/>
                            </a:cubicBezTo>
                            <a:cubicBezTo>
                              <a:pt x="2081510" y="201332"/>
                              <a:pt x="2082398" y="206335"/>
                              <a:pt x="2082398" y="211534"/>
                            </a:cubicBezTo>
                            <a:cubicBezTo>
                              <a:pt x="2082398" y="216734"/>
                              <a:pt x="2081510" y="221736"/>
                              <a:pt x="2079758" y="226566"/>
                            </a:cubicBezTo>
                            <a:moveTo>
                              <a:pt x="2114725" y="278317"/>
                            </a:moveTo>
                            <a:lnTo>
                              <a:pt x="2114725" y="67940"/>
                            </a:lnTo>
                            <a:lnTo>
                              <a:pt x="2081287" y="67940"/>
                            </a:lnTo>
                            <a:lnTo>
                              <a:pt x="2081287" y="161731"/>
                            </a:lnTo>
                            <a:lnTo>
                              <a:pt x="2080449" y="161731"/>
                            </a:lnTo>
                            <a:cubicBezTo>
                              <a:pt x="2078771" y="159513"/>
                              <a:pt x="2076648" y="157246"/>
                              <a:pt x="2074032" y="154905"/>
                            </a:cubicBezTo>
                            <a:cubicBezTo>
                              <a:pt x="2071417" y="152589"/>
                              <a:pt x="2068258" y="150395"/>
                              <a:pt x="2064557" y="148375"/>
                            </a:cubicBezTo>
                            <a:cubicBezTo>
                              <a:pt x="2060830" y="146329"/>
                              <a:pt x="2056561" y="144678"/>
                              <a:pt x="2051725" y="143348"/>
                            </a:cubicBezTo>
                            <a:cubicBezTo>
                              <a:pt x="2046888" y="142041"/>
                              <a:pt x="2041336" y="141401"/>
                              <a:pt x="2035019" y="141401"/>
                            </a:cubicBezTo>
                            <a:cubicBezTo>
                              <a:pt x="2025543" y="141401"/>
                              <a:pt x="2016807" y="143224"/>
                              <a:pt x="2008837" y="146847"/>
                            </a:cubicBezTo>
                            <a:cubicBezTo>
                              <a:pt x="2000866" y="150445"/>
                              <a:pt x="1994006" y="155423"/>
                              <a:pt x="1988355" y="161731"/>
                            </a:cubicBezTo>
                            <a:cubicBezTo>
                              <a:pt x="1982679" y="168040"/>
                              <a:pt x="1978262" y="175457"/>
                              <a:pt x="1975103" y="184008"/>
                            </a:cubicBezTo>
                            <a:cubicBezTo>
                              <a:pt x="1971945" y="192535"/>
                              <a:pt x="1970365" y="201726"/>
                              <a:pt x="1970365" y="211559"/>
                            </a:cubicBezTo>
                            <a:cubicBezTo>
                              <a:pt x="1970365" y="221391"/>
                              <a:pt x="1971846" y="230583"/>
                              <a:pt x="1974807" y="239110"/>
                            </a:cubicBezTo>
                            <a:cubicBezTo>
                              <a:pt x="1977768" y="247661"/>
                              <a:pt x="1982136" y="255078"/>
                              <a:pt x="1987911" y="261387"/>
                            </a:cubicBezTo>
                            <a:cubicBezTo>
                              <a:pt x="1993660" y="267695"/>
                              <a:pt x="2000570" y="272649"/>
                              <a:pt x="2008664" y="276271"/>
                            </a:cubicBezTo>
                            <a:cubicBezTo>
                              <a:pt x="2016733" y="279894"/>
                              <a:pt x="2025987" y="281693"/>
                              <a:pt x="2036400" y="281693"/>
                            </a:cubicBezTo>
                            <a:cubicBezTo>
                              <a:pt x="2045876" y="281693"/>
                              <a:pt x="2054686" y="279844"/>
                              <a:pt x="2062879" y="276123"/>
                            </a:cubicBezTo>
                            <a:cubicBezTo>
                              <a:pt x="2071047" y="272427"/>
                              <a:pt x="2077537" y="266488"/>
                              <a:pt x="2082398" y="258306"/>
                            </a:cubicBezTo>
                            <a:lnTo>
                              <a:pt x="2082965" y="258306"/>
                            </a:lnTo>
                            <a:lnTo>
                              <a:pt x="2082965" y="278341"/>
                            </a:lnTo>
                            <a:lnTo>
                              <a:pt x="2114725" y="278341"/>
                            </a:lnTo>
                            <a:close/>
                            <a:moveTo>
                              <a:pt x="1853225" y="175088"/>
                            </a:moveTo>
                            <a:cubicBezTo>
                              <a:pt x="1859073" y="169321"/>
                              <a:pt x="1867019" y="166463"/>
                              <a:pt x="1877038" y="166463"/>
                            </a:cubicBezTo>
                            <a:cubicBezTo>
                              <a:pt x="1887624" y="166463"/>
                              <a:pt x="1895891" y="169296"/>
                              <a:pt x="1901838" y="174940"/>
                            </a:cubicBezTo>
                            <a:cubicBezTo>
                              <a:pt x="1907785" y="180608"/>
                              <a:pt x="1910845" y="188345"/>
                              <a:pt x="1911043" y="198178"/>
                            </a:cubicBezTo>
                            <a:lnTo>
                              <a:pt x="1842491" y="198178"/>
                            </a:lnTo>
                            <a:cubicBezTo>
                              <a:pt x="1843798" y="188543"/>
                              <a:pt x="1847352" y="180829"/>
                              <a:pt x="1853225" y="175088"/>
                            </a:cubicBezTo>
                            <a:moveTo>
                              <a:pt x="1853348" y="276641"/>
                            </a:moveTo>
                            <a:cubicBezTo>
                              <a:pt x="1862257" y="279992"/>
                              <a:pt x="1871732" y="281643"/>
                              <a:pt x="1881751" y="281643"/>
                            </a:cubicBezTo>
                            <a:cubicBezTo>
                              <a:pt x="1892337" y="281643"/>
                              <a:pt x="1902455" y="279598"/>
                              <a:pt x="1912128" y="275532"/>
                            </a:cubicBezTo>
                            <a:cubicBezTo>
                              <a:pt x="1921777" y="271441"/>
                              <a:pt x="1930513" y="264590"/>
                              <a:pt x="1938310" y="254930"/>
                            </a:cubicBezTo>
                            <a:lnTo>
                              <a:pt x="1914325" y="236867"/>
                            </a:lnTo>
                            <a:cubicBezTo>
                              <a:pt x="1910056" y="242042"/>
                              <a:pt x="1905095" y="246379"/>
                              <a:pt x="1899420" y="249805"/>
                            </a:cubicBezTo>
                            <a:cubicBezTo>
                              <a:pt x="1893744" y="253255"/>
                              <a:pt x="1886761" y="254955"/>
                              <a:pt x="1878395" y="254955"/>
                            </a:cubicBezTo>
                            <a:cubicBezTo>
                              <a:pt x="1868919" y="254955"/>
                              <a:pt x="1860850" y="252170"/>
                              <a:pt x="1854138" y="246601"/>
                            </a:cubicBezTo>
                            <a:cubicBezTo>
                              <a:pt x="1847450" y="241032"/>
                              <a:pt x="1843552" y="233245"/>
                              <a:pt x="1842441" y="223240"/>
                            </a:cubicBezTo>
                            <a:lnTo>
                              <a:pt x="1944430" y="223240"/>
                            </a:lnTo>
                            <a:lnTo>
                              <a:pt x="1944430" y="214048"/>
                            </a:lnTo>
                            <a:cubicBezTo>
                              <a:pt x="1944430" y="202367"/>
                              <a:pt x="1942900" y="192042"/>
                              <a:pt x="1939840" y="183023"/>
                            </a:cubicBezTo>
                            <a:cubicBezTo>
                              <a:pt x="1936780" y="174028"/>
                              <a:pt x="1932511" y="166463"/>
                              <a:pt x="1927008" y="160326"/>
                            </a:cubicBezTo>
                            <a:cubicBezTo>
                              <a:pt x="1921530" y="154215"/>
                              <a:pt x="1914941" y="149533"/>
                              <a:pt x="1907218" y="146280"/>
                            </a:cubicBezTo>
                            <a:cubicBezTo>
                              <a:pt x="1899519" y="143027"/>
                              <a:pt x="1891005" y="141401"/>
                              <a:pt x="1881727" y="141401"/>
                            </a:cubicBezTo>
                            <a:cubicBezTo>
                              <a:pt x="1871683" y="141401"/>
                              <a:pt x="1862207" y="143076"/>
                              <a:pt x="1853324" y="146428"/>
                            </a:cubicBezTo>
                            <a:cubicBezTo>
                              <a:pt x="1844415" y="149779"/>
                              <a:pt x="1836691" y="154486"/>
                              <a:pt x="1830177" y="160622"/>
                            </a:cubicBezTo>
                            <a:cubicBezTo>
                              <a:pt x="1823662" y="166758"/>
                              <a:pt x="1818529" y="174126"/>
                              <a:pt x="1814704" y="182751"/>
                            </a:cubicBezTo>
                            <a:cubicBezTo>
                              <a:pt x="1810904" y="191376"/>
                              <a:pt x="1809004" y="200987"/>
                              <a:pt x="1809004" y="211534"/>
                            </a:cubicBezTo>
                            <a:cubicBezTo>
                              <a:pt x="1809004" y="222081"/>
                              <a:pt x="1810904" y="231717"/>
                              <a:pt x="1814704" y="240342"/>
                            </a:cubicBezTo>
                            <a:cubicBezTo>
                              <a:pt x="1818505" y="248967"/>
                              <a:pt x="1823662" y="256335"/>
                              <a:pt x="1830177" y="262471"/>
                            </a:cubicBezTo>
                            <a:cubicBezTo>
                              <a:pt x="1836691" y="268583"/>
                              <a:pt x="1844391" y="273314"/>
                              <a:pt x="1853324" y="276665"/>
                            </a:cubicBezTo>
                            <a:moveTo>
                              <a:pt x="2400926" y="185511"/>
                            </a:moveTo>
                            <a:cubicBezTo>
                              <a:pt x="2402505" y="189504"/>
                              <a:pt x="2403467" y="193767"/>
                              <a:pt x="2403862" y="198326"/>
                            </a:cubicBezTo>
                            <a:cubicBezTo>
                              <a:pt x="2404232" y="202860"/>
                              <a:pt x="2404430" y="207000"/>
                              <a:pt x="2404430" y="210721"/>
                            </a:cubicBezTo>
                            <a:lnTo>
                              <a:pt x="2404430" y="278341"/>
                            </a:lnTo>
                            <a:lnTo>
                              <a:pt x="2437867" y="278341"/>
                            </a:lnTo>
                            <a:lnTo>
                              <a:pt x="2437867" y="194013"/>
                            </a:lnTo>
                            <a:cubicBezTo>
                              <a:pt x="2437867" y="187163"/>
                              <a:pt x="2437028" y="180558"/>
                              <a:pt x="2435350" y="174274"/>
                            </a:cubicBezTo>
                            <a:cubicBezTo>
                              <a:pt x="2433672" y="167966"/>
                              <a:pt x="2430908" y="162396"/>
                              <a:pt x="2426984" y="157566"/>
                            </a:cubicBezTo>
                            <a:cubicBezTo>
                              <a:pt x="2423085" y="152736"/>
                              <a:pt x="2418027" y="148843"/>
                              <a:pt x="2411808" y="145886"/>
                            </a:cubicBezTo>
                            <a:cubicBezTo>
                              <a:pt x="2405590" y="142929"/>
                              <a:pt x="2398014" y="141425"/>
                              <a:pt x="2389081" y="141425"/>
                            </a:cubicBezTo>
                            <a:cubicBezTo>
                              <a:pt x="2377952" y="141425"/>
                              <a:pt x="2369117" y="143890"/>
                              <a:pt x="2362603" y="148818"/>
                            </a:cubicBezTo>
                            <a:cubicBezTo>
                              <a:pt x="2356113" y="153747"/>
                              <a:pt x="2351276" y="159513"/>
                              <a:pt x="2348117" y="166216"/>
                            </a:cubicBezTo>
                            <a:lnTo>
                              <a:pt x="2347550" y="166216"/>
                            </a:lnTo>
                            <a:lnTo>
                              <a:pt x="2347550" y="144777"/>
                            </a:lnTo>
                            <a:lnTo>
                              <a:pt x="2315791" y="144777"/>
                            </a:lnTo>
                            <a:lnTo>
                              <a:pt x="2315791" y="278366"/>
                            </a:lnTo>
                            <a:lnTo>
                              <a:pt x="2349228" y="278366"/>
                            </a:lnTo>
                            <a:lnTo>
                              <a:pt x="2349228" y="205448"/>
                            </a:lnTo>
                            <a:cubicBezTo>
                              <a:pt x="2349228" y="201012"/>
                              <a:pt x="2349795" y="196749"/>
                              <a:pt x="2350906" y="192658"/>
                            </a:cubicBezTo>
                            <a:cubicBezTo>
                              <a:pt x="2352016" y="188567"/>
                              <a:pt x="2353818" y="184945"/>
                              <a:pt x="2356335" y="181790"/>
                            </a:cubicBezTo>
                            <a:cubicBezTo>
                              <a:pt x="2358852" y="178636"/>
                              <a:pt x="2362010" y="176123"/>
                              <a:pt x="2365811" y="174274"/>
                            </a:cubicBezTo>
                            <a:cubicBezTo>
                              <a:pt x="2369611" y="172426"/>
                              <a:pt x="2374299" y="171490"/>
                              <a:pt x="2379876" y="171490"/>
                            </a:cubicBezTo>
                            <a:cubicBezTo>
                              <a:pt x="2385453" y="171490"/>
                              <a:pt x="2390191" y="172845"/>
                              <a:pt x="2393547" y="175531"/>
                            </a:cubicBezTo>
                            <a:cubicBezTo>
                              <a:pt x="2396903" y="178217"/>
                              <a:pt x="2399346" y="181544"/>
                              <a:pt x="2400926" y="185536"/>
                            </a:cubicBezTo>
                            <a:moveTo>
                              <a:pt x="2849302" y="173141"/>
                            </a:moveTo>
                            <a:lnTo>
                              <a:pt x="2849302" y="144752"/>
                            </a:lnTo>
                            <a:lnTo>
                              <a:pt x="2812534" y="144752"/>
                            </a:lnTo>
                            <a:lnTo>
                              <a:pt x="2812534" y="106088"/>
                            </a:lnTo>
                            <a:lnTo>
                              <a:pt x="2779072" y="106088"/>
                            </a:lnTo>
                            <a:lnTo>
                              <a:pt x="2779072" y="144752"/>
                            </a:lnTo>
                            <a:lnTo>
                              <a:pt x="2751508" y="144752"/>
                            </a:lnTo>
                            <a:lnTo>
                              <a:pt x="2751508" y="173141"/>
                            </a:lnTo>
                            <a:lnTo>
                              <a:pt x="2779072" y="173141"/>
                            </a:lnTo>
                            <a:lnTo>
                              <a:pt x="2779072" y="234354"/>
                            </a:lnTo>
                            <a:cubicBezTo>
                              <a:pt x="2779072" y="242141"/>
                              <a:pt x="2779689" y="249016"/>
                              <a:pt x="2780874" y="254930"/>
                            </a:cubicBezTo>
                            <a:cubicBezTo>
                              <a:pt x="2782083" y="260869"/>
                              <a:pt x="2784304" y="265847"/>
                              <a:pt x="2787561" y="269839"/>
                            </a:cubicBezTo>
                            <a:cubicBezTo>
                              <a:pt x="2790818" y="273832"/>
                              <a:pt x="2795285" y="276789"/>
                              <a:pt x="2800936" y="278735"/>
                            </a:cubicBezTo>
                            <a:cubicBezTo>
                              <a:pt x="2806612" y="280682"/>
                              <a:pt x="2813891" y="281643"/>
                              <a:pt x="2822800" y="281643"/>
                            </a:cubicBezTo>
                            <a:cubicBezTo>
                              <a:pt x="2826699" y="281643"/>
                              <a:pt x="2831214" y="281323"/>
                              <a:pt x="2836322" y="280658"/>
                            </a:cubicBezTo>
                            <a:cubicBezTo>
                              <a:pt x="2841430" y="280017"/>
                              <a:pt x="2845749" y="278859"/>
                              <a:pt x="2849278" y="277183"/>
                            </a:cubicBezTo>
                            <a:lnTo>
                              <a:pt x="2849278" y="249065"/>
                            </a:lnTo>
                            <a:cubicBezTo>
                              <a:pt x="2847230" y="250569"/>
                              <a:pt x="2844441" y="251628"/>
                              <a:pt x="2840912" y="252269"/>
                            </a:cubicBezTo>
                            <a:cubicBezTo>
                              <a:pt x="2837383" y="252934"/>
                              <a:pt x="2834126" y="253255"/>
                              <a:pt x="2831165" y="253255"/>
                            </a:cubicBezTo>
                            <a:cubicBezTo>
                              <a:pt x="2823737" y="253255"/>
                              <a:pt x="2818777" y="251308"/>
                              <a:pt x="2816260" y="247390"/>
                            </a:cubicBezTo>
                            <a:cubicBezTo>
                              <a:pt x="2813743" y="243496"/>
                              <a:pt x="2812509" y="238198"/>
                              <a:pt x="2812509" y="231520"/>
                            </a:cubicBezTo>
                            <a:lnTo>
                              <a:pt x="2812509" y="173091"/>
                            </a:lnTo>
                            <a:lnTo>
                              <a:pt x="2849278" y="173091"/>
                            </a:lnTo>
                            <a:close/>
                            <a:moveTo>
                              <a:pt x="1759527" y="119419"/>
                            </a:moveTo>
                            <a:cubicBezTo>
                              <a:pt x="1765647" y="119419"/>
                              <a:pt x="1770829" y="117522"/>
                              <a:pt x="1775000" y="113727"/>
                            </a:cubicBezTo>
                            <a:cubicBezTo>
                              <a:pt x="1779195" y="109932"/>
                              <a:pt x="1781268" y="105151"/>
                              <a:pt x="1781268" y="99385"/>
                            </a:cubicBezTo>
                            <a:cubicBezTo>
                              <a:pt x="1781268" y="93618"/>
                              <a:pt x="1779195" y="88862"/>
                              <a:pt x="1775000" y="85043"/>
                            </a:cubicBezTo>
                            <a:cubicBezTo>
                              <a:pt x="1770829" y="81248"/>
                              <a:pt x="1765672" y="79350"/>
                              <a:pt x="1759527" y="79350"/>
                            </a:cubicBezTo>
                            <a:cubicBezTo>
                              <a:pt x="1753383" y="79350"/>
                              <a:pt x="1748324" y="81346"/>
                              <a:pt x="1744351" y="85338"/>
                            </a:cubicBezTo>
                            <a:cubicBezTo>
                              <a:pt x="1740353" y="89330"/>
                              <a:pt x="1738355" y="94013"/>
                              <a:pt x="1738355" y="99385"/>
                            </a:cubicBezTo>
                            <a:cubicBezTo>
                              <a:pt x="1738355" y="104757"/>
                              <a:pt x="1740353" y="109464"/>
                              <a:pt x="1744351" y="113456"/>
                            </a:cubicBezTo>
                            <a:cubicBezTo>
                              <a:pt x="1748349" y="117448"/>
                              <a:pt x="1753407" y="119444"/>
                              <a:pt x="1759527" y="119444"/>
                            </a:cubicBezTo>
                            <a:moveTo>
                              <a:pt x="1743092" y="278317"/>
                            </a:moveTo>
                            <a:lnTo>
                              <a:pt x="1776529" y="278317"/>
                            </a:lnTo>
                            <a:lnTo>
                              <a:pt x="1776529" y="144728"/>
                            </a:lnTo>
                            <a:lnTo>
                              <a:pt x="1743092" y="144728"/>
                            </a:lnTo>
                            <a:lnTo>
                              <a:pt x="1743092" y="278317"/>
                            </a:lnTo>
                            <a:close/>
                            <a:moveTo>
                              <a:pt x="660622" y="196502"/>
                            </a:moveTo>
                            <a:lnTo>
                              <a:pt x="747558" y="196502"/>
                            </a:lnTo>
                            <a:lnTo>
                              <a:pt x="747558" y="164787"/>
                            </a:lnTo>
                            <a:lnTo>
                              <a:pt x="660622" y="164787"/>
                            </a:lnTo>
                            <a:lnTo>
                              <a:pt x="660622" y="113037"/>
                            </a:lnTo>
                            <a:lnTo>
                              <a:pt x="752863" y="113037"/>
                            </a:lnTo>
                            <a:lnTo>
                              <a:pt x="752863" y="81297"/>
                            </a:lnTo>
                            <a:lnTo>
                              <a:pt x="625507" y="81297"/>
                            </a:lnTo>
                            <a:lnTo>
                              <a:pt x="625507" y="278317"/>
                            </a:lnTo>
                            <a:lnTo>
                              <a:pt x="660622" y="278317"/>
                            </a:lnTo>
                            <a:lnTo>
                              <a:pt x="660622" y="196502"/>
                            </a:lnTo>
                            <a:close/>
                            <a:moveTo>
                              <a:pt x="2716912" y="206384"/>
                            </a:moveTo>
                            <a:cubicBezTo>
                              <a:pt x="2711508" y="203501"/>
                              <a:pt x="2705708" y="201381"/>
                              <a:pt x="2699490" y="199977"/>
                            </a:cubicBezTo>
                            <a:cubicBezTo>
                              <a:pt x="2693271" y="198572"/>
                              <a:pt x="2687448" y="197241"/>
                              <a:pt x="2682068" y="195935"/>
                            </a:cubicBezTo>
                            <a:cubicBezTo>
                              <a:pt x="2676664" y="194629"/>
                              <a:pt x="2672222" y="193052"/>
                              <a:pt x="2668693" y="191204"/>
                            </a:cubicBezTo>
                            <a:cubicBezTo>
                              <a:pt x="2665165" y="189356"/>
                              <a:pt x="2663412" y="186374"/>
                              <a:pt x="2663412" y="182308"/>
                            </a:cubicBezTo>
                            <a:cubicBezTo>
                              <a:pt x="2663412" y="177281"/>
                              <a:pt x="2665535" y="173683"/>
                              <a:pt x="2669828" y="171440"/>
                            </a:cubicBezTo>
                            <a:cubicBezTo>
                              <a:pt x="2674097" y="169223"/>
                              <a:pt x="2678465" y="168089"/>
                              <a:pt x="2682932" y="168089"/>
                            </a:cubicBezTo>
                            <a:cubicBezTo>
                              <a:pt x="2693888" y="168089"/>
                              <a:pt x="2702624" y="172648"/>
                              <a:pt x="2709114" y="181741"/>
                            </a:cubicBezTo>
                            <a:lnTo>
                              <a:pt x="2731397" y="161706"/>
                            </a:lnTo>
                            <a:cubicBezTo>
                              <a:pt x="2726017" y="154289"/>
                              <a:pt x="2718935" y="149065"/>
                              <a:pt x="2710224" y="145984"/>
                            </a:cubicBezTo>
                            <a:cubicBezTo>
                              <a:pt x="2701489" y="142929"/>
                              <a:pt x="2692679" y="141376"/>
                              <a:pt x="2683746" y="141376"/>
                            </a:cubicBezTo>
                            <a:cubicBezTo>
                              <a:pt x="2677059" y="141376"/>
                              <a:pt x="2670470" y="142214"/>
                              <a:pt x="2663955" y="143890"/>
                            </a:cubicBezTo>
                            <a:cubicBezTo>
                              <a:pt x="2657441" y="145565"/>
                              <a:pt x="2651691" y="148178"/>
                              <a:pt x="2646682" y="151677"/>
                            </a:cubicBezTo>
                            <a:cubicBezTo>
                              <a:pt x="2641647" y="155201"/>
                              <a:pt x="2637625" y="159710"/>
                              <a:pt x="2634565" y="165181"/>
                            </a:cubicBezTo>
                            <a:cubicBezTo>
                              <a:pt x="2631505" y="170652"/>
                              <a:pt x="2629975" y="177108"/>
                              <a:pt x="2629975" y="184526"/>
                            </a:cubicBezTo>
                            <a:cubicBezTo>
                              <a:pt x="2629975" y="193052"/>
                              <a:pt x="2631727" y="199730"/>
                              <a:pt x="2635256" y="204560"/>
                            </a:cubicBezTo>
                            <a:cubicBezTo>
                              <a:pt x="2638785" y="209390"/>
                              <a:pt x="2643227" y="213136"/>
                              <a:pt x="2648631" y="215822"/>
                            </a:cubicBezTo>
                            <a:cubicBezTo>
                              <a:pt x="2654011" y="218508"/>
                              <a:pt x="2659810" y="220455"/>
                              <a:pt x="2666053" y="221663"/>
                            </a:cubicBezTo>
                            <a:cubicBezTo>
                              <a:pt x="2672271" y="222870"/>
                              <a:pt x="2678070" y="224176"/>
                              <a:pt x="2683474" y="225556"/>
                            </a:cubicBezTo>
                            <a:cubicBezTo>
                              <a:pt x="2688854" y="226961"/>
                              <a:pt x="2693320" y="228735"/>
                              <a:pt x="2696849" y="230978"/>
                            </a:cubicBezTo>
                            <a:cubicBezTo>
                              <a:pt x="2700378" y="233220"/>
                              <a:pt x="2702130" y="236645"/>
                              <a:pt x="2702130" y="241278"/>
                            </a:cubicBezTo>
                            <a:cubicBezTo>
                              <a:pt x="2702130" y="243890"/>
                              <a:pt x="2701439" y="246133"/>
                              <a:pt x="2700057" y="248104"/>
                            </a:cubicBezTo>
                            <a:cubicBezTo>
                              <a:pt x="2698651" y="250051"/>
                              <a:pt x="2696849" y="251678"/>
                              <a:pt x="2694604" y="252984"/>
                            </a:cubicBezTo>
                            <a:cubicBezTo>
                              <a:pt x="2692383" y="254290"/>
                              <a:pt x="2689964" y="255202"/>
                              <a:pt x="2687349" y="255768"/>
                            </a:cubicBezTo>
                            <a:cubicBezTo>
                              <a:pt x="2684758" y="256335"/>
                              <a:pt x="2682241" y="256606"/>
                              <a:pt x="2679822" y="256606"/>
                            </a:cubicBezTo>
                            <a:cubicBezTo>
                              <a:pt x="2672765" y="256606"/>
                              <a:pt x="2666769" y="255078"/>
                              <a:pt x="2661858" y="252023"/>
                            </a:cubicBezTo>
                            <a:cubicBezTo>
                              <a:pt x="2656922" y="248967"/>
                              <a:pt x="2652332" y="245024"/>
                              <a:pt x="2648063" y="240194"/>
                            </a:cubicBezTo>
                            <a:lnTo>
                              <a:pt x="2625756" y="261067"/>
                            </a:lnTo>
                            <a:cubicBezTo>
                              <a:pt x="2632640" y="268854"/>
                              <a:pt x="2640438" y="274226"/>
                              <a:pt x="2649174" y="277208"/>
                            </a:cubicBezTo>
                            <a:cubicBezTo>
                              <a:pt x="2657885" y="280165"/>
                              <a:pt x="2667459" y="281643"/>
                              <a:pt x="2677873" y="281643"/>
                            </a:cubicBezTo>
                            <a:cubicBezTo>
                              <a:pt x="2684758" y="281643"/>
                              <a:pt x="2691618" y="280904"/>
                              <a:pt x="2698503" y="279425"/>
                            </a:cubicBezTo>
                            <a:cubicBezTo>
                              <a:pt x="2705363" y="277947"/>
                              <a:pt x="2711557" y="275532"/>
                              <a:pt x="2717035" y="272180"/>
                            </a:cubicBezTo>
                            <a:cubicBezTo>
                              <a:pt x="2722513" y="268854"/>
                              <a:pt x="2726980" y="264443"/>
                              <a:pt x="2730410" y="258972"/>
                            </a:cubicBezTo>
                            <a:cubicBezTo>
                              <a:pt x="2733840" y="253501"/>
                              <a:pt x="2735567" y="246774"/>
                              <a:pt x="2735567" y="238789"/>
                            </a:cubicBezTo>
                            <a:cubicBezTo>
                              <a:pt x="2735567" y="230090"/>
                              <a:pt x="2733790" y="223215"/>
                              <a:pt x="2730262" y="218213"/>
                            </a:cubicBezTo>
                            <a:cubicBezTo>
                              <a:pt x="2726733" y="213185"/>
                              <a:pt x="2722267" y="209267"/>
                              <a:pt x="2716887" y="206384"/>
                            </a:cubicBezTo>
                            <a:moveTo>
                              <a:pt x="1014215" y="141401"/>
                            </a:moveTo>
                            <a:cubicBezTo>
                              <a:pt x="1005307" y="141401"/>
                              <a:pt x="997410" y="143545"/>
                              <a:pt x="990525" y="147808"/>
                            </a:cubicBezTo>
                            <a:cubicBezTo>
                              <a:pt x="983640" y="152071"/>
                              <a:pt x="978360" y="158109"/>
                              <a:pt x="974633" y="165896"/>
                            </a:cubicBezTo>
                            <a:lnTo>
                              <a:pt x="974066" y="165896"/>
                            </a:lnTo>
                            <a:lnTo>
                              <a:pt x="974066" y="144752"/>
                            </a:lnTo>
                            <a:lnTo>
                              <a:pt x="940629" y="144752"/>
                            </a:lnTo>
                            <a:lnTo>
                              <a:pt x="940629" y="278341"/>
                            </a:lnTo>
                            <a:lnTo>
                              <a:pt x="974066" y="278341"/>
                            </a:lnTo>
                            <a:lnTo>
                              <a:pt x="974066" y="206828"/>
                            </a:lnTo>
                            <a:cubicBezTo>
                              <a:pt x="974066" y="204979"/>
                              <a:pt x="974485" y="202195"/>
                              <a:pt x="975324" y="198474"/>
                            </a:cubicBezTo>
                            <a:cubicBezTo>
                              <a:pt x="976163" y="194777"/>
                              <a:pt x="977841" y="191056"/>
                              <a:pt x="980334" y="187335"/>
                            </a:cubicBezTo>
                            <a:cubicBezTo>
                              <a:pt x="982851" y="183639"/>
                              <a:pt x="986478" y="180336"/>
                              <a:pt x="991192" y="177453"/>
                            </a:cubicBezTo>
                            <a:cubicBezTo>
                              <a:pt x="995929" y="174570"/>
                              <a:pt x="1002197" y="173141"/>
                              <a:pt x="1009995" y="173141"/>
                            </a:cubicBezTo>
                            <a:cubicBezTo>
                              <a:pt x="1012586" y="173141"/>
                              <a:pt x="1015251" y="173387"/>
                              <a:pt x="1017941" y="173831"/>
                            </a:cubicBezTo>
                            <a:cubicBezTo>
                              <a:pt x="1020631" y="174299"/>
                              <a:pt x="1023370" y="174915"/>
                              <a:pt x="1026158" y="175654"/>
                            </a:cubicBezTo>
                            <a:lnTo>
                              <a:pt x="1026158" y="143372"/>
                            </a:lnTo>
                            <a:cubicBezTo>
                              <a:pt x="1024110" y="142805"/>
                              <a:pt x="1022112" y="142362"/>
                              <a:pt x="1020162" y="141968"/>
                            </a:cubicBezTo>
                            <a:cubicBezTo>
                              <a:pt x="1018213" y="141598"/>
                              <a:pt x="1016214" y="141401"/>
                              <a:pt x="1014166" y="141401"/>
                            </a:cubicBezTo>
                            <a:moveTo>
                              <a:pt x="1099375" y="281643"/>
                            </a:moveTo>
                            <a:cubicBezTo>
                              <a:pt x="1110528" y="281643"/>
                              <a:pt x="1119338" y="279179"/>
                              <a:pt x="1125853" y="274275"/>
                            </a:cubicBezTo>
                            <a:cubicBezTo>
                              <a:pt x="1132343" y="269371"/>
                              <a:pt x="1137179" y="263555"/>
                              <a:pt x="1140363" y="256877"/>
                            </a:cubicBezTo>
                            <a:lnTo>
                              <a:pt x="1140905" y="256877"/>
                            </a:lnTo>
                            <a:lnTo>
                              <a:pt x="1140905" y="278317"/>
                            </a:lnTo>
                            <a:lnTo>
                              <a:pt x="1172689" y="278317"/>
                            </a:lnTo>
                            <a:lnTo>
                              <a:pt x="1172689" y="144728"/>
                            </a:lnTo>
                            <a:lnTo>
                              <a:pt x="1139252" y="144728"/>
                            </a:lnTo>
                            <a:lnTo>
                              <a:pt x="1139252" y="217646"/>
                            </a:lnTo>
                            <a:cubicBezTo>
                              <a:pt x="1139252" y="222081"/>
                              <a:pt x="1138685" y="226369"/>
                              <a:pt x="1137574" y="230435"/>
                            </a:cubicBezTo>
                            <a:cubicBezTo>
                              <a:pt x="1136464" y="234526"/>
                              <a:pt x="1134638" y="238149"/>
                              <a:pt x="1132121" y="241303"/>
                            </a:cubicBezTo>
                            <a:cubicBezTo>
                              <a:pt x="1129628" y="244457"/>
                              <a:pt x="1126445" y="246971"/>
                              <a:pt x="1122669" y="248819"/>
                            </a:cubicBezTo>
                            <a:cubicBezTo>
                              <a:pt x="1118869" y="250667"/>
                              <a:pt x="1114181" y="251604"/>
                              <a:pt x="1108579" y="251604"/>
                            </a:cubicBezTo>
                            <a:cubicBezTo>
                              <a:pt x="1102632" y="251604"/>
                              <a:pt x="1098042" y="250248"/>
                              <a:pt x="1094785" y="247562"/>
                            </a:cubicBezTo>
                            <a:cubicBezTo>
                              <a:pt x="1091527" y="244876"/>
                              <a:pt x="1089109" y="241549"/>
                              <a:pt x="1087554" y="237533"/>
                            </a:cubicBezTo>
                            <a:cubicBezTo>
                              <a:pt x="1085975" y="233540"/>
                              <a:pt x="1084988" y="229277"/>
                              <a:pt x="1084618" y="224743"/>
                            </a:cubicBezTo>
                            <a:cubicBezTo>
                              <a:pt x="1084248" y="220209"/>
                              <a:pt x="1084050" y="216069"/>
                              <a:pt x="1084050" y="212348"/>
                            </a:cubicBezTo>
                            <a:lnTo>
                              <a:pt x="1084050" y="144728"/>
                            </a:lnTo>
                            <a:lnTo>
                              <a:pt x="1050613" y="144728"/>
                            </a:lnTo>
                            <a:lnTo>
                              <a:pt x="1050613" y="229031"/>
                            </a:lnTo>
                            <a:cubicBezTo>
                              <a:pt x="1050613" y="235906"/>
                              <a:pt x="1051452" y="242486"/>
                              <a:pt x="1053130" y="248794"/>
                            </a:cubicBezTo>
                            <a:cubicBezTo>
                              <a:pt x="1054784" y="255103"/>
                              <a:pt x="1057572" y="260722"/>
                              <a:pt x="1061496" y="265625"/>
                            </a:cubicBezTo>
                            <a:cubicBezTo>
                              <a:pt x="1065395" y="270554"/>
                              <a:pt x="1070453" y="274448"/>
                              <a:pt x="1076672" y="277306"/>
                            </a:cubicBezTo>
                            <a:cubicBezTo>
                              <a:pt x="1082890" y="280189"/>
                              <a:pt x="1090466" y="281619"/>
                              <a:pt x="1099375" y="281619"/>
                            </a:cubicBezTo>
                            <a:moveTo>
                              <a:pt x="2503384" y="198178"/>
                            </a:moveTo>
                            <a:cubicBezTo>
                              <a:pt x="2504691" y="188543"/>
                              <a:pt x="2508245" y="180829"/>
                              <a:pt x="2514118" y="175088"/>
                            </a:cubicBezTo>
                            <a:cubicBezTo>
                              <a:pt x="2519966" y="169321"/>
                              <a:pt x="2527912" y="166463"/>
                              <a:pt x="2537931" y="166463"/>
                            </a:cubicBezTo>
                            <a:cubicBezTo>
                              <a:pt x="2548517" y="166463"/>
                              <a:pt x="2556784" y="169296"/>
                              <a:pt x="2562731" y="174940"/>
                            </a:cubicBezTo>
                            <a:cubicBezTo>
                              <a:pt x="2568678" y="180608"/>
                              <a:pt x="2571738" y="188345"/>
                              <a:pt x="2571936" y="198178"/>
                            </a:cubicBezTo>
                            <a:lnTo>
                              <a:pt x="2503384" y="198178"/>
                            </a:lnTo>
                            <a:close/>
                            <a:moveTo>
                              <a:pt x="2587951" y="160326"/>
                            </a:moveTo>
                            <a:cubicBezTo>
                              <a:pt x="2582473" y="154215"/>
                              <a:pt x="2575884" y="149533"/>
                              <a:pt x="2568160" y="146280"/>
                            </a:cubicBezTo>
                            <a:cubicBezTo>
                              <a:pt x="2560461" y="143027"/>
                              <a:pt x="2551948" y="141401"/>
                              <a:pt x="2542669" y="141401"/>
                            </a:cubicBezTo>
                            <a:cubicBezTo>
                              <a:pt x="2532625" y="141401"/>
                              <a:pt x="2523150" y="143076"/>
                              <a:pt x="2514266" y="146428"/>
                            </a:cubicBezTo>
                            <a:cubicBezTo>
                              <a:pt x="2505358" y="149779"/>
                              <a:pt x="2497634" y="154486"/>
                              <a:pt x="2491119" y="160622"/>
                            </a:cubicBezTo>
                            <a:cubicBezTo>
                              <a:pt x="2484629" y="166758"/>
                              <a:pt x="2479472" y="174126"/>
                              <a:pt x="2475647" y="182751"/>
                            </a:cubicBezTo>
                            <a:cubicBezTo>
                              <a:pt x="2471847" y="191376"/>
                              <a:pt x="2469947" y="200987"/>
                              <a:pt x="2469947" y="211534"/>
                            </a:cubicBezTo>
                            <a:cubicBezTo>
                              <a:pt x="2469947" y="222081"/>
                              <a:pt x="2471847" y="231717"/>
                              <a:pt x="2475647" y="240342"/>
                            </a:cubicBezTo>
                            <a:cubicBezTo>
                              <a:pt x="2479447" y="248967"/>
                              <a:pt x="2484605" y="256335"/>
                              <a:pt x="2491119" y="262471"/>
                            </a:cubicBezTo>
                            <a:cubicBezTo>
                              <a:pt x="2497634" y="268583"/>
                              <a:pt x="2505333" y="273314"/>
                              <a:pt x="2514266" y="276665"/>
                            </a:cubicBezTo>
                            <a:cubicBezTo>
                              <a:pt x="2523174" y="280017"/>
                              <a:pt x="2532650" y="281668"/>
                              <a:pt x="2542669" y="281668"/>
                            </a:cubicBezTo>
                            <a:cubicBezTo>
                              <a:pt x="2553255" y="281668"/>
                              <a:pt x="2563373" y="279623"/>
                              <a:pt x="2573046" y="275557"/>
                            </a:cubicBezTo>
                            <a:cubicBezTo>
                              <a:pt x="2582695" y="271466"/>
                              <a:pt x="2591430" y="264615"/>
                              <a:pt x="2599228" y="254955"/>
                            </a:cubicBezTo>
                            <a:lnTo>
                              <a:pt x="2575242" y="236892"/>
                            </a:lnTo>
                            <a:cubicBezTo>
                              <a:pt x="2570973" y="242067"/>
                              <a:pt x="2566013" y="246404"/>
                              <a:pt x="2560338" y="249829"/>
                            </a:cubicBezTo>
                            <a:cubicBezTo>
                              <a:pt x="2554662" y="253279"/>
                              <a:pt x="2547654" y="254980"/>
                              <a:pt x="2539313" y="254980"/>
                            </a:cubicBezTo>
                            <a:cubicBezTo>
                              <a:pt x="2529837" y="254980"/>
                              <a:pt x="2521768" y="252195"/>
                              <a:pt x="2515056" y="246626"/>
                            </a:cubicBezTo>
                            <a:cubicBezTo>
                              <a:pt x="2508368" y="241056"/>
                              <a:pt x="2504469" y="233269"/>
                              <a:pt x="2503359" y="223264"/>
                            </a:cubicBezTo>
                            <a:lnTo>
                              <a:pt x="2605348" y="223264"/>
                            </a:lnTo>
                            <a:lnTo>
                              <a:pt x="2605348" y="214073"/>
                            </a:lnTo>
                            <a:cubicBezTo>
                              <a:pt x="2605348" y="202392"/>
                              <a:pt x="2603818" y="192066"/>
                              <a:pt x="2600758" y="183047"/>
                            </a:cubicBezTo>
                            <a:cubicBezTo>
                              <a:pt x="2597698" y="174053"/>
                              <a:pt x="2593429" y="166487"/>
                              <a:pt x="2587926" y="160351"/>
                            </a:cubicBezTo>
                            <a:moveTo>
                              <a:pt x="877555" y="226566"/>
                            </a:moveTo>
                            <a:cubicBezTo>
                              <a:pt x="875778" y="231396"/>
                              <a:pt x="873187" y="235660"/>
                              <a:pt x="869757" y="239356"/>
                            </a:cubicBezTo>
                            <a:cubicBezTo>
                              <a:pt x="866302" y="243077"/>
                              <a:pt x="862181" y="246034"/>
                              <a:pt x="857345" y="248252"/>
                            </a:cubicBezTo>
                            <a:cubicBezTo>
                              <a:pt x="852508" y="250495"/>
                              <a:pt x="847055" y="251604"/>
                              <a:pt x="840910" y="251604"/>
                            </a:cubicBezTo>
                            <a:cubicBezTo>
                              <a:pt x="834766" y="251604"/>
                              <a:pt x="829287" y="250495"/>
                              <a:pt x="824475" y="248252"/>
                            </a:cubicBezTo>
                            <a:cubicBezTo>
                              <a:pt x="819639" y="246034"/>
                              <a:pt x="815518" y="243077"/>
                              <a:pt x="812088" y="239356"/>
                            </a:cubicBezTo>
                            <a:cubicBezTo>
                              <a:pt x="808633" y="235660"/>
                              <a:pt x="806042" y="231372"/>
                              <a:pt x="804265" y="226566"/>
                            </a:cubicBezTo>
                            <a:cubicBezTo>
                              <a:pt x="802513" y="221736"/>
                              <a:pt x="801625" y="216734"/>
                              <a:pt x="801625" y="211534"/>
                            </a:cubicBezTo>
                            <a:cubicBezTo>
                              <a:pt x="801625" y="206335"/>
                              <a:pt x="802513" y="201332"/>
                              <a:pt x="804265" y="196502"/>
                            </a:cubicBezTo>
                            <a:cubicBezTo>
                              <a:pt x="806042" y="191672"/>
                              <a:pt x="808633" y="187409"/>
                              <a:pt x="812088" y="183713"/>
                            </a:cubicBezTo>
                            <a:cubicBezTo>
                              <a:pt x="815518" y="179991"/>
                              <a:pt x="819663" y="177034"/>
                              <a:pt x="824475" y="174816"/>
                            </a:cubicBezTo>
                            <a:cubicBezTo>
                              <a:pt x="829312" y="172599"/>
                              <a:pt x="834790" y="171465"/>
                              <a:pt x="840910" y="171465"/>
                            </a:cubicBezTo>
                            <a:cubicBezTo>
                              <a:pt x="847030" y="171465"/>
                              <a:pt x="852533" y="172574"/>
                              <a:pt x="857345" y="174816"/>
                            </a:cubicBezTo>
                            <a:cubicBezTo>
                              <a:pt x="862181" y="177034"/>
                              <a:pt x="866302" y="179991"/>
                              <a:pt x="869757" y="183713"/>
                            </a:cubicBezTo>
                            <a:cubicBezTo>
                              <a:pt x="873187" y="187409"/>
                              <a:pt x="875778" y="191672"/>
                              <a:pt x="877555" y="196502"/>
                            </a:cubicBezTo>
                            <a:cubicBezTo>
                              <a:pt x="879307" y="201332"/>
                              <a:pt x="880195" y="206335"/>
                              <a:pt x="880195" y="211534"/>
                            </a:cubicBezTo>
                            <a:cubicBezTo>
                              <a:pt x="880195" y="216734"/>
                              <a:pt x="879307" y="221736"/>
                              <a:pt x="877555" y="226566"/>
                            </a:cubicBezTo>
                            <a:moveTo>
                              <a:pt x="892460" y="160598"/>
                            </a:moveTo>
                            <a:cubicBezTo>
                              <a:pt x="885970" y="154486"/>
                              <a:pt x="878246" y="149755"/>
                              <a:pt x="869338" y="146403"/>
                            </a:cubicBezTo>
                            <a:cubicBezTo>
                              <a:pt x="860429" y="143052"/>
                              <a:pt x="850953" y="141376"/>
                              <a:pt x="840910" y="141376"/>
                            </a:cubicBezTo>
                            <a:cubicBezTo>
                              <a:pt x="830867" y="141376"/>
                              <a:pt x="821391" y="143052"/>
                              <a:pt x="812507" y="146403"/>
                            </a:cubicBezTo>
                            <a:cubicBezTo>
                              <a:pt x="803599" y="149755"/>
                              <a:pt x="795875" y="154461"/>
                              <a:pt x="789360" y="160598"/>
                            </a:cubicBezTo>
                            <a:cubicBezTo>
                              <a:pt x="782846" y="166734"/>
                              <a:pt x="777713" y="174102"/>
                              <a:pt x="773888" y="182727"/>
                            </a:cubicBezTo>
                            <a:cubicBezTo>
                              <a:pt x="770088" y="191352"/>
                              <a:pt x="768188" y="200963"/>
                              <a:pt x="768188" y="211510"/>
                            </a:cubicBezTo>
                            <a:cubicBezTo>
                              <a:pt x="768188" y="222057"/>
                              <a:pt x="770088" y="231692"/>
                              <a:pt x="773888" y="240317"/>
                            </a:cubicBezTo>
                            <a:cubicBezTo>
                              <a:pt x="777688" y="248942"/>
                              <a:pt x="782846" y="256310"/>
                              <a:pt x="789360" y="262447"/>
                            </a:cubicBezTo>
                            <a:cubicBezTo>
                              <a:pt x="795850" y="268558"/>
                              <a:pt x="803574" y="273289"/>
                              <a:pt x="812507" y="276641"/>
                            </a:cubicBezTo>
                            <a:cubicBezTo>
                              <a:pt x="821415" y="279992"/>
                              <a:pt x="830891" y="281643"/>
                              <a:pt x="840910" y="281643"/>
                            </a:cubicBezTo>
                            <a:cubicBezTo>
                              <a:pt x="850929" y="281643"/>
                              <a:pt x="860429" y="279992"/>
                              <a:pt x="869338" y="276641"/>
                            </a:cubicBezTo>
                            <a:cubicBezTo>
                              <a:pt x="878246" y="273289"/>
                              <a:pt x="885970" y="268583"/>
                              <a:pt x="892460" y="262447"/>
                            </a:cubicBezTo>
                            <a:cubicBezTo>
                              <a:pt x="898974" y="256310"/>
                              <a:pt x="904132" y="248942"/>
                              <a:pt x="907932" y="240317"/>
                            </a:cubicBezTo>
                            <a:cubicBezTo>
                              <a:pt x="911732" y="231692"/>
                              <a:pt x="913632" y="222081"/>
                              <a:pt x="913632" y="211510"/>
                            </a:cubicBezTo>
                            <a:cubicBezTo>
                              <a:pt x="913632" y="200938"/>
                              <a:pt x="911732" y="191352"/>
                              <a:pt x="907932" y="182727"/>
                            </a:cubicBezTo>
                            <a:cubicBezTo>
                              <a:pt x="904132" y="174102"/>
                              <a:pt x="898950" y="166734"/>
                              <a:pt x="892460" y="160598"/>
                            </a:cubicBezTo>
                            <a:moveTo>
                              <a:pt x="268409" y="23830"/>
                            </a:moveTo>
                            <a:lnTo>
                              <a:pt x="172491" y="23830"/>
                            </a:lnTo>
                            <a:cubicBezTo>
                              <a:pt x="172737" y="126098"/>
                              <a:pt x="212566" y="227059"/>
                              <a:pt x="275886" y="294211"/>
                            </a:cubicBezTo>
                            <a:cubicBezTo>
                              <a:pt x="315937" y="336695"/>
                              <a:pt x="339873" y="354167"/>
                              <a:pt x="339873" y="354167"/>
                            </a:cubicBezTo>
                            <a:lnTo>
                              <a:pt x="396852" y="278292"/>
                            </a:lnTo>
                            <a:cubicBezTo>
                              <a:pt x="396852" y="278292"/>
                              <a:pt x="381083" y="265773"/>
                              <a:pt x="375901" y="261091"/>
                            </a:cubicBezTo>
                            <a:cubicBezTo>
                              <a:pt x="305548" y="197685"/>
                              <a:pt x="268656" y="113480"/>
                              <a:pt x="268409" y="23830"/>
                            </a:cubicBezTo>
                            <a:moveTo>
                              <a:pt x="95869" y="23830"/>
                            </a:moveTo>
                            <a:lnTo>
                              <a:pt x="0" y="23830"/>
                            </a:lnTo>
                            <a:cubicBezTo>
                              <a:pt x="888" y="115797"/>
                              <a:pt x="35041" y="214713"/>
                              <a:pt x="68503" y="271417"/>
                            </a:cubicBezTo>
                            <a:cubicBezTo>
                              <a:pt x="88812" y="305892"/>
                              <a:pt x="118251" y="341797"/>
                              <a:pt x="128739" y="354167"/>
                            </a:cubicBezTo>
                            <a:lnTo>
                              <a:pt x="185717" y="278292"/>
                            </a:lnTo>
                            <a:cubicBezTo>
                              <a:pt x="136265" y="215847"/>
                              <a:pt x="105172" y="139429"/>
                              <a:pt x="98263" y="59094"/>
                            </a:cubicBezTo>
                            <a:cubicBezTo>
                              <a:pt x="96832" y="47191"/>
                              <a:pt x="95993" y="35683"/>
                              <a:pt x="95869" y="23830"/>
                            </a:cubicBezTo>
                            <a:moveTo>
                              <a:pt x="456718" y="62396"/>
                            </a:moveTo>
                            <a:cubicBezTo>
                              <a:pt x="456323" y="61287"/>
                              <a:pt x="456051" y="60153"/>
                              <a:pt x="455607" y="59069"/>
                            </a:cubicBezTo>
                            <a:cubicBezTo>
                              <a:pt x="455286" y="58108"/>
                              <a:pt x="455064" y="57122"/>
                              <a:pt x="454645" y="56186"/>
                            </a:cubicBezTo>
                            <a:lnTo>
                              <a:pt x="440011" y="23854"/>
                            </a:lnTo>
                            <a:cubicBezTo>
                              <a:pt x="436606" y="34574"/>
                              <a:pt x="429993" y="41942"/>
                              <a:pt x="422269" y="41942"/>
                            </a:cubicBezTo>
                            <a:cubicBezTo>
                              <a:pt x="411115" y="41942"/>
                              <a:pt x="402083" y="26762"/>
                              <a:pt x="402083" y="8034"/>
                            </a:cubicBezTo>
                            <a:cubicBezTo>
                              <a:pt x="402083" y="5298"/>
                              <a:pt x="402330" y="2661"/>
                              <a:pt x="402675" y="99"/>
                            </a:cubicBezTo>
                            <a:lnTo>
                              <a:pt x="402577" y="0"/>
                            </a:lnTo>
                            <a:lnTo>
                              <a:pt x="361909" y="40611"/>
                            </a:lnTo>
                            <a:cubicBezTo>
                              <a:pt x="339454" y="63036"/>
                              <a:pt x="339454" y="99409"/>
                              <a:pt x="361909" y="121834"/>
                            </a:cubicBezTo>
                            <a:cubicBezTo>
                              <a:pt x="384365" y="144259"/>
                              <a:pt x="420788" y="144259"/>
                              <a:pt x="443244" y="121834"/>
                            </a:cubicBezTo>
                            <a:cubicBezTo>
                              <a:pt x="459161" y="105940"/>
                              <a:pt x="463553" y="83120"/>
                              <a:pt x="456915" y="63135"/>
                            </a:cubicBezTo>
                            <a:cubicBezTo>
                              <a:pt x="456866" y="62889"/>
                              <a:pt x="456742" y="62618"/>
                              <a:pt x="456693" y="62371"/>
                            </a:cubicBezTo>
                          </a:path>
                        </a:pathLst>
                      </a:custGeom>
                      <a:solidFill>
                        <a:schemeClr val="bg2"/>
                      </a:solidFill>
                      <a:ln w="2466" cap="flat">
                        <a:noFill/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3E344B4B" id="Freihandform 1" o:spid="_x0000_s1026" style="position:absolute;margin-left:0;margin-top:0;width:224.35pt;height:27.8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49302,3541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" path="m1684263,81297r-38742,141918l1644953,223215,1601473,81297r-34548,l1522630,223215r-567,l1485023,81297r-38471,l1504789,278317r32327,l1582817,128315r568,l1629086,278317r33437,l1719946,81297r-35683,xm1386390,180780v1851,2883,3158,6210,3899,10030c1391029,194605,1391399,198548,1391399,202638r,75703l1424836,278341r,-79596c1424836,190785,1423997,183294,1422319,176344v-1653,-6949,-4417,-13036,-8217,-18211c1410302,152934,1405317,148843,1399197,145886v-6120,-2957,-13646,-4461,-22554,-4461c1366599,141425,1357962,143421,1350732,147414v-7255,3992,-13276,10251,-18113,18777c1325734,149681,1311817,141401,1290817,141401v-11154,,-20038,2464,-26602,7393c1257602,153722,1252839,159316,1249853,165625r-567,l1249286,144752r-31759,l1217527,278341r33437,l1250964,205423v,-4436,567,-8699,1678,-12790c1253752,188543,1255578,184920,1258071,181766v2517,-3155,5675,-5668,9476,-7516c1271347,172401,1276035,171465,1281637,171465v8168,,14016,2464,17545,7368c1302686,183762,1304463,190391,1304463,198745r,79596l1337900,278341r,-72351c1337900,201726,1338418,197513,1339430,193348v1012,-4189,2690,-7886,5009,-11139c1346759,178956,1349745,176344,1353348,174422v3627,-1947,8044,-2932,13251,-2932c1371806,171490,1375705,172328,1378839,174003v3158,1676,5675,3943,7526,6826m2191494,175088v5848,-5767,13794,-8625,23813,-8625c2225893,166463,2234160,169296,2240107,174940v5947,5668,9007,13405,9205,23238l2180760,198178v1307,-9635,4861,-17349,10734,-23090m2250447,275532v9648,-4091,18384,-10942,26182,-20602l2252643,236867v-4269,5175,-9229,9512,-14905,12938c2232063,253255,2225079,254955,2216714,254955v-9476,,-17546,-2785,-24258,-8354c2185769,241032,2181870,233245,2180760,223240r101989,l2282749,214048v,-11681,-1530,-22006,-4590,-31025c2275099,174028,2270830,166463,2265327,160326v-5478,-6111,-12067,-10793,-19791,-14046c2237837,143027,2229323,141401,2220045,141401v-10043,,-19519,1675,-28403,5027c2182734,149779,2175010,154486,2168495,160622v-6514,6136,-11647,13504,-15472,22129c2149223,191376,2147323,200987,2147323,211534v,10547,1900,20183,5700,28808c2156823,248967,2161981,256335,2168495,262471v6515,6112,14214,10843,23147,14194c2200550,280017,2210026,281668,2220045,281668v10586,,20704,-2045,30377,-6111m2079758,226566v-1777,4830,-4368,9094,-7798,12790c2068505,243077,2064384,246034,2059547,248252v-4836,2243,-10290,3352,-16434,3352c2036968,251604,2031490,250495,2026678,248252v-4837,-2218,-8958,-5175,-12388,-8896c2010835,235660,2008244,231372,2006468,226566v-1752,-4830,-2641,-9832,-2641,-15032c2003827,206335,2004716,201332,2006468,196502v1776,-4830,4367,-9093,7822,-12789c2017720,179991,2021866,177034,2026678,174816v4836,-2217,10315,-3351,16435,-3351c2049232,171465,2054735,172574,2059547,174816v4837,2218,8958,5175,12413,8897c2075390,187409,2077981,191672,2079758,196502v1752,4830,2640,9833,2640,15032c2082398,216734,2081510,221736,2079758,226566t34967,51751l2114725,67940r-33438,l2081287,161731r-838,c2078771,159513,2076648,157246,2074032,154905v-2615,-2316,-5774,-4510,-9475,-6530c2060830,146329,2056561,144678,2051725,143348v-4837,-1307,-10389,-1947,-16706,-1947c2025543,141401,2016807,143224,2008837,146847v-7971,3598,-14831,8576,-20482,14884c1982679,168040,1978262,175457,1975103,184008v-3158,8527,-4738,17718,-4738,27551c1970365,221391,1971846,230583,1974807,239110v2961,8551,7329,15968,13104,22277c1993660,267695,2000570,272649,2008664,276271v8069,3623,17323,5422,27736,5422c2045876,281693,2054686,279844,2062879,276123v8168,-3696,14658,-9635,19519,-17817l2082965,258306r,20035l2114725,278341r,-24xm1853225,175088v5848,-5767,13794,-8625,23813,-8625c1887624,166463,1895891,169296,1901838,174940v5947,5668,9007,13405,9205,23238l1842491,198178v1307,-9635,4861,-17349,10734,-23090m1853348,276641v8909,3351,18384,5002,28403,5002c1892337,281643,1902455,279598,1912128,275532v9649,-4091,18385,-10942,26182,-20602l1914325,236867v-4269,5175,-9230,9512,-14905,12938c1893744,253255,1886761,254955,1878395,254955v-9476,,-17545,-2785,-24257,-8354c1847450,241032,1843552,233245,1842441,223240r101989,l1944430,214048v,-11681,-1530,-22006,-4590,-31025c1936780,174028,1932511,166463,1927008,160326v-5478,-6111,-12067,-10793,-19790,-14046c1899519,143027,1891005,141401,1881727,141401v-10044,,-19520,1675,-28403,5027c1844415,149779,1836691,154486,1830177,160622v-6515,6136,-11648,13504,-15473,22129c1810904,191376,1809004,200987,1809004,211534v,10547,1900,20183,5700,28808c1818505,248967,1823662,256335,1830177,262471v6514,6112,14214,10843,23147,14194m2400926,185511v1579,3993,2541,8256,2936,12815c2404232,202860,2404430,207000,2404430,210721r,67620l2437867,278341r,-84328c2437867,187163,2437028,180558,2435350,174274v-1678,-6308,-4442,-11878,-8366,-16708c2423085,152736,2418027,148843,2411808,145886v-6218,-2957,-13794,-4461,-22727,-4461c2377952,141425,2369117,143890,2362603,148818v-6490,4929,-11327,10695,-14486,17398l2347550,166216r,-21439l2315791,144777r,133589l2349228,278366r,-72918c2349228,201012,2349795,196749,2350906,192658v1110,-4091,2912,-7713,5429,-10868c2358852,178636,2362010,176123,2365811,174274v3800,-1848,8488,-2784,14065,-2784c2385453,171490,2390191,172845,2393547,175531v3356,2686,5799,6013,7379,10005m2849302,173141r,-28389l2812534,144752r,-38664l2779072,106088r,38664l2751508,144752r,28389l2779072,173141r,61213c2779072,242141,2779689,249016,2780874,254930v1209,5939,3430,10917,6687,14909c2790818,273832,2795285,276789,2800936,278735v5676,1947,12955,2908,21864,2908c2826699,281643,2831214,281323,2836322,280658v5108,-641,9427,-1799,12956,-3475l2849278,249065v-2048,1504,-4837,2563,-8366,3204c2837383,252934,2834126,253255,2831165,253255v-7428,,-12388,-1947,-14905,-5865c2813743,243496,2812509,238198,2812509,231520r,-58429l2849278,173091r24,50xm1759527,119419v6120,,11302,-1897,15473,-5692c1779195,109932,1781268,105151,1781268,99385v,-5767,-2073,-10523,-6268,-14342c1770829,81248,1765672,79350,1759527,79350v-6144,,-11203,1996,-15176,5988c1740353,89330,1738355,94013,1738355,99385v,5372,1998,10079,5996,14071c1748349,117448,1753407,119444,1759527,119444t-16435,158873l1776529,278317r,-133589l1743092,144728r,133589xm660622,196502r86936,l747558,164787r-86936,l660622,113037r92241,l752863,81297r-127356,l625507,278317r35115,l660622,196502xm2716912,206384v-5404,-2883,-11204,-5003,-17422,-6407c2693271,198572,2687448,197241,2682068,195935v-5404,-1306,-9846,-2883,-13375,-4731c2665165,189356,2663412,186374,2663412,182308v,-5027,2123,-8625,6416,-10868c2674097,169223,2678465,168089,2682932,168089v10956,,19692,4559,26182,13652l2731397,161706v-5380,-7417,-12462,-12641,-21173,-15722c2701489,142929,2692679,141376,2683746,141376v-6687,,-13276,838,-19791,2514c2657441,145565,2651691,148178,2646682,151677v-5035,3524,-9057,8033,-12117,13504c2631505,170652,2629975,177108,2629975,184526v,8526,1752,15204,5281,20034c2638785,209390,2643227,213136,2648631,215822v5380,2686,11179,4633,17422,5841c2672271,222870,2678070,224176,2683474,225556v5380,1405,9846,3179,13375,5422c2700378,233220,2702130,236645,2702130,241278v,2612,-691,4855,-2073,6826c2698651,250051,2696849,251678,2694604,252984v-2221,1306,-4640,2218,-7255,2784c2684758,256335,2682241,256606,2679822,256606v-7057,,-13053,-1528,-17964,-4583c2656922,248967,2652332,245024,2648063,240194r-22307,20873c2632640,268854,2640438,274226,2649174,277208v8711,2957,18285,4435,28699,4435c2684758,281643,2691618,280904,2698503,279425v6860,-1478,13054,-3893,18532,-7245c2722513,268854,2726980,264443,2730410,258972v3430,-5471,5157,-12198,5157,-20183c2735567,230090,2733790,223215,2730262,218213v-3529,-5028,-7995,-8946,-13375,-11829m1014215,141401v-8908,,-16805,2144,-23690,6407c983640,152071,978360,158109,974633,165896r-567,l974066,144752r-33437,l940629,278341r33437,l974066,206828v,-1849,419,-4633,1258,-8354c976163,194777,977841,191056,980334,187335v2517,-3696,6144,-6999,10858,-9882c995929,174570,1002197,173141,1009995,173141v2591,,5256,246,7946,690c1020631,174299,1023370,174915,1026158,175654r,-32282c1024110,142805,1022112,142362,1020162,141968v-1949,-370,-3948,-567,-5996,-567m1099375,281643v11153,,19963,-2464,26478,-7368c1132343,269371,1137179,263555,1140363,256877r542,l1140905,278317r31784,l1172689,144728r-33437,l1139252,217646v,4435,-567,8723,-1678,12789c1136464,234526,1134638,238149,1132121,241303v-2493,3154,-5676,5668,-9452,7516c1118869,250667,1114181,251604,1108579,251604v-5947,,-10537,-1356,-13794,-4042c1091527,244876,1089109,241549,1087554,237533v-1579,-3993,-2566,-8256,-2936,-12790c1084248,220209,1084050,216069,1084050,212348r,-67620l1050613,144728r,84303c1050613,235906,1051452,242486,1053130,248794v1654,6309,4442,11928,8366,16831c1065395,270554,1070453,274448,1076672,277306v6218,2883,13794,4313,22703,4313m2503384,198178v1307,-9635,4861,-17349,10734,-23090c2519966,169321,2527912,166463,2537931,166463v10586,,18853,2833,24800,8477c2568678,180608,2571738,188345,2571936,198178r-68552,xm2587951,160326v-5478,-6111,-12067,-10793,-19791,-14046c2560461,143027,2551948,141401,2542669,141401v-10044,,-19519,1675,-28403,5027c2505358,149779,2497634,154486,2491119,160622v-6490,6136,-11647,13504,-15472,22129c2471847,191376,2469947,200987,2469947,211534v,10547,1900,20183,5700,28808c2479447,248967,2484605,256335,2491119,262471v6515,6112,14214,10843,23147,14194c2523174,280017,2532650,281668,2542669,281668v10586,,20704,-2045,30377,-6111c2582695,271466,2591430,264615,2599228,254955r-23986,-18063c2570973,242067,2566013,246404,2560338,249829v-5676,3450,-12684,5151,-21025,5151c2529837,254980,2521768,252195,2515056,246626v-6688,-5570,-10587,-13357,-11697,-23362l2605348,223264r,-9191c2605348,202392,2603818,192066,2600758,183047v-3060,-8994,-7329,-16560,-12832,-22696m877555,226566v-1777,4830,-4368,9094,-7798,12790c866302,243077,862181,246034,857345,248252v-4837,2243,-10290,3352,-16435,3352c834766,251604,829287,250495,824475,248252v-4836,-2218,-8957,-5175,-12387,-8896c808633,235660,806042,231372,804265,226566v-1752,-4830,-2640,-9832,-2640,-15032c801625,206335,802513,201332,804265,196502v1777,-4830,4368,-9093,7823,-12789c815518,179991,819663,177034,824475,174816v4837,-2217,10315,-3351,16435,-3351c847030,171465,852533,172574,857345,174816v4836,2218,8957,5175,12412,8897c873187,187409,875778,191672,877555,196502v1752,4830,2640,9833,2640,15032c880195,216734,879307,221736,877555,226566t14905,-65968c885970,154486,878246,149755,869338,146403v-8909,-3351,-18385,-5027,-28428,-5027c830867,141376,821391,143052,812507,146403v-8908,3352,-16632,8058,-23147,14195c782846,166734,777713,174102,773888,182727v-3800,8625,-5700,18236,-5700,28783c768188,222057,770088,231692,773888,240317v3800,8625,8958,15993,15472,22130c795850,268558,803574,273289,812507,276641v8908,3351,18384,5002,28403,5002c850929,281643,860429,279992,869338,276641v8908,-3352,16632,-8058,23122,-14194c898974,256310,904132,248942,907932,240317v3800,-8625,5700,-18236,5700,-28807c913632,200938,911732,191352,907932,182727v-3800,-8625,-8982,-15993,-15472,-22129m268409,23830r-95918,c172737,126098,212566,227059,275886,294211v40051,42484,63987,59956,63987,59956l396852,278292v,,-15769,-12519,-20951,-17201c305548,197685,268656,113480,268409,23830t-172540,l,23830v888,91967,35041,190883,68503,247587c88812,305892,118251,341797,128739,354167r56978,-75875c136265,215847,105172,139429,98263,59094,96832,47191,95993,35683,95869,23830m456718,62396v-395,-1109,-667,-2243,-1111,-3327c455286,58108,455064,57122,454645,56186l440011,23854v-3405,10720,-10018,18088,-17742,18088c411115,41942,402083,26762,402083,8034v,-2736,247,-5373,592,-7935l402577,,361909,40611v-22455,22425,-22455,58798,,81223c384365,144259,420788,144259,443244,121834v15917,-15894,20309,-38714,13671,-58699c456866,62889,456742,62618,456693,62371e" fillcolor="white [3214]" stroked="f" strokeweight=".0685mm">
              <v:stroke joinstyle="miter"/>
              <v:path arrowok="t" o:connecttype="custom" o:connectlocs="1684229,81232;1645488,223035;1644920,223035;1601441,81232;1566894,81232;1522600,223035;1522033,223035;1484993,81232;1446523,81232;1504759,278093;1537085,278093;1582785,128212;1583353,128212;1629053,278093;1662490,278093;1719912,81232;1684229,81232;1386362,180635;1390261,190656;1391371,202475;1391371,278117;1424807,278117;1424807,198585;1422291,176202;1414074,158006;1399169,145769;1376615,141311;1350705,147295;1332592,166057;1290791,141287;1264190,148674;1249828,165492;1249261,165492;1249261,144636;1217503,144636;1217503,278117;1250939,278117;1250939,205258;1252617,192478;1258046,181620;1267522,174110;1281611,171327;1299156,178689;1304437,198585;1304437,278117;1337873,278117;1337873,205824;1339403,193192;1344412,182062;1353321,174282;1366572,171352;1378811,173863;1386337,180683;2191450,174947;2215263,166329;2240062,174799;2249267,198019;2180716,198019;2191450,174947;2250402,275310;2276583,254725;2252598,236676;2237693,249604;2216670,254750;2192412,246403;2180716,223060;2282703,223060;2282703,213876;2278113,182876;2265282,160197;2245491,146162;2220001,141287;2191598,146310;2168452,160493;2152980,182604;2147280,211364;2152980,240149;2168452,262260;2191598,276442;2220001,281441;2250377,275335;2079716,226384;2071919,239163;2059506,248052;2043072,251402;2026637,248052;2014250,239163;2006428,226384;2003787,211364;2006428,196344;2014250,183565;2026637,174675;2043072,171327;2059506,174675;2071919,183565;2079716,196344;2082356,211364;2079716,226384;2114683,278093;2114683,67885;2081245,67885;2081245,161601;2080407,161601;2073991,154780;2064516,148256;2051684,143233;2034978,141287;2008797,146729;1988315,161601;1975063,183860;1970326,211389;1974767,238918;1987871,261177;2008624,276049;2036359,281466;2062838,275901;2082356,258098;2082923,258098;2082923,278117;2114683,278117;1853188,174947;1877000,166329;1901800,174799;1911005,198019;1842454,198019;1853188,174947;1853311,276418;1881713,281416;1912090,275310;1938271,254725;1914287,236676;1899382,249604;1878357,254750;1854101,246403;1842404,223060;1944391,223060;1944391,213876;1939801,182876;1926969,160197;1907180,146162;1881689,141287;1853287,146310;1830140,160493;1814668,182604;1808968,211364;1814668,240149;1830140,262260;1853287,276442;2400878,185362;2403814,198166;2404382,210551;2404382,278117;2437818,278117;2437818,193857;2435301,174134;2426935,157439;2411760,145769;2389033,141311;2362556,148698;2348070,166082;2347503,166082;2347503,144660;2315745,144660;2315745,278142;2349181,278142;2349181,205283;2350859,192503;2356288,181644;2365764,174134;2379828,171352;2393499,175390;2400878,185387;2849245,173002;2849245,144636;2812478,144636;2812478,106003;2779016,106003;2779016,144636;2751453,144636;2751453,173002;2779016,173002;2779016,234165;2780818,254725;2787505,269622;2800880,278511;2822744,281416;2836265,280432;2849221,276960;2849221,248865;2840855,252066;2831108,253051;2816204,247191;2812453,231334;2812453,172952;2849221,172952;1759492,119323;1774964,113635;1781232,99305;1774964,84975;1759492,79286;1744316,85269;1738320,99305;1744316,113365;1759492,119348;1743057,278093;1776493,278093;1776493,144612;1743057,144612;1743057,278093;660609,196344;747543,196344;747543,164654;660609,164654;660609,112946;752848,112946;752848,81232;625494,81232;625494,278093;660609,278093;660609,196344;2716858,206218;2699436,199816;2682014,195777;2668640,191050;2663359,182161;2669775,171302;2682878,167954;2709060,181595;2731342,161576;2710170,145867;2683692,141262;2663902,143774;2646629,151555;2634512,165048;2629922,184378;2635203,204395;2648578,215648;2666000,221485;2683420,225374;2696795,230792;2702076,241084;2700003,247904;2694550,252780;2687295,255562;2679768,256400;2661805,251820;2648010,240001;2625703,260857;2649121,276985;2677819,281416;2698449,279200;2716981,271961;2730355,258764;2735512,238597;2730207,218037;2716833,206218;1014195,141287;990505,147689;974614,165763;974047,165763;974047,144636;940610,144636;940610,278117;974047,278117;974047,206662;975304,198314;980314,187184;991172,177310;1009975,173002;1017921,173691;1026137,175513;1026137,143257;1020142,141854;1014146,141287;1099353,281416;1125830,274054;1140340,256670;1140882,256670;1140882,278093;1172666,278093;1172666,144612;1139229,144612;1139229,217471;1137551,230250;1132098,241109;1122647,248619;1108557,251402;1094763,247363;1087532,237342;1084596,224562;1084028,212177;1084028,144612;1050592,144612;1050592,228847;1053109,248594;1061475,265411;1076650,277083;1099353,281392;2503334,198019;2514068,174947;2537880,166329;2562680,174799;2571885,198019;2503334,198019;2587899,160197;2568109,146162;2542618,141287;2514216,146310;2491069,160493;2475597,182604;2469898,211364;2475597,240149;2491069,262260;2514216,276442;2542618,281441;2572995,275335;2599176,254750;2575190,236701;2560287,249628;2539262,254775;2515006,246428;2503309,223084;2605296,223084;2605296,213901;2600706,182900;2587874,160222;877537,226384;869740,239163;857328,248052;840893,251402;824459,248052;812072,239163;804249,226384;801609,211364;804249,196344;812072,183565;824459,174675;840893,171327;857328,174675;869740,183565;877537,196344;880177,211364;877537,226384;892442,160469;869321,146285;840893,141262;812491,146285;789344,160469;773873,182580;768173,211340;773873,240124;789344,262236;812491,276418;840893,281416;869321,276418;892442,262236;907914,240124;913614,211340;907914,182580;892442,160469;268404,23811;172488,23811;275880,293974;339866,353882;396844,278068;375893,260881;268404,23811;95867,23811;0,23811;68502,271199;128736,353882;185713,278068;98261,59046;95867,23811;456709,62346;455598,59021;454636,56141;440002,23835;422261,41908;402075,8028;402667,99;402569,0;361902,40578;361902,121736;443235,121736;456906,63084;456684,6232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</w:pict>
        </mc:Fallback>
      </mc:AlternateContent>
    </w:r>
    <w:r w:rsidR="00D616B1" w:rsidRPr="00E80E96">
      <w:ptab w:relativeTo="margin" w:alignment="right" w:leader="none"/>
    </w:r>
    <w:r w:rsidR="00D616B1" w:rsidRPr="00E80E96">
      <w:ptab w:relativeTo="margin" w:alignment="right" w:leader="none"/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8505F" w14:textId="62B466AA" w:rsidR="00D616B1" w:rsidRDefault="00D616B1" w:rsidP="00B067F7">
    <w:pPr>
      <w:pStyle w:val="Kopfzeile"/>
    </w:pPr>
    <w:bookmarkStart w:id="32" w:name="_Hlk219272956"/>
    <w:r>
      <w:drawing>
        <wp:anchor distT="0" distB="0" distL="114300" distR="114300" simplePos="0" relativeHeight="251674112" behindDoc="1" locked="0" layoutInCell="1" allowOverlap="1" wp14:anchorId="352956B3" wp14:editId="48A6740A">
          <wp:simplePos x="0" y="0"/>
          <wp:positionH relativeFrom="column">
            <wp:posOffset>-1211470</wp:posOffset>
          </wp:positionH>
          <wp:positionV relativeFrom="paragraph">
            <wp:posOffset>-2289240</wp:posOffset>
          </wp:positionV>
          <wp:extent cx="7543388" cy="14054244"/>
          <wp:effectExtent l="0" t="0" r="0" b="703580"/>
          <wp:wrapNone/>
          <wp:docPr id="1305087286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4733112" name="Grafik 1614733112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8758918">
                    <a:off x="0" y="0"/>
                    <a:ext cx="7543388" cy="140542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mc:AlternateContent>
        <mc:Choice Requires="wpg">
          <w:drawing>
            <wp:anchor distT="0" distB="0" distL="114300" distR="114300" simplePos="0" relativeHeight="251673088" behindDoc="0" locked="0" layoutInCell="1" allowOverlap="1" wp14:anchorId="44FB9BE3" wp14:editId="34BE7AC7">
              <wp:simplePos x="0" y="0"/>
              <wp:positionH relativeFrom="column">
                <wp:posOffset>-625475</wp:posOffset>
              </wp:positionH>
              <wp:positionV relativeFrom="paragraph">
                <wp:posOffset>81068</wp:posOffset>
              </wp:positionV>
              <wp:extent cx="2849245" cy="559435"/>
              <wp:effectExtent l="0" t="0" r="0" b="0"/>
              <wp:wrapNone/>
              <wp:docPr id="709545848" name="Grafik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49245" cy="559435"/>
                        <a:chOff x="0" y="0"/>
                        <a:chExt cx="2849302" cy="559885"/>
                      </a:xfrm>
                      <a:solidFill>
                        <a:schemeClr val="bg2"/>
                      </a:solidFill>
                    </wpg:grpSpPr>
                    <wps:wsp>
                      <wps:cNvPr id="465585899" name="Freihandform 465585899"/>
                      <wps:cNvSpPr/>
                      <wps:spPr>
                        <a:xfrm>
                          <a:off x="0" y="0"/>
                          <a:ext cx="2849302" cy="354167"/>
                        </a:xfrm>
                        <a:custGeom>
                          <a:avLst/>
                          <a:gdLst>
                            <a:gd name="csX0" fmla="*/ 1684263 w 2849302"/>
                            <a:gd name="csY0" fmla="*/ 81297 h 354167"/>
                            <a:gd name="csX1" fmla="*/ 1645521 w 2849302"/>
                            <a:gd name="csY1" fmla="*/ 223215 h 354167"/>
                            <a:gd name="csX2" fmla="*/ 1644953 w 2849302"/>
                            <a:gd name="csY2" fmla="*/ 223215 h 354167"/>
                            <a:gd name="csX3" fmla="*/ 1601473 w 2849302"/>
                            <a:gd name="csY3" fmla="*/ 81297 h 354167"/>
                            <a:gd name="csX4" fmla="*/ 1566925 w 2849302"/>
                            <a:gd name="csY4" fmla="*/ 81297 h 354167"/>
                            <a:gd name="csX5" fmla="*/ 1522630 w 2849302"/>
                            <a:gd name="csY5" fmla="*/ 223215 h 354167"/>
                            <a:gd name="csX6" fmla="*/ 1522063 w 2849302"/>
                            <a:gd name="csY6" fmla="*/ 223215 h 354167"/>
                            <a:gd name="csX7" fmla="*/ 1485023 w 2849302"/>
                            <a:gd name="csY7" fmla="*/ 81297 h 354167"/>
                            <a:gd name="csX8" fmla="*/ 1446552 w 2849302"/>
                            <a:gd name="csY8" fmla="*/ 81297 h 354167"/>
                            <a:gd name="csX9" fmla="*/ 1504789 w 2849302"/>
                            <a:gd name="csY9" fmla="*/ 278317 h 354167"/>
                            <a:gd name="csX10" fmla="*/ 1537116 w 2849302"/>
                            <a:gd name="csY10" fmla="*/ 278317 h 354167"/>
                            <a:gd name="csX11" fmla="*/ 1582817 w 2849302"/>
                            <a:gd name="csY11" fmla="*/ 128315 h 354167"/>
                            <a:gd name="csX12" fmla="*/ 1583385 w 2849302"/>
                            <a:gd name="csY12" fmla="*/ 128315 h 354167"/>
                            <a:gd name="csX13" fmla="*/ 1629086 w 2849302"/>
                            <a:gd name="csY13" fmla="*/ 278317 h 354167"/>
                            <a:gd name="csX14" fmla="*/ 1662523 w 2849302"/>
                            <a:gd name="csY14" fmla="*/ 278317 h 354167"/>
                            <a:gd name="csX15" fmla="*/ 1719946 w 2849302"/>
                            <a:gd name="csY15" fmla="*/ 81297 h 354167"/>
                            <a:gd name="csX16" fmla="*/ 1684263 w 2849302"/>
                            <a:gd name="csY16" fmla="*/ 81297 h 354167"/>
                            <a:gd name="csX17" fmla="*/ 1386390 w 2849302"/>
                            <a:gd name="csY17" fmla="*/ 180780 h 354167"/>
                            <a:gd name="csX18" fmla="*/ 1390289 w 2849302"/>
                            <a:gd name="csY18" fmla="*/ 190810 h 354167"/>
                            <a:gd name="csX19" fmla="*/ 1391399 w 2849302"/>
                            <a:gd name="csY19" fmla="*/ 202638 h 354167"/>
                            <a:gd name="csX20" fmla="*/ 1391399 w 2849302"/>
                            <a:gd name="csY20" fmla="*/ 278341 h 354167"/>
                            <a:gd name="csX21" fmla="*/ 1424836 w 2849302"/>
                            <a:gd name="csY21" fmla="*/ 278341 h 354167"/>
                            <a:gd name="csX22" fmla="*/ 1424836 w 2849302"/>
                            <a:gd name="csY22" fmla="*/ 198745 h 354167"/>
                            <a:gd name="csX23" fmla="*/ 1422319 w 2849302"/>
                            <a:gd name="csY23" fmla="*/ 176344 h 354167"/>
                            <a:gd name="csX24" fmla="*/ 1414102 w 2849302"/>
                            <a:gd name="csY24" fmla="*/ 158133 h 354167"/>
                            <a:gd name="csX25" fmla="*/ 1399197 w 2849302"/>
                            <a:gd name="csY25" fmla="*/ 145886 h 354167"/>
                            <a:gd name="csX26" fmla="*/ 1376643 w 2849302"/>
                            <a:gd name="csY26" fmla="*/ 141425 h 354167"/>
                            <a:gd name="csX27" fmla="*/ 1350732 w 2849302"/>
                            <a:gd name="csY27" fmla="*/ 147414 h 354167"/>
                            <a:gd name="csX28" fmla="*/ 1332619 w 2849302"/>
                            <a:gd name="csY28" fmla="*/ 166191 h 354167"/>
                            <a:gd name="csX29" fmla="*/ 1290817 w 2849302"/>
                            <a:gd name="csY29" fmla="*/ 141401 h 354167"/>
                            <a:gd name="csX30" fmla="*/ 1264215 w 2849302"/>
                            <a:gd name="csY30" fmla="*/ 148794 h 354167"/>
                            <a:gd name="csX31" fmla="*/ 1249853 w 2849302"/>
                            <a:gd name="csY31" fmla="*/ 165625 h 354167"/>
                            <a:gd name="csX32" fmla="*/ 1249286 w 2849302"/>
                            <a:gd name="csY32" fmla="*/ 165625 h 354167"/>
                            <a:gd name="csX33" fmla="*/ 1249286 w 2849302"/>
                            <a:gd name="csY33" fmla="*/ 144752 h 354167"/>
                            <a:gd name="csX34" fmla="*/ 1217527 w 2849302"/>
                            <a:gd name="csY34" fmla="*/ 144752 h 354167"/>
                            <a:gd name="csX35" fmla="*/ 1217527 w 2849302"/>
                            <a:gd name="csY35" fmla="*/ 278341 h 354167"/>
                            <a:gd name="csX36" fmla="*/ 1250964 w 2849302"/>
                            <a:gd name="csY36" fmla="*/ 278341 h 354167"/>
                            <a:gd name="csX37" fmla="*/ 1250964 w 2849302"/>
                            <a:gd name="csY37" fmla="*/ 205423 h 354167"/>
                            <a:gd name="csX38" fmla="*/ 1252642 w 2849302"/>
                            <a:gd name="csY38" fmla="*/ 192633 h 354167"/>
                            <a:gd name="csX39" fmla="*/ 1258071 w 2849302"/>
                            <a:gd name="csY39" fmla="*/ 181766 h 354167"/>
                            <a:gd name="csX40" fmla="*/ 1267547 w 2849302"/>
                            <a:gd name="csY40" fmla="*/ 174250 h 354167"/>
                            <a:gd name="csX41" fmla="*/ 1281637 w 2849302"/>
                            <a:gd name="csY41" fmla="*/ 171465 h 354167"/>
                            <a:gd name="csX42" fmla="*/ 1299182 w 2849302"/>
                            <a:gd name="csY42" fmla="*/ 178833 h 354167"/>
                            <a:gd name="csX43" fmla="*/ 1304463 w 2849302"/>
                            <a:gd name="csY43" fmla="*/ 198745 h 354167"/>
                            <a:gd name="csX44" fmla="*/ 1304463 w 2849302"/>
                            <a:gd name="csY44" fmla="*/ 278341 h 354167"/>
                            <a:gd name="csX45" fmla="*/ 1337900 w 2849302"/>
                            <a:gd name="csY45" fmla="*/ 278341 h 354167"/>
                            <a:gd name="csX46" fmla="*/ 1337900 w 2849302"/>
                            <a:gd name="csY46" fmla="*/ 205990 h 354167"/>
                            <a:gd name="csX47" fmla="*/ 1339430 w 2849302"/>
                            <a:gd name="csY47" fmla="*/ 193348 h 354167"/>
                            <a:gd name="csX48" fmla="*/ 1344439 w 2849302"/>
                            <a:gd name="csY48" fmla="*/ 182209 h 354167"/>
                            <a:gd name="csX49" fmla="*/ 1353348 w 2849302"/>
                            <a:gd name="csY49" fmla="*/ 174422 h 354167"/>
                            <a:gd name="csX50" fmla="*/ 1366599 w 2849302"/>
                            <a:gd name="csY50" fmla="*/ 171490 h 354167"/>
                            <a:gd name="csX51" fmla="*/ 1378839 w 2849302"/>
                            <a:gd name="csY51" fmla="*/ 174003 h 354167"/>
                            <a:gd name="csX52" fmla="*/ 1386365 w 2849302"/>
                            <a:gd name="csY52" fmla="*/ 180829 h 354167"/>
                            <a:gd name="csX53" fmla="*/ 2191494 w 2849302"/>
                            <a:gd name="csY53" fmla="*/ 175088 h 354167"/>
                            <a:gd name="csX54" fmla="*/ 2215307 w 2849302"/>
                            <a:gd name="csY54" fmla="*/ 166463 h 354167"/>
                            <a:gd name="csX55" fmla="*/ 2240107 w 2849302"/>
                            <a:gd name="csY55" fmla="*/ 174940 h 354167"/>
                            <a:gd name="csX56" fmla="*/ 2249312 w 2849302"/>
                            <a:gd name="csY56" fmla="*/ 198178 h 354167"/>
                            <a:gd name="csX57" fmla="*/ 2180760 w 2849302"/>
                            <a:gd name="csY57" fmla="*/ 198178 h 354167"/>
                            <a:gd name="csX58" fmla="*/ 2191494 w 2849302"/>
                            <a:gd name="csY58" fmla="*/ 175088 h 354167"/>
                            <a:gd name="csX59" fmla="*/ 2250447 w 2849302"/>
                            <a:gd name="csY59" fmla="*/ 275532 h 354167"/>
                            <a:gd name="csX60" fmla="*/ 2276629 w 2849302"/>
                            <a:gd name="csY60" fmla="*/ 254930 h 354167"/>
                            <a:gd name="csX61" fmla="*/ 2252643 w 2849302"/>
                            <a:gd name="csY61" fmla="*/ 236867 h 354167"/>
                            <a:gd name="csX62" fmla="*/ 2237738 w 2849302"/>
                            <a:gd name="csY62" fmla="*/ 249805 h 354167"/>
                            <a:gd name="csX63" fmla="*/ 2216714 w 2849302"/>
                            <a:gd name="csY63" fmla="*/ 254955 h 354167"/>
                            <a:gd name="csX64" fmla="*/ 2192456 w 2849302"/>
                            <a:gd name="csY64" fmla="*/ 246601 h 354167"/>
                            <a:gd name="csX65" fmla="*/ 2180760 w 2849302"/>
                            <a:gd name="csY65" fmla="*/ 223240 h 354167"/>
                            <a:gd name="csX66" fmla="*/ 2282749 w 2849302"/>
                            <a:gd name="csY66" fmla="*/ 223240 h 354167"/>
                            <a:gd name="csX67" fmla="*/ 2282749 w 2849302"/>
                            <a:gd name="csY67" fmla="*/ 214048 h 354167"/>
                            <a:gd name="csX68" fmla="*/ 2278159 w 2849302"/>
                            <a:gd name="csY68" fmla="*/ 183023 h 354167"/>
                            <a:gd name="csX69" fmla="*/ 2265327 w 2849302"/>
                            <a:gd name="csY69" fmla="*/ 160326 h 354167"/>
                            <a:gd name="csX70" fmla="*/ 2245536 w 2849302"/>
                            <a:gd name="csY70" fmla="*/ 146280 h 354167"/>
                            <a:gd name="csX71" fmla="*/ 2220045 w 2849302"/>
                            <a:gd name="csY71" fmla="*/ 141401 h 354167"/>
                            <a:gd name="csX72" fmla="*/ 2191642 w 2849302"/>
                            <a:gd name="csY72" fmla="*/ 146428 h 354167"/>
                            <a:gd name="csX73" fmla="*/ 2168495 w 2849302"/>
                            <a:gd name="csY73" fmla="*/ 160622 h 354167"/>
                            <a:gd name="csX74" fmla="*/ 2153023 w 2849302"/>
                            <a:gd name="csY74" fmla="*/ 182751 h 354167"/>
                            <a:gd name="csX75" fmla="*/ 2147323 w 2849302"/>
                            <a:gd name="csY75" fmla="*/ 211534 h 354167"/>
                            <a:gd name="csX76" fmla="*/ 2153023 w 2849302"/>
                            <a:gd name="csY76" fmla="*/ 240342 h 354167"/>
                            <a:gd name="csX77" fmla="*/ 2168495 w 2849302"/>
                            <a:gd name="csY77" fmla="*/ 262471 h 354167"/>
                            <a:gd name="csX78" fmla="*/ 2191642 w 2849302"/>
                            <a:gd name="csY78" fmla="*/ 276665 h 354167"/>
                            <a:gd name="csX79" fmla="*/ 2220045 w 2849302"/>
                            <a:gd name="csY79" fmla="*/ 281668 h 354167"/>
                            <a:gd name="csX80" fmla="*/ 2250422 w 2849302"/>
                            <a:gd name="csY80" fmla="*/ 275557 h 354167"/>
                            <a:gd name="csX81" fmla="*/ 2079758 w 2849302"/>
                            <a:gd name="csY81" fmla="*/ 226566 h 354167"/>
                            <a:gd name="csX82" fmla="*/ 2071960 w 2849302"/>
                            <a:gd name="csY82" fmla="*/ 239356 h 354167"/>
                            <a:gd name="csX83" fmla="*/ 2059547 w 2849302"/>
                            <a:gd name="csY83" fmla="*/ 248252 h 354167"/>
                            <a:gd name="csX84" fmla="*/ 2043113 w 2849302"/>
                            <a:gd name="csY84" fmla="*/ 251604 h 354167"/>
                            <a:gd name="csX85" fmla="*/ 2026678 w 2849302"/>
                            <a:gd name="csY85" fmla="*/ 248252 h 354167"/>
                            <a:gd name="csX86" fmla="*/ 2014290 w 2849302"/>
                            <a:gd name="csY86" fmla="*/ 239356 h 354167"/>
                            <a:gd name="csX87" fmla="*/ 2006468 w 2849302"/>
                            <a:gd name="csY87" fmla="*/ 226566 h 354167"/>
                            <a:gd name="csX88" fmla="*/ 2003827 w 2849302"/>
                            <a:gd name="csY88" fmla="*/ 211534 h 354167"/>
                            <a:gd name="csX89" fmla="*/ 2006468 w 2849302"/>
                            <a:gd name="csY89" fmla="*/ 196502 h 354167"/>
                            <a:gd name="csX90" fmla="*/ 2014290 w 2849302"/>
                            <a:gd name="csY90" fmla="*/ 183713 h 354167"/>
                            <a:gd name="csX91" fmla="*/ 2026678 w 2849302"/>
                            <a:gd name="csY91" fmla="*/ 174816 h 354167"/>
                            <a:gd name="csX92" fmla="*/ 2043113 w 2849302"/>
                            <a:gd name="csY92" fmla="*/ 171465 h 354167"/>
                            <a:gd name="csX93" fmla="*/ 2059547 w 2849302"/>
                            <a:gd name="csY93" fmla="*/ 174816 h 354167"/>
                            <a:gd name="csX94" fmla="*/ 2071960 w 2849302"/>
                            <a:gd name="csY94" fmla="*/ 183713 h 354167"/>
                            <a:gd name="csX95" fmla="*/ 2079758 w 2849302"/>
                            <a:gd name="csY95" fmla="*/ 196502 h 354167"/>
                            <a:gd name="csX96" fmla="*/ 2082398 w 2849302"/>
                            <a:gd name="csY96" fmla="*/ 211534 h 354167"/>
                            <a:gd name="csX97" fmla="*/ 2079758 w 2849302"/>
                            <a:gd name="csY97" fmla="*/ 226566 h 354167"/>
                            <a:gd name="csX98" fmla="*/ 2114725 w 2849302"/>
                            <a:gd name="csY98" fmla="*/ 278317 h 354167"/>
                            <a:gd name="csX99" fmla="*/ 2114725 w 2849302"/>
                            <a:gd name="csY99" fmla="*/ 67940 h 354167"/>
                            <a:gd name="csX100" fmla="*/ 2081287 w 2849302"/>
                            <a:gd name="csY100" fmla="*/ 67940 h 354167"/>
                            <a:gd name="csX101" fmla="*/ 2081287 w 2849302"/>
                            <a:gd name="csY101" fmla="*/ 161731 h 354167"/>
                            <a:gd name="csX102" fmla="*/ 2080449 w 2849302"/>
                            <a:gd name="csY102" fmla="*/ 161731 h 354167"/>
                            <a:gd name="csX103" fmla="*/ 2074032 w 2849302"/>
                            <a:gd name="csY103" fmla="*/ 154905 h 354167"/>
                            <a:gd name="csX104" fmla="*/ 2064557 w 2849302"/>
                            <a:gd name="csY104" fmla="*/ 148375 h 354167"/>
                            <a:gd name="csX105" fmla="*/ 2051725 w 2849302"/>
                            <a:gd name="csY105" fmla="*/ 143348 h 354167"/>
                            <a:gd name="csX106" fmla="*/ 2035019 w 2849302"/>
                            <a:gd name="csY106" fmla="*/ 141401 h 354167"/>
                            <a:gd name="csX107" fmla="*/ 2008837 w 2849302"/>
                            <a:gd name="csY107" fmla="*/ 146847 h 354167"/>
                            <a:gd name="csX108" fmla="*/ 1988355 w 2849302"/>
                            <a:gd name="csY108" fmla="*/ 161731 h 354167"/>
                            <a:gd name="csX109" fmla="*/ 1975103 w 2849302"/>
                            <a:gd name="csY109" fmla="*/ 184008 h 354167"/>
                            <a:gd name="csX110" fmla="*/ 1970365 w 2849302"/>
                            <a:gd name="csY110" fmla="*/ 211559 h 354167"/>
                            <a:gd name="csX111" fmla="*/ 1974807 w 2849302"/>
                            <a:gd name="csY111" fmla="*/ 239110 h 354167"/>
                            <a:gd name="csX112" fmla="*/ 1987911 w 2849302"/>
                            <a:gd name="csY112" fmla="*/ 261387 h 354167"/>
                            <a:gd name="csX113" fmla="*/ 2008664 w 2849302"/>
                            <a:gd name="csY113" fmla="*/ 276271 h 354167"/>
                            <a:gd name="csX114" fmla="*/ 2036400 w 2849302"/>
                            <a:gd name="csY114" fmla="*/ 281693 h 354167"/>
                            <a:gd name="csX115" fmla="*/ 2062879 w 2849302"/>
                            <a:gd name="csY115" fmla="*/ 276123 h 354167"/>
                            <a:gd name="csX116" fmla="*/ 2082398 w 2849302"/>
                            <a:gd name="csY116" fmla="*/ 258306 h 354167"/>
                            <a:gd name="csX117" fmla="*/ 2082965 w 2849302"/>
                            <a:gd name="csY117" fmla="*/ 258306 h 354167"/>
                            <a:gd name="csX118" fmla="*/ 2082965 w 2849302"/>
                            <a:gd name="csY118" fmla="*/ 278341 h 354167"/>
                            <a:gd name="csX119" fmla="*/ 2114725 w 2849302"/>
                            <a:gd name="csY119" fmla="*/ 278341 h 354167"/>
                            <a:gd name="csX120" fmla="*/ 1853225 w 2849302"/>
                            <a:gd name="csY120" fmla="*/ 175088 h 354167"/>
                            <a:gd name="csX121" fmla="*/ 1877038 w 2849302"/>
                            <a:gd name="csY121" fmla="*/ 166463 h 354167"/>
                            <a:gd name="csX122" fmla="*/ 1901838 w 2849302"/>
                            <a:gd name="csY122" fmla="*/ 174940 h 354167"/>
                            <a:gd name="csX123" fmla="*/ 1911043 w 2849302"/>
                            <a:gd name="csY123" fmla="*/ 198178 h 354167"/>
                            <a:gd name="csX124" fmla="*/ 1842491 w 2849302"/>
                            <a:gd name="csY124" fmla="*/ 198178 h 354167"/>
                            <a:gd name="csX125" fmla="*/ 1853225 w 2849302"/>
                            <a:gd name="csY125" fmla="*/ 175088 h 354167"/>
                            <a:gd name="csX126" fmla="*/ 1853348 w 2849302"/>
                            <a:gd name="csY126" fmla="*/ 276641 h 354167"/>
                            <a:gd name="csX127" fmla="*/ 1881751 w 2849302"/>
                            <a:gd name="csY127" fmla="*/ 281643 h 354167"/>
                            <a:gd name="csX128" fmla="*/ 1912128 w 2849302"/>
                            <a:gd name="csY128" fmla="*/ 275532 h 354167"/>
                            <a:gd name="csX129" fmla="*/ 1938310 w 2849302"/>
                            <a:gd name="csY129" fmla="*/ 254930 h 354167"/>
                            <a:gd name="csX130" fmla="*/ 1914325 w 2849302"/>
                            <a:gd name="csY130" fmla="*/ 236867 h 354167"/>
                            <a:gd name="csX131" fmla="*/ 1899420 w 2849302"/>
                            <a:gd name="csY131" fmla="*/ 249805 h 354167"/>
                            <a:gd name="csX132" fmla="*/ 1878395 w 2849302"/>
                            <a:gd name="csY132" fmla="*/ 254955 h 354167"/>
                            <a:gd name="csX133" fmla="*/ 1854138 w 2849302"/>
                            <a:gd name="csY133" fmla="*/ 246601 h 354167"/>
                            <a:gd name="csX134" fmla="*/ 1842441 w 2849302"/>
                            <a:gd name="csY134" fmla="*/ 223240 h 354167"/>
                            <a:gd name="csX135" fmla="*/ 1944430 w 2849302"/>
                            <a:gd name="csY135" fmla="*/ 223240 h 354167"/>
                            <a:gd name="csX136" fmla="*/ 1944430 w 2849302"/>
                            <a:gd name="csY136" fmla="*/ 214048 h 354167"/>
                            <a:gd name="csX137" fmla="*/ 1939840 w 2849302"/>
                            <a:gd name="csY137" fmla="*/ 183023 h 354167"/>
                            <a:gd name="csX138" fmla="*/ 1927008 w 2849302"/>
                            <a:gd name="csY138" fmla="*/ 160326 h 354167"/>
                            <a:gd name="csX139" fmla="*/ 1907218 w 2849302"/>
                            <a:gd name="csY139" fmla="*/ 146280 h 354167"/>
                            <a:gd name="csX140" fmla="*/ 1881727 w 2849302"/>
                            <a:gd name="csY140" fmla="*/ 141401 h 354167"/>
                            <a:gd name="csX141" fmla="*/ 1853324 w 2849302"/>
                            <a:gd name="csY141" fmla="*/ 146428 h 354167"/>
                            <a:gd name="csX142" fmla="*/ 1830177 w 2849302"/>
                            <a:gd name="csY142" fmla="*/ 160622 h 354167"/>
                            <a:gd name="csX143" fmla="*/ 1814704 w 2849302"/>
                            <a:gd name="csY143" fmla="*/ 182751 h 354167"/>
                            <a:gd name="csX144" fmla="*/ 1809004 w 2849302"/>
                            <a:gd name="csY144" fmla="*/ 211534 h 354167"/>
                            <a:gd name="csX145" fmla="*/ 1814704 w 2849302"/>
                            <a:gd name="csY145" fmla="*/ 240342 h 354167"/>
                            <a:gd name="csX146" fmla="*/ 1830177 w 2849302"/>
                            <a:gd name="csY146" fmla="*/ 262471 h 354167"/>
                            <a:gd name="csX147" fmla="*/ 1853324 w 2849302"/>
                            <a:gd name="csY147" fmla="*/ 276665 h 354167"/>
                            <a:gd name="csX148" fmla="*/ 2400926 w 2849302"/>
                            <a:gd name="csY148" fmla="*/ 185511 h 354167"/>
                            <a:gd name="csX149" fmla="*/ 2403862 w 2849302"/>
                            <a:gd name="csY149" fmla="*/ 198326 h 354167"/>
                            <a:gd name="csX150" fmla="*/ 2404430 w 2849302"/>
                            <a:gd name="csY150" fmla="*/ 210721 h 354167"/>
                            <a:gd name="csX151" fmla="*/ 2404430 w 2849302"/>
                            <a:gd name="csY151" fmla="*/ 278341 h 354167"/>
                            <a:gd name="csX152" fmla="*/ 2437867 w 2849302"/>
                            <a:gd name="csY152" fmla="*/ 278341 h 354167"/>
                            <a:gd name="csX153" fmla="*/ 2437867 w 2849302"/>
                            <a:gd name="csY153" fmla="*/ 194013 h 354167"/>
                            <a:gd name="csX154" fmla="*/ 2435350 w 2849302"/>
                            <a:gd name="csY154" fmla="*/ 174274 h 354167"/>
                            <a:gd name="csX155" fmla="*/ 2426984 w 2849302"/>
                            <a:gd name="csY155" fmla="*/ 157566 h 354167"/>
                            <a:gd name="csX156" fmla="*/ 2411808 w 2849302"/>
                            <a:gd name="csY156" fmla="*/ 145886 h 354167"/>
                            <a:gd name="csX157" fmla="*/ 2389081 w 2849302"/>
                            <a:gd name="csY157" fmla="*/ 141425 h 354167"/>
                            <a:gd name="csX158" fmla="*/ 2362603 w 2849302"/>
                            <a:gd name="csY158" fmla="*/ 148818 h 354167"/>
                            <a:gd name="csX159" fmla="*/ 2348117 w 2849302"/>
                            <a:gd name="csY159" fmla="*/ 166216 h 354167"/>
                            <a:gd name="csX160" fmla="*/ 2347550 w 2849302"/>
                            <a:gd name="csY160" fmla="*/ 166216 h 354167"/>
                            <a:gd name="csX161" fmla="*/ 2347550 w 2849302"/>
                            <a:gd name="csY161" fmla="*/ 144777 h 354167"/>
                            <a:gd name="csX162" fmla="*/ 2315791 w 2849302"/>
                            <a:gd name="csY162" fmla="*/ 144777 h 354167"/>
                            <a:gd name="csX163" fmla="*/ 2315791 w 2849302"/>
                            <a:gd name="csY163" fmla="*/ 278366 h 354167"/>
                            <a:gd name="csX164" fmla="*/ 2349228 w 2849302"/>
                            <a:gd name="csY164" fmla="*/ 278366 h 354167"/>
                            <a:gd name="csX165" fmla="*/ 2349228 w 2849302"/>
                            <a:gd name="csY165" fmla="*/ 205448 h 354167"/>
                            <a:gd name="csX166" fmla="*/ 2350906 w 2849302"/>
                            <a:gd name="csY166" fmla="*/ 192658 h 354167"/>
                            <a:gd name="csX167" fmla="*/ 2356335 w 2849302"/>
                            <a:gd name="csY167" fmla="*/ 181790 h 354167"/>
                            <a:gd name="csX168" fmla="*/ 2365811 w 2849302"/>
                            <a:gd name="csY168" fmla="*/ 174274 h 354167"/>
                            <a:gd name="csX169" fmla="*/ 2379876 w 2849302"/>
                            <a:gd name="csY169" fmla="*/ 171490 h 354167"/>
                            <a:gd name="csX170" fmla="*/ 2393547 w 2849302"/>
                            <a:gd name="csY170" fmla="*/ 175531 h 354167"/>
                            <a:gd name="csX171" fmla="*/ 2400926 w 2849302"/>
                            <a:gd name="csY171" fmla="*/ 185536 h 354167"/>
                            <a:gd name="csX172" fmla="*/ 2849302 w 2849302"/>
                            <a:gd name="csY172" fmla="*/ 173141 h 354167"/>
                            <a:gd name="csX173" fmla="*/ 2849302 w 2849302"/>
                            <a:gd name="csY173" fmla="*/ 144752 h 354167"/>
                            <a:gd name="csX174" fmla="*/ 2812534 w 2849302"/>
                            <a:gd name="csY174" fmla="*/ 144752 h 354167"/>
                            <a:gd name="csX175" fmla="*/ 2812534 w 2849302"/>
                            <a:gd name="csY175" fmla="*/ 106088 h 354167"/>
                            <a:gd name="csX176" fmla="*/ 2779072 w 2849302"/>
                            <a:gd name="csY176" fmla="*/ 106088 h 354167"/>
                            <a:gd name="csX177" fmla="*/ 2779072 w 2849302"/>
                            <a:gd name="csY177" fmla="*/ 144752 h 354167"/>
                            <a:gd name="csX178" fmla="*/ 2751508 w 2849302"/>
                            <a:gd name="csY178" fmla="*/ 144752 h 354167"/>
                            <a:gd name="csX179" fmla="*/ 2751508 w 2849302"/>
                            <a:gd name="csY179" fmla="*/ 173141 h 354167"/>
                            <a:gd name="csX180" fmla="*/ 2779072 w 2849302"/>
                            <a:gd name="csY180" fmla="*/ 173141 h 354167"/>
                            <a:gd name="csX181" fmla="*/ 2779072 w 2849302"/>
                            <a:gd name="csY181" fmla="*/ 234354 h 354167"/>
                            <a:gd name="csX182" fmla="*/ 2780874 w 2849302"/>
                            <a:gd name="csY182" fmla="*/ 254930 h 354167"/>
                            <a:gd name="csX183" fmla="*/ 2787561 w 2849302"/>
                            <a:gd name="csY183" fmla="*/ 269839 h 354167"/>
                            <a:gd name="csX184" fmla="*/ 2800936 w 2849302"/>
                            <a:gd name="csY184" fmla="*/ 278735 h 354167"/>
                            <a:gd name="csX185" fmla="*/ 2822800 w 2849302"/>
                            <a:gd name="csY185" fmla="*/ 281643 h 354167"/>
                            <a:gd name="csX186" fmla="*/ 2836322 w 2849302"/>
                            <a:gd name="csY186" fmla="*/ 280658 h 354167"/>
                            <a:gd name="csX187" fmla="*/ 2849278 w 2849302"/>
                            <a:gd name="csY187" fmla="*/ 277183 h 354167"/>
                            <a:gd name="csX188" fmla="*/ 2849278 w 2849302"/>
                            <a:gd name="csY188" fmla="*/ 249065 h 354167"/>
                            <a:gd name="csX189" fmla="*/ 2840912 w 2849302"/>
                            <a:gd name="csY189" fmla="*/ 252269 h 354167"/>
                            <a:gd name="csX190" fmla="*/ 2831165 w 2849302"/>
                            <a:gd name="csY190" fmla="*/ 253255 h 354167"/>
                            <a:gd name="csX191" fmla="*/ 2816260 w 2849302"/>
                            <a:gd name="csY191" fmla="*/ 247390 h 354167"/>
                            <a:gd name="csX192" fmla="*/ 2812509 w 2849302"/>
                            <a:gd name="csY192" fmla="*/ 231520 h 354167"/>
                            <a:gd name="csX193" fmla="*/ 2812509 w 2849302"/>
                            <a:gd name="csY193" fmla="*/ 173091 h 354167"/>
                            <a:gd name="csX194" fmla="*/ 2849278 w 2849302"/>
                            <a:gd name="csY194" fmla="*/ 173091 h 354167"/>
                            <a:gd name="csX195" fmla="*/ 1759527 w 2849302"/>
                            <a:gd name="csY195" fmla="*/ 119419 h 354167"/>
                            <a:gd name="csX196" fmla="*/ 1775000 w 2849302"/>
                            <a:gd name="csY196" fmla="*/ 113727 h 354167"/>
                            <a:gd name="csX197" fmla="*/ 1781268 w 2849302"/>
                            <a:gd name="csY197" fmla="*/ 99385 h 354167"/>
                            <a:gd name="csX198" fmla="*/ 1775000 w 2849302"/>
                            <a:gd name="csY198" fmla="*/ 85043 h 354167"/>
                            <a:gd name="csX199" fmla="*/ 1759527 w 2849302"/>
                            <a:gd name="csY199" fmla="*/ 79350 h 354167"/>
                            <a:gd name="csX200" fmla="*/ 1744351 w 2849302"/>
                            <a:gd name="csY200" fmla="*/ 85338 h 354167"/>
                            <a:gd name="csX201" fmla="*/ 1738355 w 2849302"/>
                            <a:gd name="csY201" fmla="*/ 99385 h 354167"/>
                            <a:gd name="csX202" fmla="*/ 1744351 w 2849302"/>
                            <a:gd name="csY202" fmla="*/ 113456 h 354167"/>
                            <a:gd name="csX203" fmla="*/ 1759527 w 2849302"/>
                            <a:gd name="csY203" fmla="*/ 119444 h 354167"/>
                            <a:gd name="csX204" fmla="*/ 1743092 w 2849302"/>
                            <a:gd name="csY204" fmla="*/ 278317 h 354167"/>
                            <a:gd name="csX205" fmla="*/ 1776529 w 2849302"/>
                            <a:gd name="csY205" fmla="*/ 278317 h 354167"/>
                            <a:gd name="csX206" fmla="*/ 1776529 w 2849302"/>
                            <a:gd name="csY206" fmla="*/ 144728 h 354167"/>
                            <a:gd name="csX207" fmla="*/ 1743092 w 2849302"/>
                            <a:gd name="csY207" fmla="*/ 144728 h 354167"/>
                            <a:gd name="csX208" fmla="*/ 1743092 w 2849302"/>
                            <a:gd name="csY208" fmla="*/ 278317 h 354167"/>
                            <a:gd name="csX209" fmla="*/ 660622 w 2849302"/>
                            <a:gd name="csY209" fmla="*/ 196502 h 354167"/>
                            <a:gd name="csX210" fmla="*/ 747558 w 2849302"/>
                            <a:gd name="csY210" fmla="*/ 196502 h 354167"/>
                            <a:gd name="csX211" fmla="*/ 747558 w 2849302"/>
                            <a:gd name="csY211" fmla="*/ 164787 h 354167"/>
                            <a:gd name="csX212" fmla="*/ 660622 w 2849302"/>
                            <a:gd name="csY212" fmla="*/ 164787 h 354167"/>
                            <a:gd name="csX213" fmla="*/ 660622 w 2849302"/>
                            <a:gd name="csY213" fmla="*/ 113037 h 354167"/>
                            <a:gd name="csX214" fmla="*/ 752863 w 2849302"/>
                            <a:gd name="csY214" fmla="*/ 113037 h 354167"/>
                            <a:gd name="csX215" fmla="*/ 752863 w 2849302"/>
                            <a:gd name="csY215" fmla="*/ 81297 h 354167"/>
                            <a:gd name="csX216" fmla="*/ 625507 w 2849302"/>
                            <a:gd name="csY216" fmla="*/ 81297 h 354167"/>
                            <a:gd name="csX217" fmla="*/ 625507 w 2849302"/>
                            <a:gd name="csY217" fmla="*/ 278317 h 354167"/>
                            <a:gd name="csX218" fmla="*/ 660622 w 2849302"/>
                            <a:gd name="csY218" fmla="*/ 278317 h 354167"/>
                            <a:gd name="csX219" fmla="*/ 660622 w 2849302"/>
                            <a:gd name="csY219" fmla="*/ 196502 h 354167"/>
                            <a:gd name="csX220" fmla="*/ 2716912 w 2849302"/>
                            <a:gd name="csY220" fmla="*/ 206384 h 354167"/>
                            <a:gd name="csX221" fmla="*/ 2699490 w 2849302"/>
                            <a:gd name="csY221" fmla="*/ 199977 h 354167"/>
                            <a:gd name="csX222" fmla="*/ 2682068 w 2849302"/>
                            <a:gd name="csY222" fmla="*/ 195935 h 354167"/>
                            <a:gd name="csX223" fmla="*/ 2668693 w 2849302"/>
                            <a:gd name="csY223" fmla="*/ 191204 h 354167"/>
                            <a:gd name="csX224" fmla="*/ 2663412 w 2849302"/>
                            <a:gd name="csY224" fmla="*/ 182308 h 354167"/>
                            <a:gd name="csX225" fmla="*/ 2669828 w 2849302"/>
                            <a:gd name="csY225" fmla="*/ 171440 h 354167"/>
                            <a:gd name="csX226" fmla="*/ 2682932 w 2849302"/>
                            <a:gd name="csY226" fmla="*/ 168089 h 354167"/>
                            <a:gd name="csX227" fmla="*/ 2709114 w 2849302"/>
                            <a:gd name="csY227" fmla="*/ 181741 h 354167"/>
                            <a:gd name="csX228" fmla="*/ 2731397 w 2849302"/>
                            <a:gd name="csY228" fmla="*/ 161706 h 354167"/>
                            <a:gd name="csX229" fmla="*/ 2710224 w 2849302"/>
                            <a:gd name="csY229" fmla="*/ 145984 h 354167"/>
                            <a:gd name="csX230" fmla="*/ 2683746 w 2849302"/>
                            <a:gd name="csY230" fmla="*/ 141376 h 354167"/>
                            <a:gd name="csX231" fmla="*/ 2663955 w 2849302"/>
                            <a:gd name="csY231" fmla="*/ 143890 h 354167"/>
                            <a:gd name="csX232" fmla="*/ 2646682 w 2849302"/>
                            <a:gd name="csY232" fmla="*/ 151677 h 354167"/>
                            <a:gd name="csX233" fmla="*/ 2634565 w 2849302"/>
                            <a:gd name="csY233" fmla="*/ 165181 h 354167"/>
                            <a:gd name="csX234" fmla="*/ 2629975 w 2849302"/>
                            <a:gd name="csY234" fmla="*/ 184526 h 354167"/>
                            <a:gd name="csX235" fmla="*/ 2635256 w 2849302"/>
                            <a:gd name="csY235" fmla="*/ 204560 h 354167"/>
                            <a:gd name="csX236" fmla="*/ 2648631 w 2849302"/>
                            <a:gd name="csY236" fmla="*/ 215822 h 354167"/>
                            <a:gd name="csX237" fmla="*/ 2666053 w 2849302"/>
                            <a:gd name="csY237" fmla="*/ 221663 h 354167"/>
                            <a:gd name="csX238" fmla="*/ 2683474 w 2849302"/>
                            <a:gd name="csY238" fmla="*/ 225556 h 354167"/>
                            <a:gd name="csX239" fmla="*/ 2696849 w 2849302"/>
                            <a:gd name="csY239" fmla="*/ 230978 h 354167"/>
                            <a:gd name="csX240" fmla="*/ 2702130 w 2849302"/>
                            <a:gd name="csY240" fmla="*/ 241278 h 354167"/>
                            <a:gd name="csX241" fmla="*/ 2700057 w 2849302"/>
                            <a:gd name="csY241" fmla="*/ 248104 h 354167"/>
                            <a:gd name="csX242" fmla="*/ 2694604 w 2849302"/>
                            <a:gd name="csY242" fmla="*/ 252984 h 354167"/>
                            <a:gd name="csX243" fmla="*/ 2687349 w 2849302"/>
                            <a:gd name="csY243" fmla="*/ 255768 h 354167"/>
                            <a:gd name="csX244" fmla="*/ 2679822 w 2849302"/>
                            <a:gd name="csY244" fmla="*/ 256606 h 354167"/>
                            <a:gd name="csX245" fmla="*/ 2661858 w 2849302"/>
                            <a:gd name="csY245" fmla="*/ 252023 h 354167"/>
                            <a:gd name="csX246" fmla="*/ 2648063 w 2849302"/>
                            <a:gd name="csY246" fmla="*/ 240194 h 354167"/>
                            <a:gd name="csX247" fmla="*/ 2625756 w 2849302"/>
                            <a:gd name="csY247" fmla="*/ 261067 h 354167"/>
                            <a:gd name="csX248" fmla="*/ 2649174 w 2849302"/>
                            <a:gd name="csY248" fmla="*/ 277208 h 354167"/>
                            <a:gd name="csX249" fmla="*/ 2677873 w 2849302"/>
                            <a:gd name="csY249" fmla="*/ 281643 h 354167"/>
                            <a:gd name="csX250" fmla="*/ 2698503 w 2849302"/>
                            <a:gd name="csY250" fmla="*/ 279425 h 354167"/>
                            <a:gd name="csX251" fmla="*/ 2717035 w 2849302"/>
                            <a:gd name="csY251" fmla="*/ 272180 h 354167"/>
                            <a:gd name="csX252" fmla="*/ 2730410 w 2849302"/>
                            <a:gd name="csY252" fmla="*/ 258972 h 354167"/>
                            <a:gd name="csX253" fmla="*/ 2735567 w 2849302"/>
                            <a:gd name="csY253" fmla="*/ 238789 h 354167"/>
                            <a:gd name="csX254" fmla="*/ 2730262 w 2849302"/>
                            <a:gd name="csY254" fmla="*/ 218213 h 354167"/>
                            <a:gd name="csX255" fmla="*/ 2716887 w 2849302"/>
                            <a:gd name="csY255" fmla="*/ 206384 h 354167"/>
                            <a:gd name="csX256" fmla="*/ 1014215 w 2849302"/>
                            <a:gd name="csY256" fmla="*/ 141401 h 354167"/>
                            <a:gd name="csX257" fmla="*/ 990525 w 2849302"/>
                            <a:gd name="csY257" fmla="*/ 147808 h 354167"/>
                            <a:gd name="csX258" fmla="*/ 974633 w 2849302"/>
                            <a:gd name="csY258" fmla="*/ 165896 h 354167"/>
                            <a:gd name="csX259" fmla="*/ 974066 w 2849302"/>
                            <a:gd name="csY259" fmla="*/ 165896 h 354167"/>
                            <a:gd name="csX260" fmla="*/ 974066 w 2849302"/>
                            <a:gd name="csY260" fmla="*/ 144752 h 354167"/>
                            <a:gd name="csX261" fmla="*/ 940629 w 2849302"/>
                            <a:gd name="csY261" fmla="*/ 144752 h 354167"/>
                            <a:gd name="csX262" fmla="*/ 940629 w 2849302"/>
                            <a:gd name="csY262" fmla="*/ 278341 h 354167"/>
                            <a:gd name="csX263" fmla="*/ 974066 w 2849302"/>
                            <a:gd name="csY263" fmla="*/ 278341 h 354167"/>
                            <a:gd name="csX264" fmla="*/ 974066 w 2849302"/>
                            <a:gd name="csY264" fmla="*/ 206828 h 354167"/>
                            <a:gd name="csX265" fmla="*/ 975324 w 2849302"/>
                            <a:gd name="csY265" fmla="*/ 198474 h 354167"/>
                            <a:gd name="csX266" fmla="*/ 980334 w 2849302"/>
                            <a:gd name="csY266" fmla="*/ 187335 h 354167"/>
                            <a:gd name="csX267" fmla="*/ 991192 w 2849302"/>
                            <a:gd name="csY267" fmla="*/ 177453 h 354167"/>
                            <a:gd name="csX268" fmla="*/ 1009995 w 2849302"/>
                            <a:gd name="csY268" fmla="*/ 173141 h 354167"/>
                            <a:gd name="csX269" fmla="*/ 1017941 w 2849302"/>
                            <a:gd name="csY269" fmla="*/ 173831 h 354167"/>
                            <a:gd name="csX270" fmla="*/ 1026158 w 2849302"/>
                            <a:gd name="csY270" fmla="*/ 175654 h 354167"/>
                            <a:gd name="csX271" fmla="*/ 1026158 w 2849302"/>
                            <a:gd name="csY271" fmla="*/ 143372 h 354167"/>
                            <a:gd name="csX272" fmla="*/ 1020162 w 2849302"/>
                            <a:gd name="csY272" fmla="*/ 141968 h 354167"/>
                            <a:gd name="csX273" fmla="*/ 1014166 w 2849302"/>
                            <a:gd name="csY273" fmla="*/ 141401 h 354167"/>
                            <a:gd name="csX274" fmla="*/ 1099375 w 2849302"/>
                            <a:gd name="csY274" fmla="*/ 281643 h 354167"/>
                            <a:gd name="csX275" fmla="*/ 1125853 w 2849302"/>
                            <a:gd name="csY275" fmla="*/ 274275 h 354167"/>
                            <a:gd name="csX276" fmla="*/ 1140363 w 2849302"/>
                            <a:gd name="csY276" fmla="*/ 256877 h 354167"/>
                            <a:gd name="csX277" fmla="*/ 1140905 w 2849302"/>
                            <a:gd name="csY277" fmla="*/ 256877 h 354167"/>
                            <a:gd name="csX278" fmla="*/ 1140905 w 2849302"/>
                            <a:gd name="csY278" fmla="*/ 278317 h 354167"/>
                            <a:gd name="csX279" fmla="*/ 1172689 w 2849302"/>
                            <a:gd name="csY279" fmla="*/ 278317 h 354167"/>
                            <a:gd name="csX280" fmla="*/ 1172689 w 2849302"/>
                            <a:gd name="csY280" fmla="*/ 144728 h 354167"/>
                            <a:gd name="csX281" fmla="*/ 1139252 w 2849302"/>
                            <a:gd name="csY281" fmla="*/ 144728 h 354167"/>
                            <a:gd name="csX282" fmla="*/ 1139252 w 2849302"/>
                            <a:gd name="csY282" fmla="*/ 217646 h 354167"/>
                            <a:gd name="csX283" fmla="*/ 1137574 w 2849302"/>
                            <a:gd name="csY283" fmla="*/ 230435 h 354167"/>
                            <a:gd name="csX284" fmla="*/ 1132121 w 2849302"/>
                            <a:gd name="csY284" fmla="*/ 241303 h 354167"/>
                            <a:gd name="csX285" fmla="*/ 1122669 w 2849302"/>
                            <a:gd name="csY285" fmla="*/ 248819 h 354167"/>
                            <a:gd name="csX286" fmla="*/ 1108579 w 2849302"/>
                            <a:gd name="csY286" fmla="*/ 251604 h 354167"/>
                            <a:gd name="csX287" fmla="*/ 1094785 w 2849302"/>
                            <a:gd name="csY287" fmla="*/ 247562 h 354167"/>
                            <a:gd name="csX288" fmla="*/ 1087554 w 2849302"/>
                            <a:gd name="csY288" fmla="*/ 237533 h 354167"/>
                            <a:gd name="csX289" fmla="*/ 1084618 w 2849302"/>
                            <a:gd name="csY289" fmla="*/ 224743 h 354167"/>
                            <a:gd name="csX290" fmla="*/ 1084050 w 2849302"/>
                            <a:gd name="csY290" fmla="*/ 212348 h 354167"/>
                            <a:gd name="csX291" fmla="*/ 1084050 w 2849302"/>
                            <a:gd name="csY291" fmla="*/ 144728 h 354167"/>
                            <a:gd name="csX292" fmla="*/ 1050613 w 2849302"/>
                            <a:gd name="csY292" fmla="*/ 144728 h 354167"/>
                            <a:gd name="csX293" fmla="*/ 1050613 w 2849302"/>
                            <a:gd name="csY293" fmla="*/ 229031 h 354167"/>
                            <a:gd name="csX294" fmla="*/ 1053130 w 2849302"/>
                            <a:gd name="csY294" fmla="*/ 248794 h 354167"/>
                            <a:gd name="csX295" fmla="*/ 1061496 w 2849302"/>
                            <a:gd name="csY295" fmla="*/ 265625 h 354167"/>
                            <a:gd name="csX296" fmla="*/ 1076672 w 2849302"/>
                            <a:gd name="csY296" fmla="*/ 277306 h 354167"/>
                            <a:gd name="csX297" fmla="*/ 1099375 w 2849302"/>
                            <a:gd name="csY297" fmla="*/ 281619 h 354167"/>
                            <a:gd name="csX298" fmla="*/ 2503384 w 2849302"/>
                            <a:gd name="csY298" fmla="*/ 198178 h 354167"/>
                            <a:gd name="csX299" fmla="*/ 2514118 w 2849302"/>
                            <a:gd name="csY299" fmla="*/ 175088 h 354167"/>
                            <a:gd name="csX300" fmla="*/ 2537931 w 2849302"/>
                            <a:gd name="csY300" fmla="*/ 166463 h 354167"/>
                            <a:gd name="csX301" fmla="*/ 2562731 w 2849302"/>
                            <a:gd name="csY301" fmla="*/ 174940 h 354167"/>
                            <a:gd name="csX302" fmla="*/ 2571936 w 2849302"/>
                            <a:gd name="csY302" fmla="*/ 198178 h 354167"/>
                            <a:gd name="csX303" fmla="*/ 2503384 w 2849302"/>
                            <a:gd name="csY303" fmla="*/ 198178 h 354167"/>
                            <a:gd name="csX304" fmla="*/ 2587951 w 2849302"/>
                            <a:gd name="csY304" fmla="*/ 160326 h 354167"/>
                            <a:gd name="csX305" fmla="*/ 2568160 w 2849302"/>
                            <a:gd name="csY305" fmla="*/ 146280 h 354167"/>
                            <a:gd name="csX306" fmla="*/ 2542669 w 2849302"/>
                            <a:gd name="csY306" fmla="*/ 141401 h 354167"/>
                            <a:gd name="csX307" fmla="*/ 2514266 w 2849302"/>
                            <a:gd name="csY307" fmla="*/ 146428 h 354167"/>
                            <a:gd name="csX308" fmla="*/ 2491119 w 2849302"/>
                            <a:gd name="csY308" fmla="*/ 160622 h 354167"/>
                            <a:gd name="csX309" fmla="*/ 2475647 w 2849302"/>
                            <a:gd name="csY309" fmla="*/ 182751 h 354167"/>
                            <a:gd name="csX310" fmla="*/ 2469947 w 2849302"/>
                            <a:gd name="csY310" fmla="*/ 211534 h 354167"/>
                            <a:gd name="csX311" fmla="*/ 2475647 w 2849302"/>
                            <a:gd name="csY311" fmla="*/ 240342 h 354167"/>
                            <a:gd name="csX312" fmla="*/ 2491119 w 2849302"/>
                            <a:gd name="csY312" fmla="*/ 262471 h 354167"/>
                            <a:gd name="csX313" fmla="*/ 2514266 w 2849302"/>
                            <a:gd name="csY313" fmla="*/ 276665 h 354167"/>
                            <a:gd name="csX314" fmla="*/ 2542669 w 2849302"/>
                            <a:gd name="csY314" fmla="*/ 281668 h 354167"/>
                            <a:gd name="csX315" fmla="*/ 2573046 w 2849302"/>
                            <a:gd name="csY315" fmla="*/ 275557 h 354167"/>
                            <a:gd name="csX316" fmla="*/ 2599228 w 2849302"/>
                            <a:gd name="csY316" fmla="*/ 254955 h 354167"/>
                            <a:gd name="csX317" fmla="*/ 2575242 w 2849302"/>
                            <a:gd name="csY317" fmla="*/ 236892 h 354167"/>
                            <a:gd name="csX318" fmla="*/ 2560338 w 2849302"/>
                            <a:gd name="csY318" fmla="*/ 249829 h 354167"/>
                            <a:gd name="csX319" fmla="*/ 2539313 w 2849302"/>
                            <a:gd name="csY319" fmla="*/ 254980 h 354167"/>
                            <a:gd name="csX320" fmla="*/ 2515056 w 2849302"/>
                            <a:gd name="csY320" fmla="*/ 246626 h 354167"/>
                            <a:gd name="csX321" fmla="*/ 2503359 w 2849302"/>
                            <a:gd name="csY321" fmla="*/ 223264 h 354167"/>
                            <a:gd name="csX322" fmla="*/ 2605348 w 2849302"/>
                            <a:gd name="csY322" fmla="*/ 223264 h 354167"/>
                            <a:gd name="csX323" fmla="*/ 2605348 w 2849302"/>
                            <a:gd name="csY323" fmla="*/ 214073 h 354167"/>
                            <a:gd name="csX324" fmla="*/ 2600758 w 2849302"/>
                            <a:gd name="csY324" fmla="*/ 183047 h 354167"/>
                            <a:gd name="csX325" fmla="*/ 2587926 w 2849302"/>
                            <a:gd name="csY325" fmla="*/ 160351 h 354167"/>
                            <a:gd name="csX326" fmla="*/ 877555 w 2849302"/>
                            <a:gd name="csY326" fmla="*/ 226566 h 354167"/>
                            <a:gd name="csX327" fmla="*/ 869757 w 2849302"/>
                            <a:gd name="csY327" fmla="*/ 239356 h 354167"/>
                            <a:gd name="csX328" fmla="*/ 857345 w 2849302"/>
                            <a:gd name="csY328" fmla="*/ 248252 h 354167"/>
                            <a:gd name="csX329" fmla="*/ 840910 w 2849302"/>
                            <a:gd name="csY329" fmla="*/ 251604 h 354167"/>
                            <a:gd name="csX330" fmla="*/ 824475 w 2849302"/>
                            <a:gd name="csY330" fmla="*/ 248252 h 354167"/>
                            <a:gd name="csX331" fmla="*/ 812088 w 2849302"/>
                            <a:gd name="csY331" fmla="*/ 239356 h 354167"/>
                            <a:gd name="csX332" fmla="*/ 804265 w 2849302"/>
                            <a:gd name="csY332" fmla="*/ 226566 h 354167"/>
                            <a:gd name="csX333" fmla="*/ 801625 w 2849302"/>
                            <a:gd name="csY333" fmla="*/ 211534 h 354167"/>
                            <a:gd name="csX334" fmla="*/ 804265 w 2849302"/>
                            <a:gd name="csY334" fmla="*/ 196502 h 354167"/>
                            <a:gd name="csX335" fmla="*/ 812088 w 2849302"/>
                            <a:gd name="csY335" fmla="*/ 183713 h 354167"/>
                            <a:gd name="csX336" fmla="*/ 824475 w 2849302"/>
                            <a:gd name="csY336" fmla="*/ 174816 h 354167"/>
                            <a:gd name="csX337" fmla="*/ 840910 w 2849302"/>
                            <a:gd name="csY337" fmla="*/ 171465 h 354167"/>
                            <a:gd name="csX338" fmla="*/ 857345 w 2849302"/>
                            <a:gd name="csY338" fmla="*/ 174816 h 354167"/>
                            <a:gd name="csX339" fmla="*/ 869757 w 2849302"/>
                            <a:gd name="csY339" fmla="*/ 183713 h 354167"/>
                            <a:gd name="csX340" fmla="*/ 877555 w 2849302"/>
                            <a:gd name="csY340" fmla="*/ 196502 h 354167"/>
                            <a:gd name="csX341" fmla="*/ 880195 w 2849302"/>
                            <a:gd name="csY341" fmla="*/ 211534 h 354167"/>
                            <a:gd name="csX342" fmla="*/ 877555 w 2849302"/>
                            <a:gd name="csY342" fmla="*/ 226566 h 354167"/>
                            <a:gd name="csX343" fmla="*/ 892460 w 2849302"/>
                            <a:gd name="csY343" fmla="*/ 160598 h 354167"/>
                            <a:gd name="csX344" fmla="*/ 869338 w 2849302"/>
                            <a:gd name="csY344" fmla="*/ 146403 h 354167"/>
                            <a:gd name="csX345" fmla="*/ 840910 w 2849302"/>
                            <a:gd name="csY345" fmla="*/ 141376 h 354167"/>
                            <a:gd name="csX346" fmla="*/ 812507 w 2849302"/>
                            <a:gd name="csY346" fmla="*/ 146403 h 354167"/>
                            <a:gd name="csX347" fmla="*/ 789360 w 2849302"/>
                            <a:gd name="csY347" fmla="*/ 160598 h 354167"/>
                            <a:gd name="csX348" fmla="*/ 773888 w 2849302"/>
                            <a:gd name="csY348" fmla="*/ 182727 h 354167"/>
                            <a:gd name="csX349" fmla="*/ 768188 w 2849302"/>
                            <a:gd name="csY349" fmla="*/ 211510 h 354167"/>
                            <a:gd name="csX350" fmla="*/ 773888 w 2849302"/>
                            <a:gd name="csY350" fmla="*/ 240317 h 354167"/>
                            <a:gd name="csX351" fmla="*/ 789360 w 2849302"/>
                            <a:gd name="csY351" fmla="*/ 262447 h 354167"/>
                            <a:gd name="csX352" fmla="*/ 812507 w 2849302"/>
                            <a:gd name="csY352" fmla="*/ 276641 h 354167"/>
                            <a:gd name="csX353" fmla="*/ 840910 w 2849302"/>
                            <a:gd name="csY353" fmla="*/ 281643 h 354167"/>
                            <a:gd name="csX354" fmla="*/ 869338 w 2849302"/>
                            <a:gd name="csY354" fmla="*/ 276641 h 354167"/>
                            <a:gd name="csX355" fmla="*/ 892460 w 2849302"/>
                            <a:gd name="csY355" fmla="*/ 262447 h 354167"/>
                            <a:gd name="csX356" fmla="*/ 907932 w 2849302"/>
                            <a:gd name="csY356" fmla="*/ 240317 h 354167"/>
                            <a:gd name="csX357" fmla="*/ 913632 w 2849302"/>
                            <a:gd name="csY357" fmla="*/ 211510 h 354167"/>
                            <a:gd name="csX358" fmla="*/ 907932 w 2849302"/>
                            <a:gd name="csY358" fmla="*/ 182727 h 354167"/>
                            <a:gd name="csX359" fmla="*/ 892460 w 2849302"/>
                            <a:gd name="csY359" fmla="*/ 160598 h 354167"/>
                            <a:gd name="csX360" fmla="*/ 268409 w 2849302"/>
                            <a:gd name="csY360" fmla="*/ 23830 h 354167"/>
                            <a:gd name="csX361" fmla="*/ 172491 w 2849302"/>
                            <a:gd name="csY361" fmla="*/ 23830 h 354167"/>
                            <a:gd name="csX362" fmla="*/ 275886 w 2849302"/>
                            <a:gd name="csY362" fmla="*/ 294211 h 354167"/>
                            <a:gd name="csX363" fmla="*/ 339873 w 2849302"/>
                            <a:gd name="csY363" fmla="*/ 354167 h 354167"/>
                            <a:gd name="csX364" fmla="*/ 396852 w 2849302"/>
                            <a:gd name="csY364" fmla="*/ 278292 h 354167"/>
                            <a:gd name="csX365" fmla="*/ 375901 w 2849302"/>
                            <a:gd name="csY365" fmla="*/ 261091 h 354167"/>
                            <a:gd name="csX366" fmla="*/ 268409 w 2849302"/>
                            <a:gd name="csY366" fmla="*/ 23830 h 354167"/>
                            <a:gd name="csX367" fmla="*/ 95869 w 2849302"/>
                            <a:gd name="csY367" fmla="*/ 23830 h 354167"/>
                            <a:gd name="csX368" fmla="*/ 0 w 2849302"/>
                            <a:gd name="csY368" fmla="*/ 23830 h 354167"/>
                            <a:gd name="csX369" fmla="*/ 68503 w 2849302"/>
                            <a:gd name="csY369" fmla="*/ 271417 h 354167"/>
                            <a:gd name="csX370" fmla="*/ 128739 w 2849302"/>
                            <a:gd name="csY370" fmla="*/ 354167 h 354167"/>
                            <a:gd name="csX371" fmla="*/ 185717 w 2849302"/>
                            <a:gd name="csY371" fmla="*/ 278292 h 354167"/>
                            <a:gd name="csX372" fmla="*/ 98263 w 2849302"/>
                            <a:gd name="csY372" fmla="*/ 59094 h 354167"/>
                            <a:gd name="csX373" fmla="*/ 95869 w 2849302"/>
                            <a:gd name="csY373" fmla="*/ 23830 h 354167"/>
                            <a:gd name="csX374" fmla="*/ 456718 w 2849302"/>
                            <a:gd name="csY374" fmla="*/ 62396 h 354167"/>
                            <a:gd name="csX375" fmla="*/ 455607 w 2849302"/>
                            <a:gd name="csY375" fmla="*/ 59069 h 354167"/>
                            <a:gd name="csX376" fmla="*/ 454645 w 2849302"/>
                            <a:gd name="csY376" fmla="*/ 56186 h 354167"/>
                            <a:gd name="csX377" fmla="*/ 440011 w 2849302"/>
                            <a:gd name="csY377" fmla="*/ 23854 h 354167"/>
                            <a:gd name="csX378" fmla="*/ 422269 w 2849302"/>
                            <a:gd name="csY378" fmla="*/ 41942 h 354167"/>
                            <a:gd name="csX379" fmla="*/ 402083 w 2849302"/>
                            <a:gd name="csY379" fmla="*/ 8034 h 354167"/>
                            <a:gd name="csX380" fmla="*/ 402675 w 2849302"/>
                            <a:gd name="csY380" fmla="*/ 99 h 354167"/>
                            <a:gd name="csX381" fmla="*/ 402577 w 2849302"/>
                            <a:gd name="csY381" fmla="*/ 0 h 354167"/>
                            <a:gd name="csX382" fmla="*/ 361909 w 2849302"/>
                            <a:gd name="csY382" fmla="*/ 40611 h 354167"/>
                            <a:gd name="csX383" fmla="*/ 361909 w 2849302"/>
                            <a:gd name="csY383" fmla="*/ 121834 h 354167"/>
                            <a:gd name="csX384" fmla="*/ 443244 w 2849302"/>
                            <a:gd name="csY384" fmla="*/ 121834 h 354167"/>
                            <a:gd name="csX385" fmla="*/ 456915 w 2849302"/>
                            <a:gd name="csY385" fmla="*/ 63135 h 354167"/>
                            <a:gd name="csX386" fmla="*/ 456693 w 2849302"/>
                            <a:gd name="csY386" fmla="*/ 62371 h 354167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  <a:cxn ang="0">
                              <a:pos x="csX21" y="csY21"/>
                            </a:cxn>
                            <a:cxn ang="0">
                              <a:pos x="csX22" y="csY22"/>
                            </a:cxn>
                            <a:cxn ang="0">
                              <a:pos x="csX23" y="csY23"/>
                            </a:cxn>
                            <a:cxn ang="0">
                              <a:pos x="csX24" y="csY24"/>
                            </a:cxn>
                            <a:cxn ang="0">
                              <a:pos x="csX25" y="csY25"/>
                            </a:cxn>
                            <a:cxn ang="0">
                              <a:pos x="csX26" y="csY26"/>
                            </a:cxn>
                            <a:cxn ang="0">
                              <a:pos x="csX27" y="csY27"/>
                            </a:cxn>
                            <a:cxn ang="0">
                              <a:pos x="csX28" y="csY28"/>
                            </a:cxn>
                            <a:cxn ang="0">
                              <a:pos x="csX29" y="csY29"/>
                            </a:cxn>
                            <a:cxn ang="0">
                              <a:pos x="csX30" y="csY30"/>
                            </a:cxn>
                            <a:cxn ang="0">
                              <a:pos x="csX31" y="csY31"/>
                            </a:cxn>
                            <a:cxn ang="0">
                              <a:pos x="csX32" y="csY32"/>
                            </a:cxn>
                            <a:cxn ang="0">
                              <a:pos x="csX33" y="csY33"/>
                            </a:cxn>
                            <a:cxn ang="0">
                              <a:pos x="csX34" y="csY34"/>
                            </a:cxn>
                            <a:cxn ang="0">
                              <a:pos x="csX35" y="csY35"/>
                            </a:cxn>
                            <a:cxn ang="0">
                              <a:pos x="csX36" y="csY36"/>
                            </a:cxn>
                            <a:cxn ang="0">
                              <a:pos x="csX37" y="csY37"/>
                            </a:cxn>
                            <a:cxn ang="0">
                              <a:pos x="csX38" y="csY38"/>
                            </a:cxn>
                            <a:cxn ang="0">
                              <a:pos x="csX39" y="csY39"/>
                            </a:cxn>
                            <a:cxn ang="0">
                              <a:pos x="csX40" y="csY40"/>
                            </a:cxn>
                            <a:cxn ang="0">
                              <a:pos x="csX41" y="csY41"/>
                            </a:cxn>
                            <a:cxn ang="0">
                              <a:pos x="csX42" y="csY42"/>
                            </a:cxn>
                            <a:cxn ang="0">
                              <a:pos x="csX43" y="csY43"/>
                            </a:cxn>
                            <a:cxn ang="0">
                              <a:pos x="csX44" y="csY44"/>
                            </a:cxn>
                            <a:cxn ang="0">
                              <a:pos x="csX45" y="csY45"/>
                            </a:cxn>
                            <a:cxn ang="0">
                              <a:pos x="csX46" y="csY46"/>
                            </a:cxn>
                            <a:cxn ang="0">
                              <a:pos x="csX47" y="csY47"/>
                            </a:cxn>
                            <a:cxn ang="0">
                              <a:pos x="csX48" y="csY48"/>
                            </a:cxn>
                            <a:cxn ang="0">
                              <a:pos x="csX49" y="csY49"/>
                            </a:cxn>
                            <a:cxn ang="0">
                              <a:pos x="csX50" y="csY50"/>
                            </a:cxn>
                            <a:cxn ang="0">
                              <a:pos x="csX51" y="csY51"/>
                            </a:cxn>
                            <a:cxn ang="0">
                              <a:pos x="csX52" y="csY52"/>
                            </a:cxn>
                            <a:cxn ang="0">
                              <a:pos x="csX53" y="csY53"/>
                            </a:cxn>
                            <a:cxn ang="0">
                              <a:pos x="csX54" y="csY54"/>
                            </a:cxn>
                            <a:cxn ang="0">
                              <a:pos x="csX55" y="csY55"/>
                            </a:cxn>
                            <a:cxn ang="0">
                              <a:pos x="csX56" y="csY56"/>
                            </a:cxn>
                            <a:cxn ang="0">
                              <a:pos x="csX57" y="csY57"/>
                            </a:cxn>
                            <a:cxn ang="0">
                              <a:pos x="csX58" y="csY58"/>
                            </a:cxn>
                            <a:cxn ang="0">
                              <a:pos x="csX59" y="csY59"/>
                            </a:cxn>
                            <a:cxn ang="0">
                              <a:pos x="csX60" y="csY60"/>
                            </a:cxn>
                            <a:cxn ang="0">
                              <a:pos x="csX61" y="csY61"/>
                            </a:cxn>
                            <a:cxn ang="0">
                              <a:pos x="csX62" y="csY62"/>
                            </a:cxn>
                            <a:cxn ang="0">
                              <a:pos x="csX63" y="csY63"/>
                            </a:cxn>
                            <a:cxn ang="0">
                              <a:pos x="csX64" y="csY64"/>
                            </a:cxn>
                            <a:cxn ang="0">
                              <a:pos x="csX65" y="csY65"/>
                            </a:cxn>
                            <a:cxn ang="0">
                              <a:pos x="csX66" y="csY66"/>
                            </a:cxn>
                            <a:cxn ang="0">
                              <a:pos x="csX67" y="csY67"/>
                            </a:cxn>
                            <a:cxn ang="0">
                              <a:pos x="csX68" y="csY68"/>
                            </a:cxn>
                            <a:cxn ang="0">
                              <a:pos x="csX69" y="csY69"/>
                            </a:cxn>
                            <a:cxn ang="0">
                              <a:pos x="csX70" y="csY70"/>
                            </a:cxn>
                            <a:cxn ang="0">
                              <a:pos x="csX71" y="csY71"/>
                            </a:cxn>
                            <a:cxn ang="0">
                              <a:pos x="csX72" y="csY72"/>
                            </a:cxn>
                            <a:cxn ang="0">
                              <a:pos x="csX73" y="csY73"/>
                            </a:cxn>
                            <a:cxn ang="0">
                              <a:pos x="csX74" y="csY74"/>
                            </a:cxn>
                            <a:cxn ang="0">
                              <a:pos x="csX75" y="csY75"/>
                            </a:cxn>
                            <a:cxn ang="0">
                              <a:pos x="csX76" y="csY76"/>
                            </a:cxn>
                            <a:cxn ang="0">
                              <a:pos x="csX77" y="csY77"/>
                            </a:cxn>
                            <a:cxn ang="0">
                              <a:pos x="csX78" y="csY78"/>
                            </a:cxn>
                            <a:cxn ang="0">
                              <a:pos x="csX79" y="csY79"/>
                            </a:cxn>
                            <a:cxn ang="0">
                              <a:pos x="csX80" y="csY80"/>
                            </a:cxn>
                            <a:cxn ang="0">
                              <a:pos x="csX81" y="csY81"/>
                            </a:cxn>
                            <a:cxn ang="0">
                              <a:pos x="csX82" y="csY82"/>
                            </a:cxn>
                            <a:cxn ang="0">
                              <a:pos x="csX83" y="csY83"/>
                            </a:cxn>
                            <a:cxn ang="0">
                              <a:pos x="csX84" y="csY84"/>
                            </a:cxn>
                            <a:cxn ang="0">
                              <a:pos x="csX85" y="csY85"/>
                            </a:cxn>
                            <a:cxn ang="0">
                              <a:pos x="csX86" y="csY86"/>
                            </a:cxn>
                            <a:cxn ang="0">
                              <a:pos x="csX87" y="csY87"/>
                            </a:cxn>
                            <a:cxn ang="0">
                              <a:pos x="csX88" y="csY88"/>
                            </a:cxn>
                            <a:cxn ang="0">
                              <a:pos x="csX89" y="csY89"/>
                            </a:cxn>
                            <a:cxn ang="0">
                              <a:pos x="csX90" y="csY90"/>
                            </a:cxn>
                            <a:cxn ang="0">
                              <a:pos x="csX91" y="csY91"/>
                            </a:cxn>
                            <a:cxn ang="0">
                              <a:pos x="csX92" y="csY92"/>
                            </a:cxn>
                            <a:cxn ang="0">
                              <a:pos x="csX93" y="csY93"/>
                            </a:cxn>
                            <a:cxn ang="0">
                              <a:pos x="csX94" y="csY94"/>
                            </a:cxn>
                            <a:cxn ang="0">
                              <a:pos x="csX95" y="csY95"/>
                            </a:cxn>
                            <a:cxn ang="0">
                              <a:pos x="csX96" y="csY96"/>
                            </a:cxn>
                            <a:cxn ang="0">
                              <a:pos x="csX97" y="csY97"/>
                            </a:cxn>
                            <a:cxn ang="0">
                              <a:pos x="csX98" y="csY98"/>
                            </a:cxn>
                            <a:cxn ang="0">
                              <a:pos x="csX99" y="csY99"/>
                            </a:cxn>
                            <a:cxn ang="0">
                              <a:pos x="csX100" y="csY100"/>
                            </a:cxn>
                            <a:cxn ang="0">
                              <a:pos x="csX101" y="csY101"/>
                            </a:cxn>
                            <a:cxn ang="0">
                              <a:pos x="csX102" y="csY102"/>
                            </a:cxn>
                            <a:cxn ang="0">
                              <a:pos x="csX103" y="csY103"/>
                            </a:cxn>
                            <a:cxn ang="0">
                              <a:pos x="csX104" y="csY104"/>
                            </a:cxn>
                            <a:cxn ang="0">
                              <a:pos x="csX105" y="csY105"/>
                            </a:cxn>
                            <a:cxn ang="0">
                              <a:pos x="csX106" y="csY106"/>
                            </a:cxn>
                            <a:cxn ang="0">
                              <a:pos x="csX107" y="csY107"/>
                            </a:cxn>
                            <a:cxn ang="0">
                              <a:pos x="csX108" y="csY108"/>
                            </a:cxn>
                            <a:cxn ang="0">
                              <a:pos x="csX109" y="csY109"/>
                            </a:cxn>
                            <a:cxn ang="0">
                              <a:pos x="csX110" y="csY110"/>
                            </a:cxn>
                            <a:cxn ang="0">
                              <a:pos x="csX111" y="csY111"/>
                            </a:cxn>
                            <a:cxn ang="0">
                              <a:pos x="csX112" y="csY112"/>
                            </a:cxn>
                            <a:cxn ang="0">
                              <a:pos x="csX113" y="csY113"/>
                            </a:cxn>
                            <a:cxn ang="0">
                              <a:pos x="csX114" y="csY114"/>
                            </a:cxn>
                            <a:cxn ang="0">
                              <a:pos x="csX115" y="csY115"/>
                            </a:cxn>
                            <a:cxn ang="0">
                              <a:pos x="csX116" y="csY116"/>
                            </a:cxn>
                            <a:cxn ang="0">
                              <a:pos x="csX117" y="csY117"/>
                            </a:cxn>
                            <a:cxn ang="0">
                              <a:pos x="csX118" y="csY118"/>
                            </a:cxn>
                            <a:cxn ang="0">
                              <a:pos x="csX119" y="csY119"/>
                            </a:cxn>
                            <a:cxn ang="0">
                              <a:pos x="csX120" y="csY120"/>
                            </a:cxn>
                            <a:cxn ang="0">
                              <a:pos x="csX121" y="csY121"/>
                            </a:cxn>
                            <a:cxn ang="0">
                              <a:pos x="csX122" y="csY122"/>
                            </a:cxn>
                            <a:cxn ang="0">
                              <a:pos x="csX123" y="csY123"/>
                            </a:cxn>
                            <a:cxn ang="0">
                              <a:pos x="csX124" y="csY124"/>
                            </a:cxn>
                            <a:cxn ang="0">
                              <a:pos x="csX125" y="csY125"/>
                            </a:cxn>
                            <a:cxn ang="0">
                              <a:pos x="csX126" y="csY126"/>
                            </a:cxn>
                            <a:cxn ang="0">
                              <a:pos x="csX127" y="csY127"/>
                            </a:cxn>
                            <a:cxn ang="0">
                              <a:pos x="csX128" y="csY128"/>
                            </a:cxn>
                            <a:cxn ang="0">
                              <a:pos x="csX129" y="csY129"/>
                            </a:cxn>
                            <a:cxn ang="0">
                              <a:pos x="csX130" y="csY130"/>
                            </a:cxn>
                            <a:cxn ang="0">
                              <a:pos x="csX131" y="csY131"/>
                            </a:cxn>
                            <a:cxn ang="0">
                              <a:pos x="csX132" y="csY132"/>
                            </a:cxn>
                            <a:cxn ang="0">
                              <a:pos x="csX133" y="csY133"/>
                            </a:cxn>
                            <a:cxn ang="0">
                              <a:pos x="csX134" y="csY134"/>
                            </a:cxn>
                            <a:cxn ang="0">
                              <a:pos x="csX135" y="csY135"/>
                            </a:cxn>
                            <a:cxn ang="0">
                              <a:pos x="csX136" y="csY136"/>
                            </a:cxn>
                            <a:cxn ang="0">
                              <a:pos x="csX137" y="csY137"/>
                            </a:cxn>
                            <a:cxn ang="0">
                              <a:pos x="csX138" y="csY138"/>
                            </a:cxn>
                            <a:cxn ang="0">
                              <a:pos x="csX139" y="csY139"/>
                            </a:cxn>
                            <a:cxn ang="0">
                              <a:pos x="csX140" y="csY140"/>
                            </a:cxn>
                            <a:cxn ang="0">
                              <a:pos x="csX141" y="csY141"/>
                            </a:cxn>
                            <a:cxn ang="0">
                              <a:pos x="csX142" y="csY142"/>
                            </a:cxn>
                            <a:cxn ang="0">
                              <a:pos x="csX143" y="csY143"/>
                            </a:cxn>
                            <a:cxn ang="0">
                              <a:pos x="csX144" y="csY144"/>
                            </a:cxn>
                            <a:cxn ang="0">
                              <a:pos x="csX145" y="csY145"/>
                            </a:cxn>
                            <a:cxn ang="0">
                              <a:pos x="csX146" y="csY146"/>
                            </a:cxn>
                            <a:cxn ang="0">
                              <a:pos x="csX147" y="csY147"/>
                            </a:cxn>
                            <a:cxn ang="0">
                              <a:pos x="csX148" y="csY148"/>
                            </a:cxn>
                            <a:cxn ang="0">
                              <a:pos x="csX149" y="csY149"/>
                            </a:cxn>
                            <a:cxn ang="0">
                              <a:pos x="csX150" y="csY150"/>
                            </a:cxn>
                            <a:cxn ang="0">
                              <a:pos x="csX151" y="csY151"/>
                            </a:cxn>
                            <a:cxn ang="0">
                              <a:pos x="csX152" y="csY152"/>
                            </a:cxn>
                            <a:cxn ang="0">
                              <a:pos x="csX153" y="csY153"/>
                            </a:cxn>
                            <a:cxn ang="0">
                              <a:pos x="csX154" y="csY154"/>
                            </a:cxn>
                            <a:cxn ang="0">
                              <a:pos x="csX155" y="csY155"/>
                            </a:cxn>
                            <a:cxn ang="0">
                              <a:pos x="csX156" y="csY156"/>
                            </a:cxn>
                            <a:cxn ang="0">
                              <a:pos x="csX157" y="csY157"/>
                            </a:cxn>
                            <a:cxn ang="0">
                              <a:pos x="csX158" y="csY158"/>
                            </a:cxn>
                            <a:cxn ang="0">
                              <a:pos x="csX159" y="csY159"/>
                            </a:cxn>
                            <a:cxn ang="0">
                              <a:pos x="csX160" y="csY160"/>
                            </a:cxn>
                            <a:cxn ang="0">
                              <a:pos x="csX161" y="csY161"/>
                            </a:cxn>
                            <a:cxn ang="0">
                              <a:pos x="csX162" y="csY162"/>
                            </a:cxn>
                            <a:cxn ang="0">
                              <a:pos x="csX163" y="csY163"/>
                            </a:cxn>
                            <a:cxn ang="0">
                              <a:pos x="csX164" y="csY164"/>
                            </a:cxn>
                            <a:cxn ang="0">
                              <a:pos x="csX165" y="csY165"/>
                            </a:cxn>
                            <a:cxn ang="0">
                              <a:pos x="csX166" y="csY166"/>
                            </a:cxn>
                            <a:cxn ang="0">
                              <a:pos x="csX167" y="csY167"/>
                            </a:cxn>
                            <a:cxn ang="0">
                              <a:pos x="csX168" y="csY168"/>
                            </a:cxn>
                            <a:cxn ang="0">
                              <a:pos x="csX169" y="csY169"/>
                            </a:cxn>
                            <a:cxn ang="0">
                              <a:pos x="csX170" y="csY170"/>
                            </a:cxn>
                            <a:cxn ang="0">
                              <a:pos x="csX171" y="csY171"/>
                            </a:cxn>
                            <a:cxn ang="0">
                              <a:pos x="csX172" y="csY172"/>
                            </a:cxn>
                            <a:cxn ang="0">
                              <a:pos x="csX173" y="csY173"/>
                            </a:cxn>
                            <a:cxn ang="0">
                              <a:pos x="csX174" y="csY174"/>
                            </a:cxn>
                            <a:cxn ang="0">
                              <a:pos x="csX175" y="csY175"/>
                            </a:cxn>
                            <a:cxn ang="0">
                              <a:pos x="csX176" y="csY176"/>
                            </a:cxn>
                            <a:cxn ang="0">
                              <a:pos x="csX177" y="csY177"/>
                            </a:cxn>
                            <a:cxn ang="0">
                              <a:pos x="csX178" y="csY178"/>
                            </a:cxn>
                            <a:cxn ang="0">
                              <a:pos x="csX179" y="csY179"/>
                            </a:cxn>
                            <a:cxn ang="0">
                              <a:pos x="csX180" y="csY180"/>
                            </a:cxn>
                            <a:cxn ang="0">
                              <a:pos x="csX181" y="csY181"/>
                            </a:cxn>
                            <a:cxn ang="0">
                              <a:pos x="csX182" y="csY182"/>
                            </a:cxn>
                            <a:cxn ang="0">
                              <a:pos x="csX183" y="csY183"/>
                            </a:cxn>
                            <a:cxn ang="0">
                              <a:pos x="csX184" y="csY184"/>
                            </a:cxn>
                            <a:cxn ang="0">
                              <a:pos x="csX185" y="csY185"/>
                            </a:cxn>
                            <a:cxn ang="0">
                              <a:pos x="csX186" y="csY186"/>
                            </a:cxn>
                            <a:cxn ang="0">
                              <a:pos x="csX187" y="csY187"/>
                            </a:cxn>
                            <a:cxn ang="0">
                              <a:pos x="csX188" y="csY188"/>
                            </a:cxn>
                            <a:cxn ang="0">
                              <a:pos x="csX189" y="csY189"/>
                            </a:cxn>
                            <a:cxn ang="0">
                              <a:pos x="csX190" y="csY190"/>
                            </a:cxn>
                            <a:cxn ang="0">
                              <a:pos x="csX191" y="csY191"/>
                            </a:cxn>
                            <a:cxn ang="0">
                              <a:pos x="csX192" y="csY192"/>
                            </a:cxn>
                            <a:cxn ang="0">
                              <a:pos x="csX193" y="csY193"/>
                            </a:cxn>
                            <a:cxn ang="0">
                              <a:pos x="csX194" y="csY194"/>
                            </a:cxn>
                            <a:cxn ang="0">
                              <a:pos x="csX195" y="csY195"/>
                            </a:cxn>
                            <a:cxn ang="0">
                              <a:pos x="csX196" y="csY196"/>
                            </a:cxn>
                            <a:cxn ang="0">
                              <a:pos x="csX197" y="csY197"/>
                            </a:cxn>
                            <a:cxn ang="0">
                              <a:pos x="csX198" y="csY198"/>
                            </a:cxn>
                            <a:cxn ang="0">
                              <a:pos x="csX199" y="csY199"/>
                            </a:cxn>
                            <a:cxn ang="0">
                              <a:pos x="csX200" y="csY200"/>
                            </a:cxn>
                            <a:cxn ang="0">
                              <a:pos x="csX201" y="csY201"/>
                            </a:cxn>
                            <a:cxn ang="0">
                              <a:pos x="csX202" y="csY202"/>
                            </a:cxn>
                            <a:cxn ang="0">
                              <a:pos x="csX203" y="csY203"/>
                            </a:cxn>
                            <a:cxn ang="0">
                              <a:pos x="csX204" y="csY204"/>
                            </a:cxn>
                            <a:cxn ang="0">
                              <a:pos x="csX205" y="csY205"/>
                            </a:cxn>
                            <a:cxn ang="0">
                              <a:pos x="csX206" y="csY206"/>
                            </a:cxn>
                            <a:cxn ang="0">
                              <a:pos x="csX207" y="csY207"/>
                            </a:cxn>
                            <a:cxn ang="0">
                              <a:pos x="csX208" y="csY208"/>
                            </a:cxn>
                            <a:cxn ang="0">
                              <a:pos x="csX209" y="csY209"/>
                            </a:cxn>
                            <a:cxn ang="0">
                              <a:pos x="csX210" y="csY210"/>
                            </a:cxn>
                            <a:cxn ang="0">
                              <a:pos x="csX211" y="csY211"/>
                            </a:cxn>
                            <a:cxn ang="0">
                              <a:pos x="csX212" y="csY212"/>
                            </a:cxn>
                            <a:cxn ang="0">
                              <a:pos x="csX213" y="csY213"/>
                            </a:cxn>
                            <a:cxn ang="0">
                              <a:pos x="csX214" y="csY214"/>
                            </a:cxn>
                            <a:cxn ang="0">
                              <a:pos x="csX215" y="csY215"/>
                            </a:cxn>
                            <a:cxn ang="0">
                              <a:pos x="csX216" y="csY216"/>
                            </a:cxn>
                            <a:cxn ang="0">
                              <a:pos x="csX217" y="csY217"/>
                            </a:cxn>
                            <a:cxn ang="0">
                              <a:pos x="csX218" y="csY218"/>
                            </a:cxn>
                            <a:cxn ang="0">
                              <a:pos x="csX219" y="csY219"/>
                            </a:cxn>
                            <a:cxn ang="0">
                              <a:pos x="csX220" y="csY220"/>
                            </a:cxn>
                            <a:cxn ang="0">
                              <a:pos x="csX221" y="csY221"/>
                            </a:cxn>
                            <a:cxn ang="0">
                              <a:pos x="csX222" y="csY222"/>
                            </a:cxn>
                            <a:cxn ang="0">
                              <a:pos x="csX223" y="csY223"/>
                            </a:cxn>
                            <a:cxn ang="0">
                              <a:pos x="csX224" y="csY224"/>
                            </a:cxn>
                            <a:cxn ang="0">
                              <a:pos x="csX225" y="csY225"/>
                            </a:cxn>
                            <a:cxn ang="0">
                              <a:pos x="csX226" y="csY226"/>
                            </a:cxn>
                            <a:cxn ang="0">
                              <a:pos x="csX227" y="csY227"/>
                            </a:cxn>
                            <a:cxn ang="0">
                              <a:pos x="csX228" y="csY228"/>
                            </a:cxn>
                            <a:cxn ang="0">
                              <a:pos x="csX229" y="csY229"/>
                            </a:cxn>
                            <a:cxn ang="0">
                              <a:pos x="csX230" y="csY230"/>
                            </a:cxn>
                            <a:cxn ang="0">
                              <a:pos x="csX231" y="csY231"/>
                            </a:cxn>
                            <a:cxn ang="0">
                              <a:pos x="csX232" y="csY232"/>
                            </a:cxn>
                            <a:cxn ang="0">
                              <a:pos x="csX233" y="csY233"/>
                            </a:cxn>
                            <a:cxn ang="0">
                              <a:pos x="csX234" y="csY234"/>
                            </a:cxn>
                            <a:cxn ang="0">
                              <a:pos x="csX235" y="csY235"/>
                            </a:cxn>
                            <a:cxn ang="0">
                              <a:pos x="csX236" y="csY236"/>
                            </a:cxn>
                            <a:cxn ang="0">
                              <a:pos x="csX237" y="csY237"/>
                            </a:cxn>
                            <a:cxn ang="0">
                              <a:pos x="csX238" y="csY238"/>
                            </a:cxn>
                            <a:cxn ang="0">
                              <a:pos x="csX239" y="csY239"/>
                            </a:cxn>
                            <a:cxn ang="0">
                              <a:pos x="csX240" y="csY240"/>
                            </a:cxn>
                            <a:cxn ang="0">
                              <a:pos x="csX241" y="csY241"/>
                            </a:cxn>
                            <a:cxn ang="0">
                              <a:pos x="csX242" y="csY242"/>
                            </a:cxn>
                            <a:cxn ang="0">
                              <a:pos x="csX243" y="csY243"/>
                            </a:cxn>
                            <a:cxn ang="0">
                              <a:pos x="csX244" y="csY244"/>
                            </a:cxn>
                            <a:cxn ang="0">
                              <a:pos x="csX245" y="csY245"/>
                            </a:cxn>
                            <a:cxn ang="0">
                              <a:pos x="csX246" y="csY246"/>
                            </a:cxn>
                            <a:cxn ang="0">
                              <a:pos x="csX247" y="csY247"/>
                            </a:cxn>
                            <a:cxn ang="0">
                              <a:pos x="csX248" y="csY248"/>
                            </a:cxn>
                            <a:cxn ang="0">
                              <a:pos x="csX249" y="csY249"/>
                            </a:cxn>
                            <a:cxn ang="0">
                              <a:pos x="csX250" y="csY250"/>
                            </a:cxn>
                            <a:cxn ang="0">
                              <a:pos x="csX251" y="csY251"/>
                            </a:cxn>
                            <a:cxn ang="0">
                              <a:pos x="csX252" y="csY252"/>
                            </a:cxn>
                            <a:cxn ang="0">
                              <a:pos x="csX253" y="csY253"/>
                            </a:cxn>
                            <a:cxn ang="0">
                              <a:pos x="csX254" y="csY254"/>
                            </a:cxn>
                            <a:cxn ang="0">
                              <a:pos x="csX255" y="csY255"/>
                            </a:cxn>
                            <a:cxn ang="0">
                              <a:pos x="csX256" y="csY256"/>
                            </a:cxn>
                            <a:cxn ang="0">
                              <a:pos x="csX257" y="csY257"/>
                            </a:cxn>
                            <a:cxn ang="0">
                              <a:pos x="csX258" y="csY258"/>
                            </a:cxn>
                            <a:cxn ang="0">
                              <a:pos x="csX259" y="csY259"/>
                            </a:cxn>
                            <a:cxn ang="0">
                              <a:pos x="csX260" y="csY260"/>
                            </a:cxn>
                            <a:cxn ang="0">
                              <a:pos x="csX261" y="csY261"/>
                            </a:cxn>
                            <a:cxn ang="0">
                              <a:pos x="csX262" y="csY262"/>
                            </a:cxn>
                            <a:cxn ang="0">
                              <a:pos x="csX263" y="csY263"/>
                            </a:cxn>
                            <a:cxn ang="0">
                              <a:pos x="csX264" y="csY264"/>
                            </a:cxn>
                            <a:cxn ang="0">
                              <a:pos x="csX265" y="csY265"/>
                            </a:cxn>
                            <a:cxn ang="0">
                              <a:pos x="csX266" y="csY266"/>
                            </a:cxn>
                            <a:cxn ang="0">
                              <a:pos x="csX267" y="csY267"/>
                            </a:cxn>
                            <a:cxn ang="0">
                              <a:pos x="csX268" y="csY268"/>
                            </a:cxn>
                            <a:cxn ang="0">
                              <a:pos x="csX269" y="csY269"/>
                            </a:cxn>
                            <a:cxn ang="0">
                              <a:pos x="csX270" y="csY270"/>
                            </a:cxn>
                            <a:cxn ang="0">
                              <a:pos x="csX271" y="csY271"/>
                            </a:cxn>
                            <a:cxn ang="0">
                              <a:pos x="csX272" y="csY272"/>
                            </a:cxn>
                            <a:cxn ang="0">
                              <a:pos x="csX273" y="csY273"/>
                            </a:cxn>
                            <a:cxn ang="0">
                              <a:pos x="csX274" y="csY274"/>
                            </a:cxn>
                            <a:cxn ang="0">
                              <a:pos x="csX275" y="csY275"/>
                            </a:cxn>
                            <a:cxn ang="0">
                              <a:pos x="csX276" y="csY276"/>
                            </a:cxn>
                            <a:cxn ang="0">
                              <a:pos x="csX277" y="csY277"/>
                            </a:cxn>
                            <a:cxn ang="0">
                              <a:pos x="csX278" y="csY278"/>
                            </a:cxn>
                            <a:cxn ang="0">
                              <a:pos x="csX279" y="csY279"/>
                            </a:cxn>
                            <a:cxn ang="0">
                              <a:pos x="csX280" y="csY280"/>
                            </a:cxn>
                            <a:cxn ang="0">
                              <a:pos x="csX281" y="csY281"/>
                            </a:cxn>
                            <a:cxn ang="0">
                              <a:pos x="csX282" y="csY282"/>
                            </a:cxn>
                            <a:cxn ang="0">
                              <a:pos x="csX283" y="csY283"/>
                            </a:cxn>
                            <a:cxn ang="0">
                              <a:pos x="csX284" y="csY284"/>
                            </a:cxn>
                            <a:cxn ang="0">
                              <a:pos x="csX285" y="csY285"/>
                            </a:cxn>
                            <a:cxn ang="0">
                              <a:pos x="csX286" y="csY286"/>
                            </a:cxn>
                            <a:cxn ang="0">
                              <a:pos x="csX287" y="csY287"/>
                            </a:cxn>
                            <a:cxn ang="0">
                              <a:pos x="csX288" y="csY288"/>
                            </a:cxn>
                            <a:cxn ang="0">
                              <a:pos x="csX289" y="csY289"/>
                            </a:cxn>
                            <a:cxn ang="0">
                              <a:pos x="csX290" y="csY290"/>
                            </a:cxn>
                            <a:cxn ang="0">
                              <a:pos x="csX291" y="csY291"/>
                            </a:cxn>
                            <a:cxn ang="0">
                              <a:pos x="csX292" y="csY292"/>
                            </a:cxn>
                            <a:cxn ang="0">
                              <a:pos x="csX293" y="csY293"/>
                            </a:cxn>
                            <a:cxn ang="0">
                              <a:pos x="csX294" y="csY294"/>
                            </a:cxn>
                            <a:cxn ang="0">
                              <a:pos x="csX295" y="csY295"/>
                            </a:cxn>
                            <a:cxn ang="0">
                              <a:pos x="csX296" y="csY296"/>
                            </a:cxn>
                            <a:cxn ang="0">
                              <a:pos x="csX297" y="csY297"/>
                            </a:cxn>
                            <a:cxn ang="0">
                              <a:pos x="csX298" y="csY298"/>
                            </a:cxn>
                            <a:cxn ang="0">
                              <a:pos x="csX299" y="csY299"/>
                            </a:cxn>
                            <a:cxn ang="0">
                              <a:pos x="csX300" y="csY300"/>
                            </a:cxn>
                            <a:cxn ang="0">
                              <a:pos x="csX301" y="csY301"/>
                            </a:cxn>
                            <a:cxn ang="0">
                              <a:pos x="csX302" y="csY302"/>
                            </a:cxn>
                            <a:cxn ang="0">
                              <a:pos x="csX303" y="csY303"/>
                            </a:cxn>
                            <a:cxn ang="0">
                              <a:pos x="csX304" y="csY304"/>
                            </a:cxn>
                            <a:cxn ang="0">
                              <a:pos x="csX305" y="csY305"/>
                            </a:cxn>
                            <a:cxn ang="0">
                              <a:pos x="csX306" y="csY306"/>
                            </a:cxn>
                            <a:cxn ang="0">
                              <a:pos x="csX307" y="csY307"/>
                            </a:cxn>
                            <a:cxn ang="0">
                              <a:pos x="csX308" y="csY308"/>
                            </a:cxn>
                            <a:cxn ang="0">
                              <a:pos x="csX309" y="csY309"/>
                            </a:cxn>
                            <a:cxn ang="0">
                              <a:pos x="csX310" y="csY310"/>
                            </a:cxn>
                            <a:cxn ang="0">
                              <a:pos x="csX311" y="csY311"/>
                            </a:cxn>
                            <a:cxn ang="0">
                              <a:pos x="csX312" y="csY312"/>
                            </a:cxn>
                            <a:cxn ang="0">
                              <a:pos x="csX313" y="csY313"/>
                            </a:cxn>
                            <a:cxn ang="0">
                              <a:pos x="csX314" y="csY314"/>
                            </a:cxn>
                            <a:cxn ang="0">
                              <a:pos x="csX315" y="csY315"/>
                            </a:cxn>
                            <a:cxn ang="0">
                              <a:pos x="csX316" y="csY316"/>
                            </a:cxn>
                            <a:cxn ang="0">
                              <a:pos x="csX317" y="csY317"/>
                            </a:cxn>
                            <a:cxn ang="0">
                              <a:pos x="csX318" y="csY318"/>
                            </a:cxn>
                            <a:cxn ang="0">
                              <a:pos x="csX319" y="csY319"/>
                            </a:cxn>
                            <a:cxn ang="0">
                              <a:pos x="csX320" y="csY320"/>
                            </a:cxn>
                            <a:cxn ang="0">
                              <a:pos x="csX321" y="csY321"/>
                            </a:cxn>
                            <a:cxn ang="0">
                              <a:pos x="csX322" y="csY322"/>
                            </a:cxn>
                            <a:cxn ang="0">
                              <a:pos x="csX323" y="csY323"/>
                            </a:cxn>
                            <a:cxn ang="0">
                              <a:pos x="csX324" y="csY324"/>
                            </a:cxn>
                            <a:cxn ang="0">
                              <a:pos x="csX325" y="csY325"/>
                            </a:cxn>
                            <a:cxn ang="0">
                              <a:pos x="csX326" y="csY326"/>
                            </a:cxn>
                            <a:cxn ang="0">
                              <a:pos x="csX327" y="csY327"/>
                            </a:cxn>
                            <a:cxn ang="0">
                              <a:pos x="csX328" y="csY328"/>
                            </a:cxn>
                            <a:cxn ang="0">
                              <a:pos x="csX329" y="csY329"/>
                            </a:cxn>
                            <a:cxn ang="0">
                              <a:pos x="csX330" y="csY330"/>
                            </a:cxn>
                            <a:cxn ang="0">
                              <a:pos x="csX331" y="csY331"/>
                            </a:cxn>
                            <a:cxn ang="0">
                              <a:pos x="csX332" y="csY332"/>
                            </a:cxn>
                            <a:cxn ang="0">
                              <a:pos x="csX333" y="csY333"/>
                            </a:cxn>
                            <a:cxn ang="0">
                              <a:pos x="csX334" y="csY334"/>
                            </a:cxn>
                            <a:cxn ang="0">
                              <a:pos x="csX335" y="csY335"/>
                            </a:cxn>
                            <a:cxn ang="0">
                              <a:pos x="csX336" y="csY336"/>
                            </a:cxn>
                            <a:cxn ang="0">
                              <a:pos x="csX337" y="csY337"/>
                            </a:cxn>
                            <a:cxn ang="0">
                              <a:pos x="csX338" y="csY338"/>
                            </a:cxn>
                            <a:cxn ang="0">
                              <a:pos x="csX339" y="csY339"/>
                            </a:cxn>
                            <a:cxn ang="0">
                              <a:pos x="csX340" y="csY340"/>
                            </a:cxn>
                            <a:cxn ang="0">
                              <a:pos x="csX341" y="csY341"/>
                            </a:cxn>
                            <a:cxn ang="0">
                              <a:pos x="csX342" y="csY342"/>
                            </a:cxn>
                            <a:cxn ang="0">
                              <a:pos x="csX343" y="csY343"/>
                            </a:cxn>
                            <a:cxn ang="0">
                              <a:pos x="csX344" y="csY344"/>
                            </a:cxn>
                            <a:cxn ang="0">
                              <a:pos x="csX345" y="csY345"/>
                            </a:cxn>
                            <a:cxn ang="0">
                              <a:pos x="csX346" y="csY346"/>
                            </a:cxn>
                            <a:cxn ang="0">
                              <a:pos x="csX347" y="csY347"/>
                            </a:cxn>
                            <a:cxn ang="0">
                              <a:pos x="csX348" y="csY348"/>
                            </a:cxn>
                            <a:cxn ang="0">
                              <a:pos x="csX349" y="csY349"/>
                            </a:cxn>
                            <a:cxn ang="0">
                              <a:pos x="csX350" y="csY350"/>
                            </a:cxn>
                            <a:cxn ang="0">
                              <a:pos x="csX351" y="csY351"/>
                            </a:cxn>
                            <a:cxn ang="0">
                              <a:pos x="csX352" y="csY352"/>
                            </a:cxn>
                            <a:cxn ang="0">
                              <a:pos x="csX353" y="csY353"/>
                            </a:cxn>
                            <a:cxn ang="0">
                              <a:pos x="csX354" y="csY354"/>
                            </a:cxn>
                            <a:cxn ang="0">
                              <a:pos x="csX355" y="csY355"/>
                            </a:cxn>
                            <a:cxn ang="0">
                              <a:pos x="csX356" y="csY356"/>
                            </a:cxn>
                            <a:cxn ang="0">
                              <a:pos x="csX357" y="csY357"/>
                            </a:cxn>
                            <a:cxn ang="0">
                              <a:pos x="csX358" y="csY358"/>
                            </a:cxn>
                            <a:cxn ang="0">
                              <a:pos x="csX359" y="csY359"/>
                            </a:cxn>
                            <a:cxn ang="0">
                              <a:pos x="csX360" y="csY360"/>
                            </a:cxn>
                            <a:cxn ang="0">
                              <a:pos x="csX361" y="csY361"/>
                            </a:cxn>
                            <a:cxn ang="0">
                              <a:pos x="csX362" y="csY362"/>
                            </a:cxn>
                            <a:cxn ang="0">
                              <a:pos x="csX363" y="csY363"/>
                            </a:cxn>
                            <a:cxn ang="0">
                              <a:pos x="csX364" y="csY364"/>
                            </a:cxn>
                            <a:cxn ang="0">
                              <a:pos x="csX365" y="csY365"/>
                            </a:cxn>
                            <a:cxn ang="0">
                              <a:pos x="csX366" y="csY366"/>
                            </a:cxn>
                            <a:cxn ang="0">
                              <a:pos x="csX367" y="csY367"/>
                            </a:cxn>
                            <a:cxn ang="0">
                              <a:pos x="csX368" y="csY368"/>
                            </a:cxn>
                            <a:cxn ang="0">
                              <a:pos x="csX369" y="csY369"/>
                            </a:cxn>
                            <a:cxn ang="0">
                              <a:pos x="csX370" y="csY370"/>
                            </a:cxn>
                            <a:cxn ang="0">
                              <a:pos x="csX371" y="csY371"/>
                            </a:cxn>
                            <a:cxn ang="0">
                              <a:pos x="csX372" y="csY372"/>
                            </a:cxn>
                            <a:cxn ang="0">
                              <a:pos x="csX373" y="csY373"/>
                            </a:cxn>
                            <a:cxn ang="0">
                              <a:pos x="csX374" y="csY374"/>
                            </a:cxn>
                            <a:cxn ang="0">
                              <a:pos x="csX375" y="csY375"/>
                            </a:cxn>
                            <a:cxn ang="0">
                              <a:pos x="csX376" y="csY376"/>
                            </a:cxn>
                            <a:cxn ang="0">
                              <a:pos x="csX377" y="csY377"/>
                            </a:cxn>
                            <a:cxn ang="0">
                              <a:pos x="csX378" y="csY378"/>
                            </a:cxn>
                            <a:cxn ang="0">
                              <a:pos x="csX379" y="csY379"/>
                            </a:cxn>
                            <a:cxn ang="0">
                              <a:pos x="csX380" y="csY380"/>
                            </a:cxn>
                            <a:cxn ang="0">
                              <a:pos x="csX381" y="csY381"/>
                            </a:cxn>
                            <a:cxn ang="0">
                              <a:pos x="csX382" y="csY382"/>
                            </a:cxn>
                            <a:cxn ang="0">
                              <a:pos x="csX383" y="csY383"/>
                            </a:cxn>
                            <a:cxn ang="0">
                              <a:pos x="csX384" y="csY384"/>
                            </a:cxn>
                            <a:cxn ang="0">
                              <a:pos x="csX385" y="csY385"/>
                            </a:cxn>
                            <a:cxn ang="0">
                              <a:pos x="csX386" y="csY386"/>
                            </a:cxn>
                          </a:cxnLst>
                          <a:rect l="l" t="t" r="r" b="b"/>
                          <a:pathLst>
                            <a:path w="2849302" h="354167">
                              <a:moveTo>
                                <a:pt x="1684263" y="81297"/>
                              </a:moveTo>
                              <a:lnTo>
                                <a:pt x="1645521" y="223215"/>
                              </a:lnTo>
                              <a:lnTo>
                                <a:pt x="1644953" y="223215"/>
                              </a:lnTo>
                              <a:lnTo>
                                <a:pt x="1601473" y="81297"/>
                              </a:lnTo>
                              <a:lnTo>
                                <a:pt x="1566925" y="81297"/>
                              </a:lnTo>
                              <a:lnTo>
                                <a:pt x="1522630" y="223215"/>
                              </a:lnTo>
                              <a:lnTo>
                                <a:pt x="1522063" y="223215"/>
                              </a:lnTo>
                              <a:lnTo>
                                <a:pt x="1485023" y="81297"/>
                              </a:lnTo>
                              <a:lnTo>
                                <a:pt x="1446552" y="81297"/>
                              </a:lnTo>
                              <a:lnTo>
                                <a:pt x="1504789" y="278317"/>
                              </a:lnTo>
                              <a:lnTo>
                                <a:pt x="1537116" y="278317"/>
                              </a:lnTo>
                              <a:lnTo>
                                <a:pt x="1582817" y="128315"/>
                              </a:lnTo>
                              <a:lnTo>
                                <a:pt x="1583385" y="128315"/>
                              </a:lnTo>
                              <a:lnTo>
                                <a:pt x="1629086" y="278317"/>
                              </a:lnTo>
                              <a:lnTo>
                                <a:pt x="1662523" y="278317"/>
                              </a:lnTo>
                              <a:lnTo>
                                <a:pt x="1719946" y="81297"/>
                              </a:lnTo>
                              <a:lnTo>
                                <a:pt x="1684263" y="81297"/>
                              </a:lnTo>
                              <a:close/>
                              <a:moveTo>
                                <a:pt x="1386390" y="180780"/>
                              </a:moveTo>
                              <a:cubicBezTo>
                                <a:pt x="1388241" y="183663"/>
                                <a:pt x="1389548" y="186990"/>
                                <a:pt x="1390289" y="190810"/>
                              </a:cubicBezTo>
                              <a:cubicBezTo>
                                <a:pt x="1391029" y="194605"/>
                                <a:pt x="1391399" y="198548"/>
                                <a:pt x="1391399" y="202638"/>
                              </a:cubicBezTo>
                              <a:lnTo>
                                <a:pt x="1391399" y="278341"/>
                              </a:lnTo>
                              <a:lnTo>
                                <a:pt x="1424836" y="278341"/>
                              </a:lnTo>
                              <a:lnTo>
                                <a:pt x="1424836" y="198745"/>
                              </a:lnTo>
                              <a:cubicBezTo>
                                <a:pt x="1424836" y="190785"/>
                                <a:pt x="1423997" y="183294"/>
                                <a:pt x="1422319" y="176344"/>
                              </a:cubicBezTo>
                              <a:cubicBezTo>
                                <a:pt x="1420666" y="169395"/>
                                <a:pt x="1417902" y="163308"/>
                                <a:pt x="1414102" y="158133"/>
                              </a:cubicBezTo>
                              <a:cubicBezTo>
                                <a:pt x="1410302" y="152934"/>
                                <a:pt x="1405317" y="148843"/>
                                <a:pt x="1399197" y="145886"/>
                              </a:cubicBezTo>
                              <a:cubicBezTo>
                                <a:pt x="1393077" y="142929"/>
                                <a:pt x="1385551" y="141425"/>
                                <a:pt x="1376643" y="141425"/>
                              </a:cubicBezTo>
                              <a:cubicBezTo>
                                <a:pt x="1366599" y="141425"/>
                                <a:pt x="1357962" y="143421"/>
                                <a:pt x="1350732" y="147414"/>
                              </a:cubicBezTo>
                              <a:cubicBezTo>
                                <a:pt x="1343477" y="151406"/>
                                <a:pt x="1337456" y="157665"/>
                                <a:pt x="1332619" y="166191"/>
                              </a:cubicBezTo>
                              <a:cubicBezTo>
                                <a:pt x="1325734" y="149681"/>
                                <a:pt x="1311817" y="141401"/>
                                <a:pt x="1290817" y="141401"/>
                              </a:cubicBezTo>
                              <a:cubicBezTo>
                                <a:pt x="1279663" y="141401"/>
                                <a:pt x="1270779" y="143865"/>
                                <a:pt x="1264215" y="148794"/>
                              </a:cubicBezTo>
                              <a:cubicBezTo>
                                <a:pt x="1257602" y="153722"/>
                                <a:pt x="1252839" y="159316"/>
                                <a:pt x="1249853" y="165625"/>
                              </a:cubicBezTo>
                              <a:lnTo>
                                <a:pt x="1249286" y="165625"/>
                              </a:lnTo>
                              <a:lnTo>
                                <a:pt x="1249286" y="144752"/>
                              </a:lnTo>
                              <a:lnTo>
                                <a:pt x="1217527" y="144752"/>
                              </a:lnTo>
                              <a:lnTo>
                                <a:pt x="1217527" y="278341"/>
                              </a:lnTo>
                              <a:lnTo>
                                <a:pt x="1250964" y="278341"/>
                              </a:lnTo>
                              <a:lnTo>
                                <a:pt x="1250964" y="205423"/>
                              </a:lnTo>
                              <a:cubicBezTo>
                                <a:pt x="1250964" y="200987"/>
                                <a:pt x="1251531" y="196724"/>
                                <a:pt x="1252642" y="192633"/>
                              </a:cubicBezTo>
                              <a:cubicBezTo>
                                <a:pt x="1253752" y="188543"/>
                                <a:pt x="1255578" y="184920"/>
                                <a:pt x="1258071" y="181766"/>
                              </a:cubicBezTo>
                              <a:cubicBezTo>
                                <a:pt x="1260588" y="178611"/>
                                <a:pt x="1263746" y="176098"/>
                                <a:pt x="1267547" y="174250"/>
                              </a:cubicBezTo>
                              <a:cubicBezTo>
                                <a:pt x="1271347" y="172401"/>
                                <a:pt x="1276035" y="171465"/>
                                <a:pt x="1281637" y="171465"/>
                              </a:cubicBezTo>
                              <a:cubicBezTo>
                                <a:pt x="1289805" y="171465"/>
                                <a:pt x="1295653" y="173929"/>
                                <a:pt x="1299182" y="178833"/>
                              </a:cubicBezTo>
                              <a:cubicBezTo>
                                <a:pt x="1302686" y="183762"/>
                                <a:pt x="1304463" y="190391"/>
                                <a:pt x="1304463" y="198745"/>
                              </a:cubicBezTo>
                              <a:lnTo>
                                <a:pt x="1304463" y="278341"/>
                              </a:lnTo>
                              <a:lnTo>
                                <a:pt x="1337900" y="278341"/>
                              </a:lnTo>
                              <a:lnTo>
                                <a:pt x="1337900" y="205990"/>
                              </a:lnTo>
                              <a:cubicBezTo>
                                <a:pt x="1337900" y="201726"/>
                                <a:pt x="1338418" y="197513"/>
                                <a:pt x="1339430" y="193348"/>
                              </a:cubicBezTo>
                              <a:cubicBezTo>
                                <a:pt x="1340442" y="189159"/>
                                <a:pt x="1342120" y="185462"/>
                                <a:pt x="1344439" y="182209"/>
                              </a:cubicBezTo>
                              <a:cubicBezTo>
                                <a:pt x="1346759" y="178956"/>
                                <a:pt x="1349745" y="176344"/>
                                <a:pt x="1353348" y="174422"/>
                              </a:cubicBezTo>
                              <a:cubicBezTo>
                                <a:pt x="1356975" y="172475"/>
                                <a:pt x="1361392" y="171490"/>
                                <a:pt x="1366599" y="171490"/>
                              </a:cubicBezTo>
                              <a:cubicBezTo>
                                <a:pt x="1371806" y="171490"/>
                                <a:pt x="1375705" y="172328"/>
                                <a:pt x="1378839" y="174003"/>
                              </a:cubicBezTo>
                              <a:cubicBezTo>
                                <a:pt x="1381997" y="175679"/>
                                <a:pt x="1384514" y="177946"/>
                                <a:pt x="1386365" y="180829"/>
                              </a:cubicBezTo>
                              <a:moveTo>
                                <a:pt x="2191494" y="175088"/>
                              </a:moveTo>
                              <a:cubicBezTo>
                                <a:pt x="2197342" y="169321"/>
                                <a:pt x="2205288" y="166463"/>
                                <a:pt x="2215307" y="166463"/>
                              </a:cubicBezTo>
                              <a:cubicBezTo>
                                <a:pt x="2225893" y="166463"/>
                                <a:pt x="2234160" y="169296"/>
                                <a:pt x="2240107" y="174940"/>
                              </a:cubicBezTo>
                              <a:cubicBezTo>
                                <a:pt x="2246054" y="180608"/>
                                <a:pt x="2249114" y="188345"/>
                                <a:pt x="2249312" y="198178"/>
                              </a:cubicBezTo>
                              <a:lnTo>
                                <a:pt x="2180760" y="198178"/>
                              </a:lnTo>
                              <a:cubicBezTo>
                                <a:pt x="2182067" y="188543"/>
                                <a:pt x="2185621" y="180829"/>
                                <a:pt x="2191494" y="175088"/>
                              </a:cubicBezTo>
                              <a:moveTo>
                                <a:pt x="2250447" y="275532"/>
                              </a:moveTo>
                              <a:cubicBezTo>
                                <a:pt x="2260095" y="271441"/>
                                <a:pt x="2268831" y="264590"/>
                                <a:pt x="2276629" y="254930"/>
                              </a:cubicBezTo>
                              <a:lnTo>
                                <a:pt x="2252643" y="236867"/>
                              </a:lnTo>
                              <a:cubicBezTo>
                                <a:pt x="2248374" y="242042"/>
                                <a:pt x="2243414" y="246379"/>
                                <a:pt x="2237738" y="249805"/>
                              </a:cubicBezTo>
                              <a:cubicBezTo>
                                <a:pt x="2232063" y="253255"/>
                                <a:pt x="2225079" y="254955"/>
                                <a:pt x="2216714" y="254955"/>
                              </a:cubicBezTo>
                              <a:cubicBezTo>
                                <a:pt x="2207238" y="254955"/>
                                <a:pt x="2199168" y="252170"/>
                                <a:pt x="2192456" y="246601"/>
                              </a:cubicBezTo>
                              <a:cubicBezTo>
                                <a:pt x="2185769" y="241032"/>
                                <a:pt x="2181870" y="233245"/>
                                <a:pt x="2180760" y="223240"/>
                              </a:cubicBezTo>
                              <a:lnTo>
                                <a:pt x="2282749" y="223240"/>
                              </a:lnTo>
                              <a:lnTo>
                                <a:pt x="2282749" y="214048"/>
                              </a:lnTo>
                              <a:cubicBezTo>
                                <a:pt x="2282749" y="202367"/>
                                <a:pt x="2281219" y="192042"/>
                                <a:pt x="2278159" y="183023"/>
                              </a:cubicBezTo>
                              <a:cubicBezTo>
                                <a:pt x="2275099" y="174028"/>
                                <a:pt x="2270830" y="166463"/>
                                <a:pt x="2265327" y="160326"/>
                              </a:cubicBezTo>
                              <a:cubicBezTo>
                                <a:pt x="2259849" y="154215"/>
                                <a:pt x="2253260" y="149533"/>
                                <a:pt x="2245536" y="146280"/>
                              </a:cubicBezTo>
                              <a:cubicBezTo>
                                <a:pt x="2237837" y="143027"/>
                                <a:pt x="2229323" y="141401"/>
                                <a:pt x="2220045" y="141401"/>
                              </a:cubicBezTo>
                              <a:cubicBezTo>
                                <a:pt x="2210002" y="141401"/>
                                <a:pt x="2200526" y="143076"/>
                                <a:pt x="2191642" y="146428"/>
                              </a:cubicBezTo>
                              <a:cubicBezTo>
                                <a:pt x="2182734" y="149779"/>
                                <a:pt x="2175010" y="154486"/>
                                <a:pt x="2168495" y="160622"/>
                              </a:cubicBezTo>
                              <a:cubicBezTo>
                                <a:pt x="2161981" y="166758"/>
                                <a:pt x="2156848" y="174126"/>
                                <a:pt x="2153023" y="182751"/>
                              </a:cubicBezTo>
                              <a:cubicBezTo>
                                <a:pt x="2149223" y="191376"/>
                                <a:pt x="2147323" y="200987"/>
                                <a:pt x="2147323" y="211534"/>
                              </a:cubicBezTo>
                              <a:cubicBezTo>
                                <a:pt x="2147323" y="222081"/>
                                <a:pt x="2149223" y="231717"/>
                                <a:pt x="2153023" y="240342"/>
                              </a:cubicBezTo>
                              <a:cubicBezTo>
                                <a:pt x="2156823" y="248967"/>
                                <a:pt x="2161981" y="256335"/>
                                <a:pt x="2168495" y="262471"/>
                              </a:cubicBezTo>
                              <a:cubicBezTo>
                                <a:pt x="2175010" y="268583"/>
                                <a:pt x="2182709" y="273314"/>
                                <a:pt x="2191642" y="276665"/>
                              </a:cubicBezTo>
                              <a:cubicBezTo>
                                <a:pt x="2200550" y="280017"/>
                                <a:pt x="2210026" y="281668"/>
                                <a:pt x="2220045" y="281668"/>
                              </a:cubicBezTo>
                              <a:cubicBezTo>
                                <a:pt x="2230631" y="281668"/>
                                <a:pt x="2240749" y="279623"/>
                                <a:pt x="2250422" y="275557"/>
                              </a:cubicBezTo>
                              <a:moveTo>
                                <a:pt x="2079758" y="226566"/>
                              </a:moveTo>
                              <a:cubicBezTo>
                                <a:pt x="2077981" y="231396"/>
                                <a:pt x="2075390" y="235660"/>
                                <a:pt x="2071960" y="239356"/>
                              </a:cubicBezTo>
                              <a:cubicBezTo>
                                <a:pt x="2068505" y="243077"/>
                                <a:pt x="2064384" y="246034"/>
                                <a:pt x="2059547" y="248252"/>
                              </a:cubicBezTo>
                              <a:cubicBezTo>
                                <a:pt x="2054711" y="250495"/>
                                <a:pt x="2049257" y="251604"/>
                                <a:pt x="2043113" y="251604"/>
                              </a:cubicBezTo>
                              <a:cubicBezTo>
                                <a:pt x="2036968" y="251604"/>
                                <a:pt x="2031490" y="250495"/>
                                <a:pt x="2026678" y="248252"/>
                              </a:cubicBezTo>
                              <a:cubicBezTo>
                                <a:pt x="2021841" y="246034"/>
                                <a:pt x="2017720" y="243077"/>
                                <a:pt x="2014290" y="239356"/>
                              </a:cubicBezTo>
                              <a:cubicBezTo>
                                <a:pt x="2010835" y="235660"/>
                                <a:pt x="2008244" y="231372"/>
                                <a:pt x="2006468" y="226566"/>
                              </a:cubicBezTo>
                              <a:cubicBezTo>
                                <a:pt x="2004716" y="221736"/>
                                <a:pt x="2003827" y="216734"/>
                                <a:pt x="2003827" y="211534"/>
                              </a:cubicBezTo>
                              <a:cubicBezTo>
                                <a:pt x="2003827" y="206335"/>
                                <a:pt x="2004716" y="201332"/>
                                <a:pt x="2006468" y="196502"/>
                              </a:cubicBezTo>
                              <a:cubicBezTo>
                                <a:pt x="2008244" y="191672"/>
                                <a:pt x="2010835" y="187409"/>
                                <a:pt x="2014290" y="183713"/>
                              </a:cubicBezTo>
                              <a:cubicBezTo>
                                <a:pt x="2017720" y="179991"/>
                                <a:pt x="2021866" y="177034"/>
                                <a:pt x="2026678" y="174816"/>
                              </a:cubicBezTo>
                              <a:cubicBezTo>
                                <a:pt x="2031514" y="172599"/>
                                <a:pt x="2036993" y="171465"/>
                                <a:pt x="2043113" y="171465"/>
                              </a:cubicBezTo>
                              <a:cubicBezTo>
                                <a:pt x="2049232" y="171465"/>
                                <a:pt x="2054735" y="172574"/>
                                <a:pt x="2059547" y="174816"/>
                              </a:cubicBezTo>
                              <a:cubicBezTo>
                                <a:pt x="2064384" y="177034"/>
                                <a:pt x="2068505" y="179991"/>
                                <a:pt x="2071960" y="183713"/>
                              </a:cubicBezTo>
                              <a:cubicBezTo>
                                <a:pt x="2075390" y="187409"/>
                                <a:pt x="2077981" y="191672"/>
                                <a:pt x="2079758" y="196502"/>
                              </a:cubicBezTo>
                              <a:cubicBezTo>
                                <a:pt x="2081510" y="201332"/>
                                <a:pt x="2082398" y="206335"/>
                                <a:pt x="2082398" y="211534"/>
                              </a:cubicBezTo>
                              <a:cubicBezTo>
                                <a:pt x="2082398" y="216734"/>
                                <a:pt x="2081510" y="221736"/>
                                <a:pt x="2079758" y="226566"/>
                              </a:cubicBezTo>
                              <a:moveTo>
                                <a:pt x="2114725" y="278317"/>
                              </a:moveTo>
                              <a:lnTo>
                                <a:pt x="2114725" y="67940"/>
                              </a:lnTo>
                              <a:lnTo>
                                <a:pt x="2081287" y="67940"/>
                              </a:lnTo>
                              <a:lnTo>
                                <a:pt x="2081287" y="161731"/>
                              </a:lnTo>
                              <a:lnTo>
                                <a:pt x="2080449" y="161731"/>
                              </a:lnTo>
                              <a:cubicBezTo>
                                <a:pt x="2078771" y="159513"/>
                                <a:pt x="2076648" y="157246"/>
                                <a:pt x="2074032" y="154905"/>
                              </a:cubicBezTo>
                              <a:cubicBezTo>
                                <a:pt x="2071417" y="152589"/>
                                <a:pt x="2068258" y="150395"/>
                                <a:pt x="2064557" y="148375"/>
                              </a:cubicBezTo>
                              <a:cubicBezTo>
                                <a:pt x="2060830" y="146329"/>
                                <a:pt x="2056561" y="144678"/>
                                <a:pt x="2051725" y="143348"/>
                              </a:cubicBezTo>
                              <a:cubicBezTo>
                                <a:pt x="2046888" y="142041"/>
                                <a:pt x="2041336" y="141401"/>
                                <a:pt x="2035019" y="141401"/>
                              </a:cubicBezTo>
                              <a:cubicBezTo>
                                <a:pt x="2025543" y="141401"/>
                                <a:pt x="2016807" y="143224"/>
                                <a:pt x="2008837" y="146847"/>
                              </a:cubicBezTo>
                              <a:cubicBezTo>
                                <a:pt x="2000866" y="150445"/>
                                <a:pt x="1994006" y="155423"/>
                                <a:pt x="1988355" y="161731"/>
                              </a:cubicBezTo>
                              <a:cubicBezTo>
                                <a:pt x="1982679" y="168040"/>
                                <a:pt x="1978262" y="175457"/>
                                <a:pt x="1975103" y="184008"/>
                              </a:cubicBezTo>
                              <a:cubicBezTo>
                                <a:pt x="1971945" y="192535"/>
                                <a:pt x="1970365" y="201726"/>
                                <a:pt x="1970365" y="211559"/>
                              </a:cubicBezTo>
                              <a:cubicBezTo>
                                <a:pt x="1970365" y="221391"/>
                                <a:pt x="1971846" y="230583"/>
                                <a:pt x="1974807" y="239110"/>
                              </a:cubicBezTo>
                              <a:cubicBezTo>
                                <a:pt x="1977768" y="247661"/>
                                <a:pt x="1982136" y="255078"/>
                                <a:pt x="1987911" y="261387"/>
                              </a:cubicBezTo>
                              <a:cubicBezTo>
                                <a:pt x="1993660" y="267695"/>
                                <a:pt x="2000570" y="272649"/>
                                <a:pt x="2008664" y="276271"/>
                              </a:cubicBezTo>
                              <a:cubicBezTo>
                                <a:pt x="2016733" y="279894"/>
                                <a:pt x="2025987" y="281693"/>
                                <a:pt x="2036400" y="281693"/>
                              </a:cubicBezTo>
                              <a:cubicBezTo>
                                <a:pt x="2045876" y="281693"/>
                                <a:pt x="2054686" y="279844"/>
                                <a:pt x="2062879" y="276123"/>
                              </a:cubicBezTo>
                              <a:cubicBezTo>
                                <a:pt x="2071047" y="272427"/>
                                <a:pt x="2077537" y="266488"/>
                                <a:pt x="2082398" y="258306"/>
                              </a:cubicBezTo>
                              <a:lnTo>
                                <a:pt x="2082965" y="258306"/>
                              </a:lnTo>
                              <a:lnTo>
                                <a:pt x="2082965" y="278341"/>
                              </a:lnTo>
                              <a:lnTo>
                                <a:pt x="2114725" y="278341"/>
                              </a:lnTo>
                              <a:close/>
                              <a:moveTo>
                                <a:pt x="1853225" y="175088"/>
                              </a:moveTo>
                              <a:cubicBezTo>
                                <a:pt x="1859073" y="169321"/>
                                <a:pt x="1867019" y="166463"/>
                                <a:pt x="1877038" y="166463"/>
                              </a:cubicBezTo>
                              <a:cubicBezTo>
                                <a:pt x="1887624" y="166463"/>
                                <a:pt x="1895891" y="169296"/>
                                <a:pt x="1901838" y="174940"/>
                              </a:cubicBezTo>
                              <a:cubicBezTo>
                                <a:pt x="1907785" y="180608"/>
                                <a:pt x="1910845" y="188345"/>
                                <a:pt x="1911043" y="198178"/>
                              </a:cubicBezTo>
                              <a:lnTo>
                                <a:pt x="1842491" y="198178"/>
                              </a:lnTo>
                              <a:cubicBezTo>
                                <a:pt x="1843798" y="188543"/>
                                <a:pt x="1847352" y="180829"/>
                                <a:pt x="1853225" y="175088"/>
                              </a:cubicBezTo>
                              <a:moveTo>
                                <a:pt x="1853348" y="276641"/>
                              </a:moveTo>
                              <a:cubicBezTo>
                                <a:pt x="1862257" y="279992"/>
                                <a:pt x="1871732" y="281643"/>
                                <a:pt x="1881751" y="281643"/>
                              </a:cubicBezTo>
                              <a:cubicBezTo>
                                <a:pt x="1892337" y="281643"/>
                                <a:pt x="1902455" y="279598"/>
                                <a:pt x="1912128" y="275532"/>
                              </a:cubicBezTo>
                              <a:cubicBezTo>
                                <a:pt x="1921777" y="271441"/>
                                <a:pt x="1930513" y="264590"/>
                                <a:pt x="1938310" y="254930"/>
                              </a:cubicBezTo>
                              <a:lnTo>
                                <a:pt x="1914325" y="236867"/>
                              </a:lnTo>
                              <a:cubicBezTo>
                                <a:pt x="1910056" y="242042"/>
                                <a:pt x="1905095" y="246379"/>
                                <a:pt x="1899420" y="249805"/>
                              </a:cubicBezTo>
                              <a:cubicBezTo>
                                <a:pt x="1893744" y="253255"/>
                                <a:pt x="1886761" y="254955"/>
                                <a:pt x="1878395" y="254955"/>
                              </a:cubicBezTo>
                              <a:cubicBezTo>
                                <a:pt x="1868919" y="254955"/>
                                <a:pt x="1860850" y="252170"/>
                                <a:pt x="1854138" y="246601"/>
                              </a:cubicBezTo>
                              <a:cubicBezTo>
                                <a:pt x="1847450" y="241032"/>
                                <a:pt x="1843552" y="233245"/>
                                <a:pt x="1842441" y="223240"/>
                              </a:cubicBezTo>
                              <a:lnTo>
                                <a:pt x="1944430" y="223240"/>
                              </a:lnTo>
                              <a:lnTo>
                                <a:pt x="1944430" y="214048"/>
                              </a:lnTo>
                              <a:cubicBezTo>
                                <a:pt x="1944430" y="202367"/>
                                <a:pt x="1942900" y="192042"/>
                                <a:pt x="1939840" y="183023"/>
                              </a:cubicBezTo>
                              <a:cubicBezTo>
                                <a:pt x="1936780" y="174028"/>
                                <a:pt x="1932511" y="166463"/>
                                <a:pt x="1927008" y="160326"/>
                              </a:cubicBezTo>
                              <a:cubicBezTo>
                                <a:pt x="1921530" y="154215"/>
                                <a:pt x="1914941" y="149533"/>
                                <a:pt x="1907218" y="146280"/>
                              </a:cubicBezTo>
                              <a:cubicBezTo>
                                <a:pt x="1899519" y="143027"/>
                                <a:pt x="1891005" y="141401"/>
                                <a:pt x="1881727" y="141401"/>
                              </a:cubicBezTo>
                              <a:cubicBezTo>
                                <a:pt x="1871683" y="141401"/>
                                <a:pt x="1862207" y="143076"/>
                                <a:pt x="1853324" y="146428"/>
                              </a:cubicBezTo>
                              <a:cubicBezTo>
                                <a:pt x="1844415" y="149779"/>
                                <a:pt x="1836691" y="154486"/>
                                <a:pt x="1830177" y="160622"/>
                              </a:cubicBezTo>
                              <a:cubicBezTo>
                                <a:pt x="1823662" y="166758"/>
                                <a:pt x="1818529" y="174126"/>
                                <a:pt x="1814704" y="182751"/>
                              </a:cubicBezTo>
                              <a:cubicBezTo>
                                <a:pt x="1810904" y="191376"/>
                                <a:pt x="1809004" y="200987"/>
                                <a:pt x="1809004" y="211534"/>
                              </a:cubicBezTo>
                              <a:cubicBezTo>
                                <a:pt x="1809004" y="222081"/>
                                <a:pt x="1810904" y="231717"/>
                                <a:pt x="1814704" y="240342"/>
                              </a:cubicBezTo>
                              <a:cubicBezTo>
                                <a:pt x="1818505" y="248967"/>
                                <a:pt x="1823662" y="256335"/>
                                <a:pt x="1830177" y="262471"/>
                              </a:cubicBezTo>
                              <a:cubicBezTo>
                                <a:pt x="1836691" y="268583"/>
                                <a:pt x="1844391" y="273314"/>
                                <a:pt x="1853324" y="276665"/>
                              </a:cubicBezTo>
                              <a:moveTo>
                                <a:pt x="2400926" y="185511"/>
                              </a:moveTo>
                              <a:cubicBezTo>
                                <a:pt x="2402505" y="189504"/>
                                <a:pt x="2403467" y="193767"/>
                                <a:pt x="2403862" y="198326"/>
                              </a:cubicBezTo>
                              <a:cubicBezTo>
                                <a:pt x="2404232" y="202860"/>
                                <a:pt x="2404430" y="207000"/>
                                <a:pt x="2404430" y="210721"/>
                              </a:cubicBezTo>
                              <a:lnTo>
                                <a:pt x="2404430" y="278341"/>
                              </a:lnTo>
                              <a:lnTo>
                                <a:pt x="2437867" y="278341"/>
                              </a:lnTo>
                              <a:lnTo>
                                <a:pt x="2437867" y="194013"/>
                              </a:lnTo>
                              <a:cubicBezTo>
                                <a:pt x="2437867" y="187163"/>
                                <a:pt x="2437028" y="180558"/>
                                <a:pt x="2435350" y="174274"/>
                              </a:cubicBezTo>
                              <a:cubicBezTo>
                                <a:pt x="2433672" y="167966"/>
                                <a:pt x="2430908" y="162396"/>
                                <a:pt x="2426984" y="157566"/>
                              </a:cubicBezTo>
                              <a:cubicBezTo>
                                <a:pt x="2423085" y="152736"/>
                                <a:pt x="2418027" y="148843"/>
                                <a:pt x="2411808" y="145886"/>
                              </a:cubicBezTo>
                              <a:cubicBezTo>
                                <a:pt x="2405590" y="142929"/>
                                <a:pt x="2398014" y="141425"/>
                                <a:pt x="2389081" y="141425"/>
                              </a:cubicBezTo>
                              <a:cubicBezTo>
                                <a:pt x="2377952" y="141425"/>
                                <a:pt x="2369117" y="143890"/>
                                <a:pt x="2362603" y="148818"/>
                              </a:cubicBezTo>
                              <a:cubicBezTo>
                                <a:pt x="2356113" y="153747"/>
                                <a:pt x="2351276" y="159513"/>
                                <a:pt x="2348117" y="166216"/>
                              </a:cubicBezTo>
                              <a:lnTo>
                                <a:pt x="2347550" y="166216"/>
                              </a:lnTo>
                              <a:lnTo>
                                <a:pt x="2347550" y="144777"/>
                              </a:lnTo>
                              <a:lnTo>
                                <a:pt x="2315791" y="144777"/>
                              </a:lnTo>
                              <a:lnTo>
                                <a:pt x="2315791" y="278366"/>
                              </a:lnTo>
                              <a:lnTo>
                                <a:pt x="2349228" y="278366"/>
                              </a:lnTo>
                              <a:lnTo>
                                <a:pt x="2349228" y="205448"/>
                              </a:lnTo>
                              <a:cubicBezTo>
                                <a:pt x="2349228" y="201012"/>
                                <a:pt x="2349795" y="196749"/>
                                <a:pt x="2350906" y="192658"/>
                              </a:cubicBezTo>
                              <a:cubicBezTo>
                                <a:pt x="2352016" y="188567"/>
                                <a:pt x="2353818" y="184945"/>
                                <a:pt x="2356335" y="181790"/>
                              </a:cubicBezTo>
                              <a:cubicBezTo>
                                <a:pt x="2358852" y="178636"/>
                                <a:pt x="2362010" y="176123"/>
                                <a:pt x="2365811" y="174274"/>
                              </a:cubicBezTo>
                              <a:cubicBezTo>
                                <a:pt x="2369611" y="172426"/>
                                <a:pt x="2374299" y="171490"/>
                                <a:pt x="2379876" y="171490"/>
                              </a:cubicBezTo>
                              <a:cubicBezTo>
                                <a:pt x="2385453" y="171490"/>
                                <a:pt x="2390191" y="172845"/>
                                <a:pt x="2393547" y="175531"/>
                              </a:cubicBezTo>
                              <a:cubicBezTo>
                                <a:pt x="2396903" y="178217"/>
                                <a:pt x="2399346" y="181544"/>
                                <a:pt x="2400926" y="185536"/>
                              </a:cubicBezTo>
                              <a:moveTo>
                                <a:pt x="2849302" y="173141"/>
                              </a:moveTo>
                              <a:lnTo>
                                <a:pt x="2849302" y="144752"/>
                              </a:lnTo>
                              <a:lnTo>
                                <a:pt x="2812534" y="144752"/>
                              </a:lnTo>
                              <a:lnTo>
                                <a:pt x="2812534" y="106088"/>
                              </a:lnTo>
                              <a:lnTo>
                                <a:pt x="2779072" y="106088"/>
                              </a:lnTo>
                              <a:lnTo>
                                <a:pt x="2779072" y="144752"/>
                              </a:lnTo>
                              <a:lnTo>
                                <a:pt x="2751508" y="144752"/>
                              </a:lnTo>
                              <a:lnTo>
                                <a:pt x="2751508" y="173141"/>
                              </a:lnTo>
                              <a:lnTo>
                                <a:pt x="2779072" y="173141"/>
                              </a:lnTo>
                              <a:lnTo>
                                <a:pt x="2779072" y="234354"/>
                              </a:lnTo>
                              <a:cubicBezTo>
                                <a:pt x="2779072" y="242141"/>
                                <a:pt x="2779689" y="249016"/>
                                <a:pt x="2780874" y="254930"/>
                              </a:cubicBezTo>
                              <a:cubicBezTo>
                                <a:pt x="2782083" y="260869"/>
                                <a:pt x="2784304" y="265847"/>
                                <a:pt x="2787561" y="269839"/>
                              </a:cubicBezTo>
                              <a:cubicBezTo>
                                <a:pt x="2790818" y="273832"/>
                                <a:pt x="2795285" y="276789"/>
                                <a:pt x="2800936" y="278735"/>
                              </a:cubicBezTo>
                              <a:cubicBezTo>
                                <a:pt x="2806612" y="280682"/>
                                <a:pt x="2813891" y="281643"/>
                                <a:pt x="2822800" y="281643"/>
                              </a:cubicBezTo>
                              <a:cubicBezTo>
                                <a:pt x="2826699" y="281643"/>
                                <a:pt x="2831214" y="281323"/>
                                <a:pt x="2836322" y="280658"/>
                              </a:cubicBezTo>
                              <a:cubicBezTo>
                                <a:pt x="2841430" y="280017"/>
                                <a:pt x="2845749" y="278859"/>
                                <a:pt x="2849278" y="277183"/>
                              </a:cubicBezTo>
                              <a:lnTo>
                                <a:pt x="2849278" y="249065"/>
                              </a:lnTo>
                              <a:cubicBezTo>
                                <a:pt x="2847230" y="250569"/>
                                <a:pt x="2844441" y="251628"/>
                                <a:pt x="2840912" y="252269"/>
                              </a:cubicBezTo>
                              <a:cubicBezTo>
                                <a:pt x="2837383" y="252934"/>
                                <a:pt x="2834126" y="253255"/>
                                <a:pt x="2831165" y="253255"/>
                              </a:cubicBezTo>
                              <a:cubicBezTo>
                                <a:pt x="2823737" y="253255"/>
                                <a:pt x="2818777" y="251308"/>
                                <a:pt x="2816260" y="247390"/>
                              </a:cubicBezTo>
                              <a:cubicBezTo>
                                <a:pt x="2813743" y="243496"/>
                                <a:pt x="2812509" y="238198"/>
                                <a:pt x="2812509" y="231520"/>
                              </a:cubicBezTo>
                              <a:lnTo>
                                <a:pt x="2812509" y="173091"/>
                              </a:lnTo>
                              <a:lnTo>
                                <a:pt x="2849278" y="173091"/>
                              </a:lnTo>
                              <a:close/>
                              <a:moveTo>
                                <a:pt x="1759527" y="119419"/>
                              </a:moveTo>
                              <a:cubicBezTo>
                                <a:pt x="1765647" y="119419"/>
                                <a:pt x="1770829" y="117522"/>
                                <a:pt x="1775000" y="113727"/>
                              </a:cubicBezTo>
                              <a:cubicBezTo>
                                <a:pt x="1779195" y="109932"/>
                                <a:pt x="1781268" y="105151"/>
                                <a:pt x="1781268" y="99385"/>
                              </a:cubicBezTo>
                              <a:cubicBezTo>
                                <a:pt x="1781268" y="93618"/>
                                <a:pt x="1779195" y="88862"/>
                                <a:pt x="1775000" y="85043"/>
                              </a:cubicBezTo>
                              <a:cubicBezTo>
                                <a:pt x="1770829" y="81248"/>
                                <a:pt x="1765672" y="79350"/>
                                <a:pt x="1759527" y="79350"/>
                              </a:cubicBezTo>
                              <a:cubicBezTo>
                                <a:pt x="1753383" y="79350"/>
                                <a:pt x="1748324" y="81346"/>
                                <a:pt x="1744351" y="85338"/>
                              </a:cubicBezTo>
                              <a:cubicBezTo>
                                <a:pt x="1740353" y="89330"/>
                                <a:pt x="1738355" y="94013"/>
                                <a:pt x="1738355" y="99385"/>
                              </a:cubicBezTo>
                              <a:cubicBezTo>
                                <a:pt x="1738355" y="104757"/>
                                <a:pt x="1740353" y="109464"/>
                                <a:pt x="1744351" y="113456"/>
                              </a:cubicBezTo>
                              <a:cubicBezTo>
                                <a:pt x="1748349" y="117448"/>
                                <a:pt x="1753407" y="119444"/>
                                <a:pt x="1759527" y="119444"/>
                              </a:cubicBezTo>
                              <a:moveTo>
                                <a:pt x="1743092" y="278317"/>
                              </a:moveTo>
                              <a:lnTo>
                                <a:pt x="1776529" y="278317"/>
                              </a:lnTo>
                              <a:lnTo>
                                <a:pt x="1776529" y="144728"/>
                              </a:lnTo>
                              <a:lnTo>
                                <a:pt x="1743092" y="144728"/>
                              </a:lnTo>
                              <a:lnTo>
                                <a:pt x="1743092" y="278317"/>
                              </a:lnTo>
                              <a:close/>
                              <a:moveTo>
                                <a:pt x="660622" y="196502"/>
                              </a:moveTo>
                              <a:lnTo>
                                <a:pt x="747558" y="196502"/>
                              </a:lnTo>
                              <a:lnTo>
                                <a:pt x="747558" y="164787"/>
                              </a:lnTo>
                              <a:lnTo>
                                <a:pt x="660622" y="164787"/>
                              </a:lnTo>
                              <a:lnTo>
                                <a:pt x="660622" y="113037"/>
                              </a:lnTo>
                              <a:lnTo>
                                <a:pt x="752863" y="113037"/>
                              </a:lnTo>
                              <a:lnTo>
                                <a:pt x="752863" y="81297"/>
                              </a:lnTo>
                              <a:lnTo>
                                <a:pt x="625507" y="81297"/>
                              </a:lnTo>
                              <a:lnTo>
                                <a:pt x="625507" y="278317"/>
                              </a:lnTo>
                              <a:lnTo>
                                <a:pt x="660622" y="278317"/>
                              </a:lnTo>
                              <a:lnTo>
                                <a:pt x="660622" y="196502"/>
                              </a:lnTo>
                              <a:close/>
                              <a:moveTo>
                                <a:pt x="2716912" y="206384"/>
                              </a:moveTo>
                              <a:cubicBezTo>
                                <a:pt x="2711508" y="203501"/>
                                <a:pt x="2705708" y="201381"/>
                                <a:pt x="2699490" y="199977"/>
                              </a:cubicBezTo>
                              <a:cubicBezTo>
                                <a:pt x="2693271" y="198572"/>
                                <a:pt x="2687448" y="197241"/>
                                <a:pt x="2682068" y="195935"/>
                              </a:cubicBezTo>
                              <a:cubicBezTo>
                                <a:pt x="2676664" y="194629"/>
                                <a:pt x="2672222" y="193052"/>
                                <a:pt x="2668693" y="191204"/>
                              </a:cubicBezTo>
                              <a:cubicBezTo>
                                <a:pt x="2665165" y="189356"/>
                                <a:pt x="2663412" y="186374"/>
                                <a:pt x="2663412" y="182308"/>
                              </a:cubicBezTo>
                              <a:cubicBezTo>
                                <a:pt x="2663412" y="177281"/>
                                <a:pt x="2665535" y="173683"/>
                                <a:pt x="2669828" y="171440"/>
                              </a:cubicBezTo>
                              <a:cubicBezTo>
                                <a:pt x="2674097" y="169223"/>
                                <a:pt x="2678465" y="168089"/>
                                <a:pt x="2682932" y="168089"/>
                              </a:cubicBezTo>
                              <a:cubicBezTo>
                                <a:pt x="2693888" y="168089"/>
                                <a:pt x="2702624" y="172648"/>
                                <a:pt x="2709114" y="181741"/>
                              </a:cubicBezTo>
                              <a:lnTo>
                                <a:pt x="2731397" y="161706"/>
                              </a:lnTo>
                              <a:cubicBezTo>
                                <a:pt x="2726017" y="154289"/>
                                <a:pt x="2718935" y="149065"/>
                                <a:pt x="2710224" y="145984"/>
                              </a:cubicBezTo>
                              <a:cubicBezTo>
                                <a:pt x="2701489" y="142929"/>
                                <a:pt x="2692679" y="141376"/>
                                <a:pt x="2683746" y="141376"/>
                              </a:cubicBezTo>
                              <a:cubicBezTo>
                                <a:pt x="2677059" y="141376"/>
                                <a:pt x="2670470" y="142214"/>
                                <a:pt x="2663955" y="143890"/>
                              </a:cubicBezTo>
                              <a:cubicBezTo>
                                <a:pt x="2657441" y="145565"/>
                                <a:pt x="2651691" y="148178"/>
                                <a:pt x="2646682" y="151677"/>
                              </a:cubicBezTo>
                              <a:cubicBezTo>
                                <a:pt x="2641647" y="155201"/>
                                <a:pt x="2637625" y="159710"/>
                                <a:pt x="2634565" y="165181"/>
                              </a:cubicBezTo>
                              <a:cubicBezTo>
                                <a:pt x="2631505" y="170652"/>
                                <a:pt x="2629975" y="177108"/>
                                <a:pt x="2629975" y="184526"/>
                              </a:cubicBezTo>
                              <a:cubicBezTo>
                                <a:pt x="2629975" y="193052"/>
                                <a:pt x="2631727" y="199730"/>
                                <a:pt x="2635256" y="204560"/>
                              </a:cubicBezTo>
                              <a:cubicBezTo>
                                <a:pt x="2638785" y="209390"/>
                                <a:pt x="2643227" y="213136"/>
                                <a:pt x="2648631" y="215822"/>
                              </a:cubicBezTo>
                              <a:cubicBezTo>
                                <a:pt x="2654011" y="218508"/>
                                <a:pt x="2659810" y="220455"/>
                                <a:pt x="2666053" y="221663"/>
                              </a:cubicBezTo>
                              <a:cubicBezTo>
                                <a:pt x="2672271" y="222870"/>
                                <a:pt x="2678070" y="224176"/>
                                <a:pt x="2683474" y="225556"/>
                              </a:cubicBezTo>
                              <a:cubicBezTo>
                                <a:pt x="2688854" y="226961"/>
                                <a:pt x="2693320" y="228735"/>
                                <a:pt x="2696849" y="230978"/>
                              </a:cubicBezTo>
                              <a:cubicBezTo>
                                <a:pt x="2700378" y="233220"/>
                                <a:pt x="2702130" y="236645"/>
                                <a:pt x="2702130" y="241278"/>
                              </a:cubicBezTo>
                              <a:cubicBezTo>
                                <a:pt x="2702130" y="243890"/>
                                <a:pt x="2701439" y="246133"/>
                                <a:pt x="2700057" y="248104"/>
                              </a:cubicBezTo>
                              <a:cubicBezTo>
                                <a:pt x="2698651" y="250051"/>
                                <a:pt x="2696849" y="251678"/>
                                <a:pt x="2694604" y="252984"/>
                              </a:cubicBezTo>
                              <a:cubicBezTo>
                                <a:pt x="2692383" y="254290"/>
                                <a:pt x="2689964" y="255202"/>
                                <a:pt x="2687349" y="255768"/>
                              </a:cubicBezTo>
                              <a:cubicBezTo>
                                <a:pt x="2684758" y="256335"/>
                                <a:pt x="2682241" y="256606"/>
                                <a:pt x="2679822" y="256606"/>
                              </a:cubicBezTo>
                              <a:cubicBezTo>
                                <a:pt x="2672765" y="256606"/>
                                <a:pt x="2666769" y="255078"/>
                                <a:pt x="2661858" y="252023"/>
                              </a:cubicBezTo>
                              <a:cubicBezTo>
                                <a:pt x="2656922" y="248967"/>
                                <a:pt x="2652332" y="245024"/>
                                <a:pt x="2648063" y="240194"/>
                              </a:cubicBezTo>
                              <a:lnTo>
                                <a:pt x="2625756" y="261067"/>
                              </a:lnTo>
                              <a:cubicBezTo>
                                <a:pt x="2632640" y="268854"/>
                                <a:pt x="2640438" y="274226"/>
                                <a:pt x="2649174" y="277208"/>
                              </a:cubicBezTo>
                              <a:cubicBezTo>
                                <a:pt x="2657885" y="280165"/>
                                <a:pt x="2667459" y="281643"/>
                                <a:pt x="2677873" y="281643"/>
                              </a:cubicBezTo>
                              <a:cubicBezTo>
                                <a:pt x="2684758" y="281643"/>
                                <a:pt x="2691618" y="280904"/>
                                <a:pt x="2698503" y="279425"/>
                              </a:cubicBezTo>
                              <a:cubicBezTo>
                                <a:pt x="2705363" y="277947"/>
                                <a:pt x="2711557" y="275532"/>
                                <a:pt x="2717035" y="272180"/>
                              </a:cubicBezTo>
                              <a:cubicBezTo>
                                <a:pt x="2722513" y="268854"/>
                                <a:pt x="2726980" y="264443"/>
                                <a:pt x="2730410" y="258972"/>
                              </a:cubicBezTo>
                              <a:cubicBezTo>
                                <a:pt x="2733840" y="253501"/>
                                <a:pt x="2735567" y="246774"/>
                                <a:pt x="2735567" y="238789"/>
                              </a:cubicBezTo>
                              <a:cubicBezTo>
                                <a:pt x="2735567" y="230090"/>
                                <a:pt x="2733790" y="223215"/>
                                <a:pt x="2730262" y="218213"/>
                              </a:cubicBezTo>
                              <a:cubicBezTo>
                                <a:pt x="2726733" y="213185"/>
                                <a:pt x="2722267" y="209267"/>
                                <a:pt x="2716887" y="206384"/>
                              </a:cubicBezTo>
                              <a:moveTo>
                                <a:pt x="1014215" y="141401"/>
                              </a:moveTo>
                              <a:cubicBezTo>
                                <a:pt x="1005307" y="141401"/>
                                <a:pt x="997410" y="143545"/>
                                <a:pt x="990525" y="147808"/>
                              </a:cubicBezTo>
                              <a:cubicBezTo>
                                <a:pt x="983640" y="152071"/>
                                <a:pt x="978360" y="158109"/>
                                <a:pt x="974633" y="165896"/>
                              </a:cubicBezTo>
                              <a:lnTo>
                                <a:pt x="974066" y="165896"/>
                              </a:lnTo>
                              <a:lnTo>
                                <a:pt x="974066" y="144752"/>
                              </a:lnTo>
                              <a:lnTo>
                                <a:pt x="940629" y="144752"/>
                              </a:lnTo>
                              <a:lnTo>
                                <a:pt x="940629" y="278341"/>
                              </a:lnTo>
                              <a:lnTo>
                                <a:pt x="974066" y="278341"/>
                              </a:lnTo>
                              <a:lnTo>
                                <a:pt x="974066" y="206828"/>
                              </a:lnTo>
                              <a:cubicBezTo>
                                <a:pt x="974066" y="204979"/>
                                <a:pt x="974485" y="202195"/>
                                <a:pt x="975324" y="198474"/>
                              </a:cubicBezTo>
                              <a:cubicBezTo>
                                <a:pt x="976163" y="194777"/>
                                <a:pt x="977841" y="191056"/>
                                <a:pt x="980334" y="187335"/>
                              </a:cubicBezTo>
                              <a:cubicBezTo>
                                <a:pt x="982851" y="183639"/>
                                <a:pt x="986478" y="180336"/>
                                <a:pt x="991192" y="177453"/>
                              </a:cubicBezTo>
                              <a:cubicBezTo>
                                <a:pt x="995929" y="174570"/>
                                <a:pt x="1002197" y="173141"/>
                                <a:pt x="1009995" y="173141"/>
                              </a:cubicBezTo>
                              <a:cubicBezTo>
                                <a:pt x="1012586" y="173141"/>
                                <a:pt x="1015251" y="173387"/>
                                <a:pt x="1017941" y="173831"/>
                              </a:cubicBezTo>
                              <a:cubicBezTo>
                                <a:pt x="1020631" y="174299"/>
                                <a:pt x="1023370" y="174915"/>
                                <a:pt x="1026158" y="175654"/>
                              </a:cubicBezTo>
                              <a:lnTo>
                                <a:pt x="1026158" y="143372"/>
                              </a:lnTo>
                              <a:cubicBezTo>
                                <a:pt x="1024110" y="142805"/>
                                <a:pt x="1022112" y="142362"/>
                                <a:pt x="1020162" y="141968"/>
                              </a:cubicBezTo>
                              <a:cubicBezTo>
                                <a:pt x="1018213" y="141598"/>
                                <a:pt x="1016214" y="141401"/>
                                <a:pt x="1014166" y="141401"/>
                              </a:cubicBezTo>
                              <a:moveTo>
                                <a:pt x="1099375" y="281643"/>
                              </a:moveTo>
                              <a:cubicBezTo>
                                <a:pt x="1110528" y="281643"/>
                                <a:pt x="1119338" y="279179"/>
                                <a:pt x="1125853" y="274275"/>
                              </a:cubicBezTo>
                              <a:cubicBezTo>
                                <a:pt x="1132343" y="269371"/>
                                <a:pt x="1137179" y="263555"/>
                                <a:pt x="1140363" y="256877"/>
                              </a:cubicBezTo>
                              <a:lnTo>
                                <a:pt x="1140905" y="256877"/>
                              </a:lnTo>
                              <a:lnTo>
                                <a:pt x="1140905" y="278317"/>
                              </a:lnTo>
                              <a:lnTo>
                                <a:pt x="1172689" y="278317"/>
                              </a:lnTo>
                              <a:lnTo>
                                <a:pt x="1172689" y="144728"/>
                              </a:lnTo>
                              <a:lnTo>
                                <a:pt x="1139252" y="144728"/>
                              </a:lnTo>
                              <a:lnTo>
                                <a:pt x="1139252" y="217646"/>
                              </a:lnTo>
                              <a:cubicBezTo>
                                <a:pt x="1139252" y="222081"/>
                                <a:pt x="1138685" y="226369"/>
                                <a:pt x="1137574" y="230435"/>
                              </a:cubicBezTo>
                              <a:cubicBezTo>
                                <a:pt x="1136464" y="234526"/>
                                <a:pt x="1134638" y="238149"/>
                                <a:pt x="1132121" y="241303"/>
                              </a:cubicBezTo>
                              <a:cubicBezTo>
                                <a:pt x="1129628" y="244457"/>
                                <a:pt x="1126445" y="246971"/>
                                <a:pt x="1122669" y="248819"/>
                              </a:cubicBezTo>
                              <a:cubicBezTo>
                                <a:pt x="1118869" y="250667"/>
                                <a:pt x="1114181" y="251604"/>
                                <a:pt x="1108579" y="251604"/>
                              </a:cubicBezTo>
                              <a:cubicBezTo>
                                <a:pt x="1102632" y="251604"/>
                                <a:pt x="1098042" y="250248"/>
                                <a:pt x="1094785" y="247562"/>
                              </a:cubicBezTo>
                              <a:cubicBezTo>
                                <a:pt x="1091527" y="244876"/>
                                <a:pt x="1089109" y="241549"/>
                                <a:pt x="1087554" y="237533"/>
                              </a:cubicBezTo>
                              <a:cubicBezTo>
                                <a:pt x="1085975" y="233540"/>
                                <a:pt x="1084988" y="229277"/>
                                <a:pt x="1084618" y="224743"/>
                              </a:cubicBezTo>
                              <a:cubicBezTo>
                                <a:pt x="1084248" y="220209"/>
                                <a:pt x="1084050" y="216069"/>
                                <a:pt x="1084050" y="212348"/>
                              </a:cubicBezTo>
                              <a:lnTo>
                                <a:pt x="1084050" y="144728"/>
                              </a:lnTo>
                              <a:lnTo>
                                <a:pt x="1050613" y="144728"/>
                              </a:lnTo>
                              <a:lnTo>
                                <a:pt x="1050613" y="229031"/>
                              </a:lnTo>
                              <a:cubicBezTo>
                                <a:pt x="1050613" y="235906"/>
                                <a:pt x="1051452" y="242486"/>
                                <a:pt x="1053130" y="248794"/>
                              </a:cubicBezTo>
                              <a:cubicBezTo>
                                <a:pt x="1054784" y="255103"/>
                                <a:pt x="1057572" y="260722"/>
                                <a:pt x="1061496" y="265625"/>
                              </a:cubicBezTo>
                              <a:cubicBezTo>
                                <a:pt x="1065395" y="270554"/>
                                <a:pt x="1070453" y="274448"/>
                                <a:pt x="1076672" y="277306"/>
                              </a:cubicBezTo>
                              <a:cubicBezTo>
                                <a:pt x="1082890" y="280189"/>
                                <a:pt x="1090466" y="281619"/>
                                <a:pt x="1099375" y="281619"/>
                              </a:cubicBezTo>
                              <a:moveTo>
                                <a:pt x="2503384" y="198178"/>
                              </a:moveTo>
                              <a:cubicBezTo>
                                <a:pt x="2504691" y="188543"/>
                                <a:pt x="2508245" y="180829"/>
                                <a:pt x="2514118" y="175088"/>
                              </a:cubicBezTo>
                              <a:cubicBezTo>
                                <a:pt x="2519966" y="169321"/>
                                <a:pt x="2527912" y="166463"/>
                                <a:pt x="2537931" y="166463"/>
                              </a:cubicBezTo>
                              <a:cubicBezTo>
                                <a:pt x="2548517" y="166463"/>
                                <a:pt x="2556784" y="169296"/>
                                <a:pt x="2562731" y="174940"/>
                              </a:cubicBezTo>
                              <a:cubicBezTo>
                                <a:pt x="2568678" y="180608"/>
                                <a:pt x="2571738" y="188345"/>
                                <a:pt x="2571936" y="198178"/>
                              </a:cubicBezTo>
                              <a:lnTo>
                                <a:pt x="2503384" y="198178"/>
                              </a:lnTo>
                              <a:close/>
                              <a:moveTo>
                                <a:pt x="2587951" y="160326"/>
                              </a:moveTo>
                              <a:cubicBezTo>
                                <a:pt x="2582473" y="154215"/>
                                <a:pt x="2575884" y="149533"/>
                                <a:pt x="2568160" y="146280"/>
                              </a:cubicBezTo>
                              <a:cubicBezTo>
                                <a:pt x="2560461" y="143027"/>
                                <a:pt x="2551948" y="141401"/>
                                <a:pt x="2542669" y="141401"/>
                              </a:cubicBezTo>
                              <a:cubicBezTo>
                                <a:pt x="2532625" y="141401"/>
                                <a:pt x="2523150" y="143076"/>
                                <a:pt x="2514266" y="146428"/>
                              </a:cubicBezTo>
                              <a:cubicBezTo>
                                <a:pt x="2505358" y="149779"/>
                                <a:pt x="2497634" y="154486"/>
                                <a:pt x="2491119" y="160622"/>
                              </a:cubicBezTo>
                              <a:cubicBezTo>
                                <a:pt x="2484629" y="166758"/>
                                <a:pt x="2479472" y="174126"/>
                                <a:pt x="2475647" y="182751"/>
                              </a:cubicBezTo>
                              <a:cubicBezTo>
                                <a:pt x="2471847" y="191376"/>
                                <a:pt x="2469947" y="200987"/>
                                <a:pt x="2469947" y="211534"/>
                              </a:cubicBezTo>
                              <a:cubicBezTo>
                                <a:pt x="2469947" y="222081"/>
                                <a:pt x="2471847" y="231717"/>
                                <a:pt x="2475647" y="240342"/>
                              </a:cubicBezTo>
                              <a:cubicBezTo>
                                <a:pt x="2479447" y="248967"/>
                                <a:pt x="2484605" y="256335"/>
                                <a:pt x="2491119" y="262471"/>
                              </a:cubicBezTo>
                              <a:cubicBezTo>
                                <a:pt x="2497634" y="268583"/>
                                <a:pt x="2505333" y="273314"/>
                                <a:pt x="2514266" y="276665"/>
                              </a:cubicBezTo>
                              <a:cubicBezTo>
                                <a:pt x="2523174" y="280017"/>
                                <a:pt x="2532650" y="281668"/>
                                <a:pt x="2542669" y="281668"/>
                              </a:cubicBezTo>
                              <a:cubicBezTo>
                                <a:pt x="2553255" y="281668"/>
                                <a:pt x="2563373" y="279623"/>
                                <a:pt x="2573046" y="275557"/>
                              </a:cubicBezTo>
                              <a:cubicBezTo>
                                <a:pt x="2582695" y="271466"/>
                                <a:pt x="2591430" y="264615"/>
                                <a:pt x="2599228" y="254955"/>
                              </a:cubicBezTo>
                              <a:lnTo>
                                <a:pt x="2575242" y="236892"/>
                              </a:lnTo>
                              <a:cubicBezTo>
                                <a:pt x="2570973" y="242067"/>
                                <a:pt x="2566013" y="246404"/>
                                <a:pt x="2560338" y="249829"/>
                              </a:cubicBezTo>
                              <a:cubicBezTo>
                                <a:pt x="2554662" y="253279"/>
                                <a:pt x="2547654" y="254980"/>
                                <a:pt x="2539313" y="254980"/>
                              </a:cubicBezTo>
                              <a:cubicBezTo>
                                <a:pt x="2529837" y="254980"/>
                                <a:pt x="2521768" y="252195"/>
                                <a:pt x="2515056" y="246626"/>
                              </a:cubicBezTo>
                              <a:cubicBezTo>
                                <a:pt x="2508368" y="241056"/>
                                <a:pt x="2504469" y="233269"/>
                                <a:pt x="2503359" y="223264"/>
                              </a:cubicBezTo>
                              <a:lnTo>
                                <a:pt x="2605348" y="223264"/>
                              </a:lnTo>
                              <a:lnTo>
                                <a:pt x="2605348" y="214073"/>
                              </a:lnTo>
                              <a:cubicBezTo>
                                <a:pt x="2605348" y="202392"/>
                                <a:pt x="2603818" y="192066"/>
                                <a:pt x="2600758" y="183047"/>
                              </a:cubicBezTo>
                              <a:cubicBezTo>
                                <a:pt x="2597698" y="174053"/>
                                <a:pt x="2593429" y="166487"/>
                                <a:pt x="2587926" y="160351"/>
                              </a:cubicBezTo>
                              <a:moveTo>
                                <a:pt x="877555" y="226566"/>
                              </a:moveTo>
                              <a:cubicBezTo>
                                <a:pt x="875778" y="231396"/>
                                <a:pt x="873187" y="235660"/>
                                <a:pt x="869757" y="239356"/>
                              </a:cubicBezTo>
                              <a:cubicBezTo>
                                <a:pt x="866302" y="243077"/>
                                <a:pt x="862181" y="246034"/>
                                <a:pt x="857345" y="248252"/>
                              </a:cubicBezTo>
                              <a:cubicBezTo>
                                <a:pt x="852508" y="250495"/>
                                <a:pt x="847055" y="251604"/>
                                <a:pt x="840910" y="251604"/>
                              </a:cubicBezTo>
                              <a:cubicBezTo>
                                <a:pt x="834766" y="251604"/>
                                <a:pt x="829287" y="250495"/>
                                <a:pt x="824475" y="248252"/>
                              </a:cubicBezTo>
                              <a:cubicBezTo>
                                <a:pt x="819639" y="246034"/>
                                <a:pt x="815518" y="243077"/>
                                <a:pt x="812088" y="239356"/>
                              </a:cubicBezTo>
                              <a:cubicBezTo>
                                <a:pt x="808633" y="235660"/>
                                <a:pt x="806042" y="231372"/>
                                <a:pt x="804265" y="226566"/>
                              </a:cubicBezTo>
                              <a:cubicBezTo>
                                <a:pt x="802513" y="221736"/>
                                <a:pt x="801625" y="216734"/>
                                <a:pt x="801625" y="211534"/>
                              </a:cubicBezTo>
                              <a:cubicBezTo>
                                <a:pt x="801625" y="206335"/>
                                <a:pt x="802513" y="201332"/>
                                <a:pt x="804265" y="196502"/>
                              </a:cubicBezTo>
                              <a:cubicBezTo>
                                <a:pt x="806042" y="191672"/>
                                <a:pt x="808633" y="187409"/>
                                <a:pt x="812088" y="183713"/>
                              </a:cubicBezTo>
                              <a:cubicBezTo>
                                <a:pt x="815518" y="179991"/>
                                <a:pt x="819663" y="177034"/>
                                <a:pt x="824475" y="174816"/>
                              </a:cubicBezTo>
                              <a:cubicBezTo>
                                <a:pt x="829312" y="172599"/>
                                <a:pt x="834790" y="171465"/>
                                <a:pt x="840910" y="171465"/>
                              </a:cubicBezTo>
                              <a:cubicBezTo>
                                <a:pt x="847030" y="171465"/>
                                <a:pt x="852533" y="172574"/>
                                <a:pt x="857345" y="174816"/>
                              </a:cubicBezTo>
                              <a:cubicBezTo>
                                <a:pt x="862181" y="177034"/>
                                <a:pt x="866302" y="179991"/>
                                <a:pt x="869757" y="183713"/>
                              </a:cubicBezTo>
                              <a:cubicBezTo>
                                <a:pt x="873187" y="187409"/>
                                <a:pt x="875778" y="191672"/>
                                <a:pt x="877555" y="196502"/>
                              </a:cubicBezTo>
                              <a:cubicBezTo>
                                <a:pt x="879307" y="201332"/>
                                <a:pt x="880195" y="206335"/>
                                <a:pt x="880195" y="211534"/>
                              </a:cubicBezTo>
                              <a:cubicBezTo>
                                <a:pt x="880195" y="216734"/>
                                <a:pt x="879307" y="221736"/>
                                <a:pt x="877555" y="226566"/>
                              </a:cubicBezTo>
                              <a:moveTo>
                                <a:pt x="892460" y="160598"/>
                              </a:moveTo>
                              <a:cubicBezTo>
                                <a:pt x="885970" y="154486"/>
                                <a:pt x="878246" y="149755"/>
                                <a:pt x="869338" y="146403"/>
                              </a:cubicBezTo>
                              <a:cubicBezTo>
                                <a:pt x="860429" y="143052"/>
                                <a:pt x="850953" y="141376"/>
                                <a:pt x="840910" y="141376"/>
                              </a:cubicBezTo>
                              <a:cubicBezTo>
                                <a:pt x="830867" y="141376"/>
                                <a:pt x="821391" y="143052"/>
                                <a:pt x="812507" y="146403"/>
                              </a:cubicBezTo>
                              <a:cubicBezTo>
                                <a:pt x="803599" y="149755"/>
                                <a:pt x="795875" y="154461"/>
                                <a:pt x="789360" y="160598"/>
                              </a:cubicBezTo>
                              <a:cubicBezTo>
                                <a:pt x="782846" y="166734"/>
                                <a:pt x="777713" y="174102"/>
                                <a:pt x="773888" y="182727"/>
                              </a:cubicBezTo>
                              <a:cubicBezTo>
                                <a:pt x="770088" y="191352"/>
                                <a:pt x="768188" y="200963"/>
                                <a:pt x="768188" y="211510"/>
                              </a:cubicBezTo>
                              <a:cubicBezTo>
                                <a:pt x="768188" y="222057"/>
                                <a:pt x="770088" y="231692"/>
                                <a:pt x="773888" y="240317"/>
                              </a:cubicBezTo>
                              <a:cubicBezTo>
                                <a:pt x="777688" y="248942"/>
                                <a:pt x="782846" y="256310"/>
                                <a:pt x="789360" y="262447"/>
                              </a:cubicBezTo>
                              <a:cubicBezTo>
                                <a:pt x="795850" y="268558"/>
                                <a:pt x="803574" y="273289"/>
                                <a:pt x="812507" y="276641"/>
                              </a:cubicBezTo>
                              <a:cubicBezTo>
                                <a:pt x="821415" y="279992"/>
                                <a:pt x="830891" y="281643"/>
                                <a:pt x="840910" y="281643"/>
                              </a:cubicBezTo>
                              <a:cubicBezTo>
                                <a:pt x="850929" y="281643"/>
                                <a:pt x="860429" y="279992"/>
                                <a:pt x="869338" y="276641"/>
                              </a:cubicBezTo>
                              <a:cubicBezTo>
                                <a:pt x="878246" y="273289"/>
                                <a:pt x="885970" y="268583"/>
                                <a:pt x="892460" y="262447"/>
                              </a:cubicBezTo>
                              <a:cubicBezTo>
                                <a:pt x="898974" y="256310"/>
                                <a:pt x="904132" y="248942"/>
                                <a:pt x="907932" y="240317"/>
                              </a:cubicBezTo>
                              <a:cubicBezTo>
                                <a:pt x="911732" y="231692"/>
                                <a:pt x="913632" y="222081"/>
                                <a:pt x="913632" y="211510"/>
                              </a:cubicBezTo>
                              <a:cubicBezTo>
                                <a:pt x="913632" y="200938"/>
                                <a:pt x="911732" y="191352"/>
                                <a:pt x="907932" y="182727"/>
                              </a:cubicBezTo>
                              <a:cubicBezTo>
                                <a:pt x="904132" y="174102"/>
                                <a:pt x="898950" y="166734"/>
                                <a:pt x="892460" y="160598"/>
                              </a:cubicBezTo>
                              <a:moveTo>
                                <a:pt x="268409" y="23830"/>
                              </a:moveTo>
                              <a:lnTo>
                                <a:pt x="172491" y="23830"/>
                              </a:lnTo>
                              <a:cubicBezTo>
                                <a:pt x="172737" y="126098"/>
                                <a:pt x="212566" y="227059"/>
                                <a:pt x="275886" y="294211"/>
                              </a:cubicBezTo>
                              <a:cubicBezTo>
                                <a:pt x="315937" y="336695"/>
                                <a:pt x="339873" y="354167"/>
                                <a:pt x="339873" y="354167"/>
                              </a:cubicBezTo>
                              <a:lnTo>
                                <a:pt x="396852" y="278292"/>
                              </a:lnTo>
                              <a:cubicBezTo>
                                <a:pt x="396852" y="278292"/>
                                <a:pt x="381083" y="265773"/>
                                <a:pt x="375901" y="261091"/>
                              </a:cubicBezTo>
                              <a:cubicBezTo>
                                <a:pt x="305548" y="197685"/>
                                <a:pt x="268656" y="113480"/>
                                <a:pt x="268409" y="23830"/>
                              </a:cubicBezTo>
                              <a:moveTo>
                                <a:pt x="95869" y="23830"/>
                              </a:moveTo>
                              <a:lnTo>
                                <a:pt x="0" y="23830"/>
                              </a:lnTo>
                              <a:cubicBezTo>
                                <a:pt x="888" y="115797"/>
                                <a:pt x="35041" y="214713"/>
                                <a:pt x="68503" y="271417"/>
                              </a:cubicBezTo>
                              <a:cubicBezTo>
                                <a:pt x="88812" y="305892"/>
                                <a:pt x="118251" y="341797"/>
                                <a:pt x="128739" y="354167"/>
                              </a:cubicBezTo>
                              <a:lnTo>
                                <a:pt x="185717" y="278292"/>
                              </a:lnTo>
                              <a:cubicBezTo>
                                <a:pt x="136265" y="215847"/>
                                <a:pt x="105172" y="139429"/>
                                <a:pt x="98263" y="59094"/>
                              </a:cubicBezTo>
                              <a:cubicBezTo>
                                <a:pt x="96832" y="47191"/>
                                <a:pt x="95993" y="35683"/>
                                <a:pt x="95869" y="23830"/>
                              </a:cubicBezTo>
                              <a:moveTo>
                                <a:pt x="456718" y="62396"/>
                              </a:moveTo>
                              <a:cubicBezTo>
                                <a:pt x="456323" y="61287"/>
                                <a:pt x="456051" y="60153"/>
                                <a:pt x="455607" y="59069"/>
                              </a:cubicBezTo>
                              <a:cubicBezTo>
                                <a:pt x="455286" y="58108"/>
                                <a:pt x="455064" y="57122"/>
                                <a:pt x="454645" y="56186"/>
                              </a:cubicBezTo>
                              <a:lnTo>
                                <a:pt x="440011" y="23854"/>
                              </a:lnTo>
                              <a:cubicBezTo>
                                <a:pt x="436606" y="34574"/>
                                <a:pt x="429993" y="41942"/>
                                <a:pt x="422269" y="41942"/>
                              </a:cubicBezTo>
                              <a:cubicBezTo>
                                <a:pt x="411115" y="41942"/>
                                <a:pt x="402083" y="26762"/>
                                <a:pt x="402083" y="8034"/>
                              </a:cubicBezTo>
                              <a:cubicBezTo>
                                <a:pt x="402083" y="5298"/>
                                <a:pt x="402330" y="2661"/>
                                <a:pt x="402675" y="99"/>
                              </a:cubicBezTo>
                              <a:lnTo>
                                <a:pt x="402577" y="0"/>
                              </a:lnTo>
                              <a:lnTo>
                                <a:pt x="361909" y="40611"/>
                              </a:lnTo>
                              <a:cubicBezTo>
                                <a:pt x="339454" y="63036"/>
                                <a:pt x="339454" y="99409"/>
                                <a:pt x="361909" y="121834"/>
                              </a:cubicBezTo>
                              <a:cubicBezTo>
                                <a:pt x="384365" y="144259"/>
                                <a:pt x="420788" y="144259"/>
                                <a:pt x="443244" y="121834"/>
                              </a:cubicBezTo>
                              <a:cubicBezTo>
                                <a:pt x="459161" y="105940"/>
                                <a:pt x="463553" y="83120"/>
                                <a:pt x="456915" y="63135"/>
                              </a:cubicBezTo>
                              <a:cubicBezTo>
                                <a:pt x="456866" y="62889"/>
                                <a:pt x="456742" y="62618"/>
                                <a:pt x="456693" y="62371"/>
                              </a:cubicBezTo>
                            </a:path>
                          </a:pathLst>
                        </a:custGeom>
                        <a:solidFill>
                          <a:schemeClr val="bg2"/>
                        </a:solidFill>
                        <a:ln w="2466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g:grpSp>
                      <wpg:cNvPr id="126736244" name="Grafik 3"/>
                      <wpg:cNvGrpSpPr/>
                      <wpg:grpSpPr>
                        <a:xfrm>
                          <a:off x="625679" y="395615"/>
                          <a:ext cx="1377925" cy="164269"/>
                          <a:chOff x="625679" y="395615"/>
                          <a:chExt cx="1377925" cy="164269"/>
                        </a:xfrm>
                        <a:solidFill>
                          <a:schemeClr val="bg2"/>
                        </a:solidFill>
                      </wpg:grpSpPr>
                      <wps:wsp>
                        <wps:cNvPr id="343340957" name="Freihandform 343340957"/>
                        <wps:cNvSpPr/>
                        <wps:spPr>
                          <a:xfrm>
                            <a:off x="625679" y="398696"/>
                            <a:ext cx="102507" cy="120380"/>
                          </a:xfrm>
                          <a:custGeom>
                            <a:avLst/>
                            <a:gdLst>
                              <a:gd name="csX0" fmla="*/ 15324 w 102507"/>
                              <a:gd name="csY0" fmla="*/ 0 h 120380"/>
                              <a:gd name="csX1" fmla="*/ 51254 w 102507"/>
                              <a:gd name="csY1" fmla="*/ 56802 h 120380"/>
                              <a:gd name="csX2" fmla="*/ 87183 w 102507"/>
                              <a:gd name="csY2" fmla="*/ 0 h 120380"/>
                              <a:gd name="csX3" fmla="*/ 102507 w 102507"/>
                              <a:gd name="csY3" fmla="*/ 0 h 120380"/>
                              <a:gd name="csX4" fmla="*/ 57373 w 102507"/>
                              <a:gd name="csY4" fmla="*/ 68532 h 120380"/>
                              <a:gd name="csX5" fmla="*/ 57373 w 102507"/>
                              <a:gd name="csY5" fmla="*/ 120380 h 120380"/>
                              <a:gd name="csX6" fmla="*/ 45109 w 102507"/>
                              <a:gd name="csY6" fmla="*/ 120380 h 120380"/>
                              <a:gd name="csX7" fmla="*/ 45109 w 102507"/>
                              <a:gd name="csY7" fmla="*/ 68532 h 120380"/>
                              <a:gd name="csX8" fmla="*/ 0 w 102507"/>
                              <a:gd name="csY8" fmla="*/ 0 h 120380"/>
                              <a:gd name="csX9" fmla="*/ 15324 w 102507"/>
                              <a:gd name="csY9" fmla="*/ 0 h 12038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102507" h="120380">
                                <a:moveTo>
                                  <a:pt x="15324" y="0"/>
                                </a:moveTo>
                                <a:lnTo>
                                  <a:pt x="51254" y="56802"/>
                                </a:lnTo>
                                <a:lnTo>
                                  <a:pt x="87183" y="0"/>
                                </a:lnTo>
                                <a:lnTo>
                                  <a:pt x="102507" y="0"/>
                                </a:lnTo>
                                <a:lnTo>
                                  <a:pt x="57373" y="68532"/>
                                </a:lnTo>
                                <a:lnTo>
                                  <a:pt x="57373" y="120380"/>
                                </a:lnTo>
                                <a:lnTo>
                                  <a:pt x="45109" y="120380"/>
                                </a:lnTo>
                                <a:lnTo>
                                  <a:pt x="45109" y="68532"/>
                                </a:lnTo>
                                <a:lnTo>
                                  <a:pt x="0" y="0"/>
                                </a:lnTo>
                                <a:lnTo>
                                  <a:pt x="15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712384737" name="Freihandform 712384737"/>
                        <wps:cNvSpPr/>
                        <wps:spPr>
                          <a:xfrm>
                            <a:off x="720314" y="437459"/>
                            <a:ext cx="84616" cy="83637"/>
                          </a:xfrm>
                          <a:custGeom>
                            <a:avLst/>
                            <a:gdLst>
                              <a:gd name="csX0" fmla="*/ 84617 w 84616"/>
                              <a:gd name="csY0" fmla="*/ 41819 h 83637"/>
                              <a:gd name="csX1" fmla="*/ 42222 w 84616"/>
                              <a:gd name="csY1" fmla="*/ 83638 h 83637"/>
                              <a:gd name="csX2" fmla="*/ 0 w 84616"/>
                              <a:gd name="csY2" fmla="*/ 41819 h 83637"/>
                              <a:gd name="csX3" fmla="*/ 42222 w 84616"/>
                              <a:gd name="csY3" fmla="*/ 0 h 83637"/>
                              <a:gd name="csX4" fmla="*/ 84617 w 84616"/>
                              <a:gd name="csY4" fmla="*/ 41819 h 83637"/>
                              <a:gd name="csX5" fmla="*/ 42222 w 84616"/>
                              <a:gd name="csY5" fmla="*/ 73460 h 83637"/>
                              <a:gd name="csX6" fmla="*/ 72352 w 84616"/>
                              <a:gd name="csY6" fmla="*/ 41844 h 83637"/>
                              <a:gd name="csX7" fmla="*/ 42049 w 84616"/>
                              <a:gd name="csY7" fmla="*/ 10227 h 83637"/>
                              <a:gd name="csX8" fmla="*/ 12240 w 84616"/>
                              <a:gd name="csY8" fmla="*/ 41844 h 83637"/>
                              <a:gd name="csX9" fmla="*/ 42197 w 84616"/>
                              <a:gd name="csY9" fmla="*/ 73460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84616" h="83637">
                                <a:moveTo>
                                  <a:pt x="84617" y="41819"/>
                                </a:moveTo>
                                <a:cubicBezTo>
                                  <a:pt x="84617" y="65796"/>
                                  <a:pt x="66899" y="83638"/>
                                  <a:pt x="42222" y="83638"/>
                                </a:cubicBezTo>
                                <a:cubicBezTo>
                                  <a:pt x="17545" y="83638"/>
                                  <a:pt x="0" y="65944"/>
                                  <a:pt x="0" y="41819"/>
                                </a:cubicBezTo>
                                <a:cubicBezTo>
                                  <a:pt x="0" y="17694"/>
                                  <a:pt x="18039" y="0"/>
                                  <a:pt x="42222" y="0"/>
                                </a:cubicBezTo>
                                <a:cubicBezTo>
                                  <a:pt x="66405" y="0"/>
                                  <a:pt x="84617" y="16831"/>
                                  <a:pt x="84617" y="41819"/>
                                </a:cubicBezTo>
                                <a:close/>
                                <a:moveTo>
                                  <a:pt x="42222" y="73460"/>
                                </a:moveTo>
                                <a:cubicBezTo>
                                  <a:pt x="60261" y="73460"/>
                                  <a:pt x="72352" y="60030"/>
                                  <a:pt x="72352" y="41844"/>
                                </a:cubicBezTo>
                                <a:cubicBezTo>
                                  <a:pt x="72352" y="23657"/>
                                  <a:pt x="60433" y="10227"/>
                                  <a:pt x="42049" y="10227"/>
                                </a:cubicBezTo>
                                <a:cubicBezTo>
                                  <a:pt x="24677" y="10227"/>
                                  <a:pt x="12240" y="23312"/>
                                  <a:pt x="12240" y="41844"/>
                                </a:cubicBezTo>
                                <a:cubicBezTo>
                                  <a:pt x="12240" y="60375"/>
                                  <a:pt x="24850" y="73460"/>
                                  <a:pt x="42197" y="73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72948220" name="Freihandform 1772948220"/>
                        <wps:cNvSpPr/>
                        <wps:spPr>
                          <a:xfrm>
                            <a:off x="825955" y="439504"/>
                            <a:ext cx="69119" cy="81617"/>
                          </a:xfrm>
                          <a:custGeom>
                            <a:avLst/>
                            <a:gdLst>
                              <a:gd name="csX0" fmla="*/ 25 w 69119"/>
                              <a:gd name="csY0" fmla="*/ 0 h 81617"/>
                              <a:gd name="csX1" fmla="*/ 11253 w 69119"/>
                              <a:gd name="csY1" fmla="*/ 0 h 81617"/>
                              <a:gd name="csX2" fmla="*/ 11253 w 69119"/>
                              <a:gd name="csY2" fmla="*/ 44899 h 81617"/>
                              <a:gd name="csX3" fmla="*/ 32697 w 69119"/>
                              <a:gd name="csY3" fmla="*/ 71415 h 81617"/>
                              <a:gd name="csX4" fmla="*/ 57053 w 69119"/>
                              <a:gd name="csY4" fmla="*/ 41499 h 81617"/>
                              <a:gd name="csX5" fmla="*/ 57053 w 69119"/>
                              <a:gd name="csY5" fmla="*/ 0 h 81617"/>
                              <a:gd name="csX6" fmla="*/ 68281 w 69119"/>
                              <a:gd name="csY6" fmla="*/ 0 h 81617"/>
                              <a:gd name="csX7" fmla="*/ 68281 w 69119"/>
                              <a:gd name="csY7" fmla="*/ 62741 h 81617"/>
                              <a:gd name="csX8" fmla="*/ 69120 w 69119"/>
                              <a:gd name="csY8" fmla="*/ 79572 h 81617"/>
                              <a:gd name="csX9" fmla="*/ 57546 w 69119"/>
                              <a:gd name="csY9" fmla="*/ 79572 h 81617"/>
                              <a:gd name="csX10" fmla="*/ 57028 w 69119"/>
                              <a:gd name="csY10" fmla="*/ 73115 h 81617"/>
                              <a:gd name="csX11" fmla="*/ 57028 w 69119"/>
                              <a:gd name="csY11" fmla="*/ 66831 h 81617"/>
                              <a:gd name="csX12" fmla="*/ 56683 w 69119"/>
                              <a:gd name="csY12" fmla="*/ 66831 h 81617"/>
                              <a:gd name="csX13" fmla="*/ 29958 w 69119"/>
                              <a:gd name="csY13" fmla="*/ 81617 h 81617"/>
                              <a:gd name="csX14" fmla="*/ 0 w 69119"/>
                              <a:gd name="csY14" fmla="*/ 51183 h 81617"/>
                              <a:gd name="csX15" fmla="*/ 0 w 69119"/>
                              <a:gd name="csY15" fmla="*/ 0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25" y="0"/>
                                </a:moveTo>
                                <a:lnTo>
                                  <a:pt x="11253" y="0"/>
                                </a:lnTo>
                                <a:lnTo>
                                  <a:pt x="11253" y="44899"/>
                                </a:lnTo>
                                <a:cubicBezTo>
                                  <a:pt x="11253" y="63086"/>
                                  <a:pt x="17545" y="71415"/>
                                  <a:pt x="32697" y="71415"/>
                                </a:cubicBezTo>
                                <a:cubicBezTo>
                                  <a:pt x="45307" y="71415"/>
                                  <a:pt x="57053" y="60695"/>
                                  <a:pt x="57053" y="41499"/>
                                </a:cubicBezTo>
                                <a:lnTo>
                                  <a:pt x="57053" y="0"/>
                                </a:lnTo>
                                <a:lnTo>
                                  <a:pt x="68281" y="0"/>
                                </a:lnTo>
                                <a:lnTo>
                                  <a:pt x="68281" y="62741"/>
                                </a:lnTo>
                                <a:cubicBezTo>
                                  <a:pt x="68281" y="64269"/>
                                  <a:pt x="68972" y="77871"/>
                                  <a:pt x="69120" y="79572"/>
                                </a:cubicBezTo>
                                <a:lnTo>
                                  <a:pt x="57546" y="79572"/>
                                </a:lnTo>
                                <a:cubicBezTo>
                                  <a:pt x="57201" y="77354"/>
                                  <a:pt x="57028" y="75333"/>
                                  <a:pt x="57028" y="73115"/>
                                </a:cubicBezTo>
                                <a:lnTo>
                                  <a:pt x="57028" y="66831"/>
                                </a:lnTo>
                                <a:lnTo>
                                  <a:pt x="56683" y="66831"/>
                                </a:lnTo>
                                <a:cubicBezTo>
                                  <a:pt x="51402" y="75678"/>
                                  <a:pt x="40347" y="81617"/>
                                  <a:pt x="29958" y="81617"/>
                                </a:cubicBezTo>
                                <a:cubicBezTo>
                                  <a:pt x="9353" y="81617"/>
                                  <a:pt x="0" y="69542"/>
                                  <a:pt x="0" y="5118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43552942" name="Freihandform 1343552942"/>
                        <wps:cNvSpPr/>
                        <wps:spPr>
                          <a:xfrm>
                            <a:off x="920023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61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35985147" name="Freihandform 1635985147"/>
                        <wps:cNvSpPr/>
                        <wps:spPr>
                          <a:xfrm>
                            <a:off x="1010686" y="437434"/>
                            <a:ext cx="82963" cy="122450"/>
                          </a:xfrm>
                          <a:custGeom>
                            <a:avLst/>
                            <a:gdLst>
                              <a:gd name="csX0" fmla="*/ 40569 w 82963"/>
                              <a:gd name="csY0" fmla="*/ 25 h 122450"/>
                              <a:gd name="csX1" fmla="*/ 71217 w 82963"/>
                              <a:gd name="csY1" fmla="*/ 15155 h 122450"/>
                              <a:gd name="csX2" fmla="*/ 71735 w 82963"/>
                              <a:gd name="csY2" fmla="*/ 15155 h 122450"/>
                              <a:gd name="csX3" fmla="*/ 71735 w 82963"/>
                              <a:gd name="csY3" fmla="*/ 2070 h 122450"/>
                              <a:gd name="csX4" fmla="*/ 82963 w 82963"/>
                              <a:gd name="csY4" fmla="*/ 2070 h 122450"/>
                              <a:gd name="csX5" fmla="*/ 82963 w 82963"/>
                              <a:gd name="csY5" fmla="*/ 81642 h 122450"/>
                              <a:gd name="csX6" fmla="*/ 40223 w 82963"/>
                              <a:gd name="csY6" fmla="*/ 122450 h 122450"/>
                              <a:gd name="csX7" fmla="*/ 1900 w 82963"/>
                              <a:gd name="csY7" fmla="*/ 106457 h 122450"/>
                              <a:gd name="csX8" fmla="*/ 10241 w 82963"/>
                              <a:gd name="csY8" fmla="*/ 97610 h 122450"/>
                              <a:gd name="csX9" fmla="*/ 40889 w 82963"/>
                              <a:gd name="csY9" fmla="*/ 112224 h 122450"/>
                              <a:gd name="csX10" fmla="*/ 71711 w 82963"/>
                              <a:gd name="csY10" fmla="*/ 81617 h 122450"/>
                              <a:gd name="csX11" fmla="*/ 71711 w 82963"/>
                              <a:gd name="csY11" fmla="*/ 66659 h 122450"/>
                              <a:gd name="csX12" fmla="*/ 71365 w 82963"/>
                              <a:gd name="csY12" fmla="*/ 66659 h 122450"/>
                              <a:gd name="csX13" fmla="*/ 41556 w 82963"/>
                              <a:gd name="csY13" fmla="*/ 81617 h 122450"/>
                              <a:gd name="csX14" fmla="*/ 0 w 82963"/>
                              <a:gd name="csY14" fmla="*/ 41154 h 122450"/>
                              <a:gd name="csX15" fmla="*/ 40519 w 82963"/>
                              <a:gd name="csY15" fmla="*/ 0 h 122450"/>
                              <a:gd name="csX16" fmla="*/ 12289 w 82963"/>
                              <a:gd name="csY16" fmla="*/ 40833 h 122450"/>
                              <a:gd name="csX17" fmla="*/ 41926 w 82963"/>
                              <a:gd name="csY17" fmla="*/ 71440 h 122450"/>
                              <a:gd name="csX18" fmla="*/ 72056 w 82963"/>
                              <a:gd name="csY18" fmla="*/ 41844 h 122450"/>
                              <a:gd name="csX19" fmla="*/ 41753 w 82963"/>
                              <a:gd name="csY19" fmla="*/ 10227 h 122450"/>
                              <a:gd name="csX20" fmla="*/ 12289 w 82963"/>
                              <a:gd name="csY20" fmla="*/ 40833 h 12245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</a:cxnLst>
                            <a:rect l="l" t="t" r="r" b="b"/>
                            <a:pathLst>
                              <a:path w="82963" h="122450">
                                <a:moveTo>
                                  <a:pt x="40569" y="25"/>
                                </a:moveTo>
                                <a:cubicBezTo>
                                  <a:pt x="53351" y="25"/>
                                  <a:pt x="64406" y="5471"/>
                                  <a:pt x="71217" y="15155"/>
                                </a:cubicBezTo>
                                <a:lnTo>
                                  <a:pt x="71735" y="15155"/>
                                </a:lnTo>
                                <a:lnTo>
                                  <a:pt x="71735" y="2070"/>
                                </a:lnTo>
                                <a:lnTo>
                                  <a:pt x="82963" y="2070"/>
                                </a:lnTo>
                                <a:lnTo>
                                  <a:pt x="82963" y="81642"/>
                                </a:lnTo>
                                <a:cubicBezTo>
                                  <a:pt x="82963" y="106630"/>
                                  <a:pt x="68330" y="122450"/>
                                  <a:pt x="40223" y="122450"/>
                                </a:cubicBezTo>
                                <a:cubicBezTo>
                                  <a:pt x="24381" y="122450"/>
                                  <a:pt x="12116" y="117349"/>
                                  <a:pt x="1900" y="106457"/>
                                </a:cubicBezTo>
                                <a:lnTo>
                                  <a:pt x="10241" y="97610"/>
                                </a:lnTo>
                                <a:cubicBezTo>
                                  <a:pt x="16879" y="106457"/>
                                  <a:pt x="27786" y="112224"/>
                                  <a:pt x="40889" y="112224"/>
                                </a:cubicBezTo>
                                <a:cubicBezTo>
                                  <a:pt x="60804" y="112224"/>
                                  <a:pt x="71711" y="100494"/>
                                  <a:pt x="71711" y="81617"/>
                                </a:cubicBezTo>
                                <a:lnTo>
                                  <a:pt x="71711" y="66659"/>
                                </a:lnTo>
                                <a:lnTo>
                                  <a:pt x="71365" y="66659"/>
                                </a:lnTo>
                                <a:cubicBezTo>
                                  <a:pt x="64727" y="76689"/>
                                  <a:pt x="54338" y="81617"/>
                                  <a:pt x="41556" y="81617"/>
                                </a:cubicBezTo>
                                <a:cubicBezTo>
                                  <a:pt x="18063" y="81617"/>
                                  <a:pt x="0" y="63431"/>
                                  <a:pt x="0" y="41154"/>
                                </a:cubicBezTo>
                                <a:cubicBezTo>
                                  <a:pt x="0" y="18876"/>
                                  <a:pt x="17372" y="0"/>
                                  <a:pt x="40519" y="0"/>
                                </a:cubicBezTo>
                                <a:close/>
                                <a:moveTo>
                                  <a:pt x="12289" y="40833"/>
                                </a:moveTo>
                                <a:cubicBezTo>
                                  <a:pt x="12289" y="57319"/>
                                  <a:pt x="25220" y="71440"/>
                                  <a:pt x="41926" y="71440"/>
                                </a:cubicBezTo>
                                <a:cubicBezTo>
                                  <a:pt x="58632" y="71440"/>
                                  <a:pt x="72056" y="58675"/>
                                  <a:pt x="72056" y="41844"/>
                                </a:cubicBezTo>
                                <a:cubicBezTo>
                                  <a:pt x="72056" y="24002"/>
                                  <a:pt x="60310" y="10227"/>
                                  <a:pt x="41753" y="10227"/>
                                </a:cubicBezTo>
                                <a:cubicBezTo>
                                  <a:pt x="25738" y="10227"/>
                                  <a:pt x="12289" y="24002"/>
                                  <a:pt x="12289" y="408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35498491" name="Freihandform 1735498491"/>
                        <wps:cNvSpPr/>
                        <wps:spPr>
                          <a:xfrm>
                            <a:off x="1169579" y="395615"/>
                            <a:ext cx="108454" cy="126516"/>
                          </a:xfrm>
                          <a:custGeom>
                            <a:avLst/>
                            <a:gdLst>
                              <a:gd name="csX0" fmla="*/ 106431 w 108454"/>
                              <a:gd name="csY0" fmla="*/ 16166 h 126516"/>
                              <a:gd name="csX1" fmla="*/ 97226 w 108454"/>
                              <a:gd name="csY1" fmla="*/ 25185 h 126516"/>
                              <a:gd name="csX2" fmla="*/ 62827 w 108454"/>
                              <a:gd name="csY2" fmla="*/ 11237 h 126516"/>
                              <a:gd name="csX3" fmla="*/ 13276 w 108454"/>
                              <a:gd name="csY3" fmla="*/ 63258 h 126516"/>
                              <a:gd name="csX4" fmla="*/ 62827 w 108454"/>
                              <a:gd name="csY4" fmla="*/ 115279 h 126516"/>
                              <a:gd name="csX5" fmla="*/ 96190 w 108454"/>
                              <a:gd name="csY5" fmla="*/ 106778 h 126516"/>
                              <a:gd name="csX6" fmla="*/ 96190 w 108454"/>
                              <a:gd name="csY6" fmla="*/ 66486 h 126516"/>
                              <a:gd name="csX7" fmla="*/ 67417 w 108454"/>
                              <a:gd name="csY7" fmla="*/ 66486 h 126516"/>
                              <a:gd name="csX8" fmla="*/ 67417 w 108454"/>
                              <a:gd name="csY8" fmla="*/ 55274 h 126516"/>
                              <a:gd name="csX9" fmla="*/ 108454 w 108454"/>
                              <a:gd name="csY9" fmla="*/ 55274 h 126516"/>
                              <a:gd name="csX10" fmla="*/ 108454 w 108454"/>
                              <a:gd name="csY10" fmla="*/ 114269 h 126516"/>
                              <a:gd name="csX11" fmla="*/ 62827 w 108454"/>
                              <a:gd name="csY11" fmla="*/ 126516 h 126516"/>
                              <a:gd name="csX12" fmla="*/ 0 w 108454"/>
                              <a:gd name="csY12" fmla="*/ 63258 h 126516"/>
                              <a:gd name="csX13" fmla="*/ 62827 w 108454"/>
                              <a:gd name="csY13" fmla="*/ 0 h 126516"/>
                              <a:gd name="csX14" fmla="*/ 106406 w 108454"/>
                              <a:gd name="csY14" fmla="*/ 16141 h 12651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108454" h="126516">
                                <a:moveTo>
                                  <a:pt x="106431" y="16166"/>
                                </a:moveTo>
                                <a:lnTo>
                                  <a:pt x="97226" y="25185"/>
                                </a:lnTo>
                                <a:cubicBezTo>
                                  <a:pt x="88886" y="16338"/>
                                  <a:pt x="77633" y="11237"/>
                                  <a:pt x="62827" y="11237"/>
                                </a:cubicBezTo>
                                <a:cubicBezTo>
                                  <a:pt x="33708" y="11237"/>
                                  <a:pt x="13276" y="33859"/>
                                  <a:pt x="13276" y="63258"/>
                                </a:cubicBezTo>
                                <a:cubicBezTo>
                                  <a:pt x="13276" y="92657"/>
                                  <a:pt x="33708" y="115279"/>
                                  <a:pt x="62827" y="115279"/>
                                </a:cubicBezTo>
                                <a:cubicBezTo>
                                  <a:pt x="75264" y="115279"/>
                                  <a:pt x="87183" y="112051"/>
                                  <a:pt x="96190" y="106778"/>
                                </a:cubicBezTo>
                                <a:lnTo>
                                  <a:pt x="96190" y="66486"/>
                                </a:lnTo>
                                <a:lnTo>
                                  <a:pt x="67417" y="66486"/>
                                </a:lnTo>
                                <a:lnTo>
                                  <a:pt x="67417" y="55274"/>
                                </a:lnTo>
                                <a:lnTo>
                                  <a:pt x="108454" y="55274"/>
                                </a:lnTo>
                                <a:lnTo>
                                  <a:pt x="108454" y="114269"/>
                                </a:lnTo>
                                <a:cubicBezTo>
                                  <a:pt x="94660" y="122426"/>
                                  <a:pt x="77633" y="126516"/>
                                  <a:pt x="62827" y="126516"/>
                                </a:cubicBezTo>
                                <a:cubicBezTo>
                                  <a:pt x="26552" y="126516"/>
                                  <a:pt x="0" y="99138"/>
                                  <a:pt x="0" y="63258"/>
                                </a:cubicBezTo>
                                <a:cubicBezTo>
                                  <a:pt x="0" y="27378"/>
                                  <a:pt x="26725" y="0"/>
                                  <a:pt x="62827" y="0"/>
                                </a:cubicBezTo>
                                <a:cubicBezTo>
                                  <a:pt x="81902" y="0"/>
                                  <a:pt x="95696" y="5446"/>
                                  <a:pt x="106406" y="161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22592221" name="Freihandform 1722592221"/>
                        <wps:cNvSpPr/>
                        <wps:spPr>
                          <a:xfrm>
                            <a:off x="1301921" y="437459"/>
                            <a:ext cx="78324" cy="83637"/>
                          </a:xfrm>
                          <a:custGeom>
                            <a:avLst/>
                            <a:gdLst>
                              <a:gd name="csX0" fmla="*/ 78324 w 78324"/>
                              <a:gd name="csY0" fmla="*/ 41474 h 83637"/>
                              <a:gd name="csX1" fmla="*/ 78324 w 78324"/>
                              <a:gd name="csY1" fmla="*/ 44875 h 83637"/>
                              <a:gd name="csX2" fmla="*/ 11919 w 78324"/>
                              <a:gd name="csY2" fmla="*/ 44875 h 83637"/>
                              <a:gd name="csX3" fmla="*/ 41210 w 78324"/>
                              <a:gd name="csY3" fmla="*/ 73436 h 83637"/>
                              <a:gd name="csX4" fmla="*/ 66751 w 78324"/>
                              <a:gd name="csY4" fmla="*/ 59660 h 83637"/>
                              <a:gd name="csX5" fmla="*/ 75437 w 78324"/>
                              <a:gd name="csY5" fmla="*/ 66807 h 83637"/>
                              <a:gd name="csX6" fmla="*/ 41210 w 78324"/>
                              <a:gd name="csY6" fmla="*/ 83638 h 83637"/>
                              <a:gd name="csX7" fmla="*/ 0 w 78324"/>
                              <a:gd name="csY7" fmla="*/ 41819 h 83637"/>
                              <a:gd name="csX8" fmla="*/ 40001 w 78324"/>
                              <a:gd name="csY8" fmla="*/ 0 h 83637"/>
                              <a:gd name="csX9" fmla="*/ 78324 w 78324"/>
                              <a:gd name="csY9" fmla="*/ 41499 h 83637"/>
                              <a:gd name="csX10" fmla="*/ 40174 w 78324"/>
                              <a:gd name="csY10" fmla="*/ 10202 h 83637"/>
                              <a:gd name="csX11" fmla="*/ 12240 w 78324"/>
                              <a:gd name="csY11" fmla="*/ 35708 h 83637"/>
                              <a:gd name="csX12" fmla="*/ 66035 w 78324"/>
                              <a:gd name="csY12" fmla="*/ 35708 h 83637"/>
                              <a:gd name="csX13" fmla="*/ 40149 w 78324"/>
                              <a:gd name="csY13" fmla="*/ 10202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</a:cxnLst>
                            <a:rect l="l" t="t" r="r" b="b"/>
                            <a:pathLst>
                              <a:path w="78324" h="83637">
                                <a:moveTo>
                                  <a:pt x="78324" y="41474"/>
                                </a:moveTo>
                                <a:lnTo>
                                  <a:pt x="78324" y="44875"/>
                                </a:lnTo>
                                <a:lnTo>
                                  <a:pt x="11919" y="44875"/>
                                </a:lnTo>
                                <a:cubicBezTo>
                                  <a:pt x="13621" y="61533"/>
                                  <a:pt x="26059" y="73436"/>
                                  <a:pt x="41210" y="73436"/>
                                </a:cubicBezTo>
                                <a:cubicBezTo>
                                  <a:pt x="51426" y="73436"/>
                                  <a:pt x="61297" y="68335"/>
                                  <a:pt x="66751" y="59660"/>
                                </a:cubicBezTo>
                                <a:lnTo>
                                  <a:pt x="75437" y="66807"/>
                                </a:lnTo>
                                <a:cubicBezTo>
                                  <a:pt x="66084" y="78537"/>
                                  <a:pt x="54313" y="83638"/>
                                  <a:pt x="41210" y="83638"/>
                                </a:cubicBezTo>
                                <a:cubicBezTo>
                                  <a:pt x="17200" y="83638"/>
                                  <a:pt x="0" y="65451"/>
                                  <a:pt x="0" y="41819"/>
                                </a:cubicBezTo>
                                <a:cubicBezTo>
                                  <a:pt x="0" y="18186"/>
                                  <a:pt x="17718" y="0"/>
                                  <a:pt x="40001" y="0"/>
                                </a:cubicBezTo>
                                <a:cubicBezTo>
                                  <a:pt x="62284" y="0"/>
                                  <a:pt x="78324" y="14613"/>
                                  <a:pt x="78324" y="41499"/>
                                </a:cubicBezTo>
                                <a:close/>
                                <a:moveTo>
                                  <a:pt x="40174" y="10202"/>
                                </a:moveTo>
                                <a:cubicBezTo>
                                  <a:pt x="26552" y="10202"/>
                                  <a:pt x="12585" y="21587"/>
                                  <a:pt x="12240" y="35708"/>
                                </a:cubicBezTo>
                                <a:lnTo>
                                  <a:pt x="66035" y="35708"/>
                                </a:lnTo>
                                <a:cubicBezTo>
                                  <a:pt x="66035" y="20232"/>
                                  <a:pt x="55819" y="10202"/>
                                  <a:pt x="40149" y="10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804675857" name="Freihandform 804675857"/>
                        <wps:cNvSpPr/>
                        <wps:spPr>
                          <a:xfrm>
                            <a:off x="1400578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86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46600031" name="Freihandform 1746600031"/>
                        <wps:cNvSpPr/>
                        <wps:spPr>
                          <a:xfrm>
                            <a:off x="1491586" y="437459"/>
                            <a:ext cx="78324" cy="83637"/>
                          </a:xfrm>
                          <a:custGeom>
                            <a:avLst/>
                            <a:gdLst>
                              <a:gd name="csX0" fmla="*/ 78324 w 78324"/>
                              <a:gd name="csY0" fmla="*/ 41474 h 83637"/>
                              <a:gd name="csX1" fmla="*/ 78324 w 78324"/>
                              <a:gd name="csY1" fmla="*/ 44875 h 83637"/>
                              <a:gd name="csX2" fmla="*/ 11919 w 78324"/>
                              <a:gd name="csY2" fmla="*/ 44875 h 83637"/>
                              <a:gd name="csX3" fmla="*/ 41210 w 78324"/>
                              <a:gd name="csY3" fmla="*/ 73436 h 83637"/>
                              <a:gd name="csX4" fmla="*/ 66751 w 78324"/>
                              <a:gd name="csY4" fmla="*/ 59660 h 83637"/>
                              <a:gd name="csX5" fmla="*/ 75437 w 78324"/>
                              <a:gd name="csY5" fmla="*/ 66807 h 83637"/>
                              <a:gd name="csX6" fmla="*/ 41210 w 78324"/>
                              <a:gd name="csY6" fmla="*/ 83638 h 83637"/>
                              <a:gd name="csX7" fmla="*/ 0 w 78324"/>
                              <a:gd name="csY7" fmla="*/ 41819 h 83637"/>
                              <a:gd name="csX8" fmla="*/ 40001 w 78324"/>
                              <a:gd name="csY8" fmla="*/ 0 h 83637"/>
                              <a:gd name="csX9" fmla="*/ 78299 w 78324"/>
                              <a:gd name="csY9" fmla="*/ 41499 h 83637"/>
                              <a:gd name="csX10" fmla="*/ 40198 w 78324"/>
                              <a:gd name="csY10" fmla="*/ 10202 h 83637"/>
                              <a:gd name="csX11" fmla="*/ 12264 w 78324"/>
                              <a:gd name="csY11" fmla="*/ 35708 h 83637"/>
                              <a:gd name="csX12" fmla="*/ 66060 w 78324"/>
                              <a:gd name="csY12" fmla="*/ 35708 h 83637"/>
                              <a:gd name="csX13" fmla="*/ 40174 w 78324"/>
                              <a:gd name="csY13" fmla="*/ 10202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</a:cxnLst>
                            <a:rect l="l" t="t" r="r" b="b"/>
                            <a:pathLst>
                              <a:path w="78324" h="83637">
                                <a:moveTo>
                                  <a:pt x="78324" y="41474"/>
                                </a:moveTo>
                                <a:lnTo>
                                  <a:pt x="78324" y="44875"/>
                                </a:lnTo>
                                <a:lnTo>
                                  <a:pt x="11919" y="44875"/>
                                </a:lnTo>
                                <a:cubicBezTo>
                                  <a:pt x="13621" y="61533"/>
                                  <a:pt x="26059" y="73436"/>
                                  <a:pt x="41210" y="73436"/>
                                </a:cubicBezTo>
                                <a:cubicBezTo>
                                  <a:pt x="51426" y="73436"/>
                                  <a:pt x="61297" y="68335"/>
                                  <a:pt x="66751" y="59660"/>
                                </a:cubicBezTo>
                                <a:lnTo>
                                  <a:pt x="75437" y="66807"/>
                                </a:lnTo>
                                <a:cubicBezTo>
                                  <a:pt x="66084" y="78537"/>
                                  <a:pt x="54314" y="83638"/>
                                  <a:pt x="41210" y="83638"/>
                                </a:cubicBezTo>
                                <a:cubicBezTo>
                                  <a:pt x="17200" y="83638"/>
                                  <a:pt x="0" y="65451"/>
                                  <a:pt x="0" y="41819"/>
                                </a:cubicBezTo>
                                <a:cubicBezTo>
                                  <a:pt x="0" y="18186"/>
                                  <a:pt x="17718" y="0"/>
                                  <a:pt x="40001" y="0"/>
                                </a:cubicBezTo>
                                <a:cubicBezTo>
                                  <a:pt x="62284" y="0"/>
                                  <a:pt x="78299" y="14613"/>
                                  <a:pt x="78299" y="41499"/>
                                </a:cubicBezTo>
                                <a:close/>
                                <a:moveTo>
                                  <a:pt x="40198" y="10202"/>
                                </a:moveTo>
                                <a:cubicBezTo>
                                  <a:pt x="26577" y="10202"/>
                                  <a:pt x="12610" y="21587"/>
                                  <a:pt x="12264" y="35708"/>
                                </a:cubicBezTo>
                                <a:lnTo>
                                  <a:pt x="66060" y="35708"/>
                                </a:lnTo>
                                <a:cubicBezTo>
                                  <a:pt x="66060" y="20232"/>
                                  <a:pt x="55844" y="10202"/>
                                  <a:pt x="40174" y="10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40902909" name="Freihandform 1240902909"/>
                        <wps:cNvSpPr/>
                        <wps:spPr>
                          <a:xfrm>
                            <a:off x="1590886" y="437459"/>
                            <a:ext cx="45306" cy="81617"/>
                          </a:xfrm>
                          <a:custGeom>
                            <a:avLst/>
                            <a:gdLst>
                              <a:gd name="csX0" fmla="*/ 45282 w 45306"/>
                              <a:gd name="csY0" fmla="*/ 1010 h 81617"/>
                              <a:gd name="csX1" fmla="*/ 43061 w 45306"/>
                              <a:gd name="csY1" fmla="*/ 12075 h 81617"/>
                              <a:gd name="csX2" fmla="*/ 36768 w 45306"/>
                              <a:gd name="csY2" fmla="*/ 11213 h 81617"/>
                              <a:gd name="csX3" fmla="*/ 11919 w 45306"/>
                              <a:gd name="csY3" fmla="*/ 37408 h 81617"/>
                              <a:gd name="csX4" fmla="*/ 11919 w 45306"/>
                              <a:gd name="csY4" fmla="*/ 81617 h 81617"/>
                              <a:gd name="csX5" fmla="*/ 691 w 45306"/>
                              <a:gd name="csY5" fmla="*/ 81617 h 81617"/>
                              <a:gd name="csX6" fmla="*/ 691 w 45306"/>
                              <a:gd name="csY6" fmla="*/ 26368 h 81617"/>
                              <a:gd name="csX7" fmla="*/ 0 w 45306"/>
                              <a:gd name="csY7" fmla="*/ 2045 h 81617"/>
                              <a:gd name="csX8" fmla="*/ 11080 w 45306"/>
                              <a:gd name="csY8" fmla="*/ 2045 h 81617"/>
                              <a:gd name="csX9" fmla="*/ 11080 w 45306"/>
                              <a:gd name="csY9" fmla="*/ 16831 h 81617"/>
                              <a:gd name="csX10" fmla="*/ 11425 w 45306"/>
                              <a:gd name="csY10" fmla="*/ 16831 h 81617"/>
                              <a:gd name="csX11" fmla="*/ 36966 w 45306"/>
                              <a:gd name="csY11" fmla="*/ 0 h 81617"/>
                              <a:gd name="csX12" fmla="*/ 45307 w 45306"/>
                              <a:gd name="csY12" fmla="*/ 1010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</a:cxnLst>
                            <a:rect l="l" t="t" r="r" b="b"/>
                            <a:pathLst>
                              <a:path w="45306" h="81617">
                                <a:moveTo>
                                  <a:pt x="45282" y="1010"/>
                                </a:moveTo>
                                <a:lnTo>
                                  <a:pt x="43061" y="12075"/>
                                </a:lnTo>
                                <a:cubicBezTo>
                                  <a:pt x="41531" y="11385"/>
                                  <a:pt x="39483" y="11213"/>
                                  <a:pt x="36768" y="11213"/>
                                </a:cubicBezTo>
                                <a:cubicBezTo>
                                  <a:pt x="21444" y="11213"/>
                                  <a:pt x="11919" y="23460"/>
                                  <a:pt x="11919" y="37408"/>
                                </a:cubicBezTo>
                                <a:lnTo>
                                  <a:pt x="11919" y="81617"/>
                                </a:lnTo>
                                <a:lnTo>
                                  <a:pt x="691" y="81617"/>
                                </a:lnTo>
                                <a:lnTo>
                                  <a:pt x="691" y="26368"/>
                                </a:lnTo>
                                <a:cubicBezTo>
                                  <a:pt x="691" y="14810"/>
                                  <a:pt x="173" y="12248"/>
                                  <a:pt x="0" y="2045"/>
                                </a:cubicBezTo>
                                <a:lnTo>
                                  <a:pt x="11080" y="2045"/>
                                </a:lnTo>
                                <a:lnTo>
                                  <a:pt x="11080" y="16831"/>
                                </a:lnTo>
                                <a:lnTo>
                                  <a:pt x="11425" y="16831"/>
                                </a:lnTo>
                                <a:cubicBezTo>
                                  <a:pt x="15694" y="6111"/>
                                  <a:pt x="24874" y="0"/>
                                  <a:pt x="36966" y="0"/>
                                </a:cubicBezTo>
                                <a:cubicBezTo>
                                  <a:pt x="40198" y="0"/>
                                  <a:pt x="42765" y="345"/>
                                  <a:pt x="45307" y="1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027037737" name="Freihandform 1027037737"/>
                        <wps:cNvSpPr/>
                        <wps:spPr>
                          <a:xfrm>
                            <a:off x="1645767" y="437434"/>
                            <a:ext cx="67762" cy="83662"/>
                          </a:xfrm>
                          <a:custGeom>
                            <a:avLst/>
                            <a:gdLst>
                              <a:gd name="csX0" fmla="*/ 0 w 67762"/>
                              <a:gd name="csY0" fmla="*/ 60375 h 83662"/>
                              <a:gd name="csX1" fmla="*/ 50069 w 67762"/>
                              <a:gd name="csY1" fmla="*/ 32824 h 83662"/>
                              <a:gd name="csX2" fmla="*/ 55177 w 67762"/>
                              <a:gd name="csY2" fmla="*/ 32824 h 83662"/>
                              <a:gd name="csX3" fmla="*/ 55177 w 67762"/>
                              <a:gd name="csY3" fmla="*/ 31124 h 83662"/>
                              <a:gd name="csX4" fmla="*/ 34745 w 67762"/>
                              <a:gd name="csY4" fmla="*/ 10202 h 83662"/>
                              <a:gd name="csX5" fmla="*/ 10389 w 67762"/>
                              <a:gd name="csY5" fmla="*/ 19542 h 83662"/>
                              <a:gd name="csX6" fmla="*/ 3578 w 67762"/>
                              <a:gd name="csY6" fmla="*/ 11558 h 83662"/>
                              <a:gd name="csX7" fmla="*/ 37114 w 67762"/>
                              <a:gd name="csY7" fmla="*/ 0 h 83662"/>
                              <a:gd name="csX8" fmla="*/ 66405 w 67762"/>
                              <a:gd name="csY8" fmla="*/ 27723 h 83662"/>
                              <a:gd name="csX9" fmla="*/ 66405 w 67762"/>
                              <a:gd name="csY9" fmla="*/ 64614 h 83662"/>
                              <a:gd name="csX10" fmla="*/ 67762 w 67762"/>
                              <a:gd name="csY10" fmla="*/ 81617 h 83662"/>
                              <a:gd name="csX11" fmla="*/ 56855 w 67762"/>
                              <a:gd name="csY11" fmla="*/ 81617 h 83662"/>
                              <a:gd name="csX12" fmla="*/ 55844 w 67762"/>
                              <a:gd name="csY12" fmla="*/ 68704 h 83662"/>
                              <a:gd name="csX13" fmla="*/ 55498 w 67762"/>
                              <a:gd name="csY13" fmla="*/ 68704 h 83662"/>
                              <a:gd name="csX14" fmla="*/ 27416 w 67762"/>
                              <a:gd name="csY14" fmla="*/ 83663 h 83662"/>
                              <a:gd name="csX15" fmla="*/ 0 w 67762"/>
                              <a:gd name="csY15" fmla="*/ 60375 h 83662"/>
                              <a:gd name="csX16" fmla="*/ 12240 w 67762"/>
                              <a:gd name="csY16" fmla="*/ 58847 h 83662"/>
                              <a:gd name="csX17" fmla="*/ 30969 w 67762"/>
                              <a:gd name="csY17" fmla="*/ 73460 h 83662"/>
                              <a:gd name="csX18" fmla="*/ 55153 w 67762"/>
                              <a:gd name="csY18" fmla="*/ 46255 h 83662"/>
                              <a:gd name="csX19" fmla="*/ 55153 w 67762"/>
                              <a:gd name="csY19" fmla="*/ 41991 h 83662"/>
                              <a:gd name="csX20" fmla="*/ 47330 w 67762"/>
                              <a:gd name="csY20" fmla="*/ 41991 h 83662"/>
                              <a:gd name="csX21" fmla="*/ 12264 w 67762"/>
                              <a:gd name="csY21" fmla="*/ 58823 h 83662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  <a:cxn ang="0">
                                <a:pos x="csX21" y="csY21"/>
                              </a:cxn>
                            </a:cxnLst>
                            <a:rect l="l" t="t" r="r" b="b"/>
                            <a:pathLst>
                              <a:path w="67762" h="83662">
                                <a:moveTo>
                                  <a:pt x="0" y="60375"/>
                                </a:moveTo>
                                <a:cubicBezTo>
                                  <a:pt x="0" y="42016"/>
                                  <a:pt x="13967" y="32824"/>
                                  <a:pt x="50069" y="32824"/>
                                </a:cubicBezTo>
                                <a:lnTo>
                                  <a:pt x="55177" y="32824"/>
                                </a:lnTo>
                                <a:lnTo>
                                  <a:pt x="55177" y="31124"/>
                                </a:lnTo>
                                <a:cubicBezTo>
                                  <a:pt x="55177" y="16659"/>
                                  <a:pt x="48539" y="10202"/>
                                  <a:pt x="34745" y="10202"/>
                                </a:cubicBezTo>
                                <a:cubicBezTo>
                                  <a:pt x="25220" y="10202"/>
                                  <a:pt x="17200" y="13430"/>
                                  <a:pt x="10389" y="19542"/>
                                </a:cubicBezTo>
                                <a:lnTo>
                                  <a:pt x="3578" y="11558"/>
                                </a:lnTo>
                                <a:cubicBezTo>
                                  <a:pt x="11080" y="3894"/>
                                  <a:pt x="22308" y="0"/>
                                  <a:pt x="37114" y="0"/>
                                </a:cubicBezTo>
                                <a:cubicBezTo>
                                  <a:pt x="55325" y="0"/>
                                  <a:pt x="66405" y="11213"/>
                                  <a:pt x="66405" y="27723"/>
                                </a:cubicBezTo>
                                <a:lnTo>
                                  <a:pt x="66405" y="64614"/>
                                </a:lnTo>
                                <a:cubicBezTo>
                                  <a:pt x="66405" y="67497"/>
                                  <a:pt x="66923" y="75506"/>
                                  <a:pt x="67762" y="81617"/>
                                </a:cubicBezTo>
                                <a:lnTo>
                                  <a:pt x="56855" y="81617"/>
                                </a:lnTo>
                                <a:cubicBezTo>
                                  <a:pt x="56164" y="78044"/>
                                  <a:pt x="55844" y="73633"/>
                                  <a:pt x="55844" y="68704"/>
                                </a:cubicBezTo>
                                <a:lnTo>
                                  <a:pt x="55498" y="68704"/>
                                </a:lnTo>
                                <a:cubicBezTo>
                                  <a:pt x="48860" y="79079"/>
                                  <a:pt x="40174" y="83663"/>
                                  <a:pt x="27416" y="83663"/>
                                </a:cubicBezTo>
                                <a:cubicBezTo>
                                  <a:pt x="11573" y="83663"/>
                                  <a:pt x="0" y="74471"/>
                                  <a:pt x="0" y="60375"/>
                                </a:cubicBezTo>
                                <a:close/>
                                <a:moveTo>
                                  <a:pt x="12240" y="58847"/>
                                </a:moveTo>
                                <a:cubicBezTo>
                                  <a:pt x="12240" y="67866"/>
                                  <a:pt x="19889" y="73460"/>
                                  <a:pt x="30969" y="73460"/>
                                </a:cubicBezTo>
                                <a:cubicBezTo>
                                  <a:pt x="45455" y="73460"/>
                                  <a:pt x="55153" y="64614"/>
                                  <a:pt x="55153" y="46255"/>
                                </a:cubicBezTo>
                                <a:lnTo>
                                  <a:pt x="55153" y="41991"/>
                                </a:lnTo>
                                <a:lnTo>
                                  <a:pt x="47330" y="41991"/>
                                </a:lnTo>
                                <a:cubicBezTo>
                                  <a:pt x="26059" y="41991"/>
                                  <a:pt x="12264" y="47438"/>
                                  <a:pt x="12264" y="588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83148008" name="Freihandform 1583148008"/>
                        <wps:cNvSpPr/>
                        <wps:spPr>
                          <a:xfrm>
                            <a:off x="1727274" y="417055"/>
                            <a:ext cx="51747" cy="104066"/>
                          </a:xfrm>
                          <a:custGeom>
                            <a:avLst/>
                            <a:gdLst>
                              <a:gd name="csX0" fmla="*/ 0 w 51747"/>
                              <a:gd name="csY0" fmla="*/ 32652 h 104066"/>
                              <a:gd name="csX1" fmla="*/ 0 w 51747"/>
                              <a:gd name="csY1" fmla="*/ 22450 h 104066"/>
                              <a:gd name="csX2" fmla="*/ 16854 w 51747"/>
                              <a:gd name="csY2" fmla="*/ 22450 h 104066"/>
                              <a:gd name="csX3" fmla="*/ 16854 w 51747"/>
                              <a:gd name="csY3" fmla="*/ 0 h 104066"/>
                              <a:gd name="csX4" fmla="*/ 28082 w 51747"/>
                              <a:gd name="csY4" fmla="*/ 0 h 104066"/>
                              <a:gd name="csX5" fmla="*/ 28082 w 51747"/>
                              <a:gd name="csY5" fmla="*/ 22450 h 104066"/>
                              <a:gd name="csX6" fmla="*/ 51081 w 51747"/>
                              <a:gd name="csY6" fmla="*/ 22450 h 104066"/>
                              <a:gd name="csX7" fmla="*/ 51081 w 51747"/>
                              <a:gd name="csY7" fmla="*/ 32652 h 104066"/>
                              <a:gd name="csX8" fmla="*/ 28082 w 51747"/>
                              <a:gd name="csY8" fmla="*/ 32652 h 104066"/>
                              <a:gd name="csX9" fmla="*/ 28082 w 51747"/>
                              <a:gd name="csY9" fmla="*/ 80262 h 104066"/>
                              <a:gd name="csX10" fmla="*/ 39656 w 51747"/>
                              <a:gd name="csY10" fmla="*/ 93865 h 104066"/>
                              <a:gd name="csX11" fmla="*/ 51229 w 51747"/>
                              <a:gd name="csY11" fmla="*/ 90809 h 104066"/>
                              <a:gd name="csX12" fmla="*/ 51747 w 51747"/>
                              <a:gd name="csY12" fmla="*/ 101184 h 104066"/>
                              <a:gd name="csX13" fmla="*/ 36596 w 51747"/>
                              <a:gd name="csY13" fmla="*/ 104067 h 104066"/>
                              <a:gd name="csX14" fmla="*/ 16854 w 51747"/>
                              <a:gd name="csY14" fmla="*/ 83490 h 104066"/>
                              <a:gd name="csX15" fmla="*/ 16854 w 51747"/>
                              <a:gd name="csY15" fmla="*/ 32652 h 104066"/>
                              <a:gd name="csX16" fmla="*/ 0 w 51747"/>
                              <a:gd name="csY16" fmla="*/ 32652 h 10406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</a:cxnLst>
                            <a:rect l="l" t="t" r="r" b="b"/>
                            <a:pathLst>
                              <a:path w="51747" h="104066">
                                <a:moveTo>
                                  <a:pt x="0" y="32652"/>
                                </a:moveTo>
                                <a:lnTo>
                                  <a:pt x="0" y="22450"/>
                                </a:lnTo>
                                <a:lnTo>
                                  <a:pt x="16854" y="22450"/>
                                </a:lnTo>
                                <a:lnTo>
                                  <a:pt x="16854" y="0"/>
                                </a:lnTo>
                                <a:lnTo>
                                  <a:pt x="28082" y="0"/>
                                </a:lnTo>
                                <a:lnTo>
                                  <a:pt x="28082" y="22450"/>
                                </a:lnTo>
                                <a:lnTo>
                                  <a:pt x="51081" y="22450"/>
                                </a:lnTo>
                                <a:lnTo>
                                  <a:pt x="51081" y="32652"/>
                                </a:lnTo>
                                <a:lnTo>
                                  <a:pt x="28082" y="32652"/>
                                </a:lnTo>
                                <a:lnTo>
                                  <a:pt x="28082" y="80262"/>
                                </a:lnTo>
                                <a:cubicBezTo>
                                  <a:pt x="28082" y="88936"/>
                                  <a:pt x="30797" y="93865"/>
                                  <a:pt x="39656" y="93865"/>
                                </a:cubicBezTo>
                                <a:cubicBezTo>
                                  <a:pt x="43579" y="93865"/>
                                  <a:pt x="47824" y="92682"/>
                                  <a:pt x="51229" y="90809"/>
                                </a:cubicBezTo>
                                <a:lnTo>
                                  <a:pt x="51747" y="101184"/>
                                </a:lnTo>
                                <a:cubicBezTo>
                                  <a:pt x="47478" y="103056"/>
                                  <a:pt x="42049" y="104067"/>
                                  <a:pt x="36596" y="104067"/>
                                </a:cubicBezTo>
                                <a:cubicBezTo>
                                  <a:pt x="24158" y="104067"/>
                                  <a:pt x="16854" y="96403"/>
                                  <a:pt x="16854" y="83490"/>
                                </a:cubicBezTo>
                                <a:lnTo>
                                  <a:pt x="16854" y="32652"/>
                                </a:lnTo>
                                <a:lnTo>
                                  <a:pt x="0" y="32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03358126" name="Freihandform 203358126"/>
                        <wps:cNvSpPr/>
                        <wps:spPr>
                          <a:xfrm>
                            <a:off x="1793753" y="400741"/>
                            <a:ext cx="16336" cy="118335"/>
                          </a:xfrm>
                          <a:custGeom>
                            <a:avLst/>
                            <a:gdLst>
                              <a:gd name="csX0" fmla="*/ 16336 w 16336"/>
                              <a:gd name="csY0" fmla="*/ 8157 h 118335"/>
                              <a:gd name="csX1" fmla="*/ 8168 w 16336"/>
                              <a:gd name="csY1" fmla="*/ 16314 h 118335"/>
                              <a:gd name="csX2" fmla="*/ 0 w 16336"/>
                              <a:gd name="csY2" fmla="*/ 8157 h 118335"/>
                              <a:gd name="csX3" fmla="*/ 8168 w 16336"/>
                              <a:gd name="csY3" fmla="*/ 0 h 118335"/>
                              <a:gd name="csX4" fmla="*/ 16336 w 16336"/>
                              <a:gd name="csY4" fmla="*/ 8157 h 118335"/>
                              <a:gd name="csX5" fmla="*/ 13794 w 16336"/>
                              <a:gd name="csY5" fmla="*/ 118335 h 118335"/>
                              <a:gd name="csX6" fmla="*/ 2566 w 16336"/>
                              <a:gd name="csY6" fmla="*/ 118335 h 118335"/>
                              <a:gd name="csX7" fmla="*/ 2566 w 16336"/>
                              <a:gd name="csY7" fmla="*/ 38763 h 118335"/>
                              <a:gd name="csX8" fmla="*/ 13794 w 16336"/>
                              <a:gd name="csY8" fmla="*/ 38763 h 118335"/>
                              <a:gd name="csX9" fmla="*/ 13794 w 16336"/>
                              <a:gd name="csY9" fmla="*/ 118335 h 11833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16336" h="118335">
                                <a:moveTo>
                                  <a:pt x="16336" y="8157"/>
                                </a:moveTo>
                                <a:cubicBezTo>
                                  <a:pt x="16336" y="12740"/>
                                  <a:pt x="12412" y="16314"/>
                                  <a:pt x="8168" y="16314"/>
                                </a:cubicBezTo>
                                <a:cubicBezTo>
                                  <a:pt x="3924" y="16314"/>
                                  <a:pt x="0" y="12740"/>
                                  <a:pt x="0" y="8157"/>
                                </a:cubicBezTo>
                                <a:cubicBezTo>
                                  <a:pt x="0" y="3573"/>
                                  <a:pt x="4096" y="0"/>
                                  <a:pt x="8168" y="0"/>
                                </a:cubicBezTo>
                                <a:cubicBezTo>
                                  <a:pt x="12240" y="0"/>
                                  <a:pt x="16336" y="3918"/>
                                  <a:pt x="16336" y="8157"/>
                                </a:cubicBezTo>
                                <a:close/>
                                <a:moveTo>
                                  <a:pt x="13794" y="118335"/>
                                </a:moveTo>
                                <a:lnTo>
                                  <a:pt x="2566" y="118335"/>
                                </a:lnTo>
                                <a:lnTo>
                                  <a:pt x="2566" y="38763"/>
                                </a:lnTo>
                                <a:lnTo>
                                  <a:pt x="13794" y="38763"/>
                                </a:lnTo>
                                <a:lnTo>
                                  <a:pt x="13794" y="118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852250816" name="Freihandform 852250816"/>
                        <wps:cNvSpPr/>
                        <wps:spPr>
                          <a:xfrm>
                            <a:off x="1829559" y="437459"/>
                            <a:ext cx="84616" cy="83637"/>
                          </a:xfrm>
                          <a:custGeom>
                            <a:avLst/>
                            <a:gdLst>
                              <a:gd name="csX0" fmla="*/ 84617 w 84616"/>
                              <a:gd name="csY0" fmla="*/ 41819 h 83637"/>
                              <a:gd name="csX1" fmla="*/ 42222 w 84616"/>
                              <a:gd name="csY1" fmla="*/ 83638 h 83637"/>
                              <a:gd name="csX2" fmla="*/ 0 w 84616"/>
                              <a:gd name="csY2" fmla="*/ 41819 h 83637"/>
                              <a:gd name="csX3" fmla="*/ 42222 w 84616"/>
                              <a:gd name="csY3" fmla="*/ 0 h 83637"/>
                              <a:gd name="csX4" fmla="*/ 84617 w 84616"/>
                              <a:gd name="csY4" fmla="*/ 41819 h 83637"/>
                              <a:gd name="csX5" fmla="*/ 42197 w 84616"/>
                              <a:gd name="csY5" fmla="*/ 73460 h 83637"/>
                              <a:gd name="csX6" fmla="*/ 72328 w 84616"/>
                              <a:gd name="csY6" fmla="*/ 41844 h 83637"/>
                              <a:gd name="csX7" fmla="*/ 42025 w 84616"/>
                              <a:gd name="csY7" fmla="*/ 10227 h 83637"/>
                              <a:gd name="csX8" fmla="*/ 12215 w 84616"/>
                              <a:gd name="csY8" fmla="*/ 41844 h 83637"/>
                              <a:gd name="csX9" fmla="*/ 42173 w 84616"/>
                              <a:gd name="csY9" fmla="*/ 73460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84616" h="83637">
                                <a:moveTo>
                                  <a:pt x="84617" y="41819"/>
                                </a:moveTo>
                                <a:cubicBezTo>
                                  <a:pt x="84617" y="65796"/>
                                  <a:pt x="66899" y="83638"/>
                                  <a:pt x="42222" y="83638"/>
                                </a:cubicBezTo>
                                <a:cubicBezTo>
                                  <a:pt x="17545" y="83638"/>
                                  <a:pt x="0" y="65944"/>
                                  <a:pt x="0" y="41819"/>
                                </a:cubicBezTo>
                                <a:cubicBezTo>
                                  <a:pt x="0" y="17694"/>
                                  <a:pt x="18039" y="0"/>
                                  <a:pt x="42222" y="0"/>
                                </a:cubicBezTo>
                                <a:cubicBezTo>
                                  <a:pt x="66405" y="0"/>
                                  <a:pt x="84617" y="16831"/>
                                  <a:pt x="84617" y="41819"/>
                                </a:cubicBezTo>
                                <a:close/>
                                <a:moveTo>
                                  <a:pt x="42197" y="73460"/>
                                </a:moveTo>
                                <a:cubicBezTo>
                                  <a:pt x="60236" y="73460"/>
                                  <a:pt x="72328" y="60030"/>
                                  <a:pt x="72328" y="41844"/>
                                </a:cubicBezTo>
                                <a:cubicBezTo>
                                  <a:pt x="72328" y="23657"/>
                                  <a:pt x="60409" y="10227"/>
                                  <a:pt x="42025" y="10227"/>
                                </a:cubicBezTo>
                                <a:cubicBezTo>
                                  <a:pt x="24652" y="10227"/>
                                  <a:pt x="12215" y="23312"/>
                                  <a:pt x="12215" y="41844"/>
                                </a:cubicBezTo>
                                <a:cubicBezTo>
                                  <a:pt x="12215" y="60375"/>
                                  <a:pt x="24825" y="73460"/>
                                  <a:pt x="42173" y="73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031728854" name="Freihandform 1031728854"/>
                        <wps:cNvSpPr/>
                        <wps:spPr>
                          <a:xfrm>
                            <a:off x="1934485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86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A94D3A" id="Grafik 3" o:spid="_x0000_s1026" style="position:absolute;margin-left:-49.25pt;margin-top:6.4pt;width:224.35pt;height:44.05pt;z-index:251673088" coordsize="28493,55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">
              <v:shape id="Freihandform 465585899" o:spid="_x0000_s1027" style="position:absolute;width:28493;height:3541;visibility:visible;mso-wrap-style:square;v-text-anchor:top" coordsize="2849302,354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" path="m1684263,81297r-38742,141918l1644953,223215,1601473,81297r-34548,l1522630,223215r-567,l1485023,81297r-38471,l1504789,278317r32327,l1582817,128315r568,l1629086,278317r33437,l1719946,81297r-35683,xm1386390,180780v1851,2883,3158,6210,3899,10030c1391029,194605,1391399,198548,1391399,202638r,75703l1424836,278341r,-79596c1424836,190785,1423997,183294,1422319,176344v-1653,-6949,-4417,-13036,-8217,-18211c1410302,152934,1405317,148843,1399197,145886v-6120,-2957,-13646,-4461,-22554,-4461c1366599,141425,1357962,143421,1350732,147414v-7255,3992,-13276,10251,-18113,18777c1325734,149681,1311817,141401,1290817,141401v-11154,,-20038,2464,-26602,7393c1257602,153722,1252839,159316,1249853,165625r-567,l1249286,144752r-31759,l1217527,278341r33437,l1250964,205423v,-4436,567,-8699,1678,-12790c1253752,188543,1255578,184920,1258071,181766v2517,-3155,5675,-5668,9476,-7516c1271347,172401,1276035,171465,1281637,171465v8168,,14016,2464,17545,7368c1302686,183762,1304463,190391,1304463,198745r,79596l1337900,278341r,-72351c1337900,201726,1338418,197513,1339430,193348v1012,-4189,2690,-7886,5009,-11139c1346759,178956,1349745,176344,1353348,174422v3627,-1947,8044,-2932,13251,-2932c1371806,171490,1375705,172328,1378839,174003v3158,1676,5675,3943,7526,6826m2191494,175088v5848,-5767,13794,-8625,23813,-8625c2225893,166463,2234160,169296,2240107,174940v5947,5668,9007,13405,9205,23238l2180760,198178v1307,-9635,4861,-17349,10734,-23090m2250447,275532v9648,-4091,18384,-10942,26182,-20602l2252643,236867v-4269,5175,-9229,9512,-14905,12938c2232063,253255,2225079,254955,2216714,254955v-9476,,-17546,-2785,-24258,-8354c2185769,241032,2181870,233245,2180760,223240r101989,l2282749,214048v,-11681,-1530,-22006,-4590,-31025c2275099,174028,2270830,166463,2265327,160326v-5478,-6111,-12067,-10793,-19791,-14046c2237837,143027,2229323,141401,2220045,141401v-10043,,-19519,1675,-28403,5027c2182734,149779,2175010,154486,2168495,160622v-6514,6136,-11647,13504,-15472,22129c2149223,191376,2147323,200987,2147323,211534v,10547,1900,20183,5700,28808c2156823,248967,2161981,256335,2168495,262471v6515,6112,14214,10843,23147,14194c2200550,280017,2210026,281668,2220045,281668v10586,,20704,-2045,30377,-6111m2079758,226566v-1777,4830,-4368,9094,-7798,12790c2068505,243077,2064384,246034,2059547,248252v-4836,2243,-10290,3352,-16434,3352c2036968,251604,2031490,250495,2026678,248252v-4837,-2218,-8958,-5175,-12388,-8896c2010835,235660,2008244,231372,2006468,226566v-1752,-4830,-2641,-9832,-2641,-15032c2003827,206335,2004716,201332,2006468,196502v1776,-4830,4367,-9093,7822,-12789c2017720,179991,2021866,177034,2026678,174816v4836,-2217,10315,-3351,16435,-3351c2049232,171465,2054735,172574,2059547,174816v4837,2218,8958,5175,12413,8897c2075390,187409,2077981,191672,2079758,196502v1752,4830,2640,9833,2640,15032c2082398,216734,2081510,221736,2079758,226566t34967,51751l2114725,67940r-33438,l2081287,161731r-838,c2078771,159513,2076648,157246,2074032,154905v-2615,-2316,-5774,-4510,-9475,-6530c2060830,146329,2056561,144678,2051725,143348v-4837,-1307,-10389,-1947,-16706,-1947c2025543,141401,2016807,143224,2008837,146847v-7971,3598,-14831,8576,-20482,14884c1982679,168040,1978262,175457,1975103,184008v-3158,8527,-4738,17718,-4738,27551c1970365,221391,1971846,230583,1974807,239110v2961,8551,7329,15968,13104,22277c1993660,267695,2000570,272649,2008664,276271v8069,3623,17323,5422,27736,5422c2045876,281693,2054686,279844,2062879,276123v8168,-3696,14658,-9635,19519,-17817l2082965,258306r,20035l2114725,278341r,-24xm1853225,175088v5848,-5767,13794,-8625,23813,-8625c1887624,166463,1895891,169296,1901838,174940v5947,5668,9007,13405,9205,23238l1842491,198178v1307,-9635,4861,-17349,10734,-23090m1853348,276641v8909,3351,18384,5002,28403,5002c1892337,281643,1902455,279598,1912128,275532v9649,-4091,18385,-10942,26182,-20602l1914325,236867v-4269,5175,-9230,9512,-14905,12938c1893744,253255,1886761,254955,1878395,254955v-9476,,-17545,-2785,-24257,-8354c1847450,241032,1843552,233245,1842441,223240r101989,l1944430,214048v,-11681,-1530,-22006,-4590,-31025c1936780,174028,1932511,166463,1927008,160326v-5478,-6111,-12067,-10793,-19790,-14046c1899519,143027,1891005,141401,1881727,141401v-10044,,-19520,1675,-28403,5027c1844415,149779,1836691,154486,1830177,160622v-6515,6136,-11648,13504,-15473,22129c1810904,191376,1809004,200987,1809004,211534v,10547,1900,20183,5700,28808c1818505,248967,1823662,256335,1830177,262471v6514,6112,14214,10843,23147,14194m2400926,185511v1579,3993,2541,8256,2936,12815c2404232,202860,2404430,207000,2404430,210721r,67620l2437867,278341r,-84328c2437867,187163,2437028,180558,2435350,174274v-1678,-6308,-4442,-11878,-8366,-16708c2423085,152736,2418027,148843,2411808,145886v-6218,-2957,-13794,-4461,-22727,-4461c2377952,141425,2369117,143890,2362603,148818v-6490,4929,-11327,10695,-14486,17398l2347550,166216r,-21439l2315791,144777r,133589l2349228,278366r,-72918c2349228,201012,2349795,196749,2350906,192658v1110,-4091,2912,-7713,5429,-10868c2358852,178636,2362010,176123,2365811,174274v3800,-1848,8488,-2784,14065,-2784c2385453,171490,2390191,172845,2393547,175531v3356,2686,5799,6013,7379,10005m2849302,173141r,-28389l2812534,144752r,-38664l2779072,106088r,38664l2751508,144752r,28389l2779072,173141r,61213c2779072,242141,2779689,249016,2780874,254930v1209,5939,3430,10917,6687,14909c2790818,273832,2795285,276789,2800936,278735v5676,1947,12955,2908,21864,2908c2826699,281643,2831214,281323,2836322,280658v5108,-641,9427,-1799,12956,-3475l2849278,249065v-2048,1504,-4837,2563,-8366,3204c2837383,252934,2834126,253255,2831165,253255v-7428,,-12388,-1947,-14905,-5865c2813743,243496,2812509,238198,2812509,231520r,-58429l2849278,173091r24,50xm1759527,119419v6120,,11302,-1897,15473,-5692c1779195,109932,1781268,105151,1781268,99385v,-5767,-2073,-10523,-6268,-14342c1770829,81248,1765672,79350,1759527,79350v-6144,,-11203,1996,-15176,5988c1740353,89330,1738355,94013,1738355,99385v,5372,1998,10079,5996,14071c1748349,117448,1753407,119444,1759527,119444t-16435,158873l1776529,278317r,-133589l1743092,144728r,133589xm660622,196502r86936,l747558,164787r-86936,l660622,113037r92241,l752863,81297r-127356,l625507,278317r35115,l660622,196502xm2716912,206384v-5404,-2883,-11204,-5003,-17422,-6407c2693271,198572,2687448,197241,2682068,195935v-5404,-1306,-9846,-2883,-13375,-4731c2665165,189356,2663412,186374,2663412,182308v,-5027,2123,-8625,6416,-10868c2674097,169223,2678465,168089,2682932,168089v10956,,19692,4559,26182,13652l2731397,161706v-5380,-7417,-12462,-12641,-21173,-15722c2701489,142929,2692679,141376,2683746,141376v-6687,,-13276,838,-19791,2514c2657441,145565,2651691,148178,2646682,151677v-5035,3524,-9057,8033,-12117,13504c2631505,170652,2629975,177108,2629975,184526v,8526,1752,15204,5281,20034c2638785,209390,2643227,213136,2648631,215822v5380,2686,11179,4633,17422,5841c2672271,222870,2678070,224176,2683474,225556v5380,1405,9846,3179,13375,5422c2700378,233220,2702130,236645,2702130,241278v,2612,-691,4855,-2073,6826c2698651,250051,2696849,251678,2694604,252984v-2221,1306,-4640,2218,-7255,2784c2684758,256335,2682241,256606,2679822,256606v-7057,,-13053,-1528,-17964,-4583c2656922,248967,2652332,245024,2648063,240194r-22307,20873c2632640,268854,2640438,274226,2649174,277208v8711,2957,18285,4435,28699,4435c2684758,281643,2691618,280904,2698503,279425v6860,-1478,13054,-3893,18532,-7245c2722513,268854,2726980,264443,2730410,258972v3430,-5471,5157,-12198,5157,-20183c2735567,230090,2733790,223215,2730262,218213v-3529,-5028,-7995,-8946,-13375,-11829m1014215,141401v-8908,,-16805,2144,-23690,6407c983640,152071,978360,158109,974633,165896r-567,l974066,144752r-33437,l940629,278341r33437,l974066,206828v,-1849,419,-4633,1258,-8354c976163,194777,977841,191056,980334,187335v2517,-3696,6144,-6999,10858,-9882c995929,174570,1002197,173141,1009995,173141v2591,,5256,246,7946,690c1020631,174299,1023370,174915,1026158,175654r,-32282c1024110,142805,1022112,142362,1020162,141968v-1949,-370,-3948,-567,-5996,-567m1099375,281643v11153,,19963,-2464,26478,-7368c1132343,269371,1137179,263555,1140363,256877r542,l1140905,278317r31784,l1172689,144728r-33437,l1139252,217646v,4435,-567,8723,-1678,12789c1136464,234526,1134638,238149,1132121,241303v-2493,3154,-5676,5668,-9452,7516c1118869,250667,1114181,251604,1108579,251604v-5947,,-10537,-1356,-13794,-4042c1091527,244876,1089109,241549,1087554,237533v-1579,-3993,-2566,-8256,-2936,-12790c1084248,220209,1084050,216069,1084050,212348r,-67620l1050613,144728r,84303c1050613,235906,1051452,242486,1053130,248794v1654,6309,4442,11928,8366,16831c1065395,270554,1070453,274448,1076672,277306v6218,2883,13794,4313,22703,4313m2503384,198178v1307,-9635,4861,-17349,10734,-23090c2519966,169321,2527912,166463,2537931,166463v10586,,18853,2833,24800,8477c2568678,180608,2571738,188345,2571936,198178r-68552,xm2587951,160326v-5478,-6111,-12067,-10793,-19791,-14046c2560461,143027,2551948,141401,2542669,141401v-10044,,-19519,1675,-28403,5027c2505358,149779,2497634,154486,2491119,160622v-6490,6136,-11647,13504,-15472,22129c2471847,191376,2469947,200987,2469947,211534v,10547,1900,20183,5700,28808c2479447,248967,2484605,256335,2491119,262471v6515,6112,14214,10843,23147,14194c2523174,280017,2532650,281668,2542669,281668v10586,,20704,-2045,30377,-6111c2582695,271466,2591430,264615,2599228,254955r-23986,-18063c2570973,242067,2566013,246404,2560338,249829v-5676,3450,-12684,5151,-21025,5151c2529837,254980,2521768,252195,2515056,246626v-6688,-5570,-10587,-13357,-11697,-23362l2605348,223264r,-9191c2605348,202392,2603818,192066,2600758,183047v-3060,-8994,-7329,-16560,-12832,-22696m877555,226566v-1777,4830,-4368,9094,-7798,12790c866302,243077,862181,246034,857345,248252v-4837,2243,-10290,3352,-16435,3352c834766,251604,829287,250495,824475,248252v-4836,-2218,-8957,-5175,-12387,-8896c808633,235660,806042,231372,804265,226566v-1752,-4830,-2640,-9832,-2640,-15032c801625,206335,802513,201332,804265,196502v1777,-4830,4368,-9093,7823,-12789c815518,179991,819663,177034,824475,174816v4837,-2217,10315,-3351,16435,-3351c847030,171465,852533,172574,857345,174816v4836,2218,8957,5175,12412,8897c873187,187409,875778,191672,877555,196502v1752,4830,2640,9833,2640,15032c880195,216734,879307,221736,877555,226566t14905,-65968c885970,154486,878246,149755,869338,146403v-8909,-3351,-18385,-5027,-28428,-5027c830867,141376,821391,143052,812507,146403v-8908,3352,-16632,8058,-23147,14195c782846,166734,777713,174102,773888,182727v-3800,8625,-5700,18236,-5700,28783c768188,222057,770088,231692,773888,240317v3800,8625,8958,15993,15472,22130c795850,268558,803574,273289,812507,276641v8908,3351,18384,5002,28403,5002c850929,281643,860429,279992,869338,276641v8908,-3352,16632,-8058,23122,-14194c898974,256310,904132,248942,907932,240317v3800,-8625,5700,-18236,5700,-28807c913632,200938,911732,191352,907932,182727v-3800,-8625,-8982,-15993,-15472,-22129m268409,23830r-95918,c172737,126098,212566,227059,275886,294211v40051,42484,63987,59956,63987,59956l396852,278292v,,-15769,-12519,-20951,-17201c305548,197685,268656,113480,268409,23830t-172540,l,23830v888,91967,35041,190883,68503,247587c88812,305892,118251,341797,128739,354167r56978,-75875c136265,215847,105172,139429,98263,59094,96832,47191,95993,35683,95869,23830m456718,62396v-395,-1109,-667,-2243,-1111,-3327c455286,58108,455064,57122,454645,56186l440011,23854v-3405,10720,-10018,18088,-17742,18088c411115,41942,402083,26762,402083,8034v,-2736,247,-5373,592,-7935l402577,,361909,40611v-22455,22425,-22455,58798,,81223c384365,144259,420788,144259,443244,121834v15917,-15894,20309,-38714,13671,-58699c456866,62889,456742,62618,456693,62371e" fillcolor="white [3214]" stroked="f" strokeweight=".0685mm">
                <v:stroke joinstyle="miter"/>
                <v:path arrowok="t" o:connecttype="custom" o:connectlocs="1684263,81297;1645521,223215;1644953,223215;1601473,81297;1566925,81297;1522630,223215;1522063,223215;1485023,81297;1446552,81297;1504789,278317;1537116,278317;1582817,128315;1583385,128315;1629086,278317;1662523,278317;1719946,81297;1684263,81297;1386390,180780;1390289,190810;1391399,202638;1391399,278341;1424836,278341;1424836,198745;1422319,176344;1414102,158133;1399197,145886;1376643,141425;1350732,147414;1332619,166191;1290817,141401;1264215,148794;1249853,165625;1249286,165625;1249286,144752;1217527,144752;1217527,278341;1250964,278341;1250964,205423;1252642,192633;1258071,181766;1267547,174250;1281637,171465;1299182,178833;1304463,198745;1304463,278341;1337900,278341;1337900,205990;1339430,193348;1344439,182209;1353348,174422;1366599,171490;1378839,174003;1386365,180829;2191494,175088;2215307,166463;2240107,174940;2249312,198178;2180760,198178;2191494,175088;2250447,275532;2276629,254930;2252643,236867;2237738,249805;2216714,254955;2192456,246601;2180760,223240;2282749,223240;2282749,214048;2278159,183023;2265327,160326;2245536,146280;2220045,141401;2191642,146428;2168495,160622;2153023,182751;2147323,211534;2153023,240342;2168495,262471;2191642,276665;2220045,281668;2250422,275557;2079758,226566;2071960,239356;2059547,248252;2043113,251604;2026678,248252;2014290,239356;2006468,226566;2003827,211534;2006468,196502;2014290,183713;2026678,174816;2043113,171465;2059547,174816;2071960,183713;2079758,196502;2082398,211534;2079758,226566;2114725,278317;2114725,67940;2081287,67940;2081287,161731;2080449,161731;2074032,154905;2064557,148375;2051725,143348;2035019,141401;2008837,146847;1988355,161731;1975103,184008;1970365,211559;1974807,239110;1987911,261387;2008664,276271;2036400,281693;2062879,276123;2082398,258306;2082965,258306;2082965,278341;2114725,278341;1853225,175088;1877038,166463;1901838,174940;1911043,198178;1842491,198178;1853225,175088;1853348,276641;1881751,281643;1912128,275532;1938310,254930;1914325,236867;1899420,249805;1878395,254955;1854138,246601;1842441,223240;1944430,223240;1944430,214048;1939840,183023;1927008,160326;1907218,146280;1881727,141401;1853324,146428;1830177,160622;1814704,182751;1809004,211534;1814704,240342;1830177,262471;1853324,276665;2400926,185511;2403862,198326;2404430,210721;2404430,278341;2437867,278341;2437867,194013;2435350,174274;2426984,157566;2411808,145886;2389081,141425;2362603,148818;2348117,166216;2347550,166216;2347550,144777;2315791,144777;2315791,278366;2349228,278366;2349228,205448;2350906,192658;2356335,181790;2365811,174274;2379876,171490;2393547,175531;2400926,185536;2849302,173141;2849302,144752;2812534,144752;2812534,106088;2779072,106088;2779072,144752;2751508,144752;2751508,173141;2779072,173141;2779072,234354;2780874,254930;2787561,269839;2800936,278735;2822800,281643;2836322,280658;2849278,277183;2849278,249065;2840912,252269;2831165,253255;2816260,247390;2812509,231520;2812509,173091;2849278,173091;1759527,119419;1775000,113727;1781268,99385;1775000,85043;1759527,79350;1744351,85338;1738355,99385;1744351,113456;1759527,119444;1743092,278317;1776529,278317;1776529,144728;1743092,144728;1743092,278317;660622,196502;747558,196502;747558,164787;660622,164787;660622,113037;752863,113037;752863,81297;625507,81297;625507,278317;660622,278317;660622,196502;2716912,206384;2699490,199977;2682068,195935;2668693,191204;2663412,182308;2669828,171440;2682932,168089;2709114,181741;2731397,161706;2710224,145984;2683746,141376;2663955,143890;2646682,151677;2634565,165181;2629975,184526;2635256,204560;2648631,215822;2666053,221663;2683474,225556;2696849,230978;2702130,241278;2700057,248104;2694604,252984;2687349,255768;2679822,256606;2661858,252023;2648063,240194;2625756,261067;2649174,277208;2677873,281643;2698503,279425;2717035,272180;2730410,258972;2735567,238789;2730262,218213;2716887,206384;1014215,141401;990525,147808;974633,165896;974066,165896;974066,144752;940629,144752;940629,278341;974066,278341;974066,206828;975324,198474;980334,187335;991192,177453;1009995,173141;1017941,173831;1026158,175654;1026158,143372;1020162,141968;1014166,141401;1099375,281643;1125853,274275;1140363,256877;1140905,256877;1140905,278317;1172689,278317;1172689,144728;1139252,144728;1139252,217646;1137574,230435;1132121,241303;1122669,248819;1108579,251604;1094785,247562;1087554,237533;1084618,224743;1084050,212348;1084050,144728;1050613,144728;1050613,229031;1053130,248794;1061496,265625;1076672,277306;1099375,281619;2503384,198178;2514118,175088;2537931,166463;2562731,174940;2571936,198178;2503384,198178;2587951,160326;2568160,146280;2542669,141401;2514266,146428;2491119,160622;2475647,182751;2469947,211534;2475647,240342;2491119,262471;2514266,276665;2542669,281668;2573046,275557;2599228,254955;2575242,236892;2560338,249829;2539313,254980;2515056,246626;2503359,223264;2605348,223264;2605348,214073;2600758,183047;2587926,160351;877555,226566;869757,239356;857345,248252;840910,251604;824475,248252;812088,239356;804265,226566;801625,211534;804265,196502;812088,183713;824475,174816;840910,171465;857345,174816;869757,183713;877555,196502;880195,211534;877555,226566;892460,160598;869338,146403;840910,141376;812507,146403;789360,160598;773888,182727;768188,211510;773888,240317;789360,262447;812507,276641;840910,281643;869338,276641;892460,262447;907932,240317;913632,211510;907932,182727;892460,160598;268409,23830;172491,23830;275886,294211;339873,354167;396852,278292;375901,261091;268409,23830;95869,23830;0,23830;68503,271417;128739,354167;185717,278292;98263,59094;95869,23830;456718,62396;455607,59069;454645,56186;440011,23854;422269,41942;402083,8034;402675,99;402577,0;361909,40611;361909,121834;443244,121834;456915,63135;456693,6237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group id="_x0000_s1028" style="position:absolute;left:6256;top:3956;width:13780;height:1642" coordorigin="6256,3956" coordsize="13779,16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">
                <v:shape id="Freihandform 343340957" o:spid="_x0000_s1029" style="position:absolute;left:6256;top:3986;width:1025;height:1204;visibility:visible;mso-wrap-style:square;v-text-anchor:top" coordsize="102507,120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" path="m15324,l51254,56802,87183,r15324,l57373,68532r,51848l45109,120380r,-51848l,,15324,xe" fillcolor="white [3214]" stroked="f" strokeweight=".0685mm">
                  <v:stroke joinstyle="miter"/>
                  <v:path arrowok="t" o:connecttype="custom" o:connectlocs="15324,0;51254,56802;87183,0;102507,0;57373,68532;57373,120380;45109,120380;45109,68532;0,0;15324,0" o:connectangles="0,0,0,0,0,0,0,0,0,0"/>
                </v:shape>
                <v:shape id="Freihandform 712384737" o:spid="_x0000_s1030" style="position:absolute;left:7203;top:4374;width:846;height:836;visibility:visible;mso-wrap-style:square;v-text-anchor:top" coordsize="84616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" path="m84617,41819v,23977,-17718,41819,-42395,41819c17545,83638,,65944,,41819,,17694,18039,,42222,,66405,,84617,16831,84617,41819xm42222,73460v18039,,30130,-13430,30130,-31616c72352,23657,60433,10227,42049,10227v-17372,,-29809,13085,-29809,31617c12240,60375,24850,73460,42197,73460r25,xe" fillcolor="white [3214]" stroked="f" strokeweight=".0685mm">
                  <v:stroke joinstyle="miter"/>
                  <v:path arrowok="t" o:connecttype="custom" o:connectlocs="84617,41819;42222,83638;0,41819;42222,0;84617,41819;42222,73460;72352,41844;42049,10227;12240,41844;42197,73460" o:connectangles="0,0,0,0,0,0,0,0,0,0"/>
                </v:shape>
                <v:shape id="Freihandform 1772948220" o:spid="_x0000_s1031" style="position:absolute;left:8259;top:4395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" path="m25,l11253,r,44899c11253,63086,17545,71415,32697,71415v12610,,24356,-10720,24356,-29916l57053,,68281,r,62741c68281,64269,68972,77871,69120,79572r-11574,c57201,77354,57028,75333,57028,73115r,-6284l56683,66831c51402,75678,40347,81617,29958,81617,9353,81617,,69542,,51183l,,25,xe" fillcolor="white [3214]" stroked="f" strokeweight=".0685mm">
                  <v:stroke joinstyle="miter"/>
                  <v:path arrowok="t" o:connecttype="custom" o:connectlocs="25,0;11253,0;11253,44899;32697,71415;57053,41499;57053,0;68281,0;68281,62741;69120,79572;57546,79572;57028,73115;57028,66831;56683,66831;29958,81617;0,51183;0,0" o:connectangles="0,0,0,0,0,0,0,0,0,0,0,0,0,0,0,0"/>
                </v:shape>
                <v:shape id="Freihandform 1343552942" o:spid="_x0000_s1032" style="position:absolute;left:9200;top:4374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" path="m,2045r11573,c12092,6284,12092,9192,12092,14786r345,c17372,6111,28452,,39162,,58903,,69120,11213,69120,30434r,51183l57892,81617r,-44899c57892,18852,51599,10202,36941,10202v-11080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  <v:shape id="Freihandform 1635985147" o:spid="_x0000_s1033" style="position:absolute;left:10106;top:4374;width:830;height:1224;visibility:visible;mso-wrap-style:square;v-text-anchor:top" coordsize="82963,122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" path="m40569,25v12782,,23837,5446,30648,15130l71735,15155r,-13085l82963,2070r,79572c82963,106630,68330,122450,40223,122450v-15842,,-28107,-5101,-38323,-15993l10241,97610v6638,8847,17545,14614,30648,14614c60804,112224,71711,100494,71711,81617r,-14958l71365,66659c64727,76689,54338,81617,41556,81617,18063,81617,,63431,,41154,,18876,17372,,40519,r50,25xm12289,40833v,16486,12931,30607,29637,30607c58632,71440,72056,58675,72056,41844,72056,24002,60310,10227,41753,10227v-16015,,-29464,13775,-29464,30606xe" fillcolor="white [3214]" stroked="f" strokeweight=".0685mm">
                  <v:stroke joinstyle="miter"/>
                  <v:path arrowok="t" o:connecttype="custom" o:connectlocs="40569,25;71217,15155;71735,15155;71735,2070;82963,2070;82963,81642;40223,122450;1900,106457;10241,97610;40889,112224;71711,81617;71711,66659;71365,66659;41556,81617;0,41154;40519,0;12289,40833;41926,71440;72056,41844;41753,10227;12289,40833" o:connectangles="0,0,0,0,0,0,0,0,0,0,0,0,0,0,0,0,0,0,0,0,0"/>
                </v:shape>
                <v:shape id="Freihandform 1735498491" o:spid="_x0000_s1034" style="position:absolute;left:11695;top:3956;width:1085;height:1265;visibility:visible;mso-wrap-style:square;v-text-anchor:top" coordsize="108454,1265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" path="m106431,16166r-9205,9019c88886,16338,77633,11237,62827,11237v-29119,,-49551,22622,-49551,52021c13276,92657,33708,115279,62827,115279v12437,,24356,-3228,33363,-8501l96190,66486r-28773,l67417,55274r41037,l108454,114269v-13794,8157,-30821,12247,-45627,12247c26552,126516,,99138,,63258,,27378,26725,,62827,v19075,,32869,5446,43579,16141l106431,16166xe" fillcolor="white [3214]" stroked="f" strokeweight=".0685mm">
                  <v:stroke joinstyle="miter"/>
                  <v:path arrowok="t" o:connecttype="custom" o:connectlocs="106431,16166;97226,25185;62827,11237;13276,63258;62827,115279;96190,106778;96190,66486;67417,66486;67417,55274;108454,55274;108454,114269;62827,126516;0,63258;62827,0;106406,16141" o:connectangles="0,0,0,0,0,0,0,0,0,0,0,0,0,0,0"/>
                </v:shape>
                <v:shape id="Freihandform 1722592221" o:spid="_x0000_s1035" style="position:absolute;left:13019;top:4374;width:783;height:836;visibility:visible;mso-wrap-style:square;v-text-anchor:top" coordsize="78324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" path="m78324,41474r,3401l11919,44875v1702,16658,14140,28561,29291,28561c51426,73436,61297,68335,66751,59660r8686,7147c66084,78537,54313,83638,41210,83638,17200,83638,,65451,,41819,,18186,17718,,40001,,62284,,78324,14613,78324,41499r,-25xm40174,10202v-13622,,-27589,11385,-27934,25506l66035,35708c66035,20232,55819,10202,40149,10202r25,xe" fillcolor="white [3214]" stroked="f" strokeweight=".0685mm">
                  <v:stroke joinstyle="miter"/>
                  <v:path arrowok="t" o:connecttype="custom" o:connectlocs="78324,41474;78324,44875;11919,44875;41210,73436;66751,59660;75437,66807;41210,83638;0,41819;40001,0;78324,41499;40174,10202;12240,35708;66035,35708;40149,10202" o:connectangles="0,0,0,0,0,0,0,0,0,0,0,0,0,0"/>
                </v:shape>
                <v:shape id="Freihandform 804675857" o:spid="_x0000_s1036" style="position:absolute;left:14005;top:4374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" path="m,2045r11573,c12092,6284,12092,9192,12092,14786r345,c17372,6111,28452,,39162,,58903,,69120,11213,69120,30434r,51183l57892,81617r,-44899c57892,18852,51599,10202,36941,10202v-11055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  <v:shape id="Freihandform 1746600031" o:spid="_x0000_s1037" style="position:absolute;left:14915;top:4374;width:784;height:836;visibility:visible;mso-wrap-style:square;v-text-anchor:top" coordsize="78324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" path="m78324,41474r,3401l11919,44875v1702,16658,14140,28561,29291,28561c51426,73436,61297,68335,66751,59660r8686,7147c66084,78537,54314,83638,41210,83638,17200,83638,,65451,,41819,,18186,17718,,40001,,62284,,78299,14613,78299,41499r25,-25xm40198,10202v-13621,,-27588,11385,-27934,25506l66060,35708c66060,20232,55844,10202,40174,10202r24,xe" fillcolor="white [3214]" stroked="f" strokeweight=".0685mm">
                  <v:stroke joinstyle="miter"/>
                  <v:path arrowok="t" o:connecttype="custom" o:connectlocs="78324,41474;78324,44875;11919,44875;41210,73436;66751,59660;75437,66807;41210,83638;0,41819;40001,0;78299,41499;40198,10202;12264,35708;66060,35708;40174,10202" o:connectangles="0,0,0,0,0,0,0,0,0,0,0,0,0,0"/>
                </v:shape>
                <v:shape id="Freihandform 1240902909" o:spid="_x0000_s1038" style="position:absolute;left:15908;top:4374;width:453;height:816;visibility:visible;mso-wrap-style:square;v-text-anchor:top" coordsize="45306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" path="m45282,1010l43061,12075v-1530,-690,-3578,-862,-6293,-862c21444,11213,11919,23460,11919,37408r,44209l691,81617r,-55249c691,14810,173,12248,,2045r11080,l11080,16831r345,c15694,6111,24874,,36966,v3232,,5799,345,8341,1010l45282,1010xe" fillcolor="white [3214]" stroked="f" strokeweight=".0685mm">
                  <v:stroke joinstyle="miter"/>
                  <v:path arrowok="t" o:connecttype="custom" o:connectlocs="45282,1010;43061,12075;36768,11213;11919,37408;11919,81617;691,81617;691,26368;0,2045;11080,2045;11080,16831;11425,16831;36966,0;45307,1010" o:connectangles="0,0,0,0,0,0,0,0,0,0,0,0,0"/>
                </v:shape>
                <v:shape id="Freihandform 1027037737" o:spid="_x0000_s1039" style="position:absolute;left:16457;top:4374;width:678;height:836;visibility:visible;mso-wrap-style:square;v-text-anchor:top" coordsize="67762,836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" path="m,60375c,42016,13967,32824,50069,32824r5108,l55177,31124v,-14465,-6638,-20922,-20432,-20922c25220,10202,17200,13430,10389,19542l3578,11558c11080,3894,22308,,37114,,55325,,66405,11213,66405,27723r,36891c66405,67497,66923,75506,67762,81617r-10907,c56164,78044,55844,73633,55844,68704r-346,c48860,79079,40174,83663,27416,83663,11573,83663,,74471,,60375xm12240,58847v,9019,7649,14613,18729,14613c45455,73460,55153,64614,55153,46255r,-4264l47330,41991v-21271,,-35066,5447,-35066,16832l12240,58847xe" fillcolor="white [3214]" stroked="f" strokeweight=".0685mm">
                  <v:stroke joinstyle="miter"/>
                  <v:path arrowok="t" o:connecttype="custom" o:connectlocs="0,60375;50069,32824;55177,32824;55177,31124;34745,10202;10389,19542;3578,11558;37114,0;66405,27723;66405,64614;67762,81617;56855,81617;55844,68704;55498,68704;27416,83663;0,60375;12240,58847;30969,73460;55153,46255;55153,41991;47330,41991;12264,58823" o:connectangles="0,0,0,0,0,0,0,0,0,0,0,0,0,0,0,0,0,0,0,0,0,0"/>
                </v:shape>
                <v:shape id="Freihandform 1583148008" o:spid="_x0000_s1040" style="position:absolute;left:17272;top:4170;width:518;height:1041;visibility:visible;mso-wrap-style:square;v-text-anchor:top" coordsize="51747,1040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" path="m,32652l,22450r16854,l16854,,28082,r,22450l51081,22450r,10202l28082,32652r,47610c28082,88936,30797,93865,39656,93865v3923,,8168,-1183,11573,-3056l51747,101184v-4269,1872,-9698,2883,-15151,2883c24158,104067,16854,96403,16854,83490r,-50838l,32652xe" fillcolor="white [3214]" stroked="f" strokeweight=".0685mm">
                  <v:stroke joinstyle="miter"/>
                  <v:path arrowok="t" o:connecttype="custom" o:connectlocs="0,32652;0,22450;16854,22450;16854,0;28082,0;28082,22450;51081,22450;51081,32652;28082,32652;28082,80262;39656,93865;51229,90809;51747,101184;36596,104067;16854,83490;16854,32652;0,32652" o:connectangles="0,0,0,0,0,0,0,0,0,0,0,0,0,0,0,0,0"/>
                </v:shape>
                <v:shape id="Freihandform 203358126" o:spid="_x0000_s1041" style="position:absolute;left:17937;top:4007;width:163;height:1183;visibility:visible;mso-wrap-style:square;v-text-anchor:top" coordsize="16336,118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" path="m16336,8157v,4583,-3924,8157,-8168,8157c3924,16314,,12740,,8157,,3573,4096,,8168,v4072,,8168,3918,8168,8157xm13794,118335r-11228,l2566,38763r11228,l13794,118335xe" fillcolor="white [3214]" stroked="f" strokeweight=".0685mm">
                  <v:stroke joinstyle="miter"/>
                  <v:path arrowok="t" o:connecttype="custom" o:connectlocs="16336,8157;8168,16314;0,8157;8168,0;16336,8157;13794,118335;2566,118335;2566,38763;13794,38763;13794,118335" o:connectangles="0,0,0,0,0,0,0,0,0,0"/>
                </v:shape>
                <v:shape id="Freihandform 852250816" o:spid="_x0000_s1042" style="position:absolute;left:18295;top:4374;width:846;height:836;visibility:visible;mso-wrap-style:square;v-text-anchor:top" coordsize="84616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" path="m84617,41819v,23977,-17718,41819,-42395,41819c17545,83638,,65944,,41819,,17694,18039,,42222,,66405,,84617,16831,84617,41819xm42197,73460v18039,,30131,-13430,30131,-31616c72328,23657,60409,10227,42025,10227v-17373,,-29810,13085,-29810,31617c12215,60375,24825,73460,42173,73460r24,xe" fillcolor="white [3214]" stroked="f" strokeweight=".0685mm">
                  <v:stroke joinstyle="miter"/>
                  <v:path arrowok="t" o:connecttype="custom" o:connectlocs="84617,41819;42222,83638;0,41819;42222,0;84617,41819;42197,73460;72328,41844;42025,10227;12215,41844;42173,73460" o:connectangles="0,0,0,0,0,0,0,0,0,0"/>
                </v:shape>
                <v:shape id="Freihandform 1031728854" o:spid="_x0000_s1043" style="position:absolute;left:19344;top:4374;width:692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" path="m,2045r11573,c12092,6284,12092,9192,12092,14786r345,c17372,6111,28452,,39162,,58903,,69120,11213,69120,30434r,51183l57892,81617r,-44899c57892,18852,51599,10202,36941,10202v-11055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</v:group>
            </v:group>
          </w:pict>
        </mc:Fallback>
      </mc:AlternateContent>
    </w:r>
    <w:r>
      <w:rPr>
        <w:sz w:val="56"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7D5A1A2C" wp14:editId="0A78E14A">
              <wp:simplePos x="0" y="0"/>
              <wp:positionH relativeFrom="margin">
                <wp:posOffset>-1240155</wp:posOffset>
              </wp:positionH>
              <wp:positionV relativeFrom="margin">
                <wp:posOffset>-902113</wp:posOffset>
              </wp:positionV>
              <wp:extent cx="8142605" cy="10996930"/>
              <wp:effectExtent l="0" t="0" r="10795" b="13970"/>
              <wp:wrapNone/>
              <wp:docPr id="421571268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42605" cy="10996930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583F31" id="Rechteck 1" o:spid="_x0000_s1026" style="position:absolute;margin-left:-97.65pt;margin-top:-71.05pt;width:641.15pt;height:865.9pt;z-index:-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" fillcolor="#004d6c [3206]" strokecolor="#312100 [484]" strokeweight="1pt">
              <w10:wrap anchorx="margin" anchory="margin"/>
            </v:rect>
          </w:pict>
        </mc:Fallback>
      </mc:AlternateContent>
    </w:r>
    <w:r>
      <w:tab/>
    </w:r>
    <w:bookmarkEnd w:id="32"/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B9E17" w14:textId="28702404" w:rsidR="00D835FF" w:rsidRDefault="00D835FF" w:rsidP="00D835FF">
    <w:pPr>
      <w:pStyle w:val="Kopfzeile"/>
    </w:pPr>
    <w:r>
      <w:rPr>
        <w:sz w:val="56"/>
      </w:rPr>
      <w:drawing>
        <wp:anchor distT="0" distB="0" distL="114300" distR="114300" simplePos="0" relativeHeight="251692544" behindDoc="1" locked="0" layoutInCell="1" allowOverlap="1" wp14:anchorId="69EED81E" wp14:editId="192A8011">
          <wp:simplePos x="0" y="0"/>
          <wp:positionH relativeFrom="column">
            <wp:posOffset>-7762239</wp:posOffset>
          </wp:positionH>
          <wp:positionV relativeFrom="paragraph">
            <wp:posOffset>-2120264</wp:posOffset>
          </wp:positionV>
          <wp:extent cx="13049885" cy="11875135"/>
          <wp:effectExtent l="0" t="1612900" r="81915" b="2564765"/>
          <wp:wrapNone/>
          <wp:docPr id="817920537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9227471" name="Grafik 213922747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3229948">
                    <a:off x="0" y="0"/>
                    <a:ext cx="13049885" cy="11875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56"/>
      </w:rPr>
      <mc:AlternateContent>
        <mc:Choice Requires="wps">
          <w:drawing>
            <wp:anchor distT="0" distB="0" distL="114300" distR="114300" simplePos="0" relativeHeight="251691520" behindDoc="1" locked="0" layoutInCell="1" allowOverlap="1" wp14:anchorId="0CF85FE6" wp14:editId="2F42673C">
              <wp:simplePos x="0" y="0"/>
              <wp:positionH relativeFrom="margin">
                <wp:posOffset>-1130300</wp:posOffset>
              </wp:positionH>
              <wp:positionV relativeFrom="margin">
                <wp:posOffset>-1170305</wp:posOffset>
              </wp:positionV>
              <wp:extent cx="8142605" cy="10996930"/>
              <wp:effectExtent l="0" t="0" r="10795" b="13970"/>
              <wp:wrapNone/>
              <wp:docPr id="1123836036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42605" cy="1099693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48CA80" id="Rechteck 1" o:spid="_x0000_s1026" style="position:absolute;margin-left:-89pt;margin-top:-92.15pt;width:641.15pt;height:865.9pt;z-index:-25162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" fillcolor="#702283 [3213]" strokecolor="#312100 [484]" strokeweight="1pt">
              <w10:wrap anchorx="margin" anchory="margin"/>
            </v:rect>
          </w:pict>
        </mc:Fallback>
      </mc:AlternateContent>
    </w:r>
    <w:r>
      <mc:AlternateContent>
        <mc:Choice Requires="wpg">
          <w:drawing>
            <wp:anchor distT="0" distB="0" distL="114300" distR="114300" simplePos="0" relativeHeight="251695616" behindDoc="0" locked="0" layoutInCell="1" allowOverlap="1" wp14:anchorId="07C81613" wp14:editId="490E173F">
              <wp:simplePos x="0" y="0"/>
              <wp:positionH relativeFrom="column">
                <wp:posOffset>-625475</wp:posOffset>
              </wp:positionH>
              <wp:positionV relativeFrom="paragraph">
                <wp:posOffset>81068</wp:posOffset>
              </wp:positionV>
              <wp:extent cx="2849245" cy="559435"/>
              <wp:effectExtent l="0" t="0" r="0" b="0"/>
              <wp:wrapNone/>
              <wp:docPr id="1944415590" name="Grafik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49245" cy="559435"/>
                        <a:chOff x="0" y="0"/>
                        <a:chExt cx="2849302" cy="559885"/>
                      </a:xfrm>
                      <a:solidFill>
                        <a:schemeClr val="bg2"/>
                      </a:solidFill>
                    </wpg:grpSpPr>
                    <wps:wsp>
                      <wps:cNvPr id="1892391693" name="Freihandform 1892391693"/>
                      <wps:cNvSpPr/>
                      <wps:spPr>
                        <a:xfrm>
                          <a:off x="0" y="0"/>
                          <a:ext cx="2849302" cy="354167"/>
                        </a:xfrm>
                        <a:custGeom>
                          <a:avLst/>
                          <a:gdLst>
                            <a:gd name="csX0" fmla="*/ 1684263 w 2849302"/>
                            <a:gd name="csY0" fmla="*/ 81297 h 354167"/>
                            <a:gd name="csX1" fmla="*/ 1645521 w 2849302"/>
                            <a:gd name="csY1" fmla="*/ 223215 h 354167"/>
                            <a:gd name="csX2" fmla="*/ 1644953 w 2849302"/>
                            <a:gd name="csY2" fmla="*/ 223215 h 354167"/>
                            <a:gd name="csX3" fmla="*/ 1601473 w 2849302"/>
                            <a:gd name="csY3" fmla="*/ 81297 h 354167"/>
                            <a:gd name="csX4" fmla="*/ 1566925 w 2849302"/>
                            <a:gd name="csY4" fmla="*/ 81297 h 354167"/>
                            <a:gd name="csX5" fmla="*/ 1522630 w 2849302"/>
                            <a:gd name="csY5" fmla="*/ 223215 h 354167"/>
                            <a:gd name="csX6" fmla="*/ 1522063 w 2849302"/>
                            <a:gd name="csY6" fmla="*/ 223215 h 354167"/>
                            <a:gd name="csX7" fmla="*/ 1485023 w 2849302"/>
                            <a:gd name="csY7" fmla="*/ 81297 h 354167"/>
                            <a:gd name="csX8" fmla="*/ 1446552 w 2849302"/>
                            <a:gd name="csY8" fmla="*/ 81297 h 354167"/>
                            <a:gd name="csX9" fmla="*/ 1504789 w 2849302"/>
                            <a:gd name="csY9" fmla="*/ 278317 h 354167"/>
                            <a:gd name="csX10" fmla="*/ 1537116 w 2849302"/>
                            <a:gd name="csY10" fmla="*/ 278317 h 354167"/>
                            <a:gd name="csX11" fmla="*/ 1582817 w 2849302"/>
                            <a:gd name="csY11" fmla="*/ 128315 h 354167"/>
                            <a:gd name="csX12" fmla="*/ 1583385 w 2849302"/>
                            <a:gd name="csY12" fmla="*/ 128315 h 354167"/>
                            <a:gd name="csX13" fmla="*/ 1629086 w 2849302"/>
                            <a:gd name="csY13" fmla="*/ 278317 h 354167"/>
                            <a:gd name="csX14" fmla="*/ 1662523 w 2849302"/>
                            <a:gd name="csY14" fmla="*/ 278317 h 354167"/>
                            <a:gd name="csX15" fmla="*/ 1719946 w 2849302"/>
                            <a:gd name="csY15" fmla="*/ 81297 h 354167"/>
                            <a:gd name="csX16" fmla="*/ 1684263 w 2849302"/>
                            <a:gd name="csY16" fmla="*/ 81297 h 354167"/>
                            <a:gd name="csX17" fmla="*/ 1386390 w 2849302"/>
                            <a:gd name="csY17" fmla="*/ 180780 h 354167"/>
                            <a:gd name="csX18" fmla="*/ 1390289 w 2849302"/>
                            <a:gd name="csY18" fmla="*/ 190810 h 354167"/>
                            <a:gd name="csX19" fmla="*/ 1391399 w 2849302"/>
                            <a:gd name="csY19" fmla="*/ 202638 h 354167"/>
                            <a:gd name="csX20" fmla="*/ 1391399 w 2849302"/>
                            <a:gd name="csY20" fmla="*/ 278341 h 354167"/>
                            <a:gd name="csX21" fmla="*/ 1424836 w 2849302"/>
                            <a:gd name="csY21" fmla="*/ 278341 h 354167"/>
                            <a:gd name="csX22" fmla="*/ 1424836 w 2849302"/>
                            <a:gd name="csY22" fmla="*/ 198745 h 354167"/>
                            <a:gd name="csX23" fmla="*/ 1422319 w 2849302"/>
                            <a:gd name="csY23" fmla="*/ 176344 h 354167"/>
                            <a:gd name="csX24" fmla="*/ 1414102 w 2849302"/>
                            <a:gd name="csY24" fmla="*/ 158133 h 354167"/>
                            <a:gd name="csX25" fmla="*/ 1399197 w 2849302"/>
                            <a:gd name="csY25" fmla="*/ 145886 h 354167"/>
                            <a:gd name="csX26" fmla="*/ 1376643 w 2849302"/>
                            <a:gd name="csY26" fmla="*/ 141425 h 354167"/>
                            <a:gd name="csX27" fmla="*/ 1350732 w 2849302"/>
                            <a:gd name="csY27" fmla="*/ 147414 h 354167"/>
                            <a:gd name="csX28" fmla="*/ 1332619 w 2849302"/>
                            <a:gd name="csY28" fmla="*/ 166191 h 354167"/>
                            <a:gd name="csX29" fmla="*/ 1290817 w 2849302"/>
                            <a:gd name="csY29" fmla="*/ 141401 h 354167"/>
                            <a:gd name="csX30" fmla="*/ 1264215 w 2849302"/>
                            <a:gd name="csY30" fmla="*/ 148794 h 354167"/>
                            <a:gd name="csX31" fmla="*/ 1249853 w 2849302"/>
                            <a:gd name="csY31" fmla="*/ 165625 h 354167"/>
                            <a:gd name="csX32" fmla="*/ 1249286 w 2849302"/>
                            <a:gd name="csY32" fmla="*/ 165625 h 354167"/>
                            <a:gd name="csX33" fmla="*/ 1249286 w 2849302"/>
                            <a:gd name="csY33" fmla="*/ 144752 h 354167"/>
                            <a:gd name="csX34" fmla="*/ 1217527 w 2849302"/>
                            <a:gd name="csY34" fmla="*/ 144752 h 354167"/>
                            <a:gd name="csX35" fmla="*/ 1217527 w 2849302"/>
                            <a:gd name="csY35" fmla="*/ 278341 h 354167"/>
                            <a:gd name="csX36" fmla="*/ 1250964 w 2849302"/>
                            <a:gd name="csY36" fmla="*/ 278341 h 354167"/>
                            <a:gd name="csX37" fmla="*/ 1250964 w 2849302"/>
                            <a:gd name="csY37" fmla="*/ 205423 h 354167"/>
                            <a:gd name="csX38" fmla="*/ 1252642 w 2849302"/>
                            <a:gd name="csY38" fmla="*/ 192633 h 354167"/>
                            <a:gd name="csX39" fmla="*/ 1258071 w 2849302"/>
                            <a:gd name="csY39" fmla="*/ 181766 h 354167"/>
                            <a:gd name="csX40" fmla="*/ 1267547 w 2849302"/>
                            <a:gd name="csY40" fmla="*/ 174250 h 354167"/>
                            <a:gd name="csX41" fmla="*/ 1281637 w 2849302"/>
                            <a:gd name="csY41" fmla="*/ 171465 h 354167"/>
                            <a:gd name="csX42" fmla="*/ 1299182 w 2849302"/>
                            <a:gd name="csY42" fmla="*/ 178833 h 354167"/>
                            <a:gd name="csX43" fmla="*/ 1304463 w 2849302"/>
                            <a:gd name="csY43" fmla="*/ 198745 h 354167"/>
                            <a:gd name="csX44" fmla="*/ 1304463 w 2849302"/>
                            <a:gd name="csY44" fmla="*/ 278341 h 354167"/>
                            <a:gd name="csX45" fmla="*/ 1337900 w 2849302"/>
                            <a:gd name="csY45" fmla="*/ 278341 h 354167"/>
                            <a:gd name="csX46" fmla="*/ 1337900 w 2849302"/>
                            <a:gd name="csY46" fmla="*/ 205990 h 354167"/>
                            <a:gd name="csX47" fmla="*/ 1339430 w 2849302"/>
                            <a:gd name="csY47" fmla="*/ 193348 h 354167"/>
                            <a:gd name="csX48" fmla="*/ 1344439 w 2849302"/>
                            <a:gd name="csY48" fmla="*/ 182209 h 354167"/>
                            <a:gd name="csX49" fmla="*/ 1353348 w 2849302"/>
                            <a:gd name="csY49" fmla="*/ 174422 h 354167"/>
                            <a:gd name="csX50" fmla="*/ 1366599 w 2849302"/>
                            <a:gd name="csY50" fmla="*/ 171490 h 354167"/>
                            <a:gd name="csX51" fmla="*/ 1378839 w 2849302"/>
                            <a:gd name="csY51" fmla="*/ 174003 h 354167"/>
                            <a:gd name="csX52" fmla="*/ 1386365 w 2849302"/>
                            <a:gd name="csY52" fmla="*/ 180829 h 354167"/>
                            <a:gd name="csX53" fmla="*/ 2191494 w 2849302"/>
                            <a:gd name="csY53" fmla="*/ 175088 h 354167"/>
                            <a:gd name="csX54" fmla="*/ 2215307 w 2849302"/>
                            <a:gd name="csY54" fmla="*/ 166463 h 354167"/>
                            <a:gd name="csX55" fmla="*/ 2240107 w 2849302"/>
                            <a:gd name="csY55" fmla="*/ 174940 h 354167"/>
                            <a:gd name="csX56" fmla="*/ 2249312 w 2849302"/>
                            <a:gd name="csY56" fmla="*/ 198178 h 354167"/>
                            <a:gd name="csX57" fmla="*/ 2180760 w 2849302"/>
                            <a:gd name="csY57" fmla="*/ 198178 h 354167"/>
                            <a:gd name="csX58" fmla="*/ 2191494 w 2849302"/>
                            <a:gd name="csY58" fmla="*/ 175088 h 354167"/>
                            <a:gd name="csX59" fmla="*/ 2250447 w 2849302"/>
                            <a:gd name="csY59" fmla="*/ 275532 h 354167"/>
                            <a:gd name="csX60" fmla="*/ 2276629 w 2849302"/>
                            <a:gd name="csY60" fmla="*/ 254930 h 354167"/>
                            <a:gd name="csX61" fmla="*/ 2252643 w 2849302"/>
                            <a:gd name="csY61" fmla="*/ 236867 h 354167"/>
                            <a:gd name="csX62" fmla="*/ 2237738 w 2849302"/>
                            <a:gd name="csY62" fmla="*/ 249805 h 354167"/>
                            <a:gd name="csX63" fmla="*/ 2216714 w 2849302"/>
                            <a:gd name="csY63" fmla="*/ 254955 h 354167"/>
                            <a:gd name="csX64" fmla="*/ 2192456 w 2849302"/>
                            <a:gd name="csY64" fmla="*/ 246601 h 354167"/>
                            <a:gd name="csX65" fmla="*/ 2180760 w 2849302"/>
                            <a:gd name="csY65" fmla="*/ 223240 h 354167"/>
                            <a:gd name="csX66" fmla="*/ 2282749 w 2849302"/>
                            <a:gd name="csY66" fmla="*/ 223240 h 354167"/>
                            <a:gd name="csX67" fmla="*/ 2282749 w 2849302"/>
                            <a:gd name="csY67" fmla="*/ 214048 h 354167"/>
                            <a:gd name="csX68" fmla="*/ 2278159 w 2849302"/>
                            <a:gd name="csY68" fmla="*/ 183023 h 354167"/>
                            <a:gd name="csX69" fmla="*/ 2265327 w 2849302"/>
                            <a:gd name="csY69" fmla="*/ 160326 h 354167"/>
                            <a:gd name="csX70" fmla="*/ 2245536 w 2849302"/>
                            <a:gd name="csY70" fmla="*/ 146280 h 354167"/>
                            <a:gd name="csX71" fmla="*/ 2220045 w 2849302"/>
                            <a:gd name="csY71" fmla="*/ 141401 h 354167"/>
                            <a:gd name="csX72" fmla="*/ 2191642 w 2849302"/>
                            <a:gd name="csY72" fmla="*/ 146428 h 354167"/>
                            <a:gd name="csX73" fmla="*/ 2168495 w 2849302"/>
                            <a:gd name="csY73" fmla="*/ 160622 h 354167"/>
                            <a:gd name="csX74" fmla="*/ 2153023 w 2849302"/>
                            <a:gd name="csY74" fmla="*/ 182751 h 354167"/>
                            <a:gd name="csX75" fmla="*/ 2147323 w 2849302"/>
                            <a:gd name="csY75" fmla="*/ 211534 h 354167"/>
                            <a:gd name="csX76" fmla="*/ 2153023 w 2849302"/>
                            <a:gd name="csY76" fmla="*/ 240342 h 354167"/>
                            <a:gd name="csX77" fmla="*/ 2168495 w 2849302"/>
                            <a:gd name="csY77" fmla="*/ 262471 h 354167"/>
                            <a:gd name="csX78" fmla="*/ 2191642 w 2849302"/>
                            <a:gd name="csY78" fmla="*/ 276665 h 354167"/>
                            <a:gd name="csX79" fmla="*/ 2220045 w 2849302"/>
                            <a:gd name="csY79" fmla="*/ 281668 h 354167"/>
                            <a:gd name="csX80" fmla="*/ 2250422 w 2849302"/>
                            <a:gd name="csY80" fmla="*/ 275557 h 354167"/>
                            <a:gd name="csX81" fmla="*/ 2079758 w 2849302"/>
                            <a:gd name="csY81" fmla="*/ 226566 h 354167"/>
                            <a:gd name="csX82" fmla="*/ 2071960 w 2849302"/>
                            <a:gd name="csY82" fmla="*/ 239356 h 354167"/>
                            <a:gd name="csX83" fmla="*/ 2059547 w 2849302"/>
                            <a:gd name="csY83" fmla="*/ 248252 h 354167"/>
                            <a:gd name="csX84" fmla="*/ 2043113 w 2849302"/>
                            <a:gd name="csY84" fmla="*/ 251604 h 354167"/>
                            <a:gd name="csX85" fmla="*/ 2026678 w 2849302"/>
                            <a:gd name="csY85" fmla="*/ 248252 h 354167"/>
                            <a:gd name="csX86" fmla="*/ 2014290 w 2849302"/>
                            <a:gd name="csY86" fmla="*/ 239356 h 354167"/>
                            <a:gd name="csX87" fmla="*/ 2006468 w 2849302"/>
                            <a:gd name="csY87" fmla="*/ 226566 h 354167"/>
                            <a:gd name="csX88" fmla="*/ 2003827 w 2849302"/>
                            <a:gd name="csY88" fmla="*/ 211534 h 354167"/>
                            <a:gd name="csX89" fmla="*/ 2006468 w 2849302"/>
                            <a:gd name="csY89" fmla="*/ 196502 h 354167"/>
                            <a:gd name="csX90" fmla="*/ 2014290 w 2849302"/>
                            <a:gd name="csY90" fmla="*/ 183713 h 354167"/>
                            <a:gd name="csX91" fmla="*/ 2026678 w 2849302"/>
                            <a:gd name="csY91" fmla="*/ 174816 h 354167"/>
                            <a:gd name="csX92" fmla="*/ 2043113 w 2849302"/>
                            <a:gd name="csY92" fmla="*/ 171465 h 354167"/>
                            <a:gd name="csX93" fmla="*/ 2059547 w 2849302"/>
                            <a:gd name="csY93" fmla="*/ 174816 h 354167"/>
                            <a:gd name="csX94" fmla="*/ 2071960 w 2849302"/>
                            <a:gd name="csY94" fmla="*/ 183713 h 354167"/>
                            <a:gd name="csX95" fmla="*/ 2079758 w 2849302"/>
                            <a:gd name="csY95" fmla="*/ 196502 h 354167"/>
                            <a:gd name="csX96" fmla="*/ 2082398 w 2849302"/>
                            <a:gd name="csY96" fmla="*/ 211534 h 354167"/>
                            <a:gd name="csX97" fmla="*/ 2079758 w 2849302"/>
                            <a:gd name="csY97" fmla="*/ 226566 h 354167"/>
                            <a:gd name="csX98" fmla="*/ 2114725 w 2849302"/>
                            <a:gd name="csY98" fmla="*/ 278317 h 354167"/>
                            <a:gd name="csX99" fmla="*/ 2114725 w 2849302"/>
                            <a:gd name="csY99" fmla="*/ 67940 h 354167"/>
                            <a:gd name="csX100" fmla="*/ 2081287 w 2849302"/>
                            <a:gd name="csY100" fmla="*/ 67940 h 354167"/>
                            <a:gd name="csX101" fmla="*/ 2081287 w 2849302"/>
                            <a:gd name="csY101" fmla="*/ 161731 h 354167"/>
                            <a:gd name="csX102" fmla="*/ 2080449 w 2849302"/>
                            <a:gd name="csY102" fmla="*/ 161731 h 354167"/>
                            <a:gd name="csX103" fmla="*/ 2074032 w 2849302"/>
                            <a:gd name="csY103" fmla="*/ 154905 h 354167"/>
                            <a:gd name="csX104" fmla="*/ 2064557 w 2849302"/>
                            <a:gd name="csY104" fmla="*/ 148375 h 354167"/>
                            <a:gd name="csX105" fmla="*/ 2051725 w 2849302"/>
                            <a:gd name="csY105" fmla="*/ 143348 h 354167"/>
                            <a:gd name="csX106" fmla="*/ 2035019 w 2849302"/>
                            <a:gd name="csY106" fmla="*/ 141401 h 354167"/>
                            <a:gd name="csX107" fmla="*/ 2008837 w 2849302"/>
                            <a:gd name="csY107" fmla="*/ 146847 h 354167"/>
                            <a:gd name="csX108" fmla="*/ 1988355 w 2849302"/>
                            <a:gd name="csY108" fmla="*/ 161731 h 354167"/>
                            <a:gd name="csX109" fmla="*/ 1975103 w 2849302"/>
                            <a:gd name="csY109" fmla="*/ 184008 h 354167"/>
                            <a:gd name="csX110" fmla="*/ 1970365 w 2849302"/>
                            <a:gd name="csY110" fmla="*/ 211559 h 354167"/>
                            <a:gd name="csX111" fmla="*/ 1974807 w 2849302"/>
                            <a:gd name="csY111" fmla="*/ 239110 h 354167"/>
                            <a:gd name="csX112" fmla="*/ 1987911 w 2849302"/>
                            <a:gd name="csY112" fmla="*/ 261387 h 354167"/>
                            <a:gd name="csX113" fmla="*/ 2008664 w 2849302"/>
                            <a:gd name="csY113" fmla="*/ 276271 h 354167"/>
                            <a:gd name="csX114" fmla="*/ 2036400 w 2849302"/>
                            <a:gd name="csY114" fmla="*/ 281693 h 354167"/>
                            <a:gd name="csX115" fmla="*/ 2062879 w 2849302"/>
                            <a:gd name="csY115" fmla="*/ 276123 h 354167"/>
                            <a:gd name="csX116" fmla="*/ 2082398 w 2849302"/>
                            <a:gd name="csY116" fmla="*/ 258306 h 354167"/>
                            <a:gd name="csX117" fmla="*/ 2082965 w 2849302"/>
                            <a:gd name="csY117" fmla="*/ 258306 h 354167"/>
                            <a:gd name="csX118" fmla="*/ 2082965 w 2849302"/>
                            <a:gd name="csY118" fmla="*/ 278341 h 354167"/>
                            <a:gd name="csX119" fmla="*/ 2114725 w 2849302"/>
                            <a:gd name="csY119" fmla="*/ 278341 h 354167"/>
                            <a:gd name="csX120" fmla="*/ 1853225 w 2849302"/>
                            <a:gd name="csY120" fmla="*/ 175088 h 354167"/>
                            <a:gd name="csX121" fmla="*/ 1877038 w 2849302"/>
                            <a:gd name="csY121" fmla="*/ 166463 h 354167"/>
                            <a:gd name="csX122" fmla="*/ 1901838 w 2849302"/>
                            <a:gd name="csY122" fmla="*/ 174940 h 354167"/>
                            <a:gd name="csX123" fmla="*/ 1911043 w 2849302"/>
                            <a:gd name="csY123" fmla="*/ 198178 h 354167"/>
                            <a:gd name="csX124" fmla="*/ 1842491 w 2849302"/>
                            <a:gd name="csY124" fmla="*/ 198178 h 354167"/>
                            <a:gd name="csX125" fmla="*/ 1853225 w 2849302"/>
                            <a:gd name="csY125" fmla="*/ 175088 h 354167"/>
                            <a:gd name="csX126" fmla="*/ 1853348 w 2849302"/>
                            <a:gd name="csY126" fmla="*/ 276641 h 354167"/>
                            <a:gd name="csX127" fmla="*/ 1881751 w 2849302"/>
                            <a:gd name="csY127" fmla="*/ 281643 h 354167"/>
                            <a:gd name="csX128" fmla="*/ 1912128 w 2849302"/>
                            <a:gd name="csY128" fmla="*/ 275532 h 354167"/>
                            <a:gd name="csX129" fmla="*/ 1938310 w 2849302"/>
                            <a:gd name="csY129" fmla="*/ 254930 h 354167"/>
                            <a:gd name="csX130" fmla="*/ 1914325 w 2849302"/>
                            <a:gd name="csY130" fmla="*/ 236867 h 354167"/>
                            <a:gd name="csX131" fmla="*/ 1899420 w 2849302"/>
                            <a:gd name="csY131" fmla="*/ 249805 h 354167"/>
                            <a:gd name="csX132" fmla="*/ 1878395 w 2849302"/>
                            <a:gd name="csY132" fmla="*/ 254955 h 354167"/>
                            <a:gd name="csX133" fmla="*/ 1854138 w 2849302"/>
                            <a:gd name="csY133" fmla="*/ 246601 h 354167"/>
                            <a:gd name="csX134" fmla="*/ 1842441 w 2849302"/>
                            <a:gd name="csY134" fmla="*/ 223240 h 354167"/>
                            <a:gd name="csX135" fmla="*/ 1944430 w 2849302"/>
                            <a:gd name="csY135" fmla="*/ 223240 h 354167"/>
                            <a:gd name="csX136" fmla="*/ 1944430 w 2849302"/>
                            <a:gd name="csY136" fmla="*/ 214048 h 354167"/>
                            <a:gd name="csX137" fmla="*/ 1939840 w 2849302"/>
                            <a:gd name="csY137" fmla="*/ 183023 h 354167"/>
                            <a:gd name="csX138" fmla="*/ 1927008 w 2849302"/>
                            <a:gd name="csY138" fmla="*/ 160326 h 354167"/>
                            <a:gd name="csX139" fmla="*/ 1907218 w 2849302"/>
                            <a:gd name="csY139" fmla="*/ 146280 h 354167"/>
                            <a:gd name="csX140" fmla="*/ 1881727 w 2849302"/>
                            <a:gd name="csY140" fmla="*/ 141401 h 354167"/>
                            <a:gd name="csX141" fmla="*/ 1853324 w 2849302"/>
                            <a:gd name="csY141" fmla="*/ 146428 h 354167"/>
                            <a:gd name="csX142" fmla="*/ 1830177 w 2849302"/>
                            <a:gd name="csY142" fmla="*/ 160622 h 354167"/>
                            <a:gd name="csX143" fmla="*/ 1814704 w 2849302"/>
                            <a:gd name="csY143" fmla="*/ 182751 h 354167"/>
                            <a:gd name="csX144" fmla="*/ 1809004 w 2849302"/>
                            <a:gd name="csY144" fmla="*/ 211534 h 354167"/>
                            <a:gd name="csX145" fmla="*/ 1814704 w 2849302"/>
                            <a:gd name="csY145" fmla="*/ 240342 h 354167"/>
                            <a:gd name="csX146" fmla="*/ 1830177 w 2849302"/>
                            <a:gd name="csY146" fmla="*/ 262471 h 354167"/>
                            <a:gd name="csX147" fmla="*/ 1853324 w 2849302"/>
                            <a:gd name="csY147" fmla="*/ 276665 h 354167"/>
                            <a:gd name="csX148" fmla="*/ 2400926 w 2849302"/>
                            <a:gd name="csY148" fmla="*/ 185511 h 354167"/>
                            <a:gd name="csX149" fmla="*/ 2403862 w 2849302"/>
                            <a:gd name="csY149" fmla="*/ 198326 h 354167"/>
                            <a:gd name="csX150" fmla="*/ 2404430 w 2849302"/>
                            <a:gd name="csY150" fmla="*/ 210721 h 354167"/>
                            <a:gd name="csX151" fmla="*/ 2404430 w 2849302"/>
                            <a:gd name="csY151" fmla="*/ 278341 h 354167"/>
                            <a:gd name="csX152" fmla="*/ 2437867 w 2849302"/>
                            <a:gd name="csY152" fmla="*/ 278341 h 354167"/>
                            <a:gd name="csX153" fmla="*/ 2437867 w 2849302"/>
                            <a:gd name="csY153" fmla="*/ 194013 h 354167"/>
                            <a:gd name="csX154" fmla="*/ 2435350 w 2849302"/>
                            <a:gd name="csY154" fmla="*/ 174274 h 354167"/>
                            <a:gd name="csX155" fmla="*/ 2426984 w 2849302"/>
                            <a:gd name="csY155" fmla="*/ 157566 h 354167"/>
                            <a:gd name="csX156" fmla="*/ 2411808 w 2849302"/>
                            <a:gd name="csY156" fmla="*/ 145886 h 354167"/>
                            <a:gd name="csX157" fmla="*/ 2389081 w 2849302"/>
                            <a:gd name="csY157" fmla="*/ 141425 h 354167"/>
                            <a:gd name="csX158" fmla="*/ 2362603 w 2849302"/>
                            <a:gd name="csY158" fmla="*/ 148818 h 354167"/>
                            <a:gd name="csX159" fmla="*/ 2348117 w 2849302"/>
                            <a:gd name="csY159" fmla="*/ 166216 h 354167"/>
                            <a:gd name="csX160" fmla="*/ 2347550 w 2849302"/>
                            <a:gd name="csY160" fmla="*/ 166216 h 354167"/>
                            <a:gd name="csX161" fmla="*/ 2347550 w 2849302"/>
                            <a:gd name="csY161" fmla="*/ 144777 h 354167"/>
                            <a:gd name="csX162" fmla="*/ 2315791 w 2849302"/>
                            <a:gd name="csY162" fmla="*/ 144777 h 354167"/>
                            <a:gd name="csX163" fmla="*/ 2315791 w 2849302"/>
                            <a:gd name="csY163" fmla="*/ 278366 h 354167"/>
                            <a:gd name="csX164" fmla="*/ 2349228 w 2849302"/>
                            <a:gd name="csY164" fmla="*/ 278366 h 354167"/>
                            <a:gd name="csX165" fmla="*/ 2349228 w 2849302"/>
                            <a:gd name="csY165" fmla="*/ 205448 h 354167"/>
                            <a:gd name="csX166" fmla="*/ 2350906 w 2849302"/>
                            <a:gd name="csY166" fmla="*/ 192658 h 354167"/>
                            <a:gd name="csX167" fmla="*/ 2356335 w 2849302"/>
                            <a:gd name="csY167" fmla="*/ 181790 h 354167"/>
                            <a:gd name="csX168" fmla="*/ 2365811 w 2849302"/>
                            <a:gd name="csY168" fmla="*/ 174274 h 354167"/>
                            <a:gd name="csX169" fmla="*/ 2379876 w 2849302"/>
                            <a:gd name="csY169" fmla="*/ 171490 h 354167"/>
                            <a:gd name="csX170" fmla="*/ 2393547 w 2849302"/>
                            <a:gd name="csY170" fmla="*/ 175531 h 354167"/>
                            <a:gd name="csX171" fmla="*/ 2400926 w 2849302"/>
                            <a:gd name="csY171" fmla="*/ 185536 h 354167"/>
                            <a:gd name="csX172" fmla="*/ 2849302 w 2849302"/>
                            <a:gd name="csY172" fmla="*/ 173141 h 354167"/>
                            <a:gd name="csX173" fmla="*/ 2849302 w 2849302"/>
                            <a:gd name="csY173" fmla="*/ 144752 h 354167"/>
                            <a:gd name="csX174" fmla="*/ 2812534 w 2849302"/>
                            <a:gd name="csY174" fmla="*/ 144752 h 354167"/>
                            <a:gd name="csX175" fmla="*/ 2812534 w 2849302"/>
                            <a:gd name="csY175" fmla="*/ 106088 h 354167"/>
                            <a:gd name="csX176" fmla="*/ 2779072 w 2849302"/>
                            <a:gd name="csY176" fmla="*/ 106088 h 354167"/>
                            <a:gd name="csX177" fmla="*/ 2779072 w 2849302"/>
                            <a:gd name="csY177" fmla="*/ 144752 h 354167"/>
                            <a:gd name="csX178" fmla="*/ 2751508 w 2849302"/>
                            <a:gd name="csY178" fmla="*/ 144752 h 354167"/>
                            <a:gd name="csX179" fmla="*/ 2751508 w 2849302"/>
                            <a:gd name="csY179" fmla="*/ 173141 h 354167"/>
                            <a:gd name="csX180" fmla="*/ 2779072 w 2849302"/>
                            <a:gd name="csY180" fmla="*/ 173141 h 354167"/>
                            <a:gd name="csX181" fmla="*/ 2779072 w 2849302"/>
                            <a:gd name="csY181" fmla="*/ 234354 h 354167"/>
                            <a:gd name="csX182" fmla="*/ 2780874 w 2849302"/>
                            <a:gd name="csY182" fmla="*/ 254930 h 354167"/>
                            <a:gd name="csX183" fmla="*/ 2787561 w 2849302"/>
                            <a:gd name="csY183" fmla="*/ 269839 h 354167"/>
                            <a:gd name="csX184" fmla="*/ 2800936 w 2849302"/>
                            <a:gd name="csY184" fmla="*/ 278735 h 354167"/>
                            <a:gd name="csX185" fmla="*/ 2822800 w 2849302"/>
                            <a:gd name="csY185" fmla="*/ 281643 h 354167"/>
                            <a:gd name="csX186" fmla="*/ 2836322 w 2849302"/>
                            <a:gd name="csY186" fmla="*/ 280658 h 354167"/>
                            <a:gd name="csX187" fmla="*/ 2849278 w 2849302"/>
                            <a:gd name="csY187" fmla="*/ 277183 h 354167"/>
                            <a:gd name="csX188" fmla="*/ 2849278 w 2849302"/>
                            <a:gd name="csY188" fmla="*/ 249065 h 354167"/>
                            <a:gd name="csX189" fmla="*/ 2840912 w 2849302"/>
                            <a:gd name="csY189" fmla="*/ 252269 h 354167"/>
                            <a:gd name="csX190" fmla="*/ 2831165 w 2849302"/>
                            <a:gd name="csY190" fmla="*/ 253255 h 354167"/>
                            <a:gd name="csX191" fmla="*/ 2816260 w 2849302"/>
                            <a:gd name="csY191" fmla="*/ 247390 h 354167"/>
                            <a:gd name="csX192" fmla="*/ 2812509 w 2849302"/>
                            <a:gd name="csY192" fmla="*/ 231520 h 354167"/>
                            <a:gd name="csX193" fmla="*/ 2812509 w 2849302"/>
                            <a:gd name="csY193" fmla="*/ 173091 h 354167"/>
                            <a:gd name="csX194" fmla="*/ 2849278 w 2849302"/>
                            <a:gd name="csY194" fmla="*/ 173091 h 354167"/>
                            <a:gd name="csX195" fmla="*/ 1759527 w 2849302"/>
                            <a:gd name="csY195" fmla="*/ 119419 h 354167"/>
                            <a:gd name="csX196" fmla="*/ 1775000 w 2849302"/>
                            <a:gd name="csY196" fmla="*/ 113727 h 354167"/>
                            <a:gd name="csX197" fmla="*/ 1781268 w 2849302"/>
                            <a:gd name="csY197" fmla="*/ 99385 h 354167"/>
                            <a:gd name="csX198" fmla="*/ 1775000 w 2849302"/>
                            <a:gd name="csY198" fmla="*/ 85043 h 354167"/>
                            <a:gd name="csX199" fmla="*/ 1759527 w 2849302"/>
                            <a:gd name="csY199" fmla="*/ 79350 h 354167"/>
                            <a:gd name="csX200" fmla="*/ 1744351 w 2849302"/>
                            <a:gd name="csY200" fmla="*/ 85338 h 354167"/>
                            <a:gd name="csX201" fmla="*/ 1738355 w 2849302"/>
                            <a:gd name="csY201" fmla="*/ 99385 h 354167"/>
                            <a:gd name="csX202" fmla="*/ 1744351 w 2849302"/>
                            <a:gd name="csY202" fmla="*/ 113456 h 354167"/>
                            <a:gd name="csX203" fmla="*/ 1759527 w 2849302"/>
                            <a:gd name="csY203" fmla="*/ 119444 h 354167"/>
                            <a:gd name="csX204" fmla="*/ 1743092 w 2849302"/>
                            <a:gd name="csY204" fmla="*/ 278317 h 354167"/>
                            <a:gd name="csX205" fmla="*/ 1776529 w 2849302"/>
                            <a:gd name="csY205" fmla="*/ 278317 h 354167"/>
                            <a:gd name="csX206" fmla="*/ 1776529 w 2849302"/>
                            <a:gd name="csY206" fmla="*/ 144728 h 354167"/>
                            <a:gd name="csX207" fmla="*/ 1743092 w 2849302"/>
                            <a:gd name="csY207" fmla="*/ 144728 h 354167"/>
                            <a:gd name="csX208" fmla="*/ 1743092 w 2849302"/>
                            <a:gd name="csY208" fmla="*/ 278317 h 354167"/>
                            <a:gd name="csX209" fmla="*/ 660622 w 2849302"/>
                            <a:gd name="csY209" fmla="*/ 196502 h 354167"/>
                            <a:gd name="csX210" fmla="*/ 747558 w 2849302"/>
                            <a:gd name="csY210" fmla="*/ 196502 h 354167"/>
                            <a:gd name="csX211" fmla="*/ 747558 w 2849302"/>
                            <a:gd name="csY211" fmla="*/ 164787 h 354167"/>
                            <a:gd name="csX212" fmla="*/ 660622 w 2849302"/>
                            <a:gd name="csY212" fmla="*/ 164787 h 354167"/>
                            <a:gd name="csX213" fmla="*/ 660622 w 2849302"/>
                            <a:gd name="csY213" fmla="*/ 113037 h 354167"/>
                            <a:gd name="csX214" fmla="*/ 752863 w 2849302"/>
                            <a:gd name="csY214" fmla="*/ 113037 h 354167"/>
                            <a:gd name="csX215" fmla="*/ 752863 w 2849302"/>
                            <a:gd name="csY215" fmla="*/ 81297 h 354167"/>
                            <a:gd name="csX216" fmla="*/ 625507 w 2849302"/>
                            <a:gd name="csY216" fmla="*/ 81297 h 354167"/>
                            <a:gd name="csX217" fmla="*/ 625507 w 2849302"/>
                            <a:gd name="csY217" fmla="*/ 278317 h 354167"/>
                            <a:gd name="csX218" fmla="*/ 660622 w 2849302"/>
                            <a:gd name="csY218" fmla="*/ 278317 h 354167"/>
                            <a:gd name="csX219" fmla="*/ 660622 w 2849302"/>
                            <a:gd name="csY219" fmla="*/ 196502 h 354167"/>
                            <a:gd name="csX220" fmla="*/ 2716912 w 2849302"/>
                            <a:gd name="csY220" fmla="*/ 206384 h 354167"/>
                            <a:gd name="csX221" fmla="*/ 2699490 w 2849302"/>
                            <a:gd name="csY221" fmla="*/ 199977 h 354167"/>
                            <a:gd name="csX222" fmla="*/ 2682068 w 2849302"/>
                            <a:gd name="csY222" fmla="*/ 195935 h 354167"/>
                            <a:gd name="csX223" fmla="*/ 2668693 w 2849302"/>
                            <a:gd name="csY223" fmla="*/ 191204 h 354167"/>
                            <a:gd name="csX224" fmla="*/ 2663412 w 2849302"/>
                            <a:gd name="csY224" fmla="*/ 182308 h 354167"/>
                            <a:gd name="csX225" fmla="*/ 2669828 w 2849302"/>
                            <a:gd name="csY225" fmla="*/ 171440 h 354167"/>
                            <a:gd name="csX226" fmla="*/ 2682932 w 2849302"/>
                            <a:gd name="csY226" fmla="*/ 168089 h 354167"/>
                            <a:gd name="csX227" fmla="*/ 2709114 w 2849302"/>
                            <a:gd name="csY227" fmla="*/ 181741 h 354167"/>
                            <a:gd name="csX228" fmla="*/ 2731397 w 2849302"/>
                            <a:gd name="csY228" fmla="*/ 161706 h 354167"/>
                            <a:gd name="csX229" fmla="*/ 2710224 w 2849302"/>
                            <a:gd name="csY229" fmla="*/ 145984 h 354167"/>
                            <a:gd name="csX230" fmla="*/ 2683746 w 2849302"/>
                            <a:gd name="csY230" fmla="*/ 141376 h 354167"/>
                            <a:gd name="csX231" fmla="*/ 2663955 w 2849302"/>
                            <a:gd name="csY231" fmla="*/ 143890 h 354167"/>
                            <a:gd name="csX232" fmla="*/ 2646682 w 2849302"/>
                            <a:gd name="csY232" fmla="*/ 151677 h 354167"/>
                            <a:gd name="csX233" fmla="*/ 2634565 w 2849302"/>
                            <a:gd name="csY233" fmla="*/ 165181 h 354167"/>
                            <a:gd name="csX234" fmla="*/ 2629975 w 2849302"/>
                            <a:gd name="csY234" fmla="*/ 184526 h 354167"/>
                            <a:gd name="csX235" fmla="*/ 2635256 w 2849302"/>
                            <a:gd name="csY235" fmla="*/ 204560 h 354167"/>
                            <a:gd name="csX236" fmla="*/ 2648631 w 2849302"/>
                            <a:gd name="csY236" fmla="*/ 215822 h 354167"/>
                            <a:gd name="csX237" fmla="*/ 2666053 w 2849302"/>
                            <a:gd name="csY237" fmla="*/ 221663 h 354167"/>
                            <a:gd name="csX238" fmla="*/ 2683474 w 2849302"/>
                            <a:gd name="csY238" fmla="*/ 225556 h 354167"/>
                            <a:gd name="csX239" fmla="*/ 2696849 w 2849302"/>
                            <a:gd name="csY239" fmla="*/ 230978 h 354167"/>
                            <a:gd name="csX240" fmla="*/ 2702130 w 2849302"/>
                            <a:gd name="csY240" fmla="*/ 241278 h 354167"/>
                            <a:gd name="csX241" fmla="*/ 2700057 w 2849302"/>
                            <a:gd name="csY241" fmla="*/ 248104 h 354167"/>
                            <a:gd name="csX242" fmla="*/ 2694604 w 2849302"/>
                            <a:gd name="csY242" fmla="*/ 252984 h 354167"/>
                            <a:gd name="csX243" fmla="*/ 2687349 w 2849302"/>
                            <a:gd name="csY243" fmla="*/ 255768 h 354167"/>
                            <a:gd name="csX244" fmla="*/ 2679822 w 2849302"/>
                            <a:gd name="csY244" fmla="*/ 256606 h 354167"/>
                            <a:gd name="csX245" fmla="*/ 2661858 w 2849302"/>
                            <a:gd name="csY245" fmla="*/ 252023 h 354167"/>
                            <a:gd name="csX246" fmla="*/ 2648063 w 2849302"/>
                            <a:gd name="csY246" fmla="*/ 240194 h 354167"/>
                            <a:gd name="csX247" fmla="*/ 2625756 w 2849302"/>
                            <a:gd name="csY247" fmla="*/ 261067 h 354167"/>
                            <a:gd name="csX248" fmla="*/ 2649174 w 2849302"/>
                            <a:gd name="csY248" fmla="*/ 277208 h 354167"/>
                            <a:gd name="csX249" fmla="*/ 2677873 w 2849302"/>
                            <a:gd name="csY249" fmla="*/ 281643 h 354167"/>
                            <a:gd name="csX250" fmla="*/ 2698503 w 2849302"/>
                            <a:gd name="csY250" fmla="*/ 279425 h 354167"/>
                            <a:gd name="csX251" fmla="*/ 2717035 w 2849302"/>
                            <a:gd name="csY251" fmla="*/ 272180 h 354167"/>
                            <a:gd name="csX252" fmla="*/ 2730410 w 2849302"/>
                            <a:gd name="csY252" fmla="*/ 258972 h 354167"/>
                            <a:gd name="csX253" fmla="*/ 2735567 w 2849302"/>
                            <a:gd name="csY253" fmla="*/ 238789 h 354167"/>
                            <a:gd name="csX254" fmla="*/ 2730262 w 2849302"/>
                            <a:gd name="csY254" fmla="*/ 218213 h 354167"/>
                            <a:gd name="csX255" fmla="*/ 2716887 w 2849302"/>
                            <a:gd name="csY255" fmla="*/ 206384 h 354167"/>
                            <a:gd name="csX256" fmla="*/ 1014215 w 2849302"/>
                            <a:gd name="csY256" fmla="*/ 141401 h 354167"/>
                            <a:gd name="csX257" fmla="*/ 990525 w 2849302"/>
                            <a:gd name="csY257" fmla="*/ 147808 h 354167"/>
                            <a:gd name="csX258" fmla="*/ 974633 w 2849302"/>
                            <a:gd name="csY258" fmla="*/ 165896 h 354167"/>
                            <a:gd name="csX259" fmla="*/ 974066 w 2849302"/>
                            <a:gd name="csY259" fmla="*/ 165896 h 354167"/>
                            <a:gd name="csX260" fmla="*/ 974066 w 2849302"/>
                            <a:gd name="csY260" fmla="*/ 144752 h 354167"/>
                            <a:gd name="csX261" fmla="*/ 940629 w 2849302"/>
                            <a:gd name="csY261" fmla="*/ 144752 h 354167"/>
                            <a:gd name="csX262" fmla="*/ 940629 w 2849302"/>
                            <a:gd name="csY262" fmla="*/ 278341 h 354167"/>
                            <a:gd name="csX263" fmla="*/ 974066 w 2849302"/>
                            <a:gd name="csY263" fmla="*/ 278341 h 354167"/>
                            <a:gd name="csX264" fmla="*/ 974066 w 2849302"/>
                            <a:gd name="csY264" fmla="*/ 206828 h 354167"/>
                            <a:gd name="csX265" fmla="*/ 975324 w 2849302"/>
                            <a:gd name="csY265" fmla="*/ 198474 h 354167"/>
                            <a:gd name="csX266" fmla="*/ 980334 w 2849302"/>
                            <a:gd name="csY266" fmla="*/ 187335 h 354167"/>
                            <a:gd name="csX267" fmla="*/ 991192 w 2849302"/>
                            <a:gd name="csY267" fmla="*/ 177453 h 354167"/>
                            <a:gd name="csX268" fmla="*/ 1009995 w 2849302"/>
                            <a:gd name="csY268" fmla="*/ 173141 h 354167"/>
                            <a:gd name="csX269" fmla="*/ 1017941 w 2849302"/>
                            <a:gd name="csY269" fmla="*/ 173831 h 354167"/>
                            <a:gd name="csX270" fmla="*/ 1026158 w 2849302"/>
                            <a:gd name="csY270" fmla="*/ 175654 h 354167"/>
                            <a:gd name="csX271" fmla="*/ 1026158 w 2849302"/>
                            <a:gd name="csY271" fmla="*/ 143372 h 354167"/>
                            <a:gd name="csX272" fmla="*/ 1020162 w 2849302"/>
                            <a:gd name="csY272" fmla="*/ 141968 h 354167"/>
                            <a:gd name="csX273" fmla="*/ 1014166 w 2849302"/>
                            <a:gd name="csY273" fmla="*/ 141401 h 354167"/>
                            <a:gd name="csX274" fmla="*/ 1099375 w 2849302"/>
                            <a:gd name="csY274" fmla="*/ 281643 h 354167"/>
                            <a:gd name="csX275" fmla="*/ 1125853 w 2849302"/>
                            <a:gd name="csY275" fmla="*/ 274275 h 354167"/>
                            <a:gd name="csX276" fmla="*/ 1140363 w 2849302"/>
                            <a:gd name="csY276" fmla="*/ 256877 h 354167"/>
                            <a:gd name="csX277" fmla="*/ 1140905 w 2849302"/>
                            <a:gd name="csY277" fmla="*/ 256877 h 354167"/>
                            <a:gd name="csX278" fmla="*/ 1140905 w 2849302"/>
                            <a:gd name="csY278" fmla="*/ 278317 h 354167"/>
                            <a:gd name="csX279" fmla="*/ 1172689 w 2849302"/>
                            <a:gd name="csY279" fmla="*/ 278317 h 354167"/>
                            <a:gd name="csX280" fmla="*/ 1172689 w 2849302"/>
                            <a:gd name="csY280" fmla="*/ 144728 h 354167"/>
                            <a:gd name="csX281" fmla="*/ 1139252 w 2849302"/>
                            <a:gd name="csY281" fmla="*/ 144728 h 354167"/>
                            <a:gd name="csX282" fmla="*/ 1139252 w 2849302"/>
                            <a:gd name="csY282" fmla="*/ 217646 h 354167"/>
                            <a:gd name="csX283" fmla="*/ 1137574 w 2849302"/>
                            <a:gd name="csY283" fmla="*/ 230435 h 354167"/>
                            <a:gd name="csX284" fmla="*/ 1132121 w 2849302"/>
                            <a:gd name="csY284" fmla="*/ 241303 h 354167"/>
                            <a:gd name="csX285" fmla="*/ 1122669 w 2849302"/>
                            <a:gd name="csY285" fmla="*/ 248819 h 354167"/>
                            <a:gd name="csX286" fmla="*/ 1108579 w 2849302"/>
                            <a:gd name="csY286" fmla="*/ 251604 h 354167"/>
                            <a:gd name="csX287" fmla="*/ 1094785 w 2849302"/>
                            <a:gd name="csY287" fmla="*/ 247562 h 354167"/>
                            <a:gd name="csX288" fmla="*/ 1087554 w 2849302"/>
                            <a:gd name="csY288" fmla="*/ 237533 h 354167"/>
                            <a:gd name="csX289" fmla="*/ 1084618 w 2849302"/>
                            <a:gd name="csY289" fmla="*/ 224743 h 354167"/>
                            <a:gd name="csX290" fmla="*/ 1084050 w 2849302"/>
                            <a:gd name="csY290" fmla="*/ 212348 h 354167"/>
                            <a:gd name="csX291" fmla="*/ 1084050 w 2849302"/>
                            <a:gd name="csY291" fmla="*/ 144728 h 354167"/>
                            <a:gd name="csX292" fmla="*/ 1050613 w 2849302"/>
                            <a:gd name="csY292" fmla="*/ 144728 h 354167"/>
                            <a:gd name="csX293" fmla="*/ 1050613 w 2849302"/>
                            <a:gd name="csY293" fmla="*/ 229031 h 354167"/>
                            <a:gd name="csX294" fmla="*/ 1053130 w 2849302"/>
                            <a:gd name="csY294" fmla="*/ 248794 h 354167"/>
                            <a:gd name="csX295" fmla="*/ 1061496 w 2849302"/>
                            <a:gd name="csY295" fmla="*/ 265625 h 354167"/>
                            <a:gd name="csX296" fmla="*/ 1076672 w 2849302"/>
                            <a:gd name="csY296" fmla="*/ 277306 h 354167"/>
                            <a:gd name="csX297" fmla="*/ 1099375 w 2849302"/>
                            <a:gd name="csY297" fmla="*/ 281619 h 354167"/>
                            <a:gd name="csX298" fmla="*/ 2503384 w 2849302"/>
                            <a:gd name="csY298" fmla="*/ 198178 h 354167"/>
                            <a:gd name="csX299" fmla="*/ 2514118 w 2849302"/>
                            <a:gd name="csY299" fmla="*/ 175088 h 354167"/>
                            <a:gd name="csX300" fmla="*/ 2537931 w 2849302"/>
                            <a:gd name="csY300" fmla="*/ 166463 h 354167"/>
                            <a:gd name="csX301" fmla="*/ 2562731 w 2849302"/>
                            <a:gd name="csY301" fmla="*/ 174940 h 354167"/>
                            <a:gd name="csX302" fmla="*/ 2571936 w 2849302"/>
                            <a:gd name="csY302" fmla="*/ 198178 h 354167"/>
                            <a:gd name="csX303" fmla="*/ 2503384 w 2849302"/>
                            <a:gd name="csY303" fmla="*/ 198178 h 354167"/>
                            <a:gd name="csX304" fmla="*/ 2587951 w 2849302"/>
                            <a:gd name="csY304" fmla="*/ 160326 h 354167"/>
                            <a:gd name="csX305" fmla="*/ 2568160 w 2849302"/>
                            <a:gd name="csY305" fmla="*/ 146280 h 354167"/>
                            <a:gd name="csX306" fmla="*/ 2542669 w 2849302"/>
                            <a:gd name="csY306" fmla="*/ 141401 h 354167"/>
                            <a:gd name="csX307" fmla="*/ 2514266 w 2849302"/>
                            <a:gd name="csY307" fmla="*/ 146428 h 354167"/>
                            <a:gd name="csX308" fmla="*/ 2491119 w 2849302"/>
                            <a:gd name="csY308" fmla="*/ 160622 h 354167"/>
                            <a:gd name="csX309" fmla="*/ 2475647 w 2849302"/>
                            <a:gd name="csY309" fmla="*/ 182751 h 354167"/>
                            <a:gd name="csX310" fmla="*/ 2469947 w 2849302"/>
                            <a:gd name="csY310" fmla="*/ 211534 h 354167"/>
                            <a:gd name="csX311" fmla="*/ 2475647 w 2849302"/>
                            <a:gd name="csY311" fmla="*/ 240342 h 354167"/>
                            <a:gd name="csX312" fmla="*/ 2491119 w 2849302"/>
                            <a:gd name="csY312" fmla="*/ 262471 h 354167"/>
                            <a:gd name="csX313" fmla="*/ 2514266 w 2849302"/>
                            <a:gd name="csY313" fmla="*/ 276665 h 354167"/>
                            <a:gd name="csX314" fmla="*/ 2542669 w 2849302"/>
                            <a:gd name="csY314" fmla="*/ 281668 h 354167"/>
                            <a:gd name="csX315" fmla="*/ 2573046 w 2849302"/>
                            <a:gd name="csY315" fmla="*/ 275557 h 354167"/>
                            <a:gd name="csX316" fmla="*/ 2599228 w 2849302"/>
                            <a:gd name="csY316" fmla="*/ 254955 h 354167"/>
                            <a:gd name="csX317" fmla="*/ 2575242 w 2849302"/>
                            <a:gd name="csY317" fmla="*/ 236892 h 354167"/>
                            <a:gd name="csX318" fmla="*/ 2560338 w 2849302"/>
                            <a:gd name="csY318" fmla="*/ 249829 h 354167"/>
                            <a:gd name="csX319" fmla="*/ 2539313 w 2849302"/>
                            <a:gd name="csY319" fmla="*/ 254980 h 354167"/>
                            <a:gd name="csX320" fmla="*/ 2515056 w 2849302"/>
                            <a:gd name="csY320" fmla="*/ 246626 h 354167"/>
                            <a:gd name="csX321" fmla="*/ 2503359 w 2849302"/>
                            <a:gd name="csY321" fmla="*/ 223264 h 354167"/>
                            <a:gd name="csX322" fmla="*/ 2605348 w 2849302"/>
                            <a:gd name="csY322" fmla="*/ 223264 h 354167"/>
                            <a:gd name="csX323" fmla="*/ 2605348 w 2849302"/>
                            <a:gd name="csY323" fmla="*/ 214073 h 354167"/>
                            <a:gd name="csX324" fmla="*/ 2600758 w 2849302"/>
                            <a:gd name="csY324" fmla="*/ 183047 h 354167"/>
                            <a:gd name="csX325" fmla="*/ 2587926 w 2849302"/>
                            <a:gd name="csY325" fmla="*/ 160351 h 354167"/>
                            <a:gd name="csX326" fmla="*/ 877555 w 2849302"/>
                            <a:gd name="csY326" fmla="*/ 226566 h 354167"/>
                            <a:gd name="csX327" fmla="*/ 869757 w 2849302"/>
                            <a:gd name="csY327" fmla="*/ 239356 h 354167"/>
                            <a:gd name="csX328" fmla="*/ 857345 w 2849302"/>
                            <a:gd name="csY328" fmla="*/ 248252 h 354167"/>
                            <a:gd name="csX329" fmla="*/ 840910 w 2849302"/>
                            <a:gd name="csY329" fmla="*/ 251604 h 354167"/>
                            <a:gd name="csX330" fmla="*/ 824475 w 2849302"/>
                            <a:gd name="csY330" fmla="*/ 248252 h 354167"/>
                            <a:gd name="csX331" fmla="*/ 812088 w 2849302"/>
                            <a:gd name="csY331" fmla="*/ 239356 h 354167"/>
                            <a:gd name="csX332" fmla="*/ 804265 w 2849302"/>
                            <a:gd name="csY332" fmla="*/ 226566 h 354167"/>
                            <a:gd name="csX333" fmla="*/ 801625 w 2849302"/>
                            <a:gd name="csY333" fmla="*/ 211534 h 354167"/>
                            <a:gd name="csX334" fmla="*/ 804265 w 2849302"/>
                            <a:gd name="csY334" fmla="*/ 196502 h 354167"/>
                            <a:gd name="csX335" fmla="*/ 812088 w 2849302"/>
                            <a:gd name="csY335" fmla="*/ 183713 h 354167"/>
                            <a:gd name="csX336" fmla="*/ 824475 w 2849302"/>
                            <a:gd name="csY336" fmla="*/ 174816 h 354167"/>
                            <a:gd name="csX337" fmla="*/ 840910 w 2849302"/>
                            <a:gd name="csY337" fmla="*/ 171465 h 354167"/>
                            <a:gd name="csX338" fmla="*/ 857345 w 2849302"/>
                            <a:gd name="csY338" fmla="*/ 174816 h 354167"/>
                            <a:gd name="csX339" fmla="*/ 869757 w 2849302"/>
                            <a:gd name="csY339" fmla="*/ 183713 h 354167"/>
                            <a:gd name="csX340" fmla="*/ 877555 w 2849302"/>
                            <a:gd name="csY340" fmla="*/ 196502 h 354167"/>
                            <a:gd name="csX341" fmla="*/ 880195 w 2849302"/>
                            <a:gd name="csY341" fmla="*/ 211534 h 354167"/>
                            <a:gd name="csX342" fmla="*/ 877555 w 2849302"/>
                            <a:gd name="csY342" fmla="*/ 226566 h 354167"/>
                            <a:gd name="csX343" fmla="*/ 892460 w 2849302"/>
                            <a:gd name="csY343" fmla="*/ 160598 h 354167"/>
                            <a:gd name="csX344" fmla="*/ 869338 w 2849302"/>
                            <a:gd name="csY344" fmla="*/ 146403 h 354167"/>
                            <a:gd name="csX345" fmla="*/ 840910 w 2849302"/>
                            <a:gd name="csY345" fmla="*/ 141376 h 354167"/>
                            <a:gd name="csX346" fmla="*/ 812507 w 2849302"/>
                            <a:gd name="csY346" fmla="*/ 146403 h 354167"/>
                            <a:gd name="csX347" fmla="*/ 789360 w 2849302"/>
                            <a:gd name="csY347" fmla="*/ 160598 h 354167"/>
                            <a:gd name="csX348" fmla="*/ 773888 w 2849302"/>
                            <a:gd name="csY348" fmla="*/ 182727 h 354167"/>
                            <a:gd name="csX349" fmla="*/ 768188 w 2849302"/>
                            <a:gd name="csY349" fmla="*/ 211510 h 354167"/>
                            <a:gd name="csX350" fmla="*/ 773888 w 2849302"/>
                            <a:gd name="csY350" fmla="*/ 240317 h 354167"/>
                            <a:gd name="csX351" fmla="*/ 789360 w 2849302"/>
                            <a:gd name="csY351" fmla="*/ 262447 h 354167"/>
                            <a:gd name="csX352" fmla="*/ 812507 w 2849302"/>
                            <a:gd name="csY352" fmla="*/ 276641 h 354167"/>
                            <a:gd name="csX353" fmla="*/ 840910 w 2849302"/>
                            <a:gd name="csY353" fmla="*/ 281643 h 354167"/>
                            <a:gd name="csX354" fmla="*/ 869338 w 2849302"/>
                            <a:gd name="csY354" fmla="*/ 276641 h 354167"/>
                            <a:gd name="csX355" fmla="*/ 892460 w 2849302"/>
                            <a:gd name="csY355" fmla="*/ 262447 h 354167"/>
                            <a:gd name="csX356" fmla="*/ 907932 w 2849302"/>
                            <a:gd name="csY356" fmla="*/ 240317 h 354167"/>
                            <a:gd name="csX357" fmla="*/ 913632 w 2849302"/>
                            <a:gd name="csY357" fmla="*/ 211510 h 354167"/>
                            <a:gd name="csX358" fmla="*/ 907932 w 2849302"/>
                            <a:gd name="csY358" fmla="*/ 182727 h 354167"/>
                            <a:gd name="csX359" fmla="*/ 892460 w 2849302"/>
                            <a:gd name="csY359" fmla="*/ 160598 h 354167"/>
                            <a:gd name="csX360" fmla="*/ 268409 w 2849302"/>
                            <a:gd name="csY360" fmla="*/ 23830 h 354167"/>
                            <a:gd name="csX361" fmla="*/ 172491 w 2849302"/>
                            <a:gd name="csY361" fmla="*/ 23830 h 354167"/>
                            <a:gd name="csX362" fmla="*/ 275886 w 2849302"/>
                            <a:gd name="csY362" fmla="*/ 294211 h 354167"/>
                            <a:gd name="csX363" fmla="*/ 339873 w 2849302"/>
                            <a:gd name="csY363" fmla="*/ 354167 h 354167"/>
                            <a:gd name="csX364" fmla="*/ 396852 w 2849302"/>
                            <a:gd name="csY364" fmla="*/ 278292 h 354167"/>
                            <a:gd name="csX365" fmla="*/ 375901 w 2849302"/>
                            <a:gd name="csY365" fmla="*/ 261091 h 354167"/>
                            <a:gd name="csX366" fmla="*/ 268409 w 2849302"/>
                            <a:gd name="csY366" fmla="*/ 23830 h 354167"/>
                            <a:gd name="csX367" fmla="*/ 95869 w 2849302"/>
                            <a:gd name="csY367" fmla="*/ 23830 h 354167"/>
                            <a:gd name="csX368" fmla="*/ 0 w 2849302"/>
                            <a:gd name="csY368" fmla="*/ 23830 h 354167"/>
                            <a:gd name="csX369" fmla="*/ 68503 w 2849302"/>
                            <a:gd name="csY369" fmla="*/ 271417 h 354167"/>
                            <a:gd name="csX370" fmla="*/ 128739 w 2849302"/>
                            <a:gd name="csY370" fmla="*/ 354167 h 354167"/>
                            <a:gd name="csX371" fmla="*/ 185717 w 2849302"/>
                            <a:gd name="csY371" fmla="*/ 278292 h 354167"/>
                            <a:gd name="csX372" fmla="*/ 98263 w 2849302"/>
                            <a:gd name="csY372" fmla="*/ 59094 h 354167"/>
                            <a:gd name="csX373" fmla="*/ 95869 w 2849302"/>
                            <a:gd name="csY373" fmla="*/ 23830 h 354167"/>
                            <a:gd name="csX374" fmla="*/ 456718 w 2849302"/>
                            <a:gd name="csY374" fmla="*/ 62396 h 354167"/>
                            <a:gd name="csX375" fmla="*/ 455607 w 2849302"/>
                            <a:gd name="csY375" fmla="*/ 59069 h 354167"/>
                            <a:gd name="csX376" fmla="*/ 454645 w 2849302"/>
                            <a:gd name="csY376" fmla="*/ 56186 h 354167"/>
                            <a:gd name="csX377" fmla="*/ 440011 w 2849302"/>
                            <a:gd name="csY377" fmla="*/ 23854 h 354167"/>
                            <a:gd name="csX378" fmla="*/ 422269 w 2849302"/>
                            <a:gd name="csY378" fmla="*/ 41942 h 354167"/>
                            <a:gd name="csX379" fmla="*/ 402083 w 2849302"/>
                            <a:gd name="csY379" fmla="*/ 8034 h 354167"/>
                            <a:gd name="csX380" fmla="*/ 402675 w 2849302"/>
                            <a:gd name="csY380" fmla="*/ 99 h 354167"/>
                            <a:gd name="csX381" fmla="*/ 402577 w 2849302"/>
                            <a:gd name="csY381" fmla="*/ 0 h 354167"/>
                            <a:gd name="csX382" fmla="*/ 361909 w 2849302"/>
                            <a:gd name="csY382" fmla="*/ 40611 h 354167"/>
                            <a:gd name="csX383" fmla="*/ 361909 w 2849302"/>
                            <a:gd name="csY383" fmla="*/ 121834 h 354167"/>
                            <a:gd name="csX384" fmla="*/ 443244 w 2849302"/>
                            <a:gd name="csY384" fmla="*/ 121834 h 354167"/>
                            <a:gd name="csX385" fmla="*/ 456915 w 2849302"/>
                            <a:gd name="csY385" fmla="*/ 63135 h 354167"/>
                            <a:gd name="csX386" fmla="*/ 456693 w 2849302"/>
                            <a:gd name="csY386" fmla="*/ 62371 h 354167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  <a:cxn ang="0">
                              <a:pos x="csX21" y="csY21"/>
                            </a:cxn>
                            <a:cxn ang="0">
                              <a:pos x="csX22" y="csY22"/>
                            </a:cxn>
                            <a:cxn ang="0">
                              <a:pos x="csX23" y="csY23"/>
                            </a:cxn>
                            <a:cxn ang="0">
                              <a:pos x="csX24" y="csY24"/>
                            </a:cxn>
                            <a:cxn ang="0">
                              <a:pos x="csX25" y="csY25"/>
                            </a:cxn>
                            <a:cxn ang="0">
                              <a:pos x="csX26" y="csY26"/>
                            </a:cxn>
                            <a:cxn ang="0">
                              <a:pos x="csX27" y="csY27"/>
                            </a:cxn>
                            <a:cxn ang="0">
                              <a:pos x="csX28" y="csY28"/>
                            </a:cxn>
                            <a:cxn ang="0">
                              <a:pos x="csX29" y="csY29"/>
                            </a:cxn>
                            <a:cxn ang="0">
                              <a:pos x="csX30" y="csY30"/>
                            </a:cxn>
                            <a:cxn ang="0">
                              <a:pos x="csX31" y="csY31"/>
                            </a:cxn>
                            <a:cxn ang="0">
                              <a:pos x="csX32" y="csY32"/>
                            </a:cxn>
                            <a:cxn ang="0">
                              <a:pos x="csX33" y="csY33"/>
                            </a:cxn>
                            <a:cxn ang="0">
                              <a:pos x="csX34" y="csY34"/>
                            </a:cxn>
                            <a:cxn ang="0">
                              <a:pos x="csX35" y="csY35"/>
                            </a:cxn>
                            <a:cxn ang="0">
                              <a:pos x="csX36" y="csY36"/>
                            </a:cxn>
                            <a:cxn ang="0">
                              <a:pos x="csX37" y="csY37"/>
                            </a:cxn>
                            <a:cxn ang="0">
                              <a:pos x="csX38" y="csY38"/>
                            </a:cxn>
                            <a:cxn ang="0">
                              <a:pos x="csX39" y="csY39"/>
                            </a:cxn>
                            <a:cxn ang="0">
                              <a:pos x="csX40" y="csY40"/>
                            </a:cxn>
                            <a:cxn ang="0">
                              <a:pos x="csX41" y="csY41"/>
                            </a:cxn>
                            <a:cxn ang="0">
                              <a:pos x="csX42" y="csY42"/>
                            </a:cxn>
                            <a:cxn ang="0">
                              <a:pos x="csX43" y="csY43"/>
                            </a:cxn>
                            <a:cxn ang="0">
                              <a:pos x="csX44" y="csY44"/>
                            </a:cxn>
                            <a:cxn ang="0">
                              <a:pos x="csX45" y="csY45"/>
                            </a:cxn>
                            <a:cxn ang="0">
                              <a:pos x="csX46" y="csY46"/>
                            </a:cxn>
                            <a:cxn ang="0">
                              <a:pos x="csX47" y="csY47"/>
                            </a:cxn>
                            <a:cxn ang="0">
                              <a:pos x="csX48" y="csY48"/>
                            </a:cxn>
                            <a:cxn ang="0">
                              <a:pos x="csX49" y="csY49"/>
                            </a:cxn>
                            <a:cxn ang="0">
                              <a:pos x="csX50" y="csY50"/>
                            </a:cxn>
                            <a:cxn ang="0">
                              <a:pos x="csX51" y="csY51"/>
                            </a:cxn>
                            <a:cxn ang="0">
                              <a:pos x="csX52" y="csY52"/>
                            </a:cxn>
                            <a:cxn ang="0">
                              <a:pos x="csX53" y="csY53"/>
                            </a:cxn>
                            <a:cxn ang="0">
                              <a:pos x="csX54" y="csY54"/>
                            </a:cxn>
                            <a:cxn ang="0">
                              <a:pos x="csX55" y="csY55"/>
                            </a:cxn>
                            <a:cxn ang="0">
                              <a:pos x="csX56" y="csY56"/>
                            </a:cxn>
                            <a:cxn ang="0">
                              <a:pos x="csX57" y="csY57"/>
                            </a:cxn>
                            <a:cxn ang="0">
                              <a:pos x="csX58" y="csY58"/>
                            </a:cxn>
                            <a:cxn ang="0">
                              <a:pos x="csX59" y="csY59"/>
                            </a:cxn>
                            <a:cxn ang="0">
                              <a:pos x="csX60" y="csY60"/>
                            </a:cxn>
                            <a:cxn ang="0">
                              <a:pos x="csX61" y="csY61"/>
                            </a:cxn>
                            <a:cxn ang="0">
                              <a:pos x="csX62" y="csY62"/>
                            </a:cxn>
                            <a:cxn ang="0">
                              <a:pos x="csX63" y="csY63"/>
                            </a:cxn>
                            <a:cxn ang="0">
                              <a:pos x="csX64" y="csY64"/>
                            </a:cxn>
                            <a:cxn ang="0">
                              <a:pos x="csX65" y="csY65"/>
                            </a:cxn>
                            <a:cxn ang="0">
                              <a:pos x="csX66" y="csY66"/>
                            </a:cxn>
                            <a:cxn ang="0">
                              <a:pos x="csX67" y="csY67"/>
                            </a:cxn>
                            <a:cxn ang="0">
                              <a:pos x="csX68" y="csY68"/>
                            </a:cxn>
                            <a:cxn ang="0">
                              <a:pos x="csX69" y="csY69"/>
                            </a:cxn>
                            <a:cxn ang="0">
                              <a:pos x="csX70" y="csY70"/>
                            </a:cxn>
                            <a:cxn ang="0">
                              <a:pos x="csX71" y="csY71"/>
                            </a:cxn>
                            <a:cxn ang="0">
                              <a:pos x="csX72" y="csY72"/>
                            </a:cxn>
                            <a:cxn ang="0">
                              <a:pos x="csX73" y="csY73"/>
                            </a:cxn>
                            <a:cxn ang="0">
                              <a:pos x="csX74" y="csY74"/>
                            </a:cxn>
                            <a:cxn ang="0">
                              <a:pos x="csX75" y="csY75"/>
                            </a:cxn>
                            <a:cxn ang="0">
                              <a:pos x="csX76" y="csY76"/>
                            </a:cxn>
                            <a:cxn ang="0">
                              <a:pos x="csX77" y="csY77"/>
                            </a:cxn>
                            <a:cxn ang="0">
                              <a:pos x="csX78" y="csY78"/>
                            </a:cxn>
                            <a:cxn ang="0">
                              <a:pos x="csX79" y="csY79"/>
                            </a:cxn>
                            <a:cxn ang="0">
                              <a:pos x="csX80" y="csY80"/>
                            </a:cxn>
                            <a:cxn ang="0">
                              <a:pos x="csX81" y="csY81"/>
                            </a:cxn>
                            <a:cxn ang="0">
                              <a:pos x="csX82" y="csY82"/>
                            </a:cxn>
                            <a:cxn ang="0">
                              <a:pos x="csX83" y="csY83"/>
                            </a:cxn>
                            <a:cxn ang="0">
                              <a:pos x="csX84" y="csY84"/>
                            </a:cxn>
                            <a:cxn ang="0">
                              <a:pos x="csX85" y="csY85"/>
                            </a:cxn>
                            <a:cxn ang="0">
                              <a:pos x="csX86" y="csY86"/>
                            </a:cxn>
                            <a:cxn ang="0">
                              <a:pos x="csX87" y="csY87"/>
                            </a:cxn>
                            <a:cxn ang="0">
                              <a:pos x="csX88" y="csY88"/>
                            </a:cxn>
                            <a:cxn ang="0">
                              <a:pos x="csX89" y="csY89"/>
                            </a:cxn>
                            <a:cxn ang="0">
                              <a:pos x="csX90" y="csY90"/>
                            </a:cxn>
                            <a:cxn ang="0">
                              <a:pos x="csX91" y="csY91"/>
                            </a:cxn>
                            <a:cxn ang="0">
                              <a:pos x="csX92" y="csY92"/>
                            </a:cxn>
                            <a:cxn ang="0">
                              <a:pos x="csX93" y="csY93"/>
                            </a:cxn>
                            <a:cxn ang="0">
                              <a:pos x="csX94" y="csY94"/>
                            </a:cxn>
                            <a:cxn ang="0">
                              <a:pos x="csX95" y="csY95"/>
                            </a:cxn>
                            <a:cxn ang="0">
                              <a:pos x="csX96" y="csY96"/>
                            </a:cxn>
                            <a:cxn ang="0">
                              <a:pos x="csX97" y="csY97"/>
                            </a:cxn>
                            <a:cxn ang="0">
                              <a:pos x="csX98" y="csY98"/>
                            </a:cxn>
                            <a:cxn ang="0">
                              <a:pos x="csX99" y="csY99"/>
                            </a:cxn>
                            <a:cxn ang="0">
                              <a:pos x="csX100" y="csY100"/>
                            </a:cxn>
                            <a:cxn ang="0">
                              <a:pos x="csX101" y="csY101"/>
                            </a:cxn>
                            <a:cxn ang="0">
                              <a:pos x="csX102" y="csY102"/>
                            </a:cxn>
                            <a:cxn ang="0">
                              <a:pos x="csX103" y="csY103"/>
                            </a:cxn>
                            <a:cxn ang="0">
                              <a:pos x="csX104" y="csY104"/>
                            </a:cxn>
                            <a:cxn ang="0">
                              <a:pos x="csX105" y="csY105"/>
                            </a:cxn>
                            <a:cxn ang="0">
                              <a:pos x="csX106" y="csY106"/>
                            </a:cxn>
                            <a:cxn ang="0">
                              <a:pos x="csX107" y="csY107"/>
                            </a:cxn>
                            <a:cxn ang="0">
                              <a:pos x="csX108" y="csY108"/>
                            </a:cxn>
                            <a:cxn ang="0">
                              <a:pos x="csX109" y="csY109"/>
                            </a:cxn>
                            <a:cxn ang="0">
                              <a:pos x="csX110" y="csY110"/>
                            </a:cxn>
                            <a:cxn ang="0">
                              <a:pos x="csX111" y="csY111"/>
                            </a:cxn>
                            <a:cxn ang="0">
                              <a:pos x="csX112" y="csY112"/>
                            </a:cxn>
                            <a:cxn ang="0">
                              <a:pos x="csX113" y="csY113"/>
                            </a:cxn>
                            <a:cxn ang="0">
                              <a:pos x="csX114" y="csY114"/>
                            </a:cxn>
                            <a:cxn ang="0">
                              <a:pos x="csX115" y="csY115"/>
                            </a:cxn>
                            <a:cxn ang="0">
                              <a:pos x="csX116" y="csY116"/>
                            </a:cxn>
                            <a:cxn ang="0">
                              <a:pos x="csX117" y="csY117"/>
                            </a:cxn>
                            <a:cxn ang="0">
                              <a:pos x="csX118" y="csY118"/>
                            </a:cxn>
                            <a:cxn ang="0">
                              <a:pos x="csX119" y="csY119"/>
                            </a:cxn>
                            <a:cxn ang="0">
                              <a:pos x="csX120" y="csY120"/>
                            </a:cxn>
                            <a:cxn ang="0">
                              <a:pos x="csX121" y="csY121"/>
                            </a:cxn>
                            <a:cxn ang="0">
                              <a:pos x="csX122" y="csY122"/>
                            </a:cxn>
                            <a:cxn ang="0">
                              <a:pos x="csX123" y="csY123"/>
                            </a:cxn>
                            <a:cxn ang="0">
                              <a:pos x="csX124" y="csY124"/>
                            </a:cxn>
                            <a:cxn ang="0">
                              <a:pos x="csX125" y="csY125"/>
                            </a:cxn>
                            <a:cxn ang="0">
                              <a:pos x="csX126" y="csY126"/>
                            </a:cxn>
                            <a:cxn ang="0">
                              <a:pos x="csX127" y="csY127"/>
                            </a:cxn>
                            <a:cxn ang="0">
                              <a:pos x="csX128" y="csY128"/>
                            </a:cxn>
                            <a:cxn ang="0">
                              <a:pos x="csX129" y="csY129"/>
                            </a:cxn>
                            <a:cxn ang="0">
                              <a:pos x="csX130" y="csY130"/>
                            </a:cxn>
                            <a:cxn ang="0">
                              <a:pos x="csX131" y="csY131"/>
                            </a:cxn>
                            <a:cxn ang="0">
                              <a:pos x="csX132" y="csY132"/>
                            </a:cxn>
                            <a:cxn ang="0">
                              <a:pos x="csX133" y="csY133"/>
                            </a:cxn>
                            <a:cxn ang="0">
                              <a:pos x="csX134" y="csY134"/>
                            </a:cxn>
                            <a:cxn ang="0">
                              <a:pos x="csX135" y="csY135"/>
                            </a:cxn>
                            <a:cxn ang="0">
                              <a:pos x="csX136" y="csY136"/>
                            </a:cxn>
                            <a:cxn ang="0">
                              <a:pos x="csX137" y="csY137"/>
                            </a:cxn>
                            <a:cxn ang="0">
                              <a:pos x="csX138" y="csY138"/>
                            </a:cxn>
                            <a:cxn ang="0">
                              <a:pos x="csX139" y="csY139"/>
                            </a:cxn>
                            <a:cxn ang="0">
                              <a:pos x="csX140" y="csY140"/>
                            </a:cxn>
                            <a:cxn ang="0">
                              <a:pos x="csX141" y="csY141"/>
                            </a:cxn>
                            <a:cxn ang="0">
                              <a:pos x="csX142" y="csY142"/>
                            </a:cxn>
                            <a:cxn ang="0">
                              <a:pos x="csX143" y="csY143"/>
                            </a:cxn>
                            <a:cxn ang="0">
                              <a:pos x="csX144" y="csY144"/>
                            </a:cxn>
                            <a:cxn ang="0">
                              <a:pos x="csX145" y="csY145"/>
                            </a:cxn>
                            <a:cxn ang="0">
                              <a:pos x="csX146" y="csY146"/>
                            </a:cxn>
                            <a:cxn ang="0">
                              <a:pos x="csX147" y="csY147"/>
                            </a:cxn>
                            <a:cxn ang="0">
                              <a:pos x="csX148" y="csY148"/>
                            </a:cxn>
                            <a:cxn ang="0">
                              <a:pos x="csX149" y="csY149"/>
                            </a:cxn>
                            <a:cxn ang="0">
                              <a:pos x="csX150" y="csY150"/>
                            </a:cxn>
                            <a:cxn ang="0">
                              <a:pos x="csX151" y="csY151"/>
                            </a:cxn>
                            <a:cxn ang="0">
                              <a:pos x="csX152" y="csY152"/>
                            </a:cxn>
                            <a:cxn ang="0">
                              <a:pos x="csX153" y="csY153"/>
                            </a:cxn>
                            <a:cxn ang="0">
                              <a:pos x="csX154" y="csY154"/>
                            </a:cxn>
                            <a:cxn ang="0">
                              <a:pos x="csX155" y="csY155"/>
                            </a:cxn>
                            <a:cxn ang="0">
                              <a:pos x="csX156" y="csY156"/>
                            </a:cxn>
                            <a:cxn ang="0">
                              <a:pos x="csX157" y="csY157"/>
                            </a:cxn>
                            <a:cxn ang="0">
                              <a:pos x="csX158" y="csY158"/>
                            </a:cxn>
                            <a:cxn ang="0">
                              <a:pos x="csX159" y="csY159"/>
                            </a:cxn>
                            <a:cxn ang="0">
                              <a:pos x="csX160" y="csY160"/>
                            </a:cxn>
                            <a:cxn ang="0">
                              <a:pos x="csX161" y="csY161"/>
                            </a:cxn>
                            <a:cxn ang="0">
                              <a:pos x="csX162" y="csY162"/>
                            </a:cxn>
                            <a:cxn ang="0">
                              <a:pos x="csX163" y="csY163"/>
                            </a:cxn>
                            <a:cxn ang="0">
                              <a:pos x="csX164" y="csY164"/>
                            </a:cxn>
                            <a:cxn ang="0">
                              <a:pos x="csX165" y="csY165"/>
                            </a:cxn>
                            <a:cxn ang="0">
                              <a:pos x="csX166" y="csY166"/>
                            </a:cxn>
                            <a:cxn ang="0">
                              <a:pos x="csX167" y="csY167"/>
                            </a:cxn>
                            <a:cxn ang="0">
                              <a:pos x="csX168" y="csY168"/>
                            </a:cxn>
                            <a:cxn ang="0">
                              <a:pos x="csX169" y="csY169"/>
                            </a:cxn>
                            <a:cxn ang="0">
                              <a:pos x="csX170" y="csY170"/>
                            </a:cxn>
                            <a:cxn ang="0">
                              <a:pos x="csX171" y="csY171"/>
                            </a:cxn>
                            <a:cxn ang="0">
                              <a:pos x="csX172" y="csY172"/>
                            </a:cxn>
                            <a:cxn ang="0">
                              <a:pos x="csX173" y="csY173"/>
                            </a:cxn>
                            <a:cxn ang="0">
                              <a:pos x="csX174" y="csY174"/>
                            </a:cxn>
                            <a:cxn ang="0">
                              <a:pos x="csX175" y="csY175"/>
                            </a:cxn>
                            <a:cxn ang="0">
                              <a:pos x="csX176" y="csY176"/>
                            </a:cxn>
                            <a:cxn ang="0">
                              <a:pos x="csX177" y="csY177"/>
                            </a:cxn>
                            <a:cxn ang="0">
                              <a:pos x="csX178" y="csY178"/>
                            </a:cxn>
                            <a:cxn ang="0">
                              <a:pos x="csX179" y="csY179"/>
                            </a:cxn>
                            <a:cxn ang="0">
                              <a:pos x="csX180" y="csY180"/>
                            </a:cxn>
                            <a:cxn ang="0">
                              <a:pos x="csX181" y="csY181"/>
                            </a:cxn>
                            <a:cxn ang="0">
                              <a:pos x="csX182" y="csY182"/>
                            </a:cxn>
                            <a:cxn ang="0">
                              <a:pos x="csX183" y="csY183"/>
                            </a:cxn>
                            <a:cxn ang="0">
                              <a:pos x="csX184" y="csY184"/>
                            </a:cxn>
                            <a:cxn ang="0">
                              <a:pos x="csX185" y="csY185"/>
                            </a:cxn>
                            <a:cxn ang="0">
                              <a:pos x="csX186" y="csY186"/>
                            </a:cxn>
                            <a:cxn ang="0">
                              <a:pos x="csX187" y="csY187"/>
                            </a:cxn>
                            <a:cxn ang="0">
                              <a:pos x="csX188" y="csY188"/>
                            </a:cxn>
                            <a:cxn ang="0">
                              <a:pos x="csX189" y="csY189"/>
                            </a:cxn>
                            <a:cxn ang="0">
                              <a:pos x="csX190" y="csY190"/>
                            </a:cxn>
                            <a:cxn ang="0">
                              <a:pos x="csX191" y="csY191"/>
                            </a:cxn>
                            <a:cxn ang="0">
                              <a:pos x="csX192" y="csY192"/>
                            </a:cxn>
                            <a:cxn ang="0">
                              <a:pos x="csX193" y="csY193"/>
                            </a:cxn>
                            <a:cxn ang="0">
                              <a:pos x="csX194" y="csY194"/>
                            </a:cxn>
                            <a:cxn ang="0">
                              <a:pos x="csX195" y="csY195"/>
                            </a:cxn>
                            <a:cxn ang="0">
                              <a:pos x="csX196" y="csY196"/>
                            </a:cxn>
                            <a:cxn ang="0">
                              <a:pos x="csX197" y="csY197"/>
                            </a:cxn>
                            <a:cxn ang="0">
                              <a:pos x="csX198" y="csY198"/>
                            </a:cxn>
                            <a:cxn ang="0">
                              <a:pos x="csX199" y="csY199"/>
                            </a:cxn>
                            <a:cxn ang="0">
                              <a:pos x="csX200" y="csY200"/>
                            </a:cxn>
                            <a:cxn ang="0">
                              <a:pos x="csX201" y="csY201"/>
                            </a:cxn>
                            <a:cxn ang="0">
                              <a:pos x="csX202" y="csY202"/>
                            </a:cxn>
                            <a:cxn ang="0">
                              <a:pos x="csX203" y="csY203"/>
                            </a:cxn>
                            <a:cxn ang="0">
                              <a:pos x="csX204" y="csY204"/>
                            </a:cxn>
                            <a:cxn ang="0">
                              <a:pos x="csX205" y="csY205"/>
                            </a:cxn>
                            <a:cxn ang="0">
                              <a:pos x="csX206" y="csY206"/>
                            </a:cxn>
                            <a:cxn ang="0">
                              <a:pos x="csX207" y="csY207"/>
                            </a:cxn>
                            <a:cxn ang="0">
                              <a:pos x="csX208" y="csY208"/>
                            </a:cxn>
                            <a:cxn ang="0">
                              <a:pos x="csX209" y="csY209"/>
                            </a:cxn>
                            <a:cxn ang="0">
                              <a:pos x="csX210" y="csY210"/>
                            </a:cxn>
                            <a:cxn ang="0">
                              <a:pos x="csX211" y="csY211"/>
                            </a:cxn>
                            <a:cxn ang="0">
                              <a:pos x="csX212" y="csY212"/>
                            </a:cxn>
                            <a:cxn ang="0">
                              <a:pos x="csX213" y="csY213"/>
                            </a:cxn>
                            <a:cxn ang="0">
                              <a:pos x="csX214" y="csY214"/>
                            </a:cxn>
                            <a:cxn ang="0">
                              <a:pos x="csX215" y="csY215"/>
                            </a:cxn>
                            <a:cxn ang="0">
                              <a:pos x="csX216" y="csY216"/>
                            </a:cxn>
                            <a:cxn ang="0">
                              <a:pos x="csX217" y="csY217"/>
                            </a:cxn>
                            <a:cxn ang="0">
                              <a:pos x="csX218" y="csY218"/>
                            </a:cxn>
                            <a:cxn ang="0">
                              <a:pos x="csX219" y="csY219"/>
                            </a:cxn>
                            <a:cxn ang="0">
                              <a:pos x="csX220" y="csY220"/>
                            </a:cxn>
                            <a:cxn ang="0">
                              <a:pos x="csX221" y="csY221"/>
                            </a:cxn>
                            <a:cxn ang="0">
                              <a:pos x="csX222" y="csY222"/>
                            </a:cxn>
                            <a:cxn ang="0">
                              <a:pos x="csX223" y="csY223"/>
                            </a:cxn>
                            <a:cxn ang="0">
                              <a:pos x="csX224" y="csY224"/>
                            </a:cxn>
                            <a:cxn ang="0">
                              <a:pos x="csX225" y="csY225"/>
                            </a:cxn>
                            <a:cxn ang="0">
                              <a:pos x="csX226" y="csY226"/>
                            </a:cxn>
                            <a:cxn ang="0">
                              <a:pos x="csX227" y="csY227"/>
                            </a:cxn>
                            <a:cxn ang="0">
                              <a:pos x="csX228" y="csY228"/>
                            </a:cxn>
                            <a:cxn ang="0">
                              <a:pos x="csX229" y="csY229"/>
                            </a:cxn>
                            <a:cxn ang="0">
                              <a:pos x="csX230" y="csY230"/>
                            </a:cxn>
                            <a:cxn ang="0">
                              <a:pos x="csX231" y="csY231"/>
                            </a:cxn>
                            <a:cxn ang="0">
                              <a:pos x="csX232" y="csY232"/>
                            </a:cxn>
                            <a:cxn ang="0">
                              <a:pos x="csX233" y="csY233"/>
                            </a:cxn>
                            <a:cxn ang="0">
                              <a:pos x="csX234" y="csY234"/>
                            </a:cxn>
                            <a:cxn ang="0">
                              <a:pos x="csX235" y="csY235"/>
                            </a:cxn>
                            <a:cxn ang="0">
                              <a:pos x="csX236" y="csY236"/>
                            </a:cxn>
                            <a:cxn ang="0">
                              <a:pos x="csX237" y="csY237"/>
                            </a:cxn>
                            <a:cxn ang="0">
                              <a:pos x="csX238" y="csY238"/>
                            </a:cxn>
                            <a:cxn ang="0">
                              <a:pos x="csX239" y="csY239"/>
                            </a:cxn>
                            <a:cxn ang="0">
                              <a:pos x="csX240" y="csY240"/>
                            </a:cxn>
                            <a:cxn ang="0">
                              <a:pos x="csX241" y="csY241"/>
                            </a:cxn>
                            <a:cxn ang="0">
                              <a:pos x="csX242" y="csY242"/>
                            </a:cxn>
                            <a:cxn ang="0">
                              <a:pos x="csX243" y="csY243"/>
                            </a:cxn>
                            <a:cxn ang="0">
                              <a:pos x="csX244" y="csY244"/>
                            </a:cxn>
                            <a:cxn ang="0">
                              <a:pos x="csX245" y="csY245"/>
                            </a:cxn>
                            <a:cxn ang="0">
                              <a:pos x="csX246" y="csY246"/>
                            </a:cxn>
                            <a:cxn ang="0">
                              <a:pos x="csX247" y="csY247"/>
                            </a:cxn>
                            <a:cxn ang="0">
                              <a:pos x="csX248" y="csY248"/>
                            </a:cxn>
                            <a:cxn ang="0">
                              <a:pos x="csX249" y="csY249"/>
                            </a:cxn>
                            <a:cxn ang="0">
                              <a:pos x="csX250" y="csY250"/>
                            </a:cxn>
                            <a:cxn ang="0">
                              <a:pos x="csX251" y="csY251"/>
                            </a:cxn>
                            <a:cxn ang="0">
                              <a:pos x="csX252" y="csY252"/>
                            </a:cxn>
                            <a:cxn ang="0">
                              <a:pos x="csX253" y="csY253"/>
                            </a:cxn>
                            <a:cxn ang="0">
                              <a:pos x="csX254" y="csY254"/>
                            </a:cxn>
                            <a:cxn ang="0">
                              <a:pos x="csX255" y="csY255"/>
                            </a:cxn>
                            <a:cxn ang="0">
                              <a:pos x="csX256" y="csY256"/>
                            </a:cxn>
                            <a:cxn ang="0">
                              <a:pos x="csX257" y="csY257"/>
                            </a:cxn>
                            <a:cxn ang="0">
                              <a:pos x="csX258" y="csY258"/>
                            </a:cxn>
                            <a:cxn ang="0">
                              <a:pos x="csX259" y="csY259"/>
                            </a:cxn>
                            <a:cxn ang="0">
                              <a:pos x="csX260" y="csY260"/>
                            </a:cxn>
                            <a:cxn ang="0">
                              <a:pos x="csX261" y="csY261"/>
                            </a:cxn>
                            <a:cxn ang="0">
                              <a:pos x="csX262" y="csY262"/>
                            </a:cxn>
                            <a:cxn ang="0">
                              <a:pos x="csX263" y="csY263"/>
                            </a:cxn>
                            <a:cxn ang="0">
                              <a:pos x="csX264" y="csY264"/>
                            </a:cxn>
                            <a:cxn ang="0">
                              <a:pos x="csX265" y="csY265"/>
                            </a:cxn>
                            <a:cxn ang="0">
                              <a:pos x="csX266" y="csY266"/>
                            </a:cxn>
                            <a:cxn ang="0">
                              <a:pos x="csX267" y="csY267"/>
                            </a:cxn>
                            <a:cxn ang="0">
                              <a:pos x="csX268" y="csY268"/>
                            </a:cxn>
                            <a:cxn ang="0">
                              <a:pos x="csX269" y="csY269"/>
                            </a:cxn>
                            <a:cxn ang="0">
                              <a:pos x="csX270" y="csY270"/>
                            </a:cxn>
                            <a:cxn ang="0">
                              <a:pos x="csX271" y="csY271"/>
                            </a:cxn>
                            <a:cxn ang="0">
                              <a:pos x="csX272" y="csY272"/>
                            </a:cxn>
                            <a:cxn ang="0">
                              <a:pos x="csX273" y="csY273"/>
                            </a:cxn>
                            <a:cxn ang="0">
                              <a:pos x="csX274" y="csY274"/>
                            </a:cxn>
                            <a:cxn ang="0">
                              <a:pos x="csX275" y="csY275"/>
                            </a:cxn>
                            <a:cxn ang="0">
                              <a:pos x="csX276" y="csY276"/>
                            </a:cxn>
                            <a:cxn ang="0">
                              <a:pos x="csX277" y="csY277"/>
                            </a:cxn>
                            <a:cxn ang="0">
                              <a:pos x="csX278" y="csY278"/>
                            </a:cxn>
                            <a:cxn ang="0">
                              <a:pos x="csX279" y="csY279"/>
                            </a:cxn>
                            <a:cxn ang="0">
                              <a:pos x="csX280" y="csY280"/>
                            </a:cxn>
                            <a:cxn ang="0">
                              <a:pos x="csX281" y="csY281"/>
                            </a:cxn>
                            <a:cxn ang="0">
                              <a:pos x="csX282" y="csY282"/>
                            </a:cxn>
                            <a:cxn ang="0">
                              <a:pos x="csX283" y="csY283"/>
                            </a:cxn>
                            <a:cxn ang="0">
                              <a:pos x="csX284" y="csY284"/>
                            </a:cxn>
                            <a:cxn ang="0">
                              <a:pos x="csX285" y="csY285"/>
                            </a:cxn>
                            <a:cxn ang="0">
                              <a:pos x="csX286" y="csY286"/>
                            </a:cxn>
                            <a:cxn ang="0">
                              <a:pos x="csX287" y="csY287"/>
                            </a:cxn>
                            <a:cxn ang="0">
                              <a:pos x="csX288" y="csY288"/>
                            </a:cxn>
                            <a:cxn ang="0">
                              <a:pos x="csX289" y="csY289"/>
                            </a:cxn>
                            <a:cxn ang="0">
                              <a:pos x="csX290" y="csY290"/>
                            </a:cxn>
                            <a:cxn ang="0">
                              <a:pos x="csX291" y="csY291"/>
                            </a:cxn>
                            <a:cxn ang="0">
                              <a:pos x="csX292" y="csY292"/>
                            </a:cxn>
                            <a:cxn ang="0">
                              <a:pos x="csX293" y="csY293"/>
                            </a:cxn>
                            <a:cxn ang="0">
                              <a:pos x="csX294" y="csY294"/>
                            </a:cxn>
                            <a:cxn ang="0">
                              <a:pos x="csX295" y="csY295"/>
                            </a:cxn>
                            <a:cxn ang="0">
                              <a:pos x="csX296" y="csY296"/>
                            </a:cxn>
                            <a:cxn ang="0">
                              <a:pos x="csX297" y="csY297"/>
                            </a:cxn>
                            <a:cxn ang="0">
                              <a:pos x="csX298" y="csY298"/>
                            </a:cxn>
                            <a:cxn ang="0">
                              <a:pos x="csX299" y="csY299"/>
                            </a:cxn>
                            <a:cxn ang="0">
                              <a:pos x="csX300" y="csY300"/>
                            </a:cxn>
                            <a:cxn ang="0">
                              <a:pos x="csX301" y="csY301"/>
                            </a:cxn>
                            <a:cxn ang="0">
                              <a:pos x="csX302" y="csY302"/>
                            </a:cxn>
                            <a:cxn ang="0">
                              <a:pos x="csX303" y="csY303"/>
                            </a:cxn>
                            <a:cxn ang="0">
                              <a:pos x="csX304" y="csY304"/>
                            </a:cxn>
                            <a:cxn ang="0">
                              <a:pos x="csX305" y="csY305"/>
                            </a:cxn>
                            <a:cxn ang="0">
                              <a:pos x="csX306" y="csY306"/>
                            </a:cxn>
                            <a:cxn ang="0">
                              <a:pos x="csX307" y="csY307"/>
                            </a:cxn>
                            <a:cxn ang="0">
                              <a:pos x="csX308" y="csY308"/>
                            </a:cxn>
                            <a:cxn ang="0">
                              <a:pos x="csX309" y="csY309"/>
                            </a:cxn>
                            <a:cxn ang="0">
                              <a:pos x="csX310" y="csY310"/>
                            </a:cxn>
                            <a:cxn ang="0">
                              <a:pos x="csX311" y="csY311"/>
                            </a:cxn>
                            <a:cxn ang="0">
                              <a:pos x="csX312" y="csY312"/>
                            </a:cxn>
                            <a:cxn ang="0">
                              <a:pos x="csX313" y="csY313"/>
                            </a:cxn>
                            <a:cxn ang="0">
                              <a:pos x="csX314" y="csY314"/>
                            </a:cxn>
                            <a:cxn ang="0">
                              <a:pos x="csX315" y="csY315"/>
                            </a:cxn>
                            <a:cxn ang="0">
                              <a:pos x="csX316" y="csY316"/>
                            </a:cxn>
                            <a:cxn ang="0">
                              <a:pos x="csX317" y="csY317"/>
                            </a:cxn>
                            <a:cxn ang="0">
                              <a:pos x="csX318" y="csY318"/>
                            </a:cxn>
                            <a:cxn ang="0">
                              <a:pos x="csX319" y="csY319"/>
                            </a:cxn>
                            <a:cxn ang="0">
                              <a:pos x="csX320" y="csY320"/>
                            </a:cxn>
                            <a:cxn ang="0">
                              <a:pos x="csX321" y="csY321"/>
                            </a:cxn>
                            <a:cxn ang="0">
                              <a:pos x="csX322" y="csY322"/>
                            </a:cxn>
                            <a:cxn ang="0">
                              <a:pos x="csX323" y="csY323"/>
                            </a:cxn>
                            <a:cxn ang="0">
                              <a:pos x="csX324" y="csY324"/>
                            </a:cxn>
                            <a:cxn ang="0">
                              <a:pos x="csX325" y="csY325"/>
                            </a:cxn>
                            <a:cxn ang="0">
                              <a:pos x="csX326" y="csY326"/>
                            </a:cxn>
                            <a:cxn ang="0">
                              <a:pos x="csX327" y="csY327"/>
                            </a:cxn>
                            <a:cxn ang="0">
                              <a:pos x="csX328" y="csY328"/>
                            </a:cxn>
                            <a:cxn ang="0">
                              <a:pos x="csX329" y="csY329"/>
                            </a:cxn>
                            <a:cxn ang="0">
                              <a:pos x="csX330" y="csY330"/>
                            </a:cxn>
                            <a:cxn ang="0">
                              <a:pos x="csX331" y="csY331"/>
                            </a:cxn>
                            <a:cxn ang="0">
                              <a:pos x="csX332" y="csY332"/>
                            </a:cxn>
                            <a:cxn ang="0">
                              <a:pos x="csX333" y="csY333"/>
                            </a:cxn>
                            <a:cxn ang="0">
                              <a:pos x="csX334" y="csY334"/>
                            </a:cxn>
                            <a:cxn ang="0">
                              <a:pos x="csX335" y="csY335"/>
                            </a:cxn>
                            <a:cxn ang="0">
                              <a:pos x="csX336" y="csY336"/>
                            </a:cxn>
                            <a:cxn ang="0">
                              <a:pos x="csX337" y="csY337"/>
                            </a:cxn>
                            <a:cxn ang="0">
                              <a:pos x="csX338" y="csY338"/>
                            </a:cxn>
                            <a:cxn ang="0">
                              <a:pos x="csX339" y="csY339"/>
                            </a:cxn>
                            <a:cxn ang="0">
                              <a:pos x="csX340" y="csY340"/>
                            </a:cxn>
                            <a:cxn ang="0">
                              <a:pos x="csX341" y="csY341"/>
                            </a:cxn>
                            <a:cxn ang="0">
                              <a:pos x="csX342" y="csY342"/>
                            </a:cxn>
                            <a:cxn ang="0">
                              <a:pos x="csX343" y="csY343"/>
                            </a:cxn>
                            <a:cxn ang="0">
                              <a:pos x="csX344" y="csY344"/>
                            </a:cxn>
                            <a:cxn ang="0">
                              <a:pos x="csX345" y="csY345"/>
                            </a:cxn>
                            <a:cxn ang="0">
                              <a:pos x="csX346" y="csY346"/>
                            </a:cxn>
                            <a:cxn ang="0">
                              <a:pos x="csX347" y="csY347"/>
                            </a:cxn>
                            <a:cxn ang="0">
                              <a:pos x="csX348" y="csY348"/>
                            </a:cxn>
                            <a:cxn ang="0">
                              <a:pos x="csX349" y="csY349"/>
                            </a:cxn>
                            <a:cxn ang="0">
                              <a:pos x="csX350" y="csY350"/>
                            </a:cxn>
                            <a:cxn ang="0">
                              <a:pos x="csX351" y="csY351"/>
                            </a:cxn>
                            <a:cxn ang="0">
                              <a:pos x="csX352" y="csY352"/>
                            </a:cxn>
                            <a:cxn ang="0">
                              <a:pos x="csX353" y="csY353"/>
                            </a:cxn>
                            <a:cxn ang="0">
                              <a:pos x="csX354" y="csY354"/>
                            </a:cxn>
                            <a:cxn ang="0">
                              <a:pos x="csX355" y="csY355"/>
                            </a:cxn>
                            <a:cxn ang="0">
                              <a:pos x="csX356" y="csY356"/>
                            </a:cxn>
                            <a:cxn ang="0">
                              <a:pos x="csX357" y="csY357"/>
                            </a:cxn>
                            <a:cxn ang="0">
                              <a:pos x="csX358" y="csY358"/>
                            </a:cxn>
                            <a:cxn ang="0">
                              <a:pos x="csX359" y="csY359"/>
                            </a:cxn>
                            <a:cxn ang="0">
                              <a:pos x="csX360" y="csY360"/>
                            </a:cxn>
                            <a:cxn ang="0">
                              <a:pos x="csX361" y="csY361"/>
                            </a:cxn>
                            <a:cxn ang="0">
                              <a:pos x="csX362" y="csY362"/>
                            </a:cxn>
                            <a:cxn ang="0">
                              <a:pos x="csX363" y="csY363"/>
                            </a:cxn>
                            <a:cxn ang="0">
                              <a:pos x="csX364" y="csY364"/>
                            </a:cxn>
                            <a:cxn ang="0">
                              <a:pos x="csX365" y="csY365"/>
                            </a:cxn>
                            <a:cxn ang="0">
                              <a:pos x="csX366" y="csY366"/>
                            </a:cxn>
                            <a:cxn ang="0">
                              <a:pos x="csX367" y="csY367"/>
                            </a:cxn>
                            <a:cxn ang="0">
                              <a:pos x="csX368" y="csY368"/>
                            </a:cxn>
                            <a:cxn ang="0">
                              <a:pos x="csX369" y="csY369"/>
                            </a:cxn>
                            <a:cxn ang="0">
                              <a:pos x="csX370" y="csY370"/>
                            </a:cxn>
                            <a:cxn ang="0">
                              <a:pos x="csX371" y="csY371"/>
                            </a:cxn>
                            <a:cxn ang="0">
                              <a:pos x="csX372" y="csY372"/>
                            </a:cxn>
                            <a:cxn ang="0">
                              <a:pos x="csX373" y="csY373"/>
                            </a:cxn>
                            <a:cxn ang="0">
                              <a:pos x="csX374" y="csY374"/>
                            </a:cxn>
                            <a:cxn ang="0">
                              <a:pos x="csX375" y="csY375"/>
                            </a:cxn>
                            <a:cxn ang="0">
                              <a:pos x="csX376" y="csY376"/>
                            </a:cxn>
                            <a:cxn ang="0">
                              <a:pos x="csX377" y="csY377"/>
                            </a:cxn>
                            <a:cxn ang="0">
                              <a:pos x="csX378" y="csY378"/>
                            </a:cxn>
                            <a:cxn ang="0">
                              <a:pos x="csX379" y="csY379"/>
                            </a:cxn>
                            <a:cxn ang="0">
                              <a:pos x="csX380" y="csY380"/>
                            </a:cxn>
                            <a:cxn ang="0">
                              <a:pos x="csX381" y="csY381"/>
                            </a:cxn>
                            <a:cxn ang="0">
                              <a:pos x="csX382" y="csY382"/>
                            </a:cxn>
                            <a:cxn ang="0">
                              <a:pos x="csX383" y="csY383"/>
                            </a:cxn>
                            <a:cxn ang="0">
                              <a:pos x="csX384" y="csY384"/>
                            </a:cxn>
                            <a:cxn ang="0">
                              <a:pos x="csX385" y="csY385"/>
                            </a:cxn>
                            <a:cxn ang="0">
                              <a:pos x="csX386" y="csY386"/>
                            </a:cxn>
                          </a:cxnLst>
                          <a:rect l="l" t="t" r="r" b="b"/>
                          <a:pathLst>
                            <a:path w="2849302" h="354167">
                              <a:moveTo>
                                <a:pt x="1684263" y="81297"/>
                              </a:moveTo>
                              <a:lnTo>
                                <a:pt x="1645521" y="223215"/>
                              </a:lnTo>
                              <a:lnTo>
                                <a:pt x="1644953" y="223215"/>
                              </a:lnTo>
                              <a:lnTo>
                                <a:pt x="1601473" y="81297"/>
                              </a:lnTo>
                              <a:lnTo>
                                <a:pt x="1566925" y="81297"/>
                              </a:lnTo>
                              <a:lnTo>
                                <a:pt x="1522630" y="223215"/>
                              </a:lnTo>
                              <a:lnTo>
                                <a:pt x="1522063" y="223215"/>
                              </a:lnTo>
                              <a:lnTo>
                                <a:pt x="1485023" y="81297"/>
                              </a:lnTo>
                              <a:lnTo>
                                <a:pt x="1446552" y="81297"/>
                              </a:lnTo>
                              <a:lnTo>
                                <a:pt x="1504789" y="278317"/>
                              </a:lnTo>
                              <a:lnTo>
                                <a:pt x="1537116" y="278317"/>
                              </a:lnTo>
                              <a:lnTo>
                                <a:pt x="1582817" y="128315"/>
                              </a:lnTo>
                              <a:lnTo>
                                <a:pt x="1583385" y="128315"/>
                              </a:lnTo>
                              <a:lnTo>
                                <a:pt x="1629086" y="278317"/>
                              </a:lnTo>
                              <a:lnTo>
                                <a:pt x="1662523" y="278317"/>
                              </a:lnTo>
                              <a:lnTo>
                                <a:pt x="1719946" y="81297"/>
                              </a:lnTo>
                              <a:lnTo>
                                <a:pt x="1684263" y="81297"/>
                              </a:lnTo>
                              <a:close/>
                              <a:moveTo>
                                <a:pt x="1386390" y="180780"/>
                              </a:moveTo>
                              <a:cubicBezTo>
                                <a:pt x="1388241" y="183663"/>
                                <a:pt x="1389548" y="186990"/>
                                <a:pt x="1390289" y="190810"/>
                              </a:cubicBezTo>
                              <a:cubicBezTo>
                                <a:pt x="1391029" y="194605"/>
                                <a:pt x="1391399" y="198548"/>
                                <a:pt x="1391399" y="202638"/>
                              </a:cubicBezTo>
                              <a:lnTo>
                                <a:pt x="1391399" y="278341"/>
                              </a:lnTo>
                              <a:lnTo>
                                <a:pt x="1424836" y="278341"/>
                              </a:lnTo>
                              <a:lnTo>
                                <a:pt x="1424836" y="198745"/>
                              </a:lnTo>
                              <a:cubicBezTo>
                                <a:pt x="1424836" y="190785"/>
                                <a:pt x="1423997" y="183294"/>
                                <a:pt x="1422319" y="176344"/>
                              </a:cubicBezTo>
                              <a:cubicBezTo>
                                <a:pt x="1420666" y="169395"/>
                                <a:pt x="1417902" y="163308"/>
                                <a:pt x="1414102" y="158133"/>
                              </a:cubicBezTo>
                              <a:cubicBezTo>
                                <a:pt x="1410302" y="152934"/>
                                <a:pt x="1405317" y="148843"/>
                                <a:pt x="1399197" y="145886"/>
                              </a:cubicBezTo>
                              <a:cubicBezTo>
                                <a:pt x="1393077" y="142929"/>
                                <a:pt x="1385551" y="141425"/>
                                <a:pt x="1376643" y="141425"/>
                              </a:cubicBezTo>
                              <a:cubicBezTo>
                                <a:pt x="1366599" y="141425"/>
                                <a:pt x="1357962" y="143421"/>
                                <a:pt x="1350732" y="147414"/>
                              </a:cubicBezTo>
                              <a:cubicBezTo>
                                <a:pt x="1343477" y="151406"/>
                                <a:pt x="1337456" y="157665"/>
                                <a:pt x="1332619" y="166191"/>
                              </a:cubicBezTo>
                              <a:cubicBezTo>
                                <a:pt x="1325734" y="149681"/>
                                <a:pt x="1311817" y="141401"/>
                                <a:pt x="1290817" y="141401"/>
                              </a:cubicBezTo>
                              <a:cubicBezTo>
                                <a:pt x="1279663" y="141401"/>
                                <a:pt x="1270779" y="143865"/>
                                <a:pt x="1264215" y="148794"/>
                              </a:cubicBezTo>
                              <a:cubicBezTo>
                                <a:pt x="1257602" y="153722"/>
                                <a:pt x="1252839" y="159316"/>
                                <a:pt x="1249853" y="165625"/>
                              </a:cubicBezTo>
                              <a:lnTo>
                                <a:pt x="1249286" y="165625"/>
                              </a:lnTo>
                              <a:lnTo>
                                <a:pt x="1249286" y="144752"/>
                              </a:lnTo>
                              <a:lnTo>
                                <a:pt x="1217527" y="144752"/>
                              </a:lnTo>
                              <a:lnTo>
                                <a:pt x="1217527" y="278341"/>
                              </a:lnTo>
                              <a:lnTo>
                                <a:pt x="1250964" y="278341"/>
                              </a:lnTo>
                              <a:lnTo>
                                <a:pt x="1250964" y="205423"/>
                              </a:lnTo>
                              <a:cubicBezTo>
                                <a:pt x="1250964" y="200987"/>
                                <a:pt x="1251531" y="196724"/>
                                <a:pt x="1252642" y="192633"/>
                              </a:cubicBezTo>
                              <a:cubicBezTo>
                                <a:pt x="1253752" y="188543"/>
                                <a:pt x="1255578" y="184920"/>
                                <a:pt x="1258071" y="181766"/>
                              </a:cubicBezTo>
                              <a:cubicBezTo>
                                <a:pt x="1260588" y="178611"/>
                                <a:pt x="1263746" y="176098"/>
                                <a:pt x="1267547" y="174250"/>
                              </a:cubicBezTo>
                              <a:cubicBezTo>
                                <a:pt x="1271347" y="172401"/>
                                <a:pt x="1276035" y="171465"/>
                                <a:pt x="1281637" y="171465"/>
                              </a:cubicBezTo>
                              <a:cubicBezTo>
                                <a:pt x="1289805" y="171465"/>
                                <a:pt x="1295653" y="173929"/>
                                <a:pt x="1299182" y="178833"/>
                              </a:cubicBezTo>
                              <a:cubicBezTo>
                                <a:pt x="1302686" y="183762"/>
                                <a:pt x="1304463" y="190391"/>
                                <a:pt x="1304463" y="198745"/>
                              </a:cubicBezTo>
                              <a:lnTo>
                                <a:pt x="1304463" y="278341"/>
                              </a:lnTo>
                              <a:lnTo>
                                <a:pt x="1337900" y="278341"/>
                              </a:lnTo>
                              <a:lnTo>
                                <a:pt x="1337900" y="205990"/>
                              </a:lnTo>
                              <a:cubicBezTo>
                                <a:pt x="1337900" y="201726"/>
                                <a:pt x="1338418" y="197513"/>
                                <a:pt x="1339430" y="193348"/>
                              </a:cubicBezTo>
                              <a:cubicBezTo>
                                <a:pt x="1340442" y="189159"/>
                                <a:pt x="1342120" y="185462"/>
                                <a:pt x="1344439" y="182209"/>
                              </a:cubicBezTo>
                              <a:cubicBezTo>
                                <a:pt x="1346759" y="178956"/>
                                <a:pt x="1349745" y="176344"/>
                                <a:pt x="1353348" y="174422"/>
                              </a:cubicBezTo>
                              <a:cubicBezTo>
                                <a:pt x="1356975" y="172475"/>
                                <a:pt x="1361392" y="171490"/>
                                <a:pt x="1366599" y="171490"/>
                              </a:cubicBezTo>
                              <a:cubicBezTo>
                                <a:pt x="1371806" y="171490"/>
                                <a:pt x="1375705" y="172328"/>
                                <a:pt x="1378839" y="174003"/>
                              </a:cubicBezTo>
                              <a:cubicBezTo>
                                <a:pt x="1381997" y="175679"/>
                                <a:pt x="1384514" y="177946"/>
                                <a:pt x="1386365" y="180829"/>
                              </a:cubicBezTo>
                              <a:moveTo>
                                <a:pt x="2191494" y="175088"/>
                              </a:moveTo>
                              <a:cubicBezTo>
                                <a:pt x="2197342" y="169321"/>
                                <a:pt x="2205288" y="166463"/>
                                <a:pt x="2215307" y="166463"/>
                              </a:cubicBezTo>
                              <a:cubicBezTo>
                                <a:pt x="2225893" y="166463"/>
                                <a:pt x="2234160" y="169296"/>
                                <a:pt x="2240107" y="174940"/>
                              </a:cubicBezTo>
                              <a:cubicBezTo>
                                <a:pt x="2246054" y="180608"/>
                                <a:pt x="2249114" y="188345"/>
                                <a:pt x="2249312" y="198178"/>
                              </a:cubicBezTo>
                              <a:lnTo>
                                <a:pt x="2180760" y="198178"/>
                              </a:lnTo>
                              <a:cubicBezTo>
                                <a:pt x="2182067" y="188543"/>
                                <a:pt x="2185621" y="180829"/>
                                <a:pt x="2191494" y="175088"/>
                              </a:cubicBezTo>
                              <a:moveTo>
                                <a:pt x="2250447" y="275532"/>
                              </a:moveTo>
                              <a:cubicBezTo>
                                <a:pt x="2260095" y="271441"/>
                                <a:pt x="2268831" y="264590"/>
                                <a:pt x="2276629" y="254930"/>
                              </a:cubicBezTo>
                              <a:lnTo>
                                <a:pt x="2252643" y="236867"/>
                              </a:lnTo>
                              <a:cubicBezTo>
                                <a:pt x="2248374" y="242042"/>
                                <a:pt x="2243414" y="246379"/>
                                <a:pt x="2237738" y="249805"/>
                              </a:cubicBezTo>
                              <a:cubicBezTo>
                                <a:pt x="2232063" y="253255"/>
                                <a:pt x="2225079" y="254955"/>
                                <a:pt x="2216714" y="254955"/>
                              </a:cubicBezTo>
                              <a:cubicBezTo>
                                <a:pt x="2207238" y="254955"/>
                                <a:pt x="2199168" y="252170"/>
                                <a:pt x="2192456" y="246601"/>
                              </a:cubicBezTo>
                              <a:cubicBezTo>
                                <a:pt x="2185769" y="241032"/>
                                <a:pt x="2181870" y="233245"/>
                                <a:pt x="2180760" y="223240"/>
                              </a:cubicBezTo>
                              <a:lnTo>
                                <a:pt x="2282749" y="223240"/>
                              </a:lnTo>
                              <a:lnTo>
                                <a:pt x="2282749" y="214048"/>
                              </a:lnTo>
                              <a:cubicBezTo>
                                <a:pt x="2282749" y="202367"/>
                                <a:pt x="2281219" y="192042"/>
                                <a:pt x="2278159" y="183023"/>
                              </a:cubicBezTo>
                              <a:cubicBezTo>
                                <a:pt x="2275099" y="174028"/>
                                <a:pt x="2270830" y="166463"/>
                                <a:pt x="2265327" y="160326"/>
                              </a:cubicBezTo>
                              <a:cubicBezTo>
                                <a:pt x="2259849" y="154215"/>
                                <a:pt x="2253260" y="149533"/>
                                <a:pt x="2245536" y="146280"/>
                              </a:cubicBezTo>
                              <a:cubicBezTo>
                                <a:pt x="2237837" y="143027"/>
                                <a:pt x="2229323" y="141401"/>
                                <a:pt x="2220045" y="141401"/>
                              </a:cubicBezTo>
                              <a:cubicBezTo>
                                <a:pt x="2210002" y="141401"/>
                                <a:pt x="2200526" y="143076"/>
                                <a:pt x="2191642" y="146428"/>
                              </a:cubicBezTo>
                              <a:cubicBezTo>
                                <a:pt x="2182734" y="149779"/>
                                <a:pt x="2175010" y="154486"/>
                                <a:pt x="2168495" y="160622"/>
                              </a:cubicBezTo>
                              <a:cubicBezTo>
                                <a:pt x="2161981" y="166758"/>
                                <a:pt x="2156848" y="174126"/>
                                <a:pt x="2153023" y="182751"/>
                              </a:cubicBezTo>
                              <a:cubicBezTo>
                                <a:pt x="2149223" y="191376"/>
                                <a:pt x="2147323" y="200987"/>
                                <a:pt x="2147323" y="211534"/>
                              </a:cubicBezTo>
                              <a:cubicBezTo>
                                <a:pt x="2147323" y="222081"/>
                                <a:pt x="2149223" y="231717"/>
                                <a:pt x="2153023" y="240342"/>
                              </a:cubicBezTo>
                              <a:cubicBezTo>
                                <a:pt x="2156823" y="248967"/>
                                <a:pt x="2161981" y="256335"/>
                                <a:pt x="2168495" y="262471"/>
                              </a:cubicBezTo>
                              <a:cubicBezTo>
                                <a:pt x="2175010" y="268583"/>
                                <a:pt x="2182709" y="273314"/>
                                <a:pt x="2191642" y="276665"/>
                              </a:cubicBezTo>
                              <a:cubicBezTo>
                                <a:pt x="2200550" y="280017"/>
                                <a:pt x="2210026" y="281668"/>
                                <a:pt x="2220045" y="281668"/>
                              </a:cubicBezTo>
                              <a:cubicBezTo>
                                <a:pt x="2230631" y="281668"/>
                                <a:pt x="2240749" y="279623"/>
                                <a:pt x="2250422" y="275557"/>
                              </a:cubicBezTo>
                              <a:moveTo>
                                <a:pt x="2079758" y="226566"/>
                              </a:moveTo>
                              <a:cubicBezTo>
                                <a:pt x="2077981" y="231396"/>
                                <a:pt x="2075390" y="235660"/>
                                <a:pt x="2071960" y="239356"/>
                              </a:cubicBezTo>
                              <a:cubicBezTo>
                                <a:pt x="2068505" y="243077"/>
                                <a:pt x="2064384" y="246034"/>
                                <a:pt x="2059547" y="248252"/>
                              </a:cubicBezTo>
                              <a:cubicBezTo>
                                <a:pt x="2054711" y="250495"/>
                                <a:pt x="2049257" y="251604"/>
                                <a:pt x="2043113" y="251604"/>
                              </a:cubicBezTo>
                              <a:cubicBezTo>
                                <a:pt x="2036968" y="251604"/>
                                <a:pt x="2031490" y="250495"/>
                                <a:pt x="2026678" y="248252"/>
                              </a:cubicBezTo>
                              <a:cubicBezTo>
                                <a:pt x="2021841" y="246034"/>
                                <a:pt x="2017720" y="243077"/>
                                <a:pt x="2014290" y="239356"/>
                              </a:cubicBezTo>
                              <a:cubicBezTo>
                                <a:pt x="2010835" y="235660"/>
                                <a:pt x="2008244" y="231372"/>
                                <a:pt x="2006468" y="226566"/>
                              </a:cubicBezTo>
                              <a:cubicBezTo>
                                <a:pt x="2004716" y="221736"/>
                                <a:pt x="2003827" y="216734"/>
                                <a:pt x="2003827" y="211534"/>
                              </a:cubicBezTo>
                              <a:cubicBezTo>
                                <a:pt x="2003827" y="206335"/>
                                <a:pt x="2004716" y="201332"/>
                                <a:pt x="2006468" y="196502"/>
                              </a:cubicBezTo>
                              <a:cubicBezTo>
                                <a:pt x="2008244" y="191672"/>
                                <a:pt x="2010835" y="187409"/>
                                <a:pt x="2014290" y="183713"/>
                              </a:cubicBezTo>
                              <a:cubicBezTo>
                                <a:pt x="2017720" y="179991"/>
                                <a:pt x="2021866" y="177034"/>
                                <a:pt x="2026678" y="174816"/>
                              </a:cubicBezTo>
                              <a:cubicBezTo>
                                <a:pt x="2031514" y="172599"/>
                                <a:pt x="2036993" y="171465"/>
                                <a:pt x="2043113" y="171465"/>
                              </a:cubicBezTo>
                              <a:cubicBezTo>
                                <a:pt x="2049232" y="171465"/>
                                <a:pt x="2054735" y="172574"/>
                                <a:pt x="2059547" y="174816"/>
                              </a:cubicBezTo>
                              <a:cubicBezTo>
                                <a:pt x="2064384" y="177034"/>
                                <a:pt x="2068505" y="179991"/>
                                <a:pt x="2071960" y="183713"/>
                              </a:cubicBezTo>
                              <a:cubicBezTo>
                                <a:pt x="2075390" y="187409"/>
                                <a:pt x="2077981" y="191672"/>
                                <a:pt x="2079758" y="196502"/>
                              </a:cubicBezTo>
                              <a:cubicBezTo>
                                <a:pt x="2081510" y="201332"/>
                                <a:pt x="2082398" y="206335"/>
                                <a:pt x="2082398" y="211534"/>
                              </a:cubicBezTo>
                              <a:cubicBezTo>
                                <a:pt x="2082398" y="216734"/>
                                <a:pt x="2081510" y="221736"/>
                                <a:pt x="2079758" y="226566"/>
                              </a:cubicBezTo>
                              <a:moveTo>
                                <a:pt x="2114725" y="278317"/>
                              </a:moveTo>
                              <a:lnTo>
                                <a:pt x="2114725" y="67940"/>
                              </a:lnTo>
                              <a:lnTo>
                                <a:pt x="2081287" y="67940"/>
                              </a:lnTo>
                              <a:lnTo>
                                <a:pt x="2081287" y="161731"/>
                              </a:lnTo>
                              <a:lnTo>
                                <a:pt x="2080449" y="161731"/>
                              </a:lnTo>
                              <a:cubicBezTo>
                                <a:pt x="2078771" y="159513"/>
                                <a:pt x="2076648" y="157246"/>
                                <a:pt x="2074032" y="154905"/>
                              </a:cubicBezTo>
                              <a:cubicBezTo>
                                <a:pt x="2071417" y="152589"/>
                                <a:pt x="2068258" y="150395"/>
                                <a:pt x="2064557" y="148375"/>
                              </a:cubicBezTo>
                              <a:cubicBezTo>
                                <a:pt x="2060830" y="146329"/>
                                <a:pt x="2056561" y="144678"/>
                                <a:pt x="2051725" y="143348"/>
                              </a:cubicBezTo>
                              <a:cubicBezTo>
                                <a:pt x="2046888" y="142041"/>
                                <a:pt x="2041336" y="141401"/>
                                <a:pt x="2035019" y="141401"/>
                              </a:cubicBezTo>
                              <a:cubicBezTo>
                                <a:pt x="2025543" y="141401"/>
                                <a:pt x="2016807" y="143224"/>
                                <a:pt x="2008837" y="146847"/>
                              </a:cubicBezTo>
                              <a:cubicBezTo>
                                <a:pt x="2000866" y="150445"/>
                                <a:pt x="1994006" y="155423"/>
                                <a:pt x="1988355" y="161731"/>
                              </a:cubicBezTo>
                              <a:cubicBezTo>
                                <a:pt x="1982679" y="168040"/>
                                <a:pt x="1978262" y="175457"/>
                                <a:pt x="1975103" y="184008"/>
                              </a:cubicBezTo>
                              <a:cubicBezTo>
                                <a:pt x="1971945" y="192535"/>
                                <a:pt x="1970365" y="201726"/>
                                <a:pt x="1970365" y="211559"/>
                              </a:cubicBezTo>
                              <a:cubicBezTo>
                                <a:pt x="1970365" y="221391"/>
                                <a:pt x="1971846" y="230583"/>
                                <a:pt x="1974807" y="239110"/>
                              </a:cubicBezTo>
                              <a:cubicBezTo>
                                <a:pt x="1977768" y="247661"/>
                                <a:pt x="1982136" y="255078"/>
                                <a:pt x="1987911" y="261387"/>
                              </a:cubicBezTo>
                              <a:cubicBezTo>
                                <a:pt x="1993660" y="267695"/>
                                <a:pt x="2000570" y="272649"/>
                                <a:pt x="2008664" y="276271"/>
                              </a:cubicBezTo>
                              <a:cubicBezTo>
                                <a:pt x="2016733" y="279894"/>
                                <a:pt x="2025987" y="281693"/>
                                <a:pt x="2036400" y="281693"/>
                              </a:cubicBezTo>
                              <a:cubicBezTo>
                                <a:pt x="2045876" y="281693"/>
                                <a:pt x="2054686" y="279844"/>
                                <a:pt x="2062879" y="276123"/>
                              </a:cubicBezTo>
                              <a:cubicBezTo>
                                <a:pt x="2071047" y="272427"/>
                                <a:pt x="2077537" y="266488"/>
                                <a:pt x="2082398" y="258306"/>
                              </a:cubicBezTo>
                              <a:lnTo>
                                <a:pt x="2082965" y="258306"/>
                              </a:lnTo>
                              <a:lnTo>
                                <a:pt x="2082965" y="278341"/>
                              </a:lnTo>
                              <a:lnTo>
                                <a:pt x="2114725" y="278341"/>
                              </a:lnTo>
                              <a:close/>
                              <a:moveTo>
                                <a:pt x="1853225" y="175088"/>
                              </a:moveTo>
                              <a:cubicBezTo>
                                <a:pt x="1859073" y="169321"/>
                                <a:pt x="1867019" y="166463"/>
                                <a:pt x="1877038" y="166463"/>
                              </a:cubicBezTo>
                              <a:cubicBezTo>
                                <a:pt x="1887624" y="166463"/>
                                <a:pt x="1895891" y="169296"/>
                                <a:pt x="1901838" y="174940"/>
                              </a:cubicBezTo>
                              <a:cubicBezTo>
                                <a:pt x="1907785" y="180608"/>
                                <a:pt x="1910845" y="188345"/>
                                <a:pt x="1911043" y="198178"/>
                              </a:cubicBezTo>
                              <a:lnTo>
                                <a:pt x="1842491" y="198178"/>
                              </a:lnTo>
                              <a:cubicBezTo>
                                <a:pt x="1843798" y="188543"/>
                                <a:pt x="1847352" y="180829"/>
                                <a:pt x="1853225" y="175088"/>
                              </a:cubicBezTo>
                              <a:moveTo>
                                <a:pt x="1853348" y="276641"/>
                              </a:moveTo>
                              <a:cubicBezTo>
                                <a:pt x="1862257" y="279992"/>
                                <a:pt x="1871732" y="281643"/>
                                <a:pt x="1881751" y="281643"/>
                              </a:cubicBezTo>
                              <a:cubicBezTo>
                                <a:pt x="1892337" y="281643"/>
                                <a:pt x="1902455" y="279598"/>
                                <a:pt x="1912128" y="275532"/>
                              </a:cubicBezTo>
                              <a:cubicBezTo>
                                <a:pt x="1921777" y="271441"/>
                                <a:pt x="1930513" y="264590"/>
                                <a:pt x="1938310" y="254930"/>
                              </a:cubicBezTo>
                              <a:lnTo>
                                <a:pt x="1914325" y="236867"/>
                              </a:lnTo>
                              <a:cubicBezTo>
                                <a:pt x="1910056" y="242042"/>
                                <a:pt x="1905095" y="246379"/>
                                <a:pt x="1899420" y="249805"/>
                              </a:cubicBezTo>
                              <a:cubicBezTo>
                                <a:pt x="1893744" y="253255"/>
                                <a:pt x="1886761" y="254955"/>
                                <a:pt x="1878395" y="254955"/>
                              </a:cubicBezTo>
                              <a:cubicBezTo>
                                <a:pt x="1868919" y="254955"/>
                                <a:pt x="1860850" y="252170"/>
                                <a:pt x="1854138" y="246601"/>
                              </a:cubicBezTo>
                              <a:cubicBezTo>
                                <a:pt x="1847450" y="241032"/>
                                <a:pt x="1843552" y="233245"/>
                                <a:pt x="1842441" y="223240"/>
                              </a:cubicBezTo>
                              <a:lnTo>
                                <a:pt x="1944430" y="223240"/>
                              </a:lnTo>
                              <a:lnTo>
                                <a:pt x="1944430" y="214048"/>
                              </a:lnTo>
                              <a:cubicBezTo>
                                <a:pt x="1944430" y="202367"/>
                                <a:pt x="1942900" y="192042"/>
                                <a:pt x="1939840" y="183023"/>
                              </a:cubicBezTo>
                              <a:cubicBezTo>
                                <a:pt x="1936780" y="174028"/>
                                <a:pt x="1932511" y="166463"/>
                                <a:pt x="1927008" y="160326"/>
                              </a:cubicBezTo>
                              <a:cubicBezTo>
                                <a:pt x="1921530" y="154215"/>
                                <a:pt x="1914941" y="149533"/>
                                <a:pt x="1907218" y="146280"/>
                              </a:cubicBezTo>
                              <a:cubicBezTo>
                                <a:pt x="1899519" y="143027"/>
                                <a:pt x="1891005" y="141401"/>
                                <a:pt x="1881727" y="141401"/>
                              </a:cubicBezTo>
                              <a:cubicBezTo>
                                <a:pt x="1871683" y="141401"/>
                                <a:pt x="1862207" y="143076"/>
                                <a:pt x="1853324" y="146428"/>
                              </a:cubicBezTo>
                              <a:cubicBezTo>
                                <a:pt x="1844415" y="149779"/>
                                <a:pt x="1836691" y="154486"/>
                                <a:pt x="1830177" y="160622"/>
                              </a:cubicBezTo>
                              <a:cubicBezTo>
                                <a:pt x="1823662" y="166758"/>
                                <a:pt x="1818529" y="174126"/>
                                <a:pt x="1814704" y="182751"/>
                              </a:cubicBezTo>
                              <a:cubicBezTo>
                                <a:pt x="1810904" y="191376"/>
                                <a:pt x="1809004" y="200987"/>
                                <a:pt x="1809004" y="211534"/>
                              </a:cubicBezTo>
                              <a:cubicBezTo>
                                <a:pt x="1809004" y="222081"/>
                                <a:pt x="1810904" y="231717"/>
                                <a:pt x="1814704" y="240342"/>
                              </a:cubicBezTo>
                              <a:cubicBezTo>
                                <a:pt x="1818505" y="248967"/>
                                <a:pt x="1823662" y="256335"/>
                                <a:pt x="1830177" y="262471"/>
                              </a:cubicBezTo>
                              <a:cubicBezTo>
                                <a:pt x="1836691" y="268583"/>
                                <a:pt x="1844391" y="273314"/>
                                <a:pt x="1853324" y="276665"/>
                              </a:cubicBezTo>
                              <a:moveTo>
                                <a:pt x="2400926" y="185511"/>
                              </a:moveTo>
                              <a:cubicBezTo>
                                <a:pt x="2402505" y="189504"/>
                                <a:pt x="2403467" y="193767"/>
                                <a:pt x="2403862" y="198326"/>
                              </a:cubicBezTo>
                              <a:cubicBezTo>
                                <a:pt x="2404232" y="202860"/>
                                <a:pt x="2404430" y="207000"/>
                                <a:pt x="2404430" y="210721"/>
                              </a:cubicBezTo>
                              <a:lnTo>
                                <a:pt x="2404430" y="278341"/>
                              </a:lnTo>
                              <a:lnTo>
                                <a:pt x="2437867" y="278341"/>
                              </a:lnTo>
                              <a:lnTo>
                                <a:pt x="2437867" y="194013"/>
                              </a:lnTo>
                              <a:cubicBezTo>
                                <a:pt x="2437867" y="187163"/>
                                <a:pt x="2437028" y="180558"/>
                                <a:pt x="2435350" y="174274"/>
                              </a:cubicBezTo>
                              <a:cubicBezTo>
                                <a:pt x="2433672" y="167966"/>
                                <a:pt x="2430908" y="162396"/>
                                <a:pt x="2426984" y="157566"/>
                              </a:cubicBezTo>
                              <a:cubicBezTo>
                                <a:pt x="2423085" y="152736"/>
                                <a:pt x="2418027" y="148843"/>
                                <a:pt x="2411808" y="145886"/>
                              </a:cubicBezTo>
                              <a:cubicBezTo>
                                <a:pt x="2405590" y="142929"/>
                                <a:pt x="2398014" y="141425"/>
                                <a:pt x="2389081" y="141425"/>
                              </a:cubicBezTo>
                              <a:cubicBezTo>
                                <a:pt x="2377952" y="141425"/>
                                <a:pt x="2369117" y="143890"/>
                                <a:pt x="2362603" y="148818"/>
                              </a:cubicBezTo>
                              <a:cubicBezTo>
                                <a:pt x="2356113" y="153747"/>
                                <a:pt x="2351276" y="159513"/>
                                <a:pt x="2348117" y="166216"/>
                              </a:cubicBezTo>
                              <a:lnTo>
                                <a:pt x="2347550" y="166216"/>
                              </a:lnTo>
                              <a:lnTo>
                                <a:pt x="2347550" y="144777"/>
                              </a:lnTo>
                              <a:lnTo>
                                <a:pt x="2315791" y="144777"/>
                              </a:lnTo>
                              <a:lnTo>
                                <a:pt x="2315791" y="278366"/>
                              </a:lnTo>
                              <a:lnTo>
                                <a:pt x="2349228" y="278366"/>
                              </a:lnTo>
                              <a:lnTo>
                                <a:pt x="2349228" y="205448"/>
                              </a:lnTo>
                              <a:cubicBezTo>
                                <a:pt x="2349228" y="201012"/>
                                <a:pt x="2349795" y="196749"/>
                                <a:pt x="2350906" y="192658"/>
                              </a:cubicBezTo>
                              <a:cubicBezTo>
                                <a:pt x="2352016" y="188567"/>
                                <a:pt x="2353818" y="184945"/>
                                <a:pt x="2356335" y="181790"/>
                              </a:cubicBezTo>
                              <a:cubicBezTo>
                                <a:pt x="2358852" y="178636"/>
                                <a:pt x="2362010" y="176123"/>
                                <a:pt x="2365811" y="174274"/>
                              </a:cubicBezTo>
                              <a:cubicBezTo>
                                <a:pt x="2369611" y="172426"/>
                                <a:pt x="2374299" y="171490"/>
                                <a:pt x="2379876" y="171490"/>
                              </a:cubicBezTo>
                              <a:cubicBezTo>
                                <a:pt x="2385453" y="171490"/>
                                <a:pt x="2390191" y="172845"/>
                                <a:pt x="2393547" y="175531"/>
                              </a:cubicBezTo>
                              <a:cubicBezTo>
                                <a:pt x="2396903" y="178217"/>
                                <a:pt x="2399346" y="181544"/>
                                <a:pt x="2400926" y="185536"/>
                              </a:cubicBezTo>
                              <a:moveTo>
                                <a:pt x="2849302" y="173141"/>
                              </a:moveTo>
                              <a:lnTo>
                                <a:pt x="2849302" y="144752"/>
                              </a:lnTo>
                              <a:lnTo>
                                <a:pt x="2812534" y="144752"/>
                              </a:lnTo>
                              <a:lnTo>
                                <a:pt x="2812534" y="106088"/>
                              </a:lnTo>
                              <a:lnTo>
                                <a:pt x="2779072" y="106088"/>
                              </a:lnTo>
                              <a:lnTo>
                                <a:pt x="2779072" y="144752"/>
                              </a:lnTo>
                              <a:lnTo>
                                <a:pt x="2751508" y="144752"/>
                              </a:lnTo>
                              <a:lnTo>
                                <a:pt x="2751508" y="173141"/>
                              </a:lnTo>
                              <a:lnTo>
                                <a:pt x="2779072" y="173141"/>
                              </a:lnTo>
                              <a:lnTo>
                                <a:pt x="2779072" y="234354"/>
                              </a:lnTo>
                              <a:cubicBezTo>
                                <a:pt x="2779072" y="242141"/>
                                <a:pt x="2779689" y="249016"/>
                                <a:pt x="2780874" y="254930"/>
                              </a:cubicBezTo>
                              <a:cubicBezTo>
                                <a:pt x="2782083" y="260869"/>
                                <a:pt x="2784304" y="265847"/>
                                <a:pt x="2787561" y="269839"/>
                              </a:cubicBezTo>
                              <a:cubicBezTo>
                                <a:pt x="2790818" y="273832"/>
                                <a:pt x="2795285" y="276789"/>
                                <a:pt x="2800936" y="278735"/>
                              </a:cubicBezTo>
                              <a:cubicBezTo>
                                <a:pt x="2806612" y="280682"/>
                                <a:pt x="2813891" y="281643"/>
                                <a:pt x="2822800" y="281643"/>
                              </a:cubicBezTo>
                              <a:cubicBezTo>
                                <a:pt x="2826699" y="281643"/>
                                <a:pt x="2831214" y="281323"/>
                                <a:pt x="2836322" y="280658"/>
                              </a:cubicBezTo>
                              <a:cubicBezTo>
                                <a:pt x="2841430" y="280017"/>
                                <a:pt x="2845749" y="278859"/>
                                <a:pt x="2849278" y="277183"/>
                              </a:cubicBezTo>
                              <a:lnTo>
                                <a:pt x="2849278" y="249065"/>
                              </a:lnTo>
                              <a:cubicBezTo>
                                <a:pt x="2847230" y="250569"/>
                                <a:pt x="2844441" y="251628"/>
                                <a:pt x="2840912" y="252269"/>
                              </a:cubicBezTo>
                              <a:cubicBezTo>
                                <a:pt x="2837383" y="252934"/>
                                <a:pt x="2834126" y="253255"/>
                                <a:pt x="2831165" y="253255"/>
                              </a:cubicBezTo>
                              <a:cubicBezTo>
                                <a:pt x="2823737" y="253255"/>
                                <a:pt x="2818777" y="251308"/>
                                <a:pt x="2816260" y="247390"/>
                              </a:cubicBezTo>
                              <a:cubicBezTo>
                                <a:pt x="2813743" y="243496"/>
                                <a:pt x="2812509" y="238198"/>
                                <a:pt x="2812509" y="231520"/>
                              </a:cubicBezTo>
                              <a:lnTo>
                                <a:pt x="2812509" y="173091"/>
                              </a:lnTo>
                              <a:lnTo>
                                <a:pt x="2849278" y="173091"/>
                              </a:lnTo>
                              <a:close/>
                              <a:moveTo>
                                <a:pt x="1759527" y="119419"/>
                              </a:moveTo>
                              <a:cubicBezTo>
                                <a:pt x="1765647" y="119419"/>
                                <a:pt x="1770829" y="117522"/>
                                <a:pt x="1775000" y="113727"/>
                              </a:cubicBezTo>
                              <a:cubicBezTo>
                                <a:pt x="1779195" y="109932"/>
                                <a:pt x="1781268" y="105151"/>
                                <a:pt x="1781268" y="99385"/>
                              </a:cubicBezTo>
                              <a:cubicBezTo>
                                <a:pt x="1781268" y="93618"/>
                                <a:pt x="1779195" y="88862"/>
                                <a:pt x="1775000" y="85043"/>
                              </a:cubicBezTo>
                              <a:cubicBezTo>
                                <a:pt x="1770829" y="81248"/>
                                <a:pt x="1765672" y="79350"/>
                                <a:pt x="1759527" y="79350"/>
                              </a:cubicBezTo>
                              <a:cubicBezTo>
                                <a:pt x="1753383" y="79350"/>
                                <a:pt x="1748324" y="81346"/>
                                <a:pt x="1744351" y="85338"/>
                              </a:cubicBezTo>
                              <a:cubicBezTo>
                                <a:pt x="1740353" y="89330"/>
                                <a:pt x="1738355" y="94013"/>
                                <a:pt x="1738355" y="99385"/>
                              </a:cubicBezTo>
                              <a:cubicBezTo>
                                <a:pt x="1738355" y="104757"/>
                                <a:pt x="1740353" y="109464"/>
                                <a:pt x="1744351" y="113456"/>
                              </a:cubicBezTo>
                              <a:cubicBezTo>
                                <a:pt x="1748349" y="117448"/>
                                <a:pt x="1753407" y="119444"/>
                                <a:pt x="1759527" y="119444"/>
                              </a:cubicBezTo>
                              <a:moveTo>
                                <a:pt x="1743092" y="278317"/>
                              </a:moveTo>
                              <a:lnTo>
                                <a:pt x="1776529" y="278317"/>
                              </a:lnTo>
                              <a:lnTo>
                                <a:pt x="1776529" y="144728"/>
                              </a:lnTo>
                              <a:lnTo>
                                <a:pt x="1743092" y="144728"/>
                              </a:lnTo>
                              <a:lnTo>
                                <a:pt x="1743092" y="278317"/>
                              </a:lnTo>
                              <a:close/>
                              <a:moveTo>
                                <a:pt x="660622" y="196502"/>
                              </a:moveTo>
                              <a:lnTo>
                                <a:pt x="747558" y="196502"/>
                              </a:lnTo>
                              <a:lnTo>
                                <a:pt x="747558" y="164787"/>
                              </a:lnTo>
                              <a:lnTo>
                                <a:pt x="660622" y="164787"/>
                              </a:lnTo>
                              <a:lnTo>
                                <a:pt x="660622" y="113037"/>
                              </a:lnTo>
                              <a:lnTo>
                                <a:pt x="752863" y="113037"/>
                              </a:lnTo>
                              <a:lnTo>
                                <a:pt x="752863" y="81297"/>
                              </a:lnTo>
                              <a:lnTo>
                                <a:pt x="625507" y="81297"/>
                              </a:lnTo>
                              <a:lnTo>
                                <a:pt x="625507" y="278317"/>
                              </a:lnTo>
                              <a:lnTo>
                                <a:pt x="660622" y="278317"/>
                              </a:lnTo>
                              <a:lnTo>
                                <a:pt x="660622" y="196502"/>
                              </a:lnTo>
                              <a:close/>
                              <a:moveTo>
                                <a:pt x="2716912" y="206384"/>
                              </a:moveTo>
                              <a:cubicBezTo>
                                <a:pt x="2711508" y="203501"/>
                                <a:pt x="2705708" y="201381"/>
                                <a:pt x="2699490" y="199977"/>
                              </a:cubicBezTo>
                              <a:cubicBezTo>
                                <a:pt x="2693271" y="198572"/>
                                <a:pt x="2687448" y="197241"/>
                                <a:pt x="2682068" y="195935"/>
                              </a:cubicBezTo>
                              <a:cubicBezTo>
                                <a:pt x="2676664" y="194629"/>
                                <a:pt x="2672222" y="193052"/>
                                <a:pt x="2668693" y="191204"/>
                              </a:cubicBezTo>
                              <a:cubicBezTo>
                                <a:pt x="2665165" y="189356"/>
                                <a:pt x="2663412" y="186374"/>
                                <a:pt x="2663412" y="182308"/>
                              </a:cubicBezTo>
                              <a:cubicBezTo>
                                <a:pt x="2663412" y="177281"/>
                                <a:pt x="2665535" y="173683"/>
                                <a:pt x="2669828" y="171440"/>
                              </a:cubicBezTo>
                              <a:cubicBezTo>
                                <a:pt x="2674097" y="169223"/>
                                <a:pt x="2678465" y="168089"/>
                                <a:pt x="2682932" y="168089"/>
                              </a:cubicBezTo>
                              <a:cubicBezTo>
                                <a:pt x="2693888" y="168089"/>
                                <a:pt x="2702624" y="172648"/>
                                <a:pt x="2709114" y="181741"/>
                              </a:cubicBezTo>
                              <a:lnTo>
                                <a:pt x="2731397" y="161706"/>
                              </a:lnTo>
                              <a:cubicBezTo>
                                <a:pt x="2726017" y="154289"/>
                                <a:pt x="2718935" y="149065"/>
                                <a:pt x="2710224" y="145984"/>
                              </a:cubicBezTo>
                              <a:cubicBezTo>
                                <a:pt x="2701489" y="142929"/>
                                <a:pt x="2692679" y="141376"/>
                                <a:pt x="2683746" y="141376"/>
                              </a:cubicBezTo>
                              <a:cubicBezTo>
                                <a:pt x="2677059" y="141376"/>
                                <a:pt x="2670470" y="142214"/>
                                <a:pt x="2663955" y="143890"/>
                              </a:cubicBezTo>
                              <a:cubicBezTo>
                                <a:pt x="2657441" y="145565"/>
                                <a:pt x="2651691" y="148178"/>
                                <a:pt x="2646682" y="151677"/>
                              </a:cubicBezTo>
                              <a:cubicBezTo>
                                <a:pt x="2641647" y="155201"/>
                                <a:pt x="2637625" y="159710"/>
                                <a:pt x="2634565" y="165181"/>
                              </a:cubicBezTo>
                              <a:cubicBezTo>
                                <a:pt x="2631505" y="170652"/>
                                <a:pt x="2629975" y="177108"/>
                                <a:pt x="2629975" y="184526"/>
                              </a:cubicBezTo>
                              <a:cubicBezTo>
                                <a:pt x="2629975" y="193052"/>
                                <a:pt x="2631727" y="199730"/>
                                <a:pt x="2635256" y="204560"/>
                              </a:cubicBezTo>
                              <a:cubicBezTo>
                                <a:pt x="2638785" y="209390"/>
                                <a:pt x="2643227" y="213136"/>
                                <a:pt x="2648631" y="215822"/>
                              </a:cubicBezTo>
                              <a:cubicBezTo>
                                <a:pt x="2654011" y="218508"/>
                                <a:pt x="2659810" y="220455"/>
                                <a:pt x="2666053" y="221663"/>
                              </a:cubicBezTo>
                              <a:cubicBezTo>
                                <a:pt x="2672271" y="222870"/>
                                <a:pt x="2678070" y="224176"/>
                                <a:pt x="2683474" y="225556"/>
                              </a:cubicBezTo>
                              <a:cubicBezTo>
                                <a:pt x="2688854" y="226961"/>
                                <a:pt x="2693320" y="228735"/>
                                <a:pt x="2696849" y="230978"/>
                              </a:cubicBezTo>
                              <a:cubicBezTo>
                                <a:pt x="2700378" y="233220"/>
                                <a:pt x="2702130" y="236645"/>
                                <a:pt x="2702130" y="241278"/>
                              </a:cubicBezTo>
                              <a:cubicBezTo>
                                <a:pt x="2702130" y="243890"/>
                                <a:pt x="2701439" y="246133"/>
                                <a:pt x="2700057" y="248104"/>
                              </a:cubicBezTo>
                              <a:cubicBezTo>
                                <a:pt x="2698651" y="250051"/>
                                <a:pt x="2696849" y="251678"/>
                                <a:pt x="2694604" y="252984"/>
                              </a:cubicBezTo>
                              <a:cubicBezTo>
                                <a:pt x="2692383" y="254290"/>
                                <a:pt x="2689964" y="255202"/>
                                <a:pt x="2687349" y="255768"/>
                              </a:cubicBezTo>
                              <a:cubicBezTo>
                                <a:pt x="2684758" y="256335"/>
                                <a:pt x="2682241" y="256606"/>
                                <a:pt x="2679822" y="256606"/>
                              </a:cubicBezTo>
                              <a:cubicBezTo>
                                <a:pt x="2672765" y="256606"/>
                                <a:pt x="2666769" y="255078"/>
                                <a:pt x="2661858" y="252023"/>
                              </a:cubicBezTo>
                              <a:cubicBezTo>
                                <a:pt x="2656922" y="248967"/>
                                <a:pt x="2652332" y="245024"/>
                                <a:pt x="2648063" y="240194"/>
                              </a:cubicBezTo>
                              <a:lnTo>
                                <a:pt x="2625756" y="261067"/>
                              </a:lnTo>
                              <a:cubicBezTo>
                                <a:pt x="2632640" y="268854"/>
                                <a:pt x="2640438" y="274226"/>
                                <a:pt x="2649174" y="277208"/>
                              </a:cubicBezTo>
                              <a:cubicBezTo>
                                <a:pt x="2657885" y="280165"/>
                                <a:pt x="2667459" y="281643"/>
                                <a:pt x="2677873" y="281643"/>
                              </a:cubicBezTo>
                              <a:cubicBezTo>
                                <a:pt x="2684758" y="281643"/>
                                <a:pt x="2691618" y="280904"/>
                                <a:pt x="2698503" y="279425"/>
                              </a:cubicBezTo>
                              <a:cubicBezTo>
                                <a:pt x="2705363" y="277947"/>
                                <a:pt x="2711557" y="275532"/>
                                <a:pt x="2717035" y="272180"/>
                              </a:cubicBezTo>
                              <a:cubicBezTo>
                                <a:pt x="2722513" y="268854"/>
                                <a:pt x="2726980" y="264443"/>
                                <a:pt x="2730410" y="258972"/>
                              </a:cubicBezTo>
                              <a:cubicBezTo>
                                <a:pt x="2733840" y="253501"/>
                                <a:pt x="2735567" y="246774"/>
                                <a:pt x="2735567" y="238789"/>
                              </a:cubicBezTo>
                              <a:cubicBezTo>
                                <a:pt x="2735567" y="230090"/>
                                <a:pt x="2733790" y="223215"/>
                                <a:pt x="2730262" y="218213"/>
                              </a:cubicBezTo>
                              <a:cubicBezTo>
                                <a:pt x="2726733" y="213185"/>
                                <a:pt x="2722267" y="209267"/>
                                <a:pt x="2716887" y="206384"/>
                              </a:cubicBezTo>
                              <a:moveTo>
                                <a:pt x="1014215" y="141401"/>
                              </a:moveTo>
                              <a:cubicBezTo>
                                <a:pt x="1005307" y="141401"/>
                                <a:pt x="997410" y="143545"/>
                                <a:pt x="990525" y="147808"/>
                              </a:cubicBezTo>
                              <a:cubicBezTo>
                                <a:pt x="983640" y="152071"/>
                                <a:pt x="978360" y="158109"/>
                                <a:pt x="974633" y="165896"/>
                              </a:cubicBezTo>
                              <a:lnTo>
                                <a:pt x="974066" y="165896"/>
                              </a:lnTo>
                              <a:lnTo>
                                <a:pt x="974066" y="144752"/>
                              </a:lnTo>
                              <a:lnTo>
                                <a:pt x="940629" y="144752"/>
                              </a:lnTo>
                              <a:lnTo>
                                <a:pt x="940629" y="278341"/>
                              </a:lnTo>
                              <a:lnTo>
                                <a:pt x="974066" y="278341"/>
                              </a:lnTo>
                              <a:lnTo>
                                <a:pt x="974066" y="206828"/>
                              </a:lnTo>
                              <a:cubicBezTo>
                                <a:pt x="974066" y="204979"/>
                                <a:pt x="974485" y="202195"/>
                                <a:pt x="975324" y="198474"/>
                              </a:cubicBezTo>
                              <a:cubicBezTo>
                                <a:pt x="976163" y="194777"/>
                                <a:pt x="977841" y="191056"/>
                                <a:pt x="980334" y="187335"/>
                              </a:cubicBezTo>
                              <a:cubicBezTo>
                                <a:pt x="982851" y="183639"/>
                                <a:pt x="986478" y="180336"/>
                                <a:pt x="991192" y="177453"/>
                              </a:cubicBezTo>
                              <a:cubicBezTo>
                                <a:pt x="995929" y="174570"/>
                                <a:pt x="1002197" y="173141"/>
                                <a:pt x="1009995" y="173141"/>
                              </a:cubicBezTo>
                              <a:cubicBezTo>
                                <a:pt x="1012586" y="173141"/>
                                <a:pt x="1015251" y="173387"/>
                                <a:pt x="1017941" y="173831"/>
                              </a:cubicBezTo>
                              <a:cubicBezTo>
                                <a:pt x="1020631" y="174299"/>
                                <a:pt x="1023370" y="174915"/>
                                <a:pt x="1026158" y="175654"/>
                              </a:cubicBezTo>
                              <a:lnTo>
                                <a:pt x="1026158" y="143372"/>
                              </a:lnTo>
                              <a:cubicBezTo>
                                <a:pt x="1024110" y="142805"/>
                                <a:pt x="1022112" y="142362"/>
                                <a:pt x="1020162" y="141968"/>
                              </a:cubicBezTo>
                              <a:cubicBezTo>
                                <a:pt x="1018213" y="141598"/>
                                <a:pt x="1016214" y="141401"/>
                                <a:pt x="1014166" y="141401"/>
                              </a:cubicBezTo>
                              <a:moveTo>
                                <a:pt x="1099375" y="281643"/>
                              </a:moveTo>
                              <a:cubicBezTo>
                                <a:pt x="1110528" y="281643"/>
                                <a:pt x="1119338" y="279179"/>
                                <a:pt x="1125853" y="274275"/>
                              </a:cubicBezTo>
                              <a:cubicBezTo>
                                <a:pt x="1132343" y="269371"/>
                                <a:pt x="1137179" y="263555"/>
                                <a:pt x="1140363" y="256877"/>
                              </a:cubicBezTo>
                              <a:lnTo>
                                <a:pt x="1140905" y="256877"/>
                              </a:lnTo>
                              <a:lnTo>
                                <a:pt x="1140905" y="278317"/>
                              </a:lnTo>
                              <a:lnTo>
                                <a:pt x="1172689" y="278317"/>
                              </a:lnTo>
                              <a:lnTo>
                                <a:pt x="1172689" y="144728"/>
                              </a:lnTo>
                              <a:lnTo>
                                <a:pt x="1139252" y="144728"/>
                              </a:lnTo>
                              <a:lnTo>
                                <a:pt x="1139252" y="217646"/>
                              </a:lnTo>
                              <a:cubicBezTo>
                                <a:pt x="1139252" y="222081"/>
                                <a:pt x="1138685" y="226369"/>
                                <a:pt x="1137574" y="230435"/>
                              </a:cubicBezTo>
                              <a:cubicBezTo>
                                <a:pt x="1136464" y="234526"/>
                                <a:pt x="1134638" y="238149"/>
                                <a:pt x="1132121" y="241303"/>
                              </a:cubicBezTo>
                              <a:cubicBezTo>
                                <a:pt x="1129628" y="244457"/>
                                <a:pt x="1126445" y="246971"/>
                                <a:pt x="1122669" y="248819"/>
                              </a:cubicBezTo>
                              <a:cubicBezTo>
                                <a:pt x="1118869" y="250667"/>
                                <a:pt x="1114181" y="251604"/>
                                <a:pt x="1108579" y="251604"/>
                              </a:cubicBezTo>
                              <a:cubicBezTo>
                                <a:pt x="1102632" y="251604"/>
                                <a:pt x="1098042" y="250248"/>
                                <a:pt x="1094785" y="247562"/>
                              </a:cubicBezTo>
                              <a:cubicBezTo>
                                <a:pt x="1091527" y="244876"/>
                                <a:pt x="1089109" y="241549"/>
                                <a:pt x="1087554" y="237533"/>
                              </a:cubicBezTo>
                              <a:cubicBezTo>
                                <a:pt x="1085975" y="233540"/>
                                <a:pt x="1084988" y="229277"/>
                                <a:pt x="1084618" y="224743"/>
                              </a:cubicBezTo>
                              <a:cubicBezTo>
                                <a:pt x="1084248" y="220209"/>
                                <a:pt x="1084050" y="216069"/>
                                <a:pt x="1084050" y="212348"/>
                              </a:cubicBezTo>
                              <a:lnTo>
                                <a:pt x="1084050" y="144728"/>
                              </a:lnTo>
                              <a:lnTo>
                                <a:pt x="1050613" y="144728"/>
                              </a:lnTo>
                              <a:lnTo>
                                <a:pt x="1050613" y="229031"/>
                              </a:lnTo>
                              <a:cubicBezTo>
                                <a:pt x="1050613" y="235906"/>
                                <a:pt x="1051452" y="242486"/>
                                <a:pt x="1053130" y="248794"/>
                              </a:cubicBezTo>
                              <a:cubicBezTo>
                                <a:pt x="1054784" y="255103"/>
                                <a:pt x="1057572" y="260722"/>
                                <a:pt x="1061496" y="265625"/>
                              </a:cubicBezTo>
                              <a:cubicBezTo>
                                <a:pt x="1065395" y="270554"/>
                                <a:pt x="1070453" y="274448"/>
                                <a:pt x="1076672" y="277306"/>
                              </a:cubicBezTo>
                              <a:cubicBezTo>
                                <a:pt x="1082890" y="280189"/>
                                <a:pt x="1090466" y="281619"/>
                                <a:pt x="1099375" y="281619"/>
                              </a:cubicBezTo>
                              <a:moveTo>
                                <a:pt x="2503384" y="198178"/>
                              </a:moveTo>
                              <a:cubicBezTo>
                                <a:pt x="2504691" y="188543"/>
                                <a:pt x="2508245" y="180829"/>
                                <a:pt x="2514118" y="175088"/>
                              </a:cubicBezTo>
                              <a:cubicBezTo>
                                <a:pt x="2519966" y="169321"/>
                                <a:pt x="2527912" y="166463"/>
                                <a:pt x="2537931" y="166463"/>
                              </a:cubicBezTo>
                              <a:cubicBezTo>
                                <a:pt x="2548517" y="166463"/>
                                <a:pt x="2556784" y="169296"/>
                                <a:pt x="2562731" y="174940"/>
                              </a:cubicBezTo>
                              <a:cubicBezTo>
                                <a:pt x="2568678" y="180608"/>
                                <a:pt x="2571738" y="188345"/>
                                <a:pt x="2571936" y="198178"/>
                              </a:cubicBezTo>
                              <a:lnTo>
                                <a:pt x="2503384" y="198178"/>
                              </a:lnTo>
                              <a:close/>
                              <a:moveTo>
                                <a:pt x="2587951" y="160326"/>
                              </a:moveTo>
                              <a:cubicBezTo>
                                <a:pt x="2582473" y="154215"/>
                                <a:pt x="2575884" y="149533"/>
                                <a:pt x="2568160" y="146280"/>
                              </a:cubicBezTo>
                              <a:cubicBezTo>
                                <a:pt x="2560461" y="143027"/>
                                <a:pt x="2551948" y="141401"/>
                                <a:pt x="2542669" y="141401"/>
                              </a:cubicBezTo>
                              <a:cubicBezTo>
                                <a:pt x="2532625" y="141401"/>
                                <a:pt x="2523150" y="143076"/>
                                <a:pt x="2514266" y="146428"/>
                              </a:cubicBezTo>
                              <a:cubicBezTo>
                                <a:pt x="2505358" y="149779"/>
                                <a:pt x="2497634" y="154486"/>
                                <a:pt x="2491119" y="160622"/>
                              </a:cubicBezTo>
                              <a:cubicBezTo>
                                <a:pt x="2484629" y="166758"/>
                                <a:pt x="2479472" y="174126"/>
                                <a:pt x="2475647" y="182751"/>
                              </a:cubicBezTo>
                              <a:cubicBezTo>
                                <a:pt x="2471847" y="191376"/>
                                <a:pt x="2469947" y="200987"/>
                                <a:pt x="2469947" y="211534"/>
                              </a:cubicBezTo>
                              <a:cubicBezTo>
                                <a:pt x="2469947" y="222081"/>
                                <a:pt x="2471847" y="231717"/>
                                <a:pt x="2475647" y="240342"/>
                              </a:cubicBezTo>
                              <a:cubicBezTo>
                                <a:pt x="2479447" y="248967"/>
                                <a:pt x="2484605" y="256335"/>
                                <a:pt x="2491119" y="262471"/>
                              </a:cubicBezTo>
                              <a:cubicBezTo>
                                <a:pt x="2497634" y="268583"/>
                                <a:pt x="2505333" y="273314"/>
                                <a:pt x="2514266" y="276665"/>
                              </a:cubicBezTo>
                              <a:cubicBezTo>
                                <a:pt x="2523174" y="280017"/>
                                <a:pt x="2532650" y="281668"/>
                                <a:pt x="2542669" y="281668"/>
                              </a:cubicBezTo>
                              <a:cubicBezTo>
                                <a:pt x="2553255" y="281668"/>
                                <a:pt x="2563373" y="279623"/>
                                <a:pt x="2573046" y="275557"/>
                              </a:cubicBezTo>
                              <a:cubicBezTo>
                                <a:pt x="2582695" y="271466"/>
                                <a:pt x="2591430" y="264615"/>
                                <a:pt x="2599228" y="254955"/>
                              </a:cubicBezTo>
                              <a:lnTo>
                                <a:pt x="2575242" y="236892"/>
                              </a:lnTo>
                              <a:cubicBezTo>
                                <a:pt x="2570973" y="242067"/>
                                <a:pt x="2566013" y="246404"/>
                                <a:pt x="2560338" y="249829"/>
                              </a:cubicBezTo>
                              <a:cubicBezTo>
                                <a:pt x="2554662" y="253279"/>
                                <a:pt x="2547654" y="254980"/>
                                <a:pt x="2539313" y="254980"/>
                              </a:cubicBezTo>
                              <a:cubicBezTo>
                                <a:pt x="2529837" y="254980"/>
                                <a:pt x="2521768" y="252195"/>
                                <a:pt x="2515056" y="246626"/>
                              </a:cubicBezTo>
                              <a:cubicBezTo>
                                <a:pt x="2508368" y="241056"/>
                                <a:pt x="2504469" y="233269"/>
                                <a:pt x="2503359" y="223264"/>
                              </a:cubicBezTo>
                              <a:lnTo>
                                <a:pt x="2605348" y="223264"/>
                              </a:lnTo>
                              <a:lnTo>
                                <a:pt x="2605348" y="214073"/>
                              </a:lnTo>
                              <a:cubicBezTo>
                                <a:pt x="2605348" y="202392"/>
                                <a:pt x="2603818" y="192066"/>
                                <a:pt x="2600758" y="183047"/>
                              </a:cubicBezTo>
                              <a:cubicBezTo>
                                <a:pt x="2597698" y="174053"/>
                                <a:pt x="2593429" y="166487"/>
                                <a:pt x="2587926" y="160351"/>
                              </a:cubicBezTo>
                              <a:moveTo>
                                <a:pt x="877555" y="226566"/>
                              </a:moveTo>
                              <a:cubicBezTo>
                                <a:pt x="875778" y="231396"/>
                                <a:pt x="873187" y="235660"/>
                                <a:pt x="869757" y="239356"/>
                              </a:cubicBezTo>
                              <a:cubicBezTo>
                                <a:pt x="866302" y="243077"/>
                                <a:pt x="862181" y="246034"/>
                                <a:pt x="857345" y="248252"/>
                              </a:cubicBezTo>
                              <a:cubicBezTo>
                                <a:pt x="852508" y="250495"/>
                                <a:pt x="847055" y="251604"/>
                                <a:pt x="840910" y="251604"/>
                              </a:cubicBezTo>
                              <a:cubicBezTo>
                                <a:pt x="834766" y="251604"/>
                                <a:pt x="829287" y="250495"/>
                                <a:pt x="824475" y="248252"/>
                              </a:cubicBezTo>
                              <a:cubicBezTo>
                                <a:pt x="819639" y="246034"/>
                                <a:pt x="815518" y="243077"/>
                                <a:pt x="812088" y="239356"/>
                              </a:cubicBezTo>
                              <a:cubicBezTo>
                                <a:pt x="808633" y="235660"/>
                                <a:pt x="806042" y="231372"/>
                                <a:pt x="804265" y="226566"/>
                              </a:cubicBezTo>
                              <a:cubicBezTo>
                                <a:pt x="802513" y="221736"/>
                                <a:pt x="801625" y="216734"/>
                                <a:pt x="801625" y="211534"/>
                              </a:cubicBezTo>
                              <a:cubicBezTo>
                                <a:pt x="801625" y="206335"/>
                                <a:pt x="802513" y="201332"/>
                                <a:pt x="804265" y="196502"/>
                              </a:cubicBezTo>
                              <a:cubicBezTo>
                                <a:pt x="806042" y="191672"/>
                                <a:pt x="808633" y="187409"/>
                                <a:pt x="812088" y="183713"/>
                              </a:cubicBezTo>
                              <a:cubicBezTo>
                                <a:pt x="815518" y="179991"/>
                                <a:pt x="819663" y="177034"/>
                                <a:pt x="824475" y="174816"/>
                              </a:cubicBezTo>
                              <a:cubicBezTo>
                                <a:pt x="829312" y="172599"/>
                                <a:pt x="834790" y="171465"/>
                                <a:pt x="840910" y="171465"/>
                              </a:cubicBezTo>
                              <a:cubicBezTo>
                                <a:pt x="847030" y="171465"/>
                                <a:pt x="852533" y="172574"/>
                                <a:pt x="857345" y="174816"/>
                              </a:cubicBezTo>
                              <a:cubicBezTo>
                                <a:pt x="862181" y="177034"/>
                                <a:pt x="866302" y="179991"/>
                                <a:pt x="869757" y="183713"/>
                              </a:cubicBezTo>
                              <a:cubicBezTo>
                                <a:pt x="873187" y="187409"/>
                                <a:pt x="875778" y="191672"/>
                                <a:pt x="877555" y="196502"/>
                              </a:cubicBezTo>
                              <a:cubicBezTo>
                                <a:pt x="879307" y="201332"/>
                                <a:pt x="880195" y="206335"/>
                                <a:pt x="880195" y="211534"/>
                              </a:cubicBezTo>
                              <a:cubicBezTo>
                                <a:pt x="880195" y="216734"/>
                                <a:pt x="879307" y="221736"/>
                                <a:pt x="877555" y="226566"/>
                              </a:cubicBezTo>
                              <a:moveTo>
                                <a:pt x="892460" y="160598"/>
                              </a:moveTo>
                              <a:cubicBezTo>
                                <a:pt x="885970" y="154486"/>
                                <a:pt x="878246" y="149755"/>
                                <a:pt x="869338" y="146403"/>
                              </a:cubicBezTo>
                              <a:cubicBezTo>
                                <a:pt x="860429" y="143052"/>
                                <a:pt x="850953" y="141376"/>
                                <a:pt x="840910" y="141376"/>
                              </a:cubicBezTo>
                              <a:cubicBezTo>
                                <a:pt x="830867" y="141376"/>
                                <a:pt x="821391" y="143052"/>
                                <a:pt x="812507" y="146403"/>
                              </a:cubicBezTo>
                              <a:cubicBezTo>
                                <a:pt x="803599" y="149755"/>
                                <a:pt x="795875" y="154461"/>
                                <a:pt x="789360" y="160598"/>
                              </a:cubicBezTo>
                              <a:cubicBezTo>
                                <a:pt x="782846" y="166734"/>
                                <a:pt x="777713" y="174102"/>
                                <a:pt x="773888" y="182727"/>
                              </a:cubicBezTo>
                              <a:cubicBezTo>
                                <a:pt x="770088" y="191352"/>
                                <a:pt x="768188" y="200963"/>
                                <a:pt x="768188" y="211510"/>
                              </a:cubicBezTo>
                              <a:cubicBezTo>
                                <a:pt x="768188" y="222057"/>
                                <a:pt x="770088" y="231692"/>
                                <a:pt x="773888" y="240317"/>
                              </a:cubicBezTo>
                              <a:cubicBezTo>
                                <a:pt x="777688" y="248942"/>
                                <a:pt x="782846" y="256310"/>
                                <a:pt x="789360" y="262447"/>
                              </a:cubicBezTo>
                              <a:cubicBezTo>
                                <a:pt x="795850" y="268558"/>
                                <a:pt x="803574" y="273289"/>
                                <a:pt x="812507" y="276641"/>
                              </a:cubicBezTo>
                              <a:cubicBezTo>
                                <a:pt x="821415" y="279992"/>
                                <a:pt x="830891" y="281643"/>
                                <a:pt x="840910" y="281643"/>
                              </a:cubicBezTo>
                              <a:cubicBezTo>
                                <a:pt x="850929" y="281643"/>
                                <a:pt x="860429" y="279992"/>
                                <a:pt x="869338" y="276641"/>
                              </a:cubicBezTo>
                              <a:cubicBezTo>
                                <a:pt x="878246" y="273289"/>
                                <a:pt x="885970" y="268583"/>
                                <a:pt x="892460" y="262447"/>
                              </a:cubicBezTo>
                              <a:cubicBezTo>
                                <a:pt x="898974" y="256310"/>
                                <a:pt x="904132" y="248942"/>
                                <a:pt x="907932" y="240317"/>
                              </a:cubicBezTo>
                              <a:cubicBezTo>
                                <a:pt x="911732" y="231692"/>
                                <a:pt x="913632" y="222081"/>
                                <a:pt x="913632" y="211510"/>
                              </a:cubicBezTo>
                              <a:cubicBezTo>
                                <a:pt x="913632" y="200938"/>
                                <a:pt x="911732" y="191352"/>
                                <a:pt x="907932" y="182727"/>
                              </a:cubicBezTo>
                              <a:cubicBezTo>
                                <a:pt x="904132" y="174102"/>
                                <a:pt x="898950" y="166734"/>
                                <a:pt x="892460" y="160598"/>
                              </a:cubicBezTo>
                              <a:moveTo>
                                <a:pt x="268409" y="23830"/>
                              </a:moveTo>
                              <a:lnTo>
                                <a:pt x="172491" y="23830"/>
                              </a:lnTo>
                              <a:cubicBezTo>
                                <a:pt x="172737" y="126098"/>
                                <a:pt x="212566" y="227059"/>
                                <a:pt x="275886" y="294211"/>
                              </a:cubicBezTo>
                              <a:cubicBezTo>
                                <a:pt x="315937" y="336695"/>
                                <a:pt x="339873" y="354167"/>
                                <a:pt x="339873" y="354167"/>
                              </a:cubicBezTo>
                              <a:lnTo>
                                <a:pt x="396852" y="278292"/>
                              </a:lnTo>
                              <a:cubicBezTo>
                                <a:pt x="396852" y="278292"/>
                                <a:pt x="381083" y="265773"/>
                                <a:pt x="375901" y="261091"/>
                              </a:cubicBezTo>
                              <a:cubicBezTo>
                                <a:pt x="305548" y="197685"/>
                                <a:pt x="268656" y="113480"/>
                                <a:pt x="268409" y="23830"/>
                              </a:cubicBezTo>
                              <a:moveTo>
                                <a:pt x="95869" y="23830"/>
                              </a:moveTo>
                              <a:lnTo>
                                <a:pt x="0" y="23830"/>
                              </a:lnTo>
                              <a:cubicBezTo>
                                <a:pt x="888" y="115797"/>
                                <a:pt x="35041" y="214713"/>
                                <a:pt x="68503" y="271417"/>
                              </a:cubicBezTo>
                              <a:cubicBezTo>
                                <a:pt x="88812" y="305892"/>
                                <a:pt x="118251" y="341797"/>
                                <a:pt x="128739" y="354167"/>
                              </a:cubicBezTo>
                              <a:lnTo>
                                <a:pt x="185717" y="278292"/>
                              </a:lnTo>
                              <a:cubicBezTo>
                                <a:pt x="136265" y="215847"/>
                                <a:pt x="105172" y="139429"/>
                                <a:pt x="98263" y="59094"/>
                              </a:cubicBezTo>
                              <a:cubicBezTo>
                                <a:pt x="96832" y="47191"/>
                                <a:pt x="95993" y="35683"/>
                                <a:pt x="95869" y="23830"/>
                              </a:cubicBezTo>
                              <a:moveTo>
                                <a:pt x="456718" y="62396"/>
                              </a:moveTo>
                              <a:cubicBezTo>
                                <a:pt x="456323" y="61287"/>
                                <a:pt x="456051" y="60153"/>
                                <a:pt x="455607" y="59069"/>
                              </a:cubicBezTo>
                              <a:cubicBezTo>
                                <a:pt x="455286" y="58108"/>
                                <a:pt x="455064" y="57122"/>
                                <a:pt x="454645" y="56186"/>
                              </a:cubicBezTo>
                              <a:lnTo>
                                <a:pt x="440011" y="23854"/>
                              </a:lnTo>
                              <a:cubicBezTo>
                                <a:pt x="436606" y="34574"/>
                                <a:pt x="429993" y="41942"/>
                                <a:pt x="422269" y="41942"/>
                              </a:cubicBezTo>
                              <a:cubicBezTo>
                                <a:pt x="411115" y="41942"/>
                                <a:pt x="402083" y="26762"/>
                                <a:pt x="402083" y="8034"/>
                              </a:cubicBezTo>
                              <a:cubicBezTo>
                                <a:pt x="402083" y="5298"/>
                                <a:pt x="402330" y="2661"/>
                                <a:pt x="402675" y="99"/>
                              </a:cubicBezTo>
                              <a:lnTo>
                                <a:pt x="402577" y="0"/>
                              </a:lnTo>
                              <a:lnTo>
                                <a:pt x="361909" y="40611"/>
                              </a:lnTo>
                              <a:cubicBezTo>
                                <a:pt x="339454" y="63036"/>
                                <a:pt x="339454" y="99409"/>
                                <a:pt x="361909" y="121834"/>
                              </a:cubicBezTo>
                              <a:cubicBezTo>
                                <a:pt x="384365" y="144259"/>
                                <a:pt x="420788" y="144259"/>
                                <a:pt x="443244" y="121834"/>
                              </a:cubicBezTo>
                              <a:cubicBezTo>
                                <a:pt x="459161" y="105940"/>
                                <a:pt x="463553" y="83120"/>
                                <a:pt x="456915" y="63135"/>
                              </a:cubicBezTo>
                              <a:cubicBezTo>
                                <a:pt x="456866" y="62889"/>
                                <a:pt x="456742" y="62618"/>
                                <a:pt x="456693" y="62371"/>
                              </a:cubicBezTo>
                            </a:path>
                          </a:pathLst>
                        </a:custGeom>
                        <a:solidFill>
                          <a:schemeClr val="bg2"/>
                        </a:solidFill>
                        <a:ln w="2466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g:grpSp>
                      <wpg:cNvPr id="770051220" name="Grafik 3"/>
                      <wpg:cNvGrpSpPr/>
                      <wpg:grpSpPr>
                        <a:xfrm>
                          <a:off x="625679" y="395615"/>
                          <a:ext cx="1377925" cy="164269"/>
                          <a:chOff x="625679" y="395615"/>
                          <a:chExt cx="1377925" cy="164269"/>
                        </a:xfrm>
                        <a:solidFill>
                          <a:schemeClr val="bg2"/>
                        </a:solidFill>
                      </wpg:grpSpPr>
                      <wps:wsp>
                        <wps:cNvPr id="826188394" name="Freihandform 826188394"/>
                        <wps:cNvSpPr/>
                        <wps:spPr>
                          <a:xfrm>
                            <a:off x="625679" y="398696"/>
                            <a:ext cx="102507" cy="120380"/>
                          </a:xfrm>
                          <a:custGeom>
                            <a:avLst/>
                            <a:gdLst>
                              <a:gd name="csX0" fmla="*/ 15324 w 102507"/>
                              <a:gd name="csY0" fmla="*/ 0 h 120380"/>
                              <a:gd name="csX1" fmla="*/ 51254 w 102507"/>
                              <a:gd name="csY1" fmla="*/ 56802 h 120380"/>
                              <a:gd name="csX2" fmla="*/ 87183 w 102507"/>
                              <a:gd name="csY2" fmla="*/ 0 h 120380"/>
                              <a:gd name="csX3" fmla="*/ 102507 w 102507"/>
                              <a:gd name="csY3" fmla="*/ 0 h 120380"/>
                              <a:gd name="csX4" fmla="*/ 57373 w 102507"/>
                              <a:gd name="csY4" fmla="*/ 68532 h 120380"/>
                              <a:gd name="csX5" fmla="*/ 57373 w 102507"/>
                              <a:gd name="csY5" fmla="*/ 120380 h 120380"/>
                              <a:gd name="csX6" fmla="*/ 45109 w 102507"/>
                              <a:gd name="csY6" fmla="*/ 120380 h 120380"/>
                              <a:gd name="csX7" fmla="*/ 45109 w 102507"/>
                              <a:gd name="csY7" fmla="*/ 68532 h 120380"/>
                              <a:gd name="csX8" fmla="*/ 0 w 102507"/>
                              <a:gd name="csY8" fmla="*/ 0 h 120380"/>
                              <a:gd name="csX9" fmla="*/ 15324 w 102507"/>
                              <a:gd name="csY9" fmla="*/ 0 h 12038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102507" h="120380">
                                <a:moveTo>
                                  <a:pt x="15324" y="0"/>
                                </a:moveTo>
                                <a:lnTo>
                                  <a:pt x="51254" y="56802"/>
                                </a:lnTo>
                                <a:lnTo>
                                  <a:pt x="87183" y="0"/>
                                </a:lnTo>
                                <a:lnTo>
                                  <a:pt x="102507" y="0"/>
                                </a:lnTo>
                                <a:lnTo>
                                  <a:pt x="57373" y="68532"/>
                                </a:lnTo>
                                <a:lnTo>
                                  <a:pt x="57373" y="120380"/>
                                </a:lnTo>
                                <a:lnTo>
                                  <a:pt x="45109" y="120380"/>
                                </a:lnTo>
                                <a:lnTo>
                                  <a:pt x="45109" y="68532"/>
                                </a:lnTo>
                                <a:lnTo>
                                  <a:pt x="0" y="0"/>
                                </a:lnTo>
                                <a:lnTo>
                                  <a:pt x="15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46401525" name="Freihandform 1346401525"/>
                        <wps:cNvSpPr/>
                        <wps:spPr>
                          <a:xfrm>
                            <a:off x="720314" y="437459"/>
                            <a:ext cx="84616" cy="83637"/>
                          </a:xfrm>
                          <a:custGeom>
                            <a:avLst/>
                            <a:gdLst>
                              <a:gd name="csX0" fmla="*/ 84617 w 84616"/>
                              <a:gd name="csY0" fmla="*/ 41819 h 83637"/>
                              <a:gd name="csX1" fmla="*/ 42222 w 84616"/>
                              <a:gd name="csY1" fmla="*/ 83638 h 83637"/>
                              <a:gd name="csX2" fmla="*/ 0 w 84616"/>
                              <a:gd name="csY2" fmla="*/ 41819 h 83637"/>
                              <a:gd name="csX3" fmla="*/ 42222 w 84616"/>
                              <a:gd name="csY3" fmla="*/ 0 h 83637"/>
                              <a:gd name="csX4" fmla="*/ 84617 w 84616"/>
                              <a:gd name="csY4" fmla="*/ 41819 h 83637"/>
                              <a:gd name="csX5" fmla="*/ 42222 w 84616"/>
                              <a:gd name="csY5" fmla="*/ 73460 h 83637"/>
                              <a:gd name="csX6" fmla="*/ 72352 w 84616"/>
                              <a:gd name="csY6" fmla="*/ 41844 h 83637"/>
                              <a:gd name="csX7" fmla="*/ 42049 w 84616"/>
                              <a:gd name="csY7" fmla="*/ 10227 h 83637"/>
                              <a:gd name="csX8" fmla="*/ 12240 w 84616"/>
                              <a:gd name="csY8" fmla="*/ 41844 h 83637"/>
                              <a:gd name="csX9" fmla="*/ 42197 w 84616"/>
                              <a:gd name="csY9" fmla="*/ 73460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84616" h="83637">
                                <a:moveTo>
                                  <a:pt x="84617" y="41819"/>
                                </a:moveTo>
                                <a:cubicBezTo>
                                  <a:pt x="84617" y="65796"/>
                                  <a:pt x="66899" y="83638"/>
                                  <a:pt x="42222" y="83638"/>
                                </a:cubicBezTo>
                                <a:cubicBezTo>
                                  <a:pt x="17545" y="83638"/>
                                  <a:pt x="0" y="65944"/>
                                  <a:pt x="0" y="41819"/>
                                </a:cubicBezTo>
                                <a:cubicBezTo>
                                  <a:pt x="0" y="17694"/>
                                  <a:pt x="18039" y="0"/>
                                  <a:pt x="42222" y="0"/>
                                </a:cubicBezTo>
                                <a:cubicBezTo>
                                  <a:pt x="66405" y="0"/>
                                  <a:pt x="84617" y="16831"/>
                                  <a:pt x="84617" y="41819"/>
                                </a:cubicBezTo>
                                <a:close/>
                                <a:moveTo>
                                  <a:pt x="42222" y="73460"/>
                                </a:moveTo>
                                <a:cubicBezTo>
                                  <a:pt x="60261" y="73460"/>
                                  <a:pt x="72352" y="60030"/>
                                  <a:pt x="72352" y="41844"/>
                                </a:cubicBezTo>
                                <a:cubicBezTo>
                                  <a:pt x="72352" y="23657"/>
                                  <a:pt x="60433" y="10227"/>
                                  <a:pt x="42049" y="10227"/>
                                </a:cubicBezTo>
                                <a:cubicBezTo>
                                  <a:pt x="24677" y="10227"/>
                                  <a:pt x="12240" y="23312"/>
                                  <a:pt x="12240" y="41844"/>
                                </a:cubicBezTo>
                                <a:cubicBezTo>
                                  <a:pt x="12240" y="60375"/>
                                  <a:pt x="24850" y="73460"/>
                                  <a:pt x="42197" y="73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26609573" name="Freihandform 1726609573"/>
                        <wps:cNvSpPr/>
                        <wps:spPr>
                          <a:xfrm>
                            <a:off x="825955" y="439504"/>
                            <a:ext cx="69119" cy="81617"/>
                          </a:xfrm>
                          <a:custGeom>
                            <a:avLst/>
                            <a:gdLst>
                              <a:gd name="csX0" fmla="*/ 25 w 69119"/>
                              <a:gd name="csY0" fmla="*/ 0 h 81617"/>
                              <a:gd name="csX1" fmla="*/ 11253 w 69119"/>
                              <a:gd name="csY1" fmla="*/ 0 h 81617"/>
                              <a:gd name="csX2" fmla="*/ 11253 w 69119"/>
                              <a:gd name="csY2" fmla="*/ 44899 h 81617"/>
                              <a:gd name="csX3" fmla="*/ 32697 w 69119"/>
                              <a:gd name="csY3" fmla="*/ 71415 h 81617"/>
                              <a:gd name="csX4" fmla="*/ 57053 w 69119"/>
                              <a:gd name="csY4" fmla="*/ 41499 h 81617"/>
                              <a:gd name="csX5" fmla="*/ 57053 w 69119"/>
                              <a:gd name="csY5" fmla="*/ 0 h 81617"/>
                              <a:gd name="csX6" fmla="*/ 68281 w 69119"/>
                              <a:gd name="csY6" fmla="*/ 0 h 81617"/>
                              <a:gd name="csX7" fmla="*/ 68281 w 69119"/>
                              <a:gd name="csY7" fmla="*/ 62741 h 81617"/>
                              <a:gd name="csX8" fmla="*/ 69120 w 69119"/>
                              <a:gd name="csY8" fmla="*/ 79572 h 81617"/>
                              <a:gd name="csX9" fmla="*/ 57546 w 69119"/>
                              <a:gd name="csY9" fmla="*/ 79572 h 81617"/>
                              <a:gd name="csX10" fmla="*/ 57028 w 69119"/>
                              <a:gd name="csY10" fmla="*/ 73115 h 81617"/>
                              <a:gd name="csX11" fmla="*/ 57028 w 69119"/>
                              <a:gd name="csY11" fmla="*/ 66831 h 81617"/>
                              <a:gd name="csX12" fmla="*/ 56683 w 69119"/>
                              <a:gd name="csY12" fmla="*/ 66831 h 81617"/>
                              <a:gd name="csX13" fmla="*/ 29958 w 69119"/>
                              <a:gd name="csY13" fmla="*/ 81617 h 81617"/>
                              <a:gd name="csX14" fmla="*/ 0 w 69119"/>
                              <a:gd name="csY14" fmla="*/ 51183 h 81617"/>
                              <a:gd name="csX15" fmla="*/ 0 w 69119"/>
                              <a:gd name="csY15" fmla="*/ 0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25" y="0"/>
                                </a:moveTo>
                                <a:lnTo>
                                  <a:pt x="11253" y="0"/>
                                </a:lnTo>
                                <a:lnTo>
                                  <a:pt x="11253" y="44899"/>
                                </a:lnTo>
                                <a:cubicBezTo>
                                  <a:pt x="11253" y="63086"/>
                                  <a:pt x="17545" y="71415"/>
                                  <a:pt x="32697" y="71415"/>
                                </a:cubicBezTo>
                                <a:cubicBezTo>
                                  <a:pt x="45307" y="71415"/>
                                  <a:pt x="57053" y="60695"/>
                                  <a:pt x="57053" y="41499"/>
                                </a:cubicBezTo>
                                <a:lnTo>
                                  <a:pt x="57053" y="0"/>
                                </a:lnTo>
                                <a:lnTo>
                                  <a:pt x="68281" y="0"/>
                                </a:lnTo>
                                <a:lnTo>
                                  <a:pt x="68281" y="62741"/>
                                </a:lnTo>
                                <a:cubicBezTo>
                                  <a:pt x="68281" y="64269"/>
                                  <a:pt x="68972" y="77871"/>
                                  <a:pt x="69120" y="79572"/>
                                </a:cubicBezTo>
                                <a:lnTo>
                                  <a:pt x="57546" y="79572"/>
                                </a:lnTo>
                                <a:cubicBezTo>
                                  <a:pt x="57201" y="77354"/>
                                  <a:pt x="57028" y="75333"/>
                                  <a:pt x="57028" y="73115"/>
                                </a:cubicBezTo>
                                <a:lnTo>
                                  <a:pt x="57028" y="66831"/>
                                </a:lnTo>
                                <a:lnTo>
                                  <a:pt x="56683" y="66831"/>
                                </a:lnTo>
                                <a:cubicBezTo>
                                  <a:pt x="51402" y="75678"/>
                                  <a:pt x="40347" y="81617"/>
                                  <a:pt x="29958" y="81617"/>
                                </a:cubicBezTo>
                                <a:cubicBezTo>
                                  <a:pt x="9353" y="81617"/>
                                  <a:pt x="0" y="69542"/>
                                  <a:pt x="0" y="5118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538397311" name="Freihandform 538397311"/>
                        <wps:cNvSpPr/>
                        <wps:spPr>
                          <a:xfrm>
                            <a:off x="920023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61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020476085" name="Freihandform 1020476085"/>
                        <wps:cNvSpPr/>
                        <wps:spPr>
                          <a:xfrm>
                            <a:off x="1010686" y="437434"/>
                            <a:ext cx="82963" cy="122450"/>
                          </a:xfrm>
                          <a:custGeom>
                            <a:avLst/>
                            <a:gdLst>
                              <a:gd name="csX0" fmla="*/ 40569 w 82963"/>
                              <a:gd name="csY0" fmla="*/ 25 h 122450"/>
                              <a:gd name="csX1" fmla="*/ 71217 w 82963"/>
                              <a:gd name="csY1" fmla="*/ 15155 h 122450"/>
                              <a:gd name="csX2" fmla="*/ 71735 w 82963"/>
                              <a:gd name="csY2" fmla="*/ 15155 h 122450"/>
                              <a:gd name="csX3" fmla="*/ 71735 w 82963"/>
                              <a:gd name="csY3" fmla="*/ 2070 h 122450"/>
                              <a:gd name="csX4" fmla="*/ 82963 w 82963"/>
                              <a:gd name="csY4" fmla="*/ 2070 h 122450"/>
                              <a:gd name="csX5" fmla="*/ 82963 w 82963"/>
                              <a:gd name="csY5" fmla="*/ 81642 h 122450"/>
                              <a:gd name="csX6" fmla="*/ 40223 w 82963"/>
                              <a:gd name="csY6" fmla="*/ 122450 h 122450"/>
                              <a:gd name="csX7" fmla="*/ 1900 w 82963"/>
                              <a:gd name="csY7" fmla="*/ 106457 h 122450"/>
                              <a:gd name="csX8" fmla="*/ 10241 w 82963"/>
                              <a:gd name="csY8" fmla="*/ 97610 h 122450"/>
                              <a:gd name="csX9" fmla="*/ 40889 w 82963"/>
                              <a:gd name="csY9" fmla="*/ 112224 h 122450"/>
                              <a:gd name="csX10" fmla="*/ 71711 w 82963"/>
                              <a:gd name="csY10" fmla="*/ 81617 h 122450"/>
                              <a:gd name="csX11" fmla="*/ 71711 w 82963"/>
                              <a:gd name="csY11" fmla="*/ 66659 h 122450"/>
                              <a:gd name="csX12" fmla="*/ 71365 w 82963"/>
                              <a:gd name="csY12" fmla="*/ 66659 h 122450"/>
                              <a:gd name="csX13" fmla="*/ 41556 w 82963"/>
                              <a:gd name="csY13" fmla="*/ 81617 h 122450"/>
                              <a:gd name="csX14" fmla="*/ 0 w 82963"/>
                              <a:gd name="csY14" fmla="*/ 41154 h 122450"/>
                              <a:gd name="csX15" fmla="*/ 40519 w 82963"/>
                              <a:gd name="csY15" fmla="*/ 0 h 122450"/>
                              <a:gd name="csX16" fmla="*/ 12289 w 82963"/>
                              <a:gd name="csY16" fmla="*/ 40833 h 122450"/>
                              <a:gd name="csX17" fmla="*/ 41926 w 82963"/>
                              <a:gd name="csY17" fmla="*/ 71440 h 122450"/>
                              <a:gd name="csX18" fmla="*/ 72056 w 82963"/>
                              <a:gd name="csY18" fmla="*/ 41844 h 122450"/>
                              <a:gd name="csX19" fmla="*/ 41753 w 82963"/>
                              <a:gd name="csY19" fmla="*/ 10227 h 122450"/>
                              <a:gd name="csX20" fmla="*/ 12289 w 82963"/>
                              <a:gd name="csY20" fmla="*/ 40833 h 12245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</a:cxnLst>
                            <a:rect l="l" t="t" r="r" b="b"/>
                            <a:pathLst>
                              <a:path w="82963" h="122450">
                                <a:moveTo>
                                  <a:pt x="40569" y="25"/>
                                </a:moveTo>
                                <a:cubicBezTo>
                                  <a:pt x="53351" y="25"/>
                                  <a:pt x="64406" y="5471"/>
                                  <a:pt x="71217" y="15155"/>
                                </a:cubicBezTo>
                                <a:lnTo>
                                  <a:pt x="71735" y="15155"/>
                                </a:lnTo>
                                <a:lnTo>
                                  <a:pt x="71735" y="2070"/>
                                </a:lnTo>
                                <a:lnTo>
                                  <a:pt x="82963" y="2070"/>
                                </a:lnTo>
                                <a:lnTo>
                                  <a:pt x="82963" y="81642"/>
                                </a:lnTo>
                                <a:cubicBezTo>
                                  <a:pt x="82963" y="106630"/>
                                  <a:pt x="68330" y="122450"/>
                                  <a:pt x="40223" y="122450"/>
                                </a:cubicBezTo>
                                <a:cubicBezTo>
                                  <a:pt x="24381" y="122450"/>
                                  <a:pt x="12116" y="117349"/>
                                  <a:pt x="1900" y="106457"/>
                                </a:cubicBezTo>
                                <a:lnTo>
                                  <a:pt x="10241" y="97610"/>
                                </a:lnTo>
                                <a:cubicBezTo>
                                  <a:pt x="16879" y="106457"/>
                                  <a:pt x="27786" y="112224"/>
                                  <a:pt x="40889" y="112224"/>
                                </a:cubicBezTo>
                                <a:cubicBezTo>
                                  <a:pt x="60804" y="112224"/>
                                  <a:pt x="71711" y="100494"/>
                                  <a:pt x="71711" y="81617"/>
                                </a:cubicBezTo>
                                <a:lnTo>
                                  <a:pt x="71711" y="66659"/>
                                </a:lnTo>
                                <a:lnTo>
                                  <a:pt x="71365" y="66659"/>
                                </a:lnTo>
                                <a:cubicBezTo>
                                  <a:pt x="64727" y="76689"/>
                                  <a:pt x="54338" y="81617"/>
                                  <a:pt x="41556" y="81617"/>
                                </a:cubicBezTo>
                                <a:cubicBezTo>
                                  <a:pt x="18063" y="81617"/>
                                  <a:pt x="0" y="63431"/>
                                  <a:pt x="0" y="41154"/>
                                </a:cubicBezTo>
                                <a:cubicBezTo>
                                  <a:pt x="0" y="18876"/>
                                  <a:pt x="17372" y="0"/>
                                  <a:pt x="40519" y="0"/>
                                </a:cubicBezTo>
                                <a:close/>
                                <a:moveTo>
                                  <a:pt x="12289" y="40833"/>
                                </a:moveTo>
                                <a:cubicBezTo>
                                  <a:pt x="12289" y="57319"/>
                                  <a:pt x="25220" y="71440"/>
                                  <a:pt x="41926" y="71440"/>
                                </a:cubicBezTo>
                                <a:cubicBezTo>
                                  <a:pt x="58632" y="71440"/>
                                  <a:pt x="72056" y="58675"/>
                                  <a:pt x="72056" y="41844"/>
                                </a:cubicBezTo>
                                <a:cubicBezTo>
                                  <a:pt x="72056" y="24002"/>
                                  <a:pt x="60310" y="10227"/>
                                  <a:pt x="41753" y="10227"/>
                                </a:cubicBezTo>
                                <a:cubicBezTo>
                                  <a:pt x="25738" y="10227"/>
                                  <a:pt x="12289" y="24002"/>
                                  <a:pt x="12289" y="408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097787899" name="Freihandform 2097787899"/>
                        <wps:cNvSpPr/>
                        <wps:spPr>
                          <a:xfrm>
                            <a:off x="1169579" y="395615"/>
                            <a:ext cx="108454" cy="126516"/>
                          </a:xfrm>
                          <a:custGeom>
                            <a:avLst/>
                            <a:gdLst>
                              <a:gd name="csX0" fmla="*/ 106431 w 108454"/>
                              <a:gd name="csY0" fmla="*/ 16166 h 126516"/>
                              <a:gd name="csX1" fmla="*/ 97226 w 108454"/>
                              <a:gd name="csY1" fmla="*/ 25185 h 126516"/>
                              <a:gd name="csX2" fmla="*/ 62827 w 108454"/>
                              <a:gd name="csY2" fmla="*/ 11237 h 126516"/>
                              <a:gd name="csX3" fmla="*/ 13276 w 108454"/>
                              <a:gd name="csY3" fmla="*/ 63258 h 126516"/>
                              <a:gd name="csX4" fmla="*/ 62827 w 108454"/>
                              <a:gd name="csY4" fmla="*/ 115279 h 126516"/>
                              <a:gd name="csX5" fmla="*/ 96190 w 108454"/>
                              <a:gd name="csY5" fmla="*/ 106778 h 126516"/>
                              <a:gd name="csX6" fmla="*/ 96190 w 108454"/>
                              <a:gd name="csY6" fmla="*/ 66486 h 126516"/>
                              <a:gd name="csX7" fmla="*/ 67417 w 108454"/>
                              <a:gd name="csY7" fmla="*/ 66486 h 126516"/>
                              <a:gd name="csX8" fmla="*/ 67417 w 108454"/>
                              <a:gd name="csY8" fmla="*/ 55274 h 126516"/>
                              <a:gd name="csX9" fmla="*/ 108454 w 108454"/>
                              <a:gd name="csY9" fmla="*/ 55274 h 126516"/>
                              <a:gd name="csX10" fmla="*/ 108454 w 108454"/>
                              <a:gd name="csY10" fmla="*/ 114269 h 126516"/>
                              <a:gd name="csX11" fmla="*/ 62827 w 108454"/>
                              <a:gd name="csY11" fmla="*/ 126516 h 126516"/>
                              <a:gd name="csX12" fmla="*/ 0 w 108454"/>
                              <a:gd name="csY12" fmla="*/ 63258 h 126516"/>
                              <a:gd name="csX13" fmla="*/ 62827 w 108454"/>
                              <a:gd name="csY13" fmla="*/ 0 h 126516"/>
                              <a:gd name="csX14" fmla="*/ 106406 w 108454"/>
                              <a:gd name="csY14" fmla="*/ 16141 h 12651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108454" h="126516">
                                <a:moveTo>
                                  <a:pt x="106431" y="16166"/>
                                </a:moveTo>
                                <a:lnTo>
                                  <a:pt x="97226" y="25185"/>
                                </a:lnTo>
                                <a:cubicBezTo>
                                  <a:pt x="88886" y="16338"/>
                                  <a:pt x="77633" y="11237"/>
                                  <a:pt x="62827" y="11237"/>
                                </a:cubicBezTo>
                                <a:cubicBezTo>
                                  <a:pt x="33708" y="11237"/>
                                  <a:pt x="13276" y="33859"/>
                                  <a:pt x="13276" y="63258"/>
                                </a:cubicBezTo>
                                <a:cubicBezTo>
                                  <a:pt x="13276" y="92657"/>
                                  <a:pt x="33708" y="115279"/>
                                  <a:pt x="62827" y="115279"/>
                                </a:cubicBezTo>
                                <a:cubicBezTo>
                                  <a:pt x="75264" y="115279"/>
                                  <a:pt x="87183" y="112051"/>
                                  <a:pt x="96190" y="106778"/>
                                </a:cubicBezTo>
                                <a:lnTo>
                                  <a:pt x="96190" y="66486"/>
                                </a:lnTo>
                                <a:lnTo>
                                  <a:pt x="67417" y="66486"/>
                                </a:lnTo>
                                <a:lnTo>
                                  <a:pt x="67417" y="55274"/>
                                </a:lnTo>
                                <a:lnTo>
                                  <a:pt x="108454" y="55274"/>
                                </a:lnTo>
                                <a:lnTo>
                                  <a:pt x="108454" y="114269"/>
                                </a:lnTo>
                                <a:cubicBezTo>
                                  <a:pt x="94660" y="122426"/>
                                  <a:pt x="77633" y="126516"/>
                                  <a:pt x="62827" y="126516"/>
                                </a:cubicBezTo>
                                <a:cubicBezTo>
                                  <a:pt x="26552" y="126516"/>
                                  <a:pt x="0" y="99138"/>
                                  <a:pt x="0" y="63258"/>
                                </a:cubicBezTo>
                                <a:cubicBezTo>
                                  <a:pt x="0" y="27378"/>
                                  <a:pt x="26725" y="0"/>
                                  <a:pt x="62827" y="0"/>
                                </a:cubicBezTo>
                                <a:cubicBezTo>
                                  <a:pt x="81902" y="0"/>
                                  <a:pt x="95696" y="5446"/>
                                  <a:pt x="106406" y="161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447095377" name="Freihandform 447095377"/>
                        <wps:cNvSpPr/>
                        <wps:spPr>
                          <a:xfrm>
                            <a:off x="1301921" y="437459"/>
                            <a:ext cx="78324" cy="83637"/>
                          </a:xfrm>
                          <a:custGeom>
                            <a:avLst/>
                            <a:gdLst>
                              <a:gd name="csX0" fmla="*/ 78324 w 78324"/>
                              <a:gd name="csY0" fmla="*/ 41474 h 83637"/>
                              <a:gd name="csX1" fmla="*/ 78324 w 78324"/>
                              <a:gd name="csY1" fmla="*/ 44875 h 83637"/>
                              <a:gd name="csX2" fmla="*/ 11919 w 78324"/>
                              <a:gd name="csY2" fmla="*/ 44875 h 83637"/>
                              <a:gd name="csX3" fmla="*/ 41210 w 78324"/>
                              <a:gd name="csY3" fmla="*/ 73436 h 83637"/>
                              <a:gd name="csX4" fmla="*/ 66751 w 78324"/>
                              <a:gd name="csY4" fmla="*/ 59660 h 83637"/>
                              <a:gd name="csX5" fmla="*/ 75437 w 78324"/>
                              <a:gd name="csY5" fmla="*/ 66807 h 83637"/>
                              <a:gd name="csX6" fmla="*/ 41210 w 78324"/>
                              <a:gd name="csY6" fmla="*/ 83638 h 83637"/>
                              <a:gd name="csX7" fmla="*/ 0 w 78324"/>
                              <a:gd name="csY7" fmla="*/ 41819 h 83637"/>
                              <a:gd name="csX8" fmla="*/ 40001 w 78324"/>
                              <a:gd name="csY8" fmla="*/ 0 h 83637"/>
                              <a:gd name="csX9" fmla="*/ 78324 w 78324"/>
                              <a:gd name="csY9" fmla="*/ 41499 h 83637"/>
                              <a:gd name="csX10" fmla="*/ 40174 w 78324"/>
                              <a:gd name="csY10" fmla="*/ 10202 h 83637"/>
                              <a:gd name="csX11" fmla="*/ 12240 w 78324"/>
                              <a:gd name="csY11" fmla="*/ 35708 h 83637"/>
                              <a:gd name="csX12" fmla="*/ 66035 w 78324"/>
                              <a:gd name="csY12" fmla="*/ 35708 h 83637"/>
                              <a:gd name="csX13" fmla="*/ 40149 w 78324"/>
                              <a:gd name="csY13" fmla="*/ 10202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</a:cxnLst>
                            <a:rect l="l" t="t" r="r" b="b"/>
                            <a:pathLst>
                              <a:path w="78324" h="83637">
                                <a:moveTo>
                                  <a:pt x="78324" y="41474"/>
                                </a:moveTo>
                                <a:lnTo>
                                  <a:pt x="78324" y="44875"/>
                                </a:lnTo>
                                <a:lnTo>
                                  <a:pt x="11919" y="44875"/>
                                </a:lnTo>
                                <a:cubicBezTo>
                                  <a:pt x="13621" y="61533"/>
                                  <a:pt x="26059" y="73436"/>
                                  <a:pt x="41210" y="73436"/>
                                </a:cubicBezTo>
                                <a:cubicBezTo>
                                  <a:pt x="51426" y="73436"/>
                                  <a:pt x="61297" y="68335"/>
                                  <a:pt x="66751" y="59660"/>
                                </a:cubicBezTo>
                                <a:lnTo>
                                  <a:pt x="75437" y="66807"/>
                                </a:lnTo>
                                <a:cubicBezTo>
                                  <a:pt x="66084" y="78537"/>
                                  <a:pt x="54313" y="83638"/>
                                  <a:pt x="41210" y="83638"/>
                                </a:cubicBezTo>
                                <a:cubicBezTo>
                                  <a:pt x="17200" y="83638"/>
                                  <a:pt x="0" y="65451"/>
                                  <a:pt x="0" y="41819"/>
                                </a:cubicBezTo>
                                <a:cubicBezTo>
                                  <a:pt x="0" y="18186"/>
                                  <a:pt x="17718" y="0"/>
                                  <a:pt x="40001" y="0"/>
                                </a:cubicBezTo>
                                <a:cubicBezTo>
                                  <a:pt x="62284" y="0"/>
                                  <a:pt x="78324" y="14613"/>
                                  <a:pt x="78324" y="41499"/>
                                </a:cubicBezTo>
                                <a:close/>
                                <a:moveTo>
                                  <a:pt x="40174" y="10202"/>
                                </a:moveTo>
                                <a:cubicBezTo>
                                  <a:pt x="26552" y="10202"/>
                                  <a:pt x="12585" y="21587"/>
                                  <a:pt x="12240" y="35708"/>
                                </a:cubicBezTo>
                                <a:lnTo>
                                  <a:pt x="66035" y="35708"/>
                                </a:lnTo>
                                <a:cubicBezTo>
                                  <a:pt x="66035" y="20232"/>
                                  <a:pt x="55819" y="10202"/>
                                  <a:pt x="40149" y="10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71912356" name="Freihandform 1371912356"/>
                        <wps:cNvSpPr/>
                        <wps:spPr>
                          <a:xfrm>
                            <a:off x="1400578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86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078191989" name="Freihandform 2078191989"/>
                        <wps:cNvSpPr/>
                        <wps:spPr>
                          <a:xfrm>
                            <a:off x="1491586" y="437459"/>
                            <a:ext cx="78324" cy="83637"/>
                          </a:xfrm>
                          <a:custGeom>
                            <a:avLst/>
                            <a:gdLst>
                              <a:gd name="csX0" fmla="*/ 78324 w 78324"/>
                              <a:gd name="csY0" fmla="*/ 41474 h 83637"/>
                              <a:gd name="csX1" fmla="*/ 78324 w 78324"/>
                              <a:gd name="csY1" fmla="*/ 44875 h 83637"/>
                              <a:gd name="csX2" fmla="*/ 11919 w 78324"/>
                              <a:gd name="csY2" fmla="*/ 44875 h 83637"/>
                              <a:gd name="csX3" fmla="*/ 41210 w 78324"/>
                              <a:gd name="csY3" fmla="*/ 73436 h 83637"/>
                              <a:gd name="csX4" fmla="*/ 66751 w 78324"/>
                              <a:gd name="csY4" fmla="*/ 59660 h 83637"/>
                              <a:gd name="csX5" fmla="*/ 75437 w 78324"/>
                              <a:gd name="csY5" fmla="*/ 66807 h 83637"/>
                              <a:gd name="csX6" fmla="*/ 41210 w 78324"/>
                              <a:gd name="csY6" fmla="*/ 83638 h 83637"/>
                              <a:gd name="csX7" fmla="*/ 0 w 78324"/>
                              <a:gd name="csY7" fmla="*/ 41819 h 83637"/>
                              <a:gd name="csX8" fmla="*/ 40001 w 78324"/>
                              <a:gd name="csY8" fmla="*/ 0 h 83637"/>
                              <a:gd name="csX9" fmla="*/ 78299 w 78324"/>
                              <a:gd name="csY9" fmla="*/ 41499 h 83637"/>
                              <a:gd name="csX10" fmla="*/ 40198 w 78324"/>
                              <a:gd name="csY10" fmla="*/ 10202 h 83637"/>
                              <a:gd name="csX11" fmla="*/ 12264 w 78324"/>
                              <a:gd name="csY11" fmla="*/ 35708 h 83637"/>
                              <a:gd name="csX12" fmla="*/ 66060 w 78324"/>
                              <a:gd name="csY12" fmla="*/ 35708 h 83637"/>
                              <a:gd name="csX13" fmla="*/ 40174 w 78324"/>
                              <a:gd name="csY13" fmla="*/ 10202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</a:cxnLst>
                            <a:rect l="l" t="t" r="r" b="b"/>
                            <a:pathLst>
                              <a:path w="78324" h="83637">
                                <a:moveTo>
                                  <a:pt x="78324" y="41474"/>
                                </a:moveTo>
                                <a:lnTo>
                                  <a:pt x="78324" y="44875"/>
                                </a:lnTo>
                                <a:lnTo>
                                  <a:pt x="11919" y="44875"/>
                                </a:lnTo>
                                <a:cubicBezTo>
                                  <a:pt x="13621" y="61533"/>
                                  <a:pt x="26059" y="73436"/>
                                  <a:pt x="41210" y="73436"/>
                                </a:cubicBezTo>
                                <a:cubicBezTo>
                                  <a:pt x="51426" y="73436"/>
                                  <a:pt x="61297" y="68335"/>
                                  <a:pt x="66751" y="59660"/>
                                </a:cubicBezTo>
                                <a:lnTo>
                                  <a:pt x="75437" y="66807"/>
                                </a:lnTo>
                                <a:cubicBezTo>
                                  <a:pt x="66084" y="78537"/>
                                  <a:pt x="54314" y="83638"/>
                                  <a:pt x="41210" y="83638"/>
                                </a:cubicBezTo>
                                <a:cubicBezTo>
                                  <a:pt x="17200" y="83638"/>
                                  <a:pt x="0" y="65451"/>
                                  <a:pt x="0" y="41819"/>
                                </a:cubicBezTo>
                                <a:cubicBezTo>
                                  <a:pt x="0" y="18186"/>
                                  <a:pt x="17718" y="0"/>
                                  <a:pt x="40001" y="0"/>
                                </a:cubicBezTo>
                                <a:cubicBezTo>
                                  <a:pt x="62284" y="0"/>
                                  <a:pt x="78299" y="14613"/>
                                  <a:pt x="78299" y="41499"/>
                                </a:cubicBezTo>
                                <a:close/>
                                <a:moveTo>
                                  <a:pt x="40198" y="10202"/>
                                </a:moveTo>
                                <a:cubicBezTo>
                                  <a:pt x="26577" y="10202"/>
                                  <a:pt x="12610" y="21587"/>
                                  <a:pt x="12264" y="35708"/>
                                </a:cubicBezTo>
                                <a:lnTo>
                                  <a:pt x="66060" y="35708"/>
                                </a:lnTo>
                                <a:cubicBezTo>
                                  <a:pt x="66060" y="20232"/>
                                  <a:pt x="55844" y="10202"/>
                                  <a:pt x="40174" y="10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883129473" name="Freihandform 1883129473"/>
                        <wps:cNvSpPr/>
                        <wps:spPr>
                          <a:xfrm>
                            <a:off x="1590886" y="437459"/>
                            <a:ext cx="45306" cy="81617"/>
                          </a:xfrm>
                          <a:custGeom>
                            <a:avLst/>
                            <a:gdLst>
                              <a:gd name="csX0" fmla="*/ 45282 w 45306"/>
                              <a:gd name="csY0" fmla="*/ 1010 h 81617"/>
                              <a:gd name="csX1" fmla="*/ 43061 w 45306"/>
                              <a:gd name="csY1" fmla="*/ 12075 h 81617"/>
                              <a:gd name="csX2" fmla="*/ 36768 w 45306"/>
                              <a:gd name="csY2" fmla="*/ 11213 h 81617"/>
                              <a:gd name="csX3" fmla="*/ 11919 w 45306"/>
                              <a:gd name="csY3" fmla="*/ 37408 h 81617"/>
                              <a:gd name="csX4" fmla="*/ 11919 w 45306"/>
                              <a:gd name="csY4" fmla="*/ 81617 h 81617"/>
                              <a:gd name="csX5" fmla="*/ 691 w 45306"/>
                              <a:gd name="csY5" fmla="*/ 81617 h 81617"/>
                              <a:gd name="csX6" fmla="*/ 691 w 45306"/>
                              <a:gd name="csY6" fmla="*/ 26368 h 81617"/>
                              <a:gd name="csX7" fmla="*/ 0 w 45306"/>
                              <a:gd name="csY7" fmla="*/ 2045 h 81617"/>
                              <a:gd name="csX8" fmla="*/ 11080 w 45306"/>
                              <a:gd name="csY8" fmla="*/ 2045 h 81617"/>
                              <a:gd name="csX9" fmla="*/ 11080 w 45306"/>
                              <a:gd name="csY9" fmla="*/ 16831 h 81617"/>
                              <a:gd name="csX10" fmla="*/ 11425 w 45306"/>
                              <a:gd name="csY10" fmla="*/ 16831 h 81617"/>
                              <a:gd name="csX11" fmla="*/ 36966 w 45306"/>
                              <a:gd name="csY11" fmla="*/ 0 h 81617"/>
                              <a:gd name="csX12" fmla="*/ 45307 w 45306"/>
                              <a:gd name="csY12" fmla="*/ 1010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</a:cxnLst>
                            <a:rect l="l" t="t" r="r" b="b"/>
                            <a:pathLst>
                              <a:path w="45306" h="81617">
                                <a:moveTo>
                                  <a:pt x="45282" y="1010"/>
                                </a:moveTo>
                                <a:lnTo>
                                  <a:pt x="43061" y="12075"/>
                                </a:lnTo>
                                <a:cubicBezTo>
                                  <a:pt x="41531" y="11385"/>
                                  <a:pt x="39483" y="11213"/>
                                  <a:pt x="36768" y="11213"/>
                                </a:cubicBezTo>
                                <a:cubicBezTo>
                                  <a:pt x="21444" y="11213"/>
                                  <a:pt x="11919" y="23460"/>
                                  <a:pt x="11919" y="37408"/>
                                </a:cubicBezTo>
                                <a:lnTo>
                                  <a:pt x="11919" y="81617"/>
                                </a:lnTo>
                                <a:lnTo>
                                  <a:pt x="691" y="81617"/>
                                </a:lnTo>
                                <a:lnTo>
                                  <a:pt x="691" y="26368"/>
                                </a:lnTo>
                                <a:cubicBezTo>
                                  <a:pt x="691" y="14810"/>
                                  <a:pt x="173" y="12248"/>
                                  <a:pt x="0" y="2045"/>
                                </a:cubicBezTo>
                                <a:lnTo>
                                  <a:pt x="11080" y="2045"/>
                                </a:lnTo>
                                <a:lnTo>
                                  <a:pt x="11080" y="16831"/>
                                </a:lnTo>
                                <a:lnTo>
                                  <a:pt x="11425" y="16831"/>
                                </a:lnTo>
                                <a:cubicBezTo>
                                  <a:pt x="15694" y="6111"/>
                                  <a:pt x="24874" y="0"/>
                                  <a:pt x="36966" y="0"/>
                                </a:cubicBezTo>
                                <a:cubicBezTo>
                                  <a:pt x="40198" y="0"/>
                                  <a:pt x="42765" y="345"/>
                                  <a:pt x="45307" y="1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13736706" name="Freihandform 613736706"/>
                        <wps:cNvSpPr/>
                        <wps:spPr>
                          <a:xfrm>
                            <a:off x="1645767" y="437434"/>
                            <a:ext cx="67762" cy="83662"/>
                          </a:xfrm>
                          <a:custGeom>
                            <a:avLst/>
                            <a:gdLst>
                              <a:gd name="csX0" fmla="*/ 0 w 67762"/>
                              <a:gd name="csY0" fmla="*/ 60375 h 83662"/>
                              <a:gd name="csX1" fmla="*/ 50069 w 67762"/>
                              <a:gd name="csY1" fmla="*/ 32824 h 83662"/>
                              <a:gd name="csX2" fmla="*/ 55177 w 67762"/>
                              <a:gd name="csY2" fmla="*/ 32824 h 83662"/>
                              <a:gd name="csX3" fmla="*/ 55177 w 67762"/>
                              <a:gd name="csY3" fmla="*/ 31124 h 83662"/>
                              <a:gd name="csX4" fmla="*/ 34745 w 67762"/>
                              <a:gd name="csY4" fmla="*/ 10202 h 83662"/>
                              <a:gd name="csX5" fmla="*/ 10389 w 67762"/>
                              <a:gd name="csY5" fmla="*/ 19542 h 83662"/>
                              <a:gd name="csX6" fmla="*/ 3578 w 67762"/>
                              <a:gd name="csY6" fmla="*/ 11558 h 83662"/>
                              <a:gd name="csX7" fmla="*/ 37114 w 67762"/>
                              <a:gd name="csY7" fmla="*/ 0 h 83662"/>
                              <a:gd name="csX8" fmla="*/ 66405 w 67762"/>
                              <a:gd name="csY8" fmla="*/ 27723 h 83662"/>
                              <a:gd name="csX9" fmla="*/ 66405 w 67762"/>
                              <a:gd name="csY9" fmla="*/ 64614 h 83662"/>
                              <a:gd name="csX10" fmla="*/ 67762 w 67762"/>
                              <a:gd name="csY10" fmla="*/ 81617 h 83662"/>
                              <a:gd name="csX11" fmla="*/ 56855 w 67762"/>
                              <a:gd name="csY11" fmla="*/ 81617 h 83662"/>
                              <a:gd name="csX12" fmla="*/ 55844 w 67762"/>
                              <a:gd name="csY12" fmla="*/ 68704 h 83662"/>
                              <a:gd name="csX13" fmla="*/ 55498 w 67762"/>
                              <a:gd name="csY13" fmla="*/ 68704 h 83662"/>
                              <a:gd name="csX14" fmla="*/ 27416 w 67762"/>
                              <a:gd name="csY14" fmla="*/ 83663 h 83662"/>
                              <a:gd name="csX15" fmla="*/ 0 w 67762"/>
                              <a:gd name="csY15" fmla="*/ 60375 h 83662"/>
                              <a:gd name="csX16" fmla="*/ 12240 w 67762"/>
                              <a:gd name="csY16" fmla="*/ 58847 h 83662"/>
                              <a:gd name="csX17" fmla="*/ 30969 w 67762"/>
                              <a:gd name="csY17" fmla="*/ 73460 h 83662"/>
                              <a:gd name="csX18" fmla="*/ 55153 w 67762"/>
                              <a:gd name="csY18" fmla="*/ 46255 h 83662"/>
                              <a:gd name="csX19" fmla="*/ 55153 w 67762"/>
                              <a:gd name="csY19" fmla="*/ 41991 h 83662"/>
                              <a:gd name="csX20" fmla="*/ 47330 w 67762"/>
                              <a:gd name="csY20" fmla="*/ 41991 h 83662"/>
                              <a:gd name="csX21" fmla="*/ 12264 w 67762"/>
                              <a:gd name="csY21" fmla="*/ 58823 h 83662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  <a:cxn ang="0">
                                <a:pos x="csX21" y="csY21"/>
                              </a:cxn>
                            </a:cxnLst>
                            <a:rect l="l" t="t" r="r" b="b"/>
                            <a:pathLst>
                              <a:path w="67762" h="83662">
                                <a:moveTo>
                                  <a:pt x="0" y="60375"/>
                                </a:moveTo>
                                <a:cubicBezTo>
                                  <a:pt x="0" y="42016"/>
                                  <a:pt x="13967" y="32824"/>
                                  <a:pt x="50069" y="32824"/>
                                </a:cubicBezTo>
                                <a:lnTo>
                                  <a:pt x="55177" y="32824"/>
                                </a:lnTo>
                                <a:lnTo>
                                  <a:pt x="55177" y="31124"/>
                                </a:lnTo>
                                <a:cubicBezTo>
                                  <a:pt x="55177" y="16659"/>
                                  <a:pt x="48539" y="10202"/>
                                  <a:pt x="34745" y="10202"/>
                                </a:cubicBezTo>
                                <a:cubicBezTo>
                                  <a:pt x="25220" y="10202"/>
                                  <a:pt x="17200" y="13430"/>
                                  <a:pt x="10389" y="19542"/>
                                </a:cubicBezTo>
                                <a:lnTo>
                                  <a:pt x="3578" y="11558"/>
                                </a:lnTo>
                                <a:cubicBezTo>
                                  <a:pt x="11080" y="3894"/>
                                  <a:pt x="22308" y="0"/>
                                  <a:pt x="37114" y="0"/>
                                </a:cubicBezTo>
                                <a:cubicBezTo>
                                  <a:pt x="55325" y="0"/>
                                  <a:pt x="66405" y="11213"/>
                                  <a:pt x="66405" y="27723"/>
                                </a:cubicBezTo>
                                <a:lnTo>
                                  <a:pt x="66405" y="64614"/>
                                </a:lnTo>
                                <a:cubicBezTo>
                                  <a:pt x="66405" y="67497"/>
                                  <a:pt x="66923" y="75506"/>
                                  <a:pt x="67762" y="81617"/>
                                </a:cubicBezTo>
                                <a:lnTo>
                                  <a:pt x="56855" y="81617"/>
                                </a:lnTo>
                                <a:cubicBezTo>
                                  <a:pt x="56164" y="78044"/>
                                  <a:pt x="55844" y="73633"/>
                                  <a:pt x="55844" y="68704"/>
                                </a:cubicBezTo>
                                <a:lnTo>
                                  <a:pt x="55498" y="68704"/>
                                </a:lnTo>
                                <a:cubicBezTo>
                                  <a:pt x="48860" y="79079"/>
                                  <a:pt x="40174" y="83663"/>
                                  <a:pt x="27416" y="83663"/>
                                </a:cubicBezTo>
                                <a:cubicBezTo>
                                  <a:pt x="11573" y="83663"/>
                                  <a:pt x="0" y="74471"/>
                                  <a:pt x="0" y="60375"/>
                                </a:cubicBezTo>
                                <a:close/>
                                <a:moveTo>
                                  <a:pt x="12240" y="58847"/>
                                </a:moveTo>
                                <a:cubicBezTo>
                                  <a:pt x="12240" y="67866"/>
                                  <a:pt x="19889" y="73460"/>
                                  <a:pt x="30969" y="73460"/>
                                </a:cubicBezTo>
                                <a:cubicBezTo>
                                  <a:pt x="45455" y="73460"/>
                                  <a:pt x="55153" y="64614"/>
                                  <a:pt x="55153" y="46255"/>
                                </a:cubicBezTo>
                                <a:lnTo>
                                  <a:pt x="55153" y="41991"/>
                                </a:lnTo>
                                <a:lnTo>
                                  <a:pt x="47330" y="41991"/>
                                </a:lnTo>
                                <a:cubicBezTo>
                                  <a:pt x="26059" y="41991"/>
                                  <a:pt x="12264" y="47438"/>
                                  <a:pt x="12264" y="588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551984279" name="Freihandform 551984279"/>
                        <wps:cNvSpPr/>
                        <wps:spPr>
                          <a:xfrm>
                            <a:off x="1727274" y="417055"/>
                            <a:ext cx="51747" cy="104066"/>
                          </a:xfrm>
                          <a:custGeom>
                            <a:avLst/>
                            <a:gdLst>
                              <a:gd name="csX0" fmla="*/ 0 w 51747"/>
                              <a:gd name="csY0" fmla="*/ 32652 h 104066"/>
                              <a:gd name="csX1" fmla="*/ 0 w 51747"/>
                              <a:gd name="csY1" fmla="*/ 22450 h 104066"/>
                              <a:gd name="csX2" fmla="*/ 16854 w 51747"/>
                              <a:gd name="csY2" fmla="*/ 22450 h 104066"/>
                              <a:gd name="csX3" fmla="*/ 16854 w 51747"/>
                              <a:gd name="csY3" fmla="*/ 0 h 104066"/>
                              <a:gd name="csX4" fmla="*/ 28082 w 51747"/>
                              <a:gd name="csY4" fmla="*/ 0 h 104066"/>
                              <a:gd name="csX5" fmla="*/ 28082 w 51747"/>
                              <a:gd name="csY5" fmla="*/ 22450 h 104066"/>
                              <a:gd name="csX6" fmla="*/ 51081 w 51747"/>
                              <a:gd name="csY6" fmla="*/ 22450 h 104066"/>
                              <a:gd name="csX7" fmla="*/ 51081 w 51747"/>
                              <a:gd name="csY7" fmla="*/ 32652 h 104066"/>
                              <a:gd name="csX8" fmla="*/ 28082 w 51747"/>
                              <a:gd name="csY8" fmla="*/ 32652 h 104066"/>
                              <a:gd name="csX9" fmla="*/ 28082 w 51747"/>
                              <a:gd name="csY9" fmla="*/ 80262 h 104066"/>
                              <a:gd name="csX10" fmla="*/ 39656 w 51747"/>
                              <a:gd name="csY10" fmla="*/ 93865 h 104066"/>
                              <a:gd name="csX11" fmla="*/ 51229 w 51747"/>
                              <a:gd name="csY11" fmla="*/ 90809 h 104066"/>
                              <a:gd name="csX12" fmla="*/ 51747 w 51747"/>
                              <a:gd name="csY12" fmla="*/ 101184 h 104066"/>
                              <a:gd name="csX13" fmla="*/ 36596 w 51747"/>
                              <a:gd name="csY13" fmla="*/ 104067 h 104066"/>
                              <a:gd name="csX14" fmla="*/ 16854 w 51747"/>
                              <a:gd name="csY14" fmla="*/ 83490 h 104066"/>
                              <a:gd name="csX15" fmla="*/ 16854 w 51747"/>
                              <a:gd name="csY15" fmla="*/ 32652 h 104066"/>
                              <a:gd name="csX16" fmla="*/ 0 w 51747"/>
                              <a:gd name="csY16" fmla="*/ 32652 h 10406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</a:cxnLst>
                            <a:rect l="l" t="t" r="r" b="b"/>
                            <a:pathLst>
                              <a:path w="51747" h="104066">
                                <a:moveTo>
                                  <a:pt x="0" y="32652"/>
                                </a:moveTo>
                                <a:lnTo>
                                  <a:pt x="0" y="22450"/>
                                </a:lnTo>
                                <a:lnTo>
                                  <a:pt x="16854" y="22450"/>
                                </a:lnTo>
                                <a:lnTo>
                                  <a:pt x="16854" y="0"/>
                                </a:lnTo>
                                <a:lnTo>
                                  <a:pt x="28082" y="0"/>
                                </a:lnTo>
                                <a:lnTo>
                                  <a:pt x="28082" y="22450"/>
                                </a:lnTo>
                                <a:lnTo>
                                  <a:pt x="51081" y="22450"/>
                                </a:lnTo>
                                <a:lnTo>
                                  <a:pt x="51081" y="32652"/>
                                </a:lnTo>
                                <a:lnTo>
                                  <a:pt x="28082" y="32652"/>
                                </a:lnTo>
                                <a:lnTo>
                                  <a:pt x="28082" y="80262"/>
                                </a:lnTo>
                                <a:cubicBezTo>
                                  <a:pt x="28082" y="88936"/>
                                  <a:pt x="30797" y="93865"/>
                                  <a:pt x="39656" y="93865"/>
                                </a:cubicBezTo>
                                <a:cubicBezTo>
                                  <a:pt x="43579" y="93865"/>
                                  <a:pt x="47824" y="92682"/>
                                  <a:pt x="51229" y="90809"/>
                                </a:cubicBezTo>
                                <a:lnTo>
                                  <a:pt x="51747" y="101184"/>
                                </a:lnTo>
                                <a:cubicBezTo>
                                  <a:pt x="47478" y="103056"/>
                                  <a:pt x="42049" y="104067"/>
                                  <a:pt x="36596" y="104067"/>
                                </a:cubicBezTo>
                                <a:cubicBezTo>
                                  <a:pt x="24158" y="104067"/>
                                  <a:pt x="16854" y="96403"/>
                                  <a:pt x="16854" y="83490"/>
                                </a:cubicBezTo>
                                <a:lnTo>
                                  <a:pt x="16854" y="32652"/>
                                </a:lnTo>
                                <a:lnTo>
                                  <a:pt x="0" y="32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927513514" name="Freihandform 927513514"/>
                        <wps:cNvSpPr/>
                        <wps:spPr>
                          <a:xfrm>
                            <a:off x="1793753" y="400741"/>
                            <a:ext cx="16336" cy="118335"/>
                          </a:xfrm>
                          <a:custGeom>
                            <a:avLst/>
                            <a:gdLst>
                              <a:gd name="csX0" fmla="*/ 16336 w 16336"/>
                              <a:gd name="csY0" fmla="*/ 8157 h 118335"/>
                              <a:gd name="csX1" fmla="*/ 8168 w 16336"/>
                              <a:gd name="csY1" fmla="*/ 16314 h 118335"/>
                              <a:gd name="csX2" fmla="*/ 0 w 16336"/>
                              <a:gd name="csY2" fmla="*/ 8157 h 118335"/>
                              <a:gd name="csX3" fmla="*/ 8168 w 16336"/>
                              <a:gd name="csY3" fmla="*/ 0 h 118335"/>
                              <a:gd name="csX4" fmla="*/ 16336 w 16336"/>
                              <a:gd name="csY4" fmla="*/ 8157 h 118335"/>
                              <a:gd name="csX5" fmla="*/ 13794 w 16336"/>
                              <a:gd name="csY5" fmla="*/ 118335 h 118335"/>
                              <a:gd name="csX6" fmla="*/ 2566 w 16336"/>
                              <a:gd name="csY6" fmla="*/ 118335 h 118335"/>
                              <a:gd name="csX7" fmla="*/ 2566 w 16336"/>
                              <a:gd name="csY7" fmla="*/ 38763 h 118335"/>
                              <a:gd name="csX8" fmla="*/ 13794 w 16336"/>
                              <a:gd name="csY8" fmla="*/ 38763 h 118335"/>
                              <a:gd name="csX9" fmla="*/ 13794 w 16336"/>
                              <a:gd name="csY9" fmla="*/ 118335 h 11833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16336" h="118335">
                                <a:moveTo>
                                  <a:pt x="16336" y="8157"/>
                                </a:moveTo>
                                <a:cubicBezTo>
                                  <a:pt x="16336" y="12740"/>
                                  <a:pt x="12412" y="16314"/>
                                  <a:pt x="8168" y="16314"/>
                                </a:cubicBezTo>
                                <a:cubicBezTo>
                                  <a:pt x="3924" y="16314"/>
                                  <a:pt x="0" y="12740"/>
                                  <a:pt x="0" y="8157"/>
                                </a:cubicBezTo>
                                <a:cubicBezTo>
                                  <a:pt x="0" y="3573"/>
                                  <a:pt x="4096" y="0"/>
                                  <a:pt x="8168" y="0"/>
                                </a:cubicBezTo>
                                <a:cubicBezTo>
                                  <a:pt x="12240" y="0"/>
                                  <a:pt x="16336" y="3918"/>
                                  <a:pt x="16336" y="8157"/>
                                </a:cubicBezTo>
                                <a:close/>
                                <a:moveTo>
                                  <a:pt x="13794" y="118335"/>
                                </a:moveTo>
                                <a:lnTo>
                                  <a:pt x="2566" y="118335"/>
                                </a:lnTo>
                                <a:lnTo>
                                  <a:pt x="2566" y="38763"/>
                                </a:lnTo>
                                <a:lnTo>
                                  <a:pt x="13794" y="38763"/>
                                </a:lnTo>
                                <a:lnTo>
                                  <a:pt x="13794" y="118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37601011" name="Freihandform 1537601011"/>
                        <wps:cNvSpPr/>
                        <wps:spPr>
                          <a:xfrm>
                            <a:off x="1829559" y="437459"/>
                            <a:ext cx="84616" cy="83637"/>
                          </a:xfrm>
                          <a:custGeom>
                            <a:avLst/>
                            <a:gdLst>
                              <a:gd name="csX0" fmla="*/ 84617 w 84616"/>
                              <a:gd name="csY0" fmla="*/ 41819 h 83637"/>
                              <a:gd name="csX1" fmla="*/ 42222 w 84616"/>
                              <a:gd name="csY1" fmla="*/ 83638 h 83637"/>
                              <a:gd name="csX2" fmla="*/ 0 w 84616"/>
                              <a:gd name="csY2" fmla="*/ 41819 h 83637"/>
                              <a:gd name="csX3" fmla="*/ 42222 w 84616"/>
                              <a:gd name="csY3" fmla="*/ 0 h 83637"/>
                              <a:gd name="csX4" fmla="*/ 84617 w 84616"/>
                              <a:gd name="csY4" fmla="*/ 41819 h 83637"/>
                              <a:gd name="csX5" fmla="*/ 42197 w 84616"/>
                              <a:gd name="csY5" fmla="*/ 73460 h 83637"/>
                              <a:gd name="csX6" fmla="*/ 72328 w 84616"/>
                              <a:gd name="csY6" fmla="*/ 41844 h 83637"/>
                              <a:gd name="csX7" fmla="*/ 42025 w 84616"/>
                              <a:gd name="csY7" fmla="*/ 10227 h 83637"/>
                              <a:gd name="csX8" fmla="*/ 12215 w 84616"/>
                              <a:gd name="csY8" fmla="*/ 41844 h 83637"/>
                              <a:gd name="csX9" fmla="*/ 42173 w 84616"/>
                              <a:gd name="csY9" fmla="*/ 73460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84616" h="83637">
                                <a:moveTo>
                                  <a:pt x="84617" y="41819"/>
                                </a:moveTo>
                                <a:cubicBezTo>
                                  <a:pt x="84617" y="65796"/>
                                  <a:pt x="66899" y="83638"/>
                                  <a:pt x="42222" y="83638"/>
                                </a:cubicBezTo>
                                <a:cubicBezTo>
                                  <a:pt x="17545" y="83638"/>
                                  <a:pt x="0" y="65944"/>
                                  <a:pt x="0" y="41819"/>
                                </a:cubicBezTo>
                                <a:cubicBezTo>
                                  <a:pt x="0" y="17694"/>
                                  <a:pt x="18039" y="0"/>
                                  <a:pt x="42222" y="0"/>
                                </a:cubicBezTo>
                                <a:cubicBezTo>
                                  <a:pt x="66405" y="0"/>
                                  <a:pt x="84617" y="16831"/>
                                  <a:pt x="84617" y="41819"/>
                                </a:cubicBezTo>
                                <a:close/>
                                <a:moveTo>
                                  <a:pt x="42197" y="73460"/>
                                </a:moveTo>
                                <a:cubicBezTo>
                                  <a:pt x="60236" y="73460"/>
                                  <a:pt x="72328" y="60030"/>
                                  <a:pt x="72328" y="41844"/>
                                </a:cubicBezTo>
                                <a:cubicBezTo>
                                  <a:pt x="72328" y="23657"/>
                                  <a:pt x="60409" y="10227"/>
                                  <a:pt x="42025" y="10227"/>
                                </a:cubicBezTo>
                                <a:cubicBezTo>
                                  <a:pt x="24652" y="10227"/>
                                  <a:pt x="12215" y="23312"/>
                                  <a:pt x="12215" y="41844"/>
                                </a:cubicBezTo>
                                <a:cubicBezTo>
                                  <a:pt x="12215" y="60375"/>
                                  <a:pt x="24825" y="73460"/>
                                  <a:pt x="42173" y="73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96861425" name="Freihandform 96861425"/>
                        <wps:cNvSpPr/>
                        <wps:spPr>
                          <a:xfrm>
                            <a:off x="1934485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86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8E6369" id="Grafik 3" o:spid="_x0000_s1026" style="position:absolute;margin-left:-49.25pt;margin-top:6.4pt;width:224.35pt;height:44.05pt;z-index:251695616" coordsize="28493,55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">
              <v:shape id="Freihandform 1892391693" o:spid="_x0000_s1027" style="position:absolute;width:28493;height:3541;visibility:visible;mso-wrap-style:square;v-text-anchor:top" coordsize="2849302,354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" path="m1684263,81297r-38742,141918l1644953,223215,1601473,81297r-34548,l1522630,223215r-567,l1485023,81297r-38471,l1504789,278317r32327,l1582817,128315r568,l1629086,278317r33437,l1719946,81297r-35683,xm1386390,180780v1851,2883,3158,6210,3899,10030c1391029,194605,1391399,198548,1391399,202638r,75703l1424836,278341r,-79596c1424836,190785,1423997,183294,1422319,176344v-1653,-6949,-4417,-13036,-8217,-18211c1410302,152934,1405317,148843,1399197,145886v-6120,-2957,-13646,-4461,-22554,-4461c1366599,141425,1357962,143421,1350732,147414v-7255,3992,-13276,10251,-18113,18777c1325734,149681,1311817,141401,1290817,141401v-11154,,-20038,2464,-26602,7393c1257602,153722,1252839,159316,1249853,165625r-567,l1249286,144752r-31759,l1217527,278341r33437,l1250964,205423v,-4436,567,-8699,1678,-12790c1253752,188543,1255578,184920,1258071,181766v2517,-3155,5675,-5668,9476,-7516c1271347,172401,1276035,171465,1281637,171465v8168,,14016,2464,17545,7368c1302686,183762,1304463,190391,1304463,198745r,79596l1337900,278341r,-72351c1337900,201726,1338418,197513,1339430,193348v1012,-4189,2690,-7886,5009,-11139c1346759,178956,1349745,176344,1353348,174422v3627,-1947,8044,-2932,13251,-2932c1371806,171490,1375705,172328,1378839,174003v3158,1676,5675,3943,7526,6826m2191494,175088v5848,-5767,13794,-8625,23813,-8625c2225893,166463,2234160,169296,2240107,174940v5947,5668,9007,13405,9205,23238l2180760,198178v1307,-9635,4861,-17349,10734,-23090m2250447,275532v9648,-4091,18384,-10942,26182,-20602l2252643,236867v-4269,5175,-9229,9512,-14905,12938c2232063,253255,2225079,254955,2216714,254955v-9476,,-17546,-2785,-24258,-8354c2185769,241032,2181870,233245,2180760,223240r101989,l2282749,214048v,-11681,-1530,-22006,-4590,-31025c2275099,174028,2270830,166463,2265327,160326v-5478,-6111,-12067,-10793,-19791,-14046c2237837,143027,2229323,141401,2220045,141401v-10043,,-19519,1675,-28403,5027c2182734,149779,2175010,154486,2168495,160622v-6514,6136,-11647,13504,-15472,22129c2149223,191376,2147323,200987,2147323,211534v,10547,1900,20183,5700,28808c2156823,248967,2161981,256335,2168495,262471v6515,6112,14214,10843,23147,14194c2200550,280017,2210026,281668,2220045,281668v10586,,20704,-2045,30377,-6111m2079758,226566v-1777,4830,-4368,9094,-7798,12790c2068505,243077,2064384,246034,2059547,248252v-4836,2243,-10290,3352,-16434,3352c2036968,251604,2031490,250495,2026678,248252v-4837,-2218,-8958,-5175,-12388,-8896c2010835,235660,2008244,231372,2006468,226566v-1752,-4830,-2641,-9832,-2641,-15032c2003827,206335,2004716,201332,2006468,196502v1776,-4830,4367,-9093,7822,-12789c2017720,179991,2021866,177034,2026678,174816v4836,-2217,10315,-3351,16435,-3351c2049232,171465,2054735,172574,2059547,174816v4837,2218,8958,5175,12413,8897c2075390,187409,2077981,191672,2079758,196502v1752,4830,2640,9833,2640,15032c2082398,216734,2081510,221736,2079758,226566t34967,51751l2114725,67940r-33438,l2081287,161731r-838,c2078771,159513,2076648,157246,2074032,154905v-2615,-2316,-5774,-4510,-9475,-6530c2060830,146329,2056561,144678,2051725,143348v-4837,-1307,-10389,-1947,-16706,-1947c2025543,141401,2016807,143224,2008837,146847v-7971,3598,-14831,8576,-20482,14884c1982679,168040,1978262,175457,1975103,184008v-3158,8527,-4738,17718,-4738,27551c1970365,221391,1971846,230583,1974807,239110v2961,8551,7329,15968,13104,22277c1993660,267695,2000570,272649,2008664,276271v8069,3623,17323,5422,27736,5422c2045876,281693,2054686,279844,2062879,276123v8168,-3696,14658,-9635,19519,-17817l2082965,258306r,20035l2114725,278341r,-24xm1853225,175088v5848,-5767,13794,-8625,23813,-8625c1887624,166463,1895891,169296,1901838,174940v5947,5668,9007,13405,9205,23238l1842491,198178v1307,-9635,4861,-17349,10734,-23090m1853348,276641v8909,3351,18384,5002,28403,5002c1892337,281643,1902455,279598,1912128,275532v9649,-4091,18385,-10942,26182,-20602l1914325,236867v-4269,5175,-9230,9512,-14905,12938c1893744,253255,1886761,254955,1878395,254955v-9476,,-17545,-2785,-24257,-8354c1847450,241032,1843552,233245,1842441,223240r101989,l1944430,214048v,-11681,-1530,-22006,-4590,-31025c1936780,174028,1932511,166463,1927008,160326v-5478,-6111,-12067,-10793,-19790,-14046c1899519,143027,1891005,141401,1881727,141401v-10044,,-19520,1675,-28403,5027c1844415,149779,1836691,154486,1830177,160622v-6515,6136,-11648,13504,-15473,22129c1810904,191376,1809004,200987,1809004,211534v,10547,1900,20183,5700,28808c1818505,248967,1823662,256335,1830177,262471v6514,6112,14214,10843,23147,14194m2400926,185511v1579,3993,2541,8256,2936,12815c2404232,202860,2404430,207000,2404430,210721r,67620l2437867,278341r,-84328c2437867,187163,2437028,180558,2435350,174274v-1678,-6308,-4442,-11878,-8366,-16708c2423085,152736,2418027,148843,2411808,145886v-6218,-2957,-13794,-4461,-22727,-4461c2377952,141425,2369117,143890,2362603,148818v-6490,4929,-11327,10695,-14486,17398l2347550,166216r,-21439l2315791,144777r,133589l2349228,278366r,-72918c2349228,201012,2349795,196749,2350906,192658v1110,-4091,2912,-7713,5429,-10868c2358852,178636,2362010,176123,2365811,174274v3800,-1848,8488,-2784,14065,-2784c2385453,171490,2390191,172845,2393547,175531v3356,2686,5799,6013,7379,10005m2849302,173141r,-28389l2812534,144752r,-38664l2779072,106088r,38664l2751508,144752r,28389l2779072,173141r,61213c2779072,242141,2779689,249016,2780874,254930v1209,5939,3430,10917,6687,14909c2790818,273832,2795285,276789,2800936,278735v5676,1947,12955,2908,21864,2908c2826699,281643,2831214,281323,2836322,280658v5108,-641,9427,-1799,12956,-3475l2849278,249065v-2048,1504,-4837,2563,-8366,3204c2837383,252934,2834126,253255,2831165,253255v-7428,,-12388,-1947,-14905,-5865c2813743,243496,2812509,238198,2812509,231520r,-58429l2849278,173091r24,50xm1759527,119419v6120,,11302,-1897,15473,-5692c1779195,109932,1781268,105151,1781268,99385v,-5767,-2073,-10523,-6268,-14342c1770829,81248,1765672,79350,1759527,79350v-6144,,-11203,1996,-15176,5988c1740353,89330,1738355,94013,1738355,99385v,5372,1998,10079,5996,14071c1748349,117448,1753407,119444,1759527,119444t-16435,158873l1776529,278317r,-133589l1743092,144728r,133589xm660622,196502r86936,l747558,164787r-86936,l660622,113037r92241,l752863,81297r-127356,l625507,278317r35115,l660622,196502xm2716912,206384v-5404,-2883,-11204,-5003,-17422,-6407c2693271,198572,2687448,197241,2682068,195935v-5404,-1306,-9846,-2883,-13375,-4731c2665165,189356,2663412,186374,2663412,182308v,-5027,2123,-8625,6416,-10868c2674097,169223,2678465,168089,2682932,168089v10956,,19692,4559,26182,13652l2731397,161706v-5380,-7417,-12462,-12641,-21173,-15722c2701489,142929,2692679,141376,2683746,141376v-6687,,-13276,838,-19791,2514c2657441,145565,2651691,148178,2646682,151677v-5035,3524,-9057,8033,-12117,13504c2631505,170652,2629975,177108,2629975,184526v,8526,1752,15204,5281,20034c2638785,209390,2643227,213136,2648631,215822v5380,2686,11179,4633,17422,5841c2672271,222870,2678070,224176,2683474,225556v5380,1405,9846,3179,13375,5422c2700378,233220,2702130,236645,2702130,241278v,2612,-691,4855,-2073,6826c2698651,250051,2696849,251678,2694604,252984v-2221,1306,-4640,2218,-7255,2784c2684758,256335,2682241,256606,2679822,256606v-7057,,-13053,-1528,-17964,-4583c2656922,248967,2652332,245024,2648063,240194r-22307,20873c2632640,268854,2640438,274226,2649174,277208v8711,2957,18285,4435,28699,4435c2684758,281643,2691618,280904,2698503,279425v6860,-1478,13054,-3893,18532,-7245c2722513,268854,2726980,264443,2730410,258972v3430,-5471,5157,-12198,5157,-20183c2735567,230090,2733790,223215,2730262,218213v-3529,-5028,-7995,-8946,-13375,-11829m1014215,141401v-8908,,-16805,2144,-23690,6407c983640,152071,978360,158109,974633,165896r-567,l974066,144752r-33437,l940629,278341r33437,l974066,206828v,-1849,419,-4633,1258,-8354c976163,194777,977841,191056,980334,187335v2517,-3696,6144,-6999,10858,-9882c995929,174570,1002197,173141,1009995,173141v2591,,5256,246,7946,690c1020631,174299,1023370,174915,1026158,175654r,-32282c1024110,142805,1022112,142362,1020162,141968v-1949,-370,-3948,-567,-5996,-567m1099375,281643v11153,,19963,-2464,26478,-7368c1132343,269371,1137179,263555,1140363,256877r542,l1140905,278317r31784,l1172689,144728r-33437,l1139252,217646v,4435,-567,8723,-1678,12789c1136464,234526,1134638,238149,1132121,241303v-2493,3154,-5676,5668,-9452,7516c1118869,250667,1114181,251604,1108579,251604v-5947,,-10537,-1356,-13794,-4042c1091527,244876,1089109,241549,1087554,237533v-1579,-3993,-2566,-8256,-2936,-12790c1084248,220209,1084050,216069,1084050,212348r,-67620l1050613,144728r,84303c1050613,235906,1051452,242486,1053130,248794v1654,6309,4442,11928,8366,16831c1065395,270554,1070453,274448,1076672,277306v6218,2883,13794,4313,22703,4313m2503384,198178v1307,-9635,4861,-17349,10734,-23090c2519966,169321,2527912,166463,2537931,166463v10586,,18853,2833,24800,8477c2568678,180608,2571738,188345,2571936,198178r-68552,xm2587951,160326v-5478,-6111,-12067,-10793,-19791,-14046c2560461,143027,2551948,141401,2542669,141401v-10044,,-19519,1675,-28403,5027c2505358,149779,2497634,154486,2491119,160622v-6490,6136,-11647,13504,-15472,22129c2471847,191376,2469947,200987,2469947,211534v,10547,1900,20183,5700,28808c2479447,248967,2484605,256335,2491119,262471v6515,6112,14214,10843,23147,14194c2523174,280017,2532650,281668,2542669,281668v10586,,20704,-2045,30377,-6111c2582695,271466,2591430,264615,2599228,254955r-23986,-18063c2570973,242067,2566013,246404,2560338,249829v-5676,3450,-12684,5151,-21025,5151c2529837,254980,2521768,252195,2515056,246626v-6688,-5570,-10587,-13357,-11697,-23362l2605348,223264r,-9191c2605348,202392,2603818,192066,2600758,183047v-3060,-8994,-7329,-16560,-12832,-22696m877555,226566v-1777,4830,-4368,9094,-7798,12790c866302,243077,862181,246034,857345,248252v-4837,2243,-10290,3352,-16435,3352c834766,251604,829287,250495,824475,248252v-4836,-2218,-8957,-5175,-12387,-8896c808633,235660,806042,231372,804265,226566v-1752,-4830,-2640,-9832,-2640,-15032c801625,206335,802513,201332,804265,196502v1777,-4830,4368,-9093,7823,-12789c815518,179991,819663,177034,824475,174816v4837,-2217,10315,-3351,16435,-3351c847030,171465,852533,172574,857345,174816v4836,2218,8957,5175,12412,8897c873187,187409,875778,191672,877555,196502v1752,4830,2640,9833,2640,15032c880195,216734,879307,221736,877555,226566t14905,-65968c885970,154486,878246,149755,869338,146403v-8909,-3351,-18385,-5027,-28428,-5027c830867,141376,821391,143052,812507,146403v-8908,3352,-16632,8058,-23147,14195c782846,166734,777713,174102,773888,182727v-3800,8625,-5700,18236,-5700,28783c768188,222057,770088,231692,773888,240317v3800,8625,8958,15993,15472,22130c795850,268558,803574,273289,812507,276641v8908,3351,18384,5002,28403,5002c850929,281643,860429,279992,869338,276641v8908,-3352,16632,-8058,23122,-14194c898974,256310,904132,248942,907932,240317v3800,-8625,5700,-18236,5700,-28807c913632,200938,911732,191352,907932,182727v-3800,-8625,-8982,-15993,-15472,-22129m268409,23830r-95918,c172737,126098,212566,227059,275886,294211v40051,42484,63987,59956,63987,59956l396852,278292v,,-15769,-12519,-20951,-17201c305548,197685,268656,113480,268409,23830t-172540,l,23830v888,91967,35041,190883,68503,247587c88812,305892,118251,341797,128739,354167r56978,-75875c136265,215847,105172,139429,98263,59094,96832,47191,95993,35683,95869,23830m456718,62396v-395,-1109,-667,-2243,-1111,-3327c455286,58108,455064,57122,454645,56186l440011,23854v-3405,10720,-10018,18088,-17742,18088c411115,41942,402083,26762,402083,8034v,-2736,247,-5373,592,-7935l402577,,361909,40611v-22455,22425,-22455,58798,,81223c384365,144259,420788,144259,443244,121834v15917,-15894,20309,-38714,13671,-58699c456866,62889,456742,62618,456693,62371e" fillcolor="white [3214]" stroked="f" strokeweight=".0685mm">
                <v:stroke joinstyle="miter"/>
                <v:path arrowok="t" o:connecttype="custom" o:connectlocs="1684263,81297;1645521,223215;1644953,223215;1601473,81297;1566925,81297;1522630,223215;1522063,223215;1485023,81297;1446552,81297;1504789,278317;1537116,278317;1582817,128315;1583385,128315;1629086,278317;1662523,278317;1719946,81297;1684263,81297;1386390,180780;1390289,190810;1391399,202638;1391399,278341;1424836,278341;1424836,198745;1422319,176344;1414102,158133;1399197,145886;1376643,141425;1350732,147414;1332619,166191;1290817,141401;1264215,148794;1249853,165625;1249286,165625;1249286,144752;1217527,144752;1217527,278341;1250964,278341;1250964,205423;1252642,192633;1258071,181766;1267547,174250;1281637,171465;1299182,178833;1304463,198745;1304463,278341;1337900,278341;1337900,205990;1339430,193348;1344439,182209;1353348,174422;1366599,171490;1378839,174003;1386365,180829;2191494,175088;2215307,166463;2240107,174940;2249312,198178;2180760,198178;2191494,175088;2250447,275532;2276629,254930;2252643,236867;2237738,249805;2216714,254955;2192456,246601;2180760,223240;2282749,223240;2282749,214048;2278159,183023;2265327,160326;2245536,146280;2220045,141401;2191642,146428;2168495,160622;2153023,182751;2147323,211534;2153023,240342;2168495,262471;2191642,276665;2220045,281668;2250422,275557;2079758,226566;2071960,239356;2059547,248252;2043113,251604;2026678,248252;2014290,239356;2006468,226566;2003827,211534;2006468,196502;2014290,183713;2026678,174816;2043113,171465;2059547,174816;2071960,183713;2079758,196502;2082398,211534;2079758,226566;2114725,278317;2114725,67940;2081287,67940;2081287,161731;2080449,161731;2074032,154905;2064557,148375;2051725,143348;2035019,141401;2008837,146847;1988355,161731;1975103,184008;1970365,211559;1974807,239110;1987911,261387;2008664,276271;2036400,281693;2062879,276123;2082398,258306;2082965,258306;2082965,278341;2114725,278341;1853225,175088;1877038,166463;1901838,174940;1911043,198178;1842491,198178;1853225,175088;1853348,276641;1881751,281643;1912128,275532;1938310,254930;1914325,236867;1899420,249805;1878395,254955;1854138,246601;1842441,223240;1944430,223240;1944430,214048;1939840,183023;1927008,160326;1907218,146280;1881727,141401;1853324,146428;1830177,160622;1814704,182751;1809004,211534;1814704,240342;1830177,262471;1853324,276665;2400926,185511;2403862,198326;2404430,210721;2404430,278341;2437867,278341;2437867,194013;2435350,174274;2426984,157566;2411808,145886;2389081,141425;2362603,148818;2348117,166216;2347550,166216;2347550,144777;2315791,144777;2315791,278366;2349228,278366;2349228,205448;2350906,192658;2356335,181790;2365811,174274;2379876,171490;2393547,175531;2400926,185536;2849302,173141;2849302,144752;2812534,144752;2812534,106088;2779072,106088;2779072,144752;2751508,144752;2751508,173141;2779072,173141;2779072,234354;2780874,254930;2787561,269839;2800936,278735;2822800,281643;2836322,280658;2849278,277183;2849278,249065;2840912,252269;2831165,253255;2816260,247390;2812509,231520;2812509,173091;2849278,173091;1759527,119419;1775000,113727;1781268,99385;1775000,85043;1759527,79350;1744351,85338;1738355,99385;1744351,113456;1759527,119444;1743092,278317;1776529,278317;1776529,144728;1743092,144728;1743092,278317;660622,196502;747558,196502;747558,164787;660622,164787;660622,113037;752863,113037;752863,81297;625507,81297;625507,278317;660622,278317;660622,196502;2716912,206384;2699490,199977;2682068,195935;2668693,191204;2663412,182308;2669828,171440;2682932,168089;2709114,181741;2731397,161706;2710224,145984;2683746,141376;2663955,143890;2646682,151677;2634565,165181;2629975,184526;2635256,204560;2648631,215822;2666053,221663;2683474,225556;2696849,230978;2702130,241278;2700057,248104;2694604,252984;2687349,255768;2679822,256606;2661858,252023;2648063,240194;2625756,261067;2649174,277208;2677873,281643;2698503,279425;2717035,272180;2730410,258972;2735567,238789;2730262,218213;2716887,206384;1014215,141401;990525,147808;974633,165896;974066,165896;974066,144752;940629,144752;940629,278341;974066,278341;974066,206828;975324,198474;980334,187335;991192,177453;1009995,173141;1017941,173831;1026158,175654;1026158,143372;1020162,141968;1014166,141401;1099375,281643;1125853,274275;1140363,256877;1140905,256877;1140905,278317;1172689,278317;1172689,144728;1139252,144728;1139252,217646;1137574,230435;1132121,241303;1122669,248819;1108579,251604;1094785,247562;1087554,237533;1084618,224743;1084050,212348;1084050,144728;1050613,144728;1050613,229031;1053130,248794;1061496,265625;1076672,277306;1099375,281619;2503384,198178;2514118,175088;2537931,166463;2562731,174940;2571936,198178;2503384,198178;2587951,160326;2568160,146280;2542669,141401;2514266,146428;2491119,160622;2475647,182751;2469947,211534;2475647,240342;2491119,262471;2514266,276665;2542669,281668;2573046,275557;2599228,254955;2575242,236892;2560338,249829;2539313,254980;2515056,246626;2503359,223264;2605348,223264;2605348,214073;2600758,183047;2587926,160351;877555,226566;869757,239356;857345,248252;840910,251604;824475,248252;812088,239356;804265,226566;801625,211534;804265,196502;812088,183713;824475,174816;840910,171465;857345,174816;869757,183713;877555,196502;880195,211534;877555,226566;892460,160598;869338,146403;840910,141376;812507,146403;789360,160598;773888,182727;768188,211510;773888,240317;789360,262447;812507,276641;840910,281643;869338,276641;892460,262447;907932,240317;913632,211510;907932,182727;892460,160598;268409,23830;172491,23830;275886,294211;339873,354167;396852,278292;375901,261091;268409,23830;95869,23830;0,23830;68503,271417;128739,354167;185717,278292;98263,59094;95869,23830;456718,62396;455607,59069;454645,56186;440011,23854;422269,41942;402083,8034;402675,99;402577,0;361909,40611;361909,121834;443244,121834;456915,63135;456693,6237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group id="_x0000_s1028" style="position:absolute;left:6256;top:3956;width:13780;height:1642" coordorigin="6256,3956" coordsize="13779,16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">
                <v:shape id="Freihandform 826188394" o:spid="_x0000_s1029" style="position:absolute;left:6256;top:3986;width:1025;height:1204;visibility:visible;mso-wrap-style:square;v-text-anchor:top" coordsize="102507,120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" path="m15324,l51254,56802,87183,r15324,l57373,68532r,51848l45109,120380r,-51848l,,15324,xe" fillcolor="white [3214]" stroked="f" strokeweight=".0685mm">
                  <v:stroke joinstyle="miter"/>
                  <v:path arrowok="t" o:connecttype="custom" o:connectlocs="15324,0;51254,56802;87183,0;102507,0;57373,68532;57373,120380;45109,120380;45109,68532;0,0;15324,0" o:connectangles="0,0,0,0,0,0,0,0,0,0"/>
                </v:shape>
                <v:shape id="Freihandform 1346401525" o:spid="_x0000_s1030" style="position:absolute;left:7203;top:4374;width:846;height:836;visibility:visible;mso-wrap-style:square;v-text-anchor:top" coordsize="84616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" path="m84617,41819v,23977,-17718,41819,-42395,41819c17545,83638,,65944,,41819,,17694,18039,,42222,,66405,,84617,16831,84617,41819xm42222,73460v18039,,30130,-13430,30130,-31616c72352,23657,60433,10227,42049,10227v-17372,,-29809,13085,-29809,31617c12240,60375,24850,73460,42197,73460r25,xe" fillcolor="white [3214]" stroked="f" strokeweight=".0685mm">
                  <v:stroke joinstyle="miter"/>
                  <v:path arrowok="t" o:connecttype="custom" o:connectlocs="84617,41819;42222,83638;0,41819;42222,0;84617,41819;42222,73460;72352,41844;42049,10227;12240,41844;42197,73460" o:connectangles="0,0,0,0,0,0,0,0,0,0"/>
                </v:shape>
                <v:shape id="Freihandform 1726609573" o:spid="_x0000_s1031" style="position:absolute;left:8259;top:4395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" path="m25,l11253,r,44899c11253,63086,17545,71415,32697,71415v12610,,24356,-10720,24356,-29916l57053,,68281,r,62741c68281,64269,68972,77871,69120,79572r-11574,c57201,77354,57028,75333,57028,73115r,-6284l56683,66831c51402,75678,40347,81617,29958,81617,9353,81617,,69542,,51183l,,25,xe" fillcolor="white [3214]" stroked="f" strokeweight=".0685mm">
                  <v:stroke joinstyle="miter"/>
                  <v:path arrowok="t" o:connecttype="custom" o:connectlocs="25,0;11253,0;11253,44899;32697,71415;57053,41499;57053,0;68281,0;68281,62741;69120,79572;57546,79572;57028,73115;57028,66831;56683,66831;29958,81617;0,51183;0,0" o:connectangles="0,0,0,0,0,0,0,0,0,0,0,0,0,0,0,0"/>
                </v:shape>
                <v:shape id="Freihandform 538397311" o:spid="_x0000_s1032" style="position:absolute;left:9200;top:4374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" path="m,2045r11573,c12092,6284,12092,9192,12092,14786r345,c17372,6111,28452,,39162,,58903,,69120,11213,69120,30434r,51183l57892,81617r,-44899c57892,18852,51599,10202,36941,10202v-11080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  <v:shape id="Freihandform 1020476085" o:spid="_x0000_s1033" style="position:absolute;left:10106;top:4374;width:830;height:1224;visibility:visible;mso-wrap-style:square;v-text-anchor:top" coordsize="82963,122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" path="m40569,25v12782,,23837,5446,30648,15130l71735,15155r,-13085l82963,2070r,79572c82963,106630,68330,122450,40223,122450v-15842,,-28107,-5101,-38323,-15993l10241,97610v6638,8847,17545,14614,30648,14614c60804,112224,71711,100494,71711,81617r,-14958l71365,66659c64727,76689,54338,81617,41556,81617,18063,81617,,63431,,41154,,18876,17372,,40519,r50,25xm12289,40833v,16486,12931,30607,29637,30607c58632,71440,72056,58675,72056,41844,72056,24002,60310,10227,41753,10227v-16015,,-29464,13775,-29464,30606xe" fillcolor="white [3214]" stroked="f" strokeweight=".0685mm">
                  <v:stroke joinstyle="miter"/>
                  <v:path arrowok="t" o:connecttype="custom" o:connectlocs="40569,25;71217,15155;71735,15155;71735,2070;82963,2070;82963,81642;40223,122450;1900,106457;10241,97610;40889,112224;71711,81617;71711,66659;71365,66659;41556,81617;0,41154;40519,0;12289,40833;41926,71440;72056,41844;41753,10227;12289,40833" o:connectangles="0,0,0,0,0,0,0,0,0,0,0,0,0,0,0,0,0,0,0,0,0"/>
                </v:shape>
                <v:shape id="Freihandform 2097787899" o:spid="_x0000_s1034" style="position:absolute;left:11695;top:3956;width:1085;height:1265;visibility:visible;mso-wrap-style:square;v-text-anchor:top" coordsize="108454,1265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" path="m106431,16166r-9205,9019c88886,16338,77633,11237,62827,11237v-29119,,-49551,22622,-49551,52021c13276,92657,33708,115279,62827,115279v12437,,24356,-3228,33363,-8501l96190,66486r-28773,l67417,55274r41037,l108454,114269v-13794,8157,-30821,12247,-45627,12247c26552,126516,,99138,,63258,,27378,26725,,62827,v19075,,32869,5446,43579,16141l106431,16166xe" fillcolor="white [3214]" stroked="f" strokeweight=".0685mm">
                  <v:stroke joinstyle="miter"/>
                  <v:path arrowok="t" o:connecttype="custom" o:connectlocs="106431,16166;97226,25185;62827,11237;13276,63258;62827,115279;96190,106778;96190,66486;67417,66486;67417,55274;108454,55274;108454,114269;62827,126516;0,63258;62827,0;106406,16141" o:connectangles="0,0,0,0,0,0,0,0,0,0,0,0,0,0,0"/>
                </v:shape>
                <v:shape id="Freihandform 447095377" o:spid="_x0000_s1035" style="position:absolute;left:13019;top:4374;width:783;height:836;visibility:visible;mso-wrap-style:square;v-text-anchor:top" coordsize="78324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" path="m78324,41474r,3401l11919,44875v1702,16658,14140,28561,29291,28561c51426,73436,61297,68335,66751,59660r8686,7147c66084,78537,54313,83638,41210,83638,17200,83638,,65451,,41819,,18186,17718,,40001,,62284,,78324,14613,78324,41499r,-25xm40174,10202v-13622,,-27589,11385,-27934,25506l66035,35708c66035,20232,55819,10202,40149,10202r25,xe" fillcolor="white [3214]" stroked="f" strokeweight=".0685mm">
                  <v:stroke joinstyle="miter"/>
                  <v:path arrowok="t" o:connecttype="custom" o:connectlocs="78324,41474;78324,44875;11919,44875;41210,73436;66751,59660;75437,66807;41210,83638;0,41819;40001,0;78324,41499;40174,10202;12240,35708;66035,35708;40149,10202" o:connectangles="0,0,0,0,0,0,0,0,0,0,0,0,0,0"/>
                </v:shape>
                <v:shape id="Freihandform 1371912356" o:spid="_x0000_s1036" style="position:absolute;left:14005;top:4374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" path="m,2045r11573,c12092,6284,12092,9192,12092,14786r345,c17372,6111,28452,,39162,,58903,,69120,11213,69120,30434r,51183l57892,81617r,-44899c57892,18852,51599,10202,36941,10202v-11055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  <v:shape id="Freihandform 2078191989" o:spid="_x0000_s1037" style="position:absolute;left:14915;top:4374;width:784;height:836;visibility:visible;mso-wrap-style:square;v-text-anchor:top" coordsize="78324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" path="m78324,41474r,3401l11919,44875v1702,16658,14140,28561,29291,28561c51426,73436,61297,68335,66751,59660r8686,7147c66084,78537,54314,83638,41210,83638,17200,83638,,65451,,41819,,18186,17718,,40001,,62284,,78299,14613,78299,41499r25,-25xm40198,10202v-13621,,-27588,11385,-27934,25506l66060,35708c66060,20232,55844,10202,40174,10202r24,xe" fillcolor="white [3214]" stroked="f" strokeweight=".0685mm">
                  <v:stroke joinstyle="miter"/>
                  <v:path arrowok="t" o:connecttype="custom" o:connectlocs="78324,41474;78324,44875;11919,44875;41210,73436;66751,59660;75437,66807;41210,83638;0,41819;40001,0;78299,41499;40198,10202;12264,35708;66060,35708;40174,10202" o:connectangles="0,0,0,0,0,0,0,0,0,0,0,0,0,0"/>
                </v:shape>
                <v:shape id="Freihandform 1883129473" o:spid="_x0000_s1038" style="position:absolute;left:15908;top:4374;width:453;height:816;visibility:visible;mso-wrap-style:square;v-text-anchor:top" coordsize="45306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" path="m45282,1010l43061,12075v-1530,-690,-3578,-862,-6293,-862c21444,11213,11919,23460,11919,37408r,44209l691,81617r,-55249c691,14810,173,12248,,2045r11080,l11080,16831r345,c15694,6111,24874,,36966,v3232,,5799,345,8341,1010l45282,1010xe" fillcolor="white [3214]" stroked="f" strokeweight=".0685mm">
                  <v:stroke joinstyle="miter"/>
                  <v:path arrowok="t" o:connecttype="custom" o:connectlocs="45282,1010;43061,12075;36768,11213;11919,37408;11919,81617;691,81617;691,26368;0,2045;11080,2045;11080,16831;11425,16831;36966,0;45307,1010" o:connectangles="0,0,0,0,0,0,0,0,0,0,0,0,0"/>
                </v:shape>
                <v:shape id="Freihandform 613736706" o:spid="_x0000_s1039" style="position:absolute;left:16457;top:4374;width:678;height:836;visibility:visible;mso-wrap-style:square;v-text-anchor:top" coordsize="67762,836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" path="m,60375c,42016,13967,32824,50069,32824r5108,l55177,31124v,-14465,-6638,-20922,-20432,-20922c25220,10202,17200,13430,10389,19542l3578,11558c11080,3894,22308,,37114,,55325,,66405,11213,66405,27723r,36891c66405,67497,66923,75506,67762,81617r-10907,c56164,78044,55844,73633,55844,68704r-346,c48860,79079,40174,83663,27416,83663,11573,83663,,74471,,60375xm12240,58847v,9019,7649,14613,18729,14613c45455,73460,55153,64614,55153,46255r,-4264l47330,41991v-21271,,-35066,5447,-35066,16832l12240,58847xe" fillcolor="white [3214]" stroked="f" strokeweight=".0685mm">
                  <v:stroke joinstyle="miter"/>
                  <v:path arrowok="t" o:connecttype="custom" o:connectlocs="0,60375;50069,32824;55177,32824;55177,31124;34745,10202;10389,19542;3578,11558;37114,0;66405,27723;66405,64614;67762,81617;56855,81617;55844,68704;55498,68704;27416,83663;0,60375;12240,58847;30969,73460;55153,46255;55153,41991;47330,41991;12264,58823" o:connectangles="0,0,0,0,0,0,0,0,0,0,0,0,0,0,0,0,0,0,0,0,0,0"/>
                </v:shape>
                <v:shape id="Freihandform 551984279" o:spid="_x0000_s1040" style="position:absolute;left:17272;top:4170;width:518;height:1041;visibility:visible;mso-wrap-style:square;v-text-anchor:top" coordsize="51747,1040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" path="m,32652l,22450r16854,l16854,,28082,r,22450l51081,22450r,10202l28082,32652r,47610c28082,88936,30797,93865,39656,93865v3923,,8168,-1183,11573,-3056l51747,101184v-4269,1872,-9698,2883,-15151,2883c24158,104067,16854,96403,16854,83490r,-50838l,32652xe" fillcolor="white [3214]" stroked="f" strokeweight=".0685mm">
                  <v:stroke joinstyle="miter"/>
                  <v:path arrowok="t" o:connecttype="custom" o:connectlocs="0,32652;0,22450;16854,22450;16854,0;28082,0;28082,22450;51081,22450;51081,32652;28082,32652;28082,80262;39656,93865;51229,90809;51747,101184;36596,104067;16854,83490;16854,32652;0,32652" o:connectangles="0,0,0,0,0,0,0,0,0,0,0,0,0,0,0,0,0"/>
                </v:shape>
                <v:shape id="Freihandform 927513514" o:spid="_x0000_s1041" style="position:absolute;left:17937;top:4007;width:163;height:1183;visibility:visible;mso-wrap-style:square;v-text-anchor:top" coordsize="16336,118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" path="m16336,8157v,4583,-3924,8157,-8168,8157c3924,16314,,12740,,8157,,3573,4096,,8168,v4072,,8168,3918,8168,8157xm13794,118335r-11228,l2566,38763r11228,l13794,118335xe" fillcolor="white [3214]" stroked="f" strokeweight=".0685mm">
                  <v:stroke joinstyle="miter"/>
                  <v:path arrowok="t" o:connecttype="custom" o:connectlocs="16336,8157;8168,16314;0,8157;8168,0;16336,8157;13794,118335;2566,118335;2566,38763;13794,38763;13794,118335" o:connectangles="0,0,0,0,0,0,0,0,0,0"/>
                </v:shape>
                <v:shape id="Freihandform 1537601011" o:spid="_x0000_s1042" style="position:absolute;left:18295;top:4374;width:846;height:836;visibility:visible;mso-wrap-style:square;v-text-anchor:top" coordsize="84616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" path="m84617,41819v,23977,-17718,41819,-42395,41819c17545,83638,,65944,,41819,,17694,18039,,42222,,66405,,84617,16831,84617,41819xm42197,73460v18039,,30131,-13430,30131,-31616c72328,23657,60409,10227,42025,10227v-17373,,-29810,13085,-29810,31617c12215,60375,24825,73460,42173,73460r24,xe" fillcolor="white [3214]" stroked="f" strokeweight=".0685mm">
                  <v:stroke joinstyle="miter"/>
                  <v:path arrowok="t" o:connecttype="custom" o:connectlocs="84617,41819;42222,83638;0,41819;42222,0;84617,41819;42197,73460;72328,41844;42025,10227;12215,41844;42173,73460" o:connectangles="0,0,0,0,0,0,0,0,0,0"/>
                </v:shape>
                <v:shape id="Freihandform 96861425" o:spid="_x0000_s1043" style="position:absolute;left:19344;top:4374;width:692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" path="m,2045r11573,c12092,6284,12092,9192,12092,14786r345,c17372,6111,28452,,39162,,58903,,69120,11213,69120,30434r,51183l57892,81617r,-44899c57892,18852,51599,10202,36941,10202v-11055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</v:group>
            </v:group>
          </w:pict>
        </mc:Fallback>
      </mc:AlternateContent>
    </w:r>
    <w:r>
      <w:tab/>
    </w:r>
  </w:p>
  <w:p w14:paraId="0095BFD7" w14:textId="6F1439D9" w:rsidR="0095386A" w:rsidRPr="00B84F79" w:rsidRDefault="0095386A" w:rsidP="00B84F79">
    <w:pPr>
      <w:pStyle w:val="Fuzeile"/>
      <w:rPr>
        <w:szCs w:val="1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59680" w14:textId="77777777" w:rsidR="00D7757E" w:rsidRPr="00E80E96" w:rsidRDefault="00D7757E" w:rsidP="004155DE">
    <w:pPr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</w:pP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begin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instrText xml:space="preserve"> STYLEREF  "Thesis Section" \n </w:instrTex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separate"/>
    </w:r>
    <w:r>
      <w:rPr>
        <w:rFonts w:asciiTheme="majorHAnsi" w:hAnsiTheme="majorHAnsi" w:cstheme="majorHAnsi"/>
        <w:b/>
        <w:bCs/>
        <w:smallCaps/>
        <w:noProof/>
        <w:color w:val="004D6C" w:themeColor="accent3"/>
        <w:spacing w:val="20"/>
        <w:sz w:val="20"/>
      </w:rPr>
      <w:t>Fehler! Verwenden Sie die Registerkarte 'Start', um Thesis Section dem Text zuzuweisen, der hier angezeigt werden soll.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end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t xml:space="preserve">  |  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begin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instrText xml:space="preserve"> STYLEREF  "Thesis Section"  \* MERGEFORMAT </w:instrTex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separate"/>
    </w:r>
    <w:r>
      <w:rPr>
        <w:rFonts w:asciiTheme="majorHAnsi" w:hAnsiTheme="majorHAnsi" w:cstheme="majorHAnsi"/>
        <w:b/>
        <w:bCs/>
        <w:smallCaps/>
        <w:noProof/>
        <w:color w:val="004D6C" w:themeColor="accent3"/>
        <w:spacing w:val="20"/>
        <w:sz w:val="20"/>
      </w:rPr>
      <w:t>Fehler! Verwenden Sie die Registerkarte 'Start', um Thesis Section dem Text zuzuweisen, der hier angezeigt werden soll.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245DB" w14:textId="3E463D69" w:rsidR="00D7757E" w:rsidRPr="00E80E96" w:rsidRDefault="00D132A5" w:rsidP="00B067F7">
    <w:pPr>
      <w:pStyle w:val="Fuzeile"/>
    </w:pPr>
    <w:r>
      <mc:AlternateContent>
        <mc:Choice Requires="wpg">
          <w:drawing>
            <wp:anchor distT="0" distB="0" distL="114300" distR="114300" simplePos="0" relativeHeight="251687424" behindDoc="0" locked="0" layoutInCell="1" allowOverlap="1" wp14:anchorId="53E8443D" wp14:editId="14A63966">
              <wp:simplePos x="0" y="0"/>
              <wp:positionH relativeFrom="page">
                <wp:posOffset>6688455</wp:posOffset>
              </wp:positionH>
              <wp:positionV relativeFrom="page">
                <wp:posOffset>581025</wp:posOffset>
              </wp:positionV>
              <wp:extent cx="460800" cy="352800"/>
              <wp:effectExtent l="0" t="0" r="0" b="3175"/>
              <wp:wrapNone/>
              <wp:docPr id="1916179862" name="Grafik 1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800" cy="352800"/>
                        <a:chOff x="0" y="0"/>
                        <a:chExt cx="461216" cy="353731"/>
                      </a:xfrm>
                      <a:solidFill>
                        <a:srgbClr val="640E72"/>
                      </a:solidFill>
                    </wpg:grpSpPr>
                    <wps:wsp>
                      <wps:cNvPr id="210466212" name="Freihandform 210466212"/>
                      <wps:cNvSpPr/>
                      <wps:spPr>
                        <a:xfrm>
                          <a:off x="172960" y="23767"/>
                          <a:ext cx="224987" cy="329963"/>
                        </a:xfrm>
                        <a:custGeom>
                          <a:avLst/>
                          <a:gdLst>
                            <a:gd name="csX0" fmla="*/ 96182 w 224987"/>
                            <a:gd name="csY0" fmla="*/ 0 h 329963"/>
                            <a:gd name="csX1" fmla="*/ 0 w 224987"/>
                            <a:gd name="csY1" fmla="*/ 0 h 329963"/>
                            <a:gd name="csX2" fmla="*/ 103675 w 224987"/>
                            <a:gd name="csY2" fmla="*/ 270080 h 329963"/>
                            <a:gd name="csX3" fmla="*/ 167838 w 224987"/>
                            <a:gd name="csY3" fmla="*/ 329964 h 329963"/>
                            <a:gd name="csX4" fmla="*/ 224987 w 224987"/>
                            <a:gd name="csY4" fmla="*/ 254193 h 329963"/>
                            <a:gd name="csX5" fmla="*/ 203969 w 224987"/>
                            <a:gd name="csY5" fmla="*/ 237001 h 329963"/>
                            <a:gd name="csX6" fmla="*/ 96182 w 224987"/>
                            <a:gd name="csY6" fmla="*/ 0 h 329963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</a:cxnLst>
                          <a:rect l="l" t="t" r="r" b="b"/>
                          <a:pathLst>
                            <a:path w="224987" h="329963">
                              <a:moveTo>
                                <a:pt x="96182" y="0"/>
                              </a:moveTo>
                              <a:lnTo>
                                <a:pt x="0" y="0"/>
                              </a:lnTo>
                              <a:cubicBezTo>
                                <a:pt x="252" y="102149"/>
                                <a:pt x="40193" y="202993"/>
                                <a:pt x="103675" y="270080"/>
                              </a:cubicBezTo>
                              <a:cubicBezTo>
                                <a:pt x="143843" y="312520"/>
                                <a:pt x="167838" y="329964"/>
                                <a:pt x="167838" y="329964"/>
                              </a:cubicBezTo>
                              <a:lnTo>
                                <a:pt x="224987" y="254193"/>
                              </a:lnTo>
                              <a:cubicBezTo>
                                <a:pt x="224987" y="254193"/>
                                <a:pt x="209167" y="241694"/>
                                <a:pt x="203969" y="237001"/>
                              </a:cubicBezTo>
                              <a:cubicBezTo>
                                <a:pt x="133423" y="173678"/>
                                <a:pt x="96409" y="89575"/>
                                <a:pt x="96182" y="0"/>
                              </a:cubicBezTo>
                            </a:path>
                          </a:pathLst>
                        </a:custGeom>
                        <a:solidFill>
                          <a:srgbClr val="640E72"/>
                        </a:solidFill>
                        <a:ln w="2498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452187493" name="Freihandform 452187493"/>
                      <wps:cNvSpPr/>
                      <wps:spPr>
                        <a:xfrm>
                          <a:off x="0" y="23767"/>
                          <a:ext cx="186231" cy="329938"/>
                        </a:xfrm>
                        <a:custGeom>
                          <a:avLst/>
                          <a:gdLst>
                            <a:gd name="csX0" fmla="*/ 96131 w 186231"/>
                            <a:gd name="csY0" fmla="*/ 0 h 329938"/>
                            <a:gd name="csX1" fmla="*/ 0 w 186231"/>
                            <a:gd name="csY1" fmla="*/ 0 h 329938"/>
                            <a:gd name="csX2" fmla="*/ 68679 w 186231"/>
                            <a:gd name="csY2" fmla="*/ 247291 h 329938"/>
                            <a:gd name="csX3" fmla="*/ 129083 w 186231"/>
                            <a:gd name="csY3" fmla="*/ 329939 h 329938"/>
                            <a:gd name="csX4" fmla="*/ 186232 w 186231"/>
                            <a:gd name="csY4" fmla="*/ 254168 h 329938"/>
                            <a:gd name="csX5" fmla="*/ 98528 w 186231"/>
                            <a:gd name="csY5" fmla="*/ 35213 h 329938"/>
                            <a:gd name="csX6" fmla="*/ 96131 w 186231"/>
                            <a:gd name="csY6" fmla="*/ 0 h 329938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</a:cxnLst>
                          <a:rect l="l" t="t" r="r" b="b"/>
                          <a:pathLst>
                            <a:path w="186231" h="329938">
                              <a:moveTo>
                                <a:pt x="96131" y="0"/>
                              </a:moveTo>
                              <a:lnTo>
                                <a:pt x="0" y="0"/>
                              </a:lnTo>
                              <a:cubicBezTo>
                                <a:pt x="883" y="91859"/>
                                <a:pt x="35147" y="190645"/>
                                <a:pt x="68679" y="247291"/>
                              </a:cubicBezTo>
                              <a:cubicBezTo>
                                <a:pt x="89066" y="281725"/>
                                <a:pt x="118587" y="317590"/>
                                <a:pt x="129083" y="329939"/>
                              </a:cubicBezTo>
                              <a:lnTo>
                                <a:pt x="186232" y="254168"/>
                              </a:lnTo>
                              <a:cubicBezTo>
                                <a:pt x="136627" y="191799"/>
                                <a:pt x="105467" y="115476"/>
                                <a:pt x="98528" y="35213"/>
                              </a:cubicBezTo>
                              <a:cubicBezTo>
                                <a:pt x="97090" y="23316"/>
                                <a:pt x="96257" y="11846"/>
                                <a:pt x="96131" y="0"/>
                              </a:cubicBezTo>
                            </a:path>
                          </a:pathLst>
                        </a:custGeom>
                        <a:solidFill>
                          <a:srgbClr val="640E72"/>
                        </a:solidFill>
                        <a:ln w="2498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79807270" name="Freihandform 79807270"/>
                      <wps:cNvSpPr/>
                      <wps:spPr>
                        <a:xfrm>
                          <a:off x="346046" y="0"/>
                          <a:ext cx="115169" cy="138509"/>
                        </a:xfrm>
                        <a:custGeom>
                          <a:avLst/>
                          <a:gdLst>
                            <a:gd name="csX0" fmla="*/ 111926 w 115169"/>
                            <a:gd name="csY0" fmla="*/ 62293 h 138509"/>
                            <a:gd name="csX1" fmla="*/ 110790 w 115169"/>
                            <a:gd name="csY1" fmla="*/ 58980 h 138509"/>
                            <a:gd name="csX2" fmla="*/ 109832 w 115169"/>
                            <a:gd name="csY2" fmla="*/ 56094 h 138509"/>
                            <a:gd name="csX3" fmla="*/ 95172 w 115169"/>
                            <a:gd name="csY3" fmla="*/ 23818 h 138509"/>
                            <a:gd name="csX4" fmla="*/ 77384 w 115169"/>
                            <a:gd name="csY4" fmla="*/ 41863 h 138509"/>
                            <a:gd name="csX5" fmla="*/ 57149 w 115169"/>
                            <a:gd name="csY5" fmla="*/ 8006 h 138509"/>
                            <a:gd name="csX6" fmla="*/ 57754 w 115169"/>
                            <a:gd name="csY6" fmla="*/ 100 h 138509"/>
                            <a:gd name="csX7" fmla="*/ 57653 w 115169"/>
                            <a:gd name="csY7" fmla="*/ 0 h 138509"/>
                            <a:gd name="csX8" fmla="*/ 16880 w 115169"/>
                            <a:gd name="csY8" fmla="*/ 40558 h 138509"/>
                            <a:gd name="csX9" fmla="*/ 16880 w 115169"/>
                            <a:gd name="csY9" fmla="*/ 121700 h 138509"/>
                            <a:gd name="csX10" fmla="*/ 98452 w 115169"/>
                            <a:gd name="csY10" fmla="*/ 121700 h 138509"/>
                            <a:gd name="csX11" fmla="*/ 112178 w 115169"/>
                            <a:gd name="csY11" fmla="*/ 63071 h 138509"/>
                            <a:gd name="csX12" fmla="*/ 111951 w 115169"/>
                            <a:gd name="csY12" fmla="*/ 62293 h 138509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</a:cxnLst>
                          <a:rect l="l" t="t" r="r" b="b"/>
                          <a:pathLst>
                            <a:path w="115169" h="138509">
                              <a:moveTo>
                                <a:pt x="111926" y="62293"/>
                              </a:moveTo>
                              <a:cubicBezTo>
                                <a:pt x="111547" y="61189"/>
                                <a:pt x="111270" y="60060"/>
                                <a:pt x="110790" y="58980"/>
                              </a:cubicBezTo>
                              <a:cubicBezTo>
                                <a:pt x="110462" y="58027"/>
                                <a:pt x="110261" y="57048"/>
                                <a:pt x="109832" y="56094"/>
                              </a:cubicBezTo>
                              <a:lnTo>
                                <a:pt x="95172" y="23818"/>
                              </a:lnTo>
                              <a:cubicBezTo>
                                <a:pt x="91766" y="34510"/>
                                <a:pt x="85130" y="41863"/>
                                <a:pt x="77384" y="41863"/>
                              </a:cubicBezTo>
                              <a:cubicBezTo>
                                <a:pt x="66207" y="41863"/>
                                <a:pt x="57149" y="26704"/>
                                <a:pt x="57149" y="8006"/>
                              </a:cubicBezTo>
                              <a:cubicBezTo>
                                <a:pt x="57149" y="5271"/>
                                <a:pt x="57401" y="2635"/>
                                <a:pt x="57754" y="100"/>
                              </a:cubicBezTo>
                              <a:lnTo>
                                <a:pt x="57653" y="0"/>
                              </a:lnTo>
                              <a:lnTo>
                                <a:pt x="16880" y="40558"/>
                              </a:lnTo>
                              <a:cubicBezTo>
                                <a:pt x="-5627" y="62971"/>
                                <a:pt x="-5627" y="99288"/>
                                <a:pt x="16880" y="121700"/>
                              </a:cubicBezTo>
                              <a:cubicBezTo>
                                <a:pt x="39411" y="144113"/>
                                <a:pt x="75921" y="144113"/>
                                <a:pt x="98452" y="121700"/>
                              </a:cubicBezTo>
                              <a:cubicBezTo>
                                <a:pt x="114424" y="105813"/>
                                <a:pt x="118839" y="83024"/>
                                <a:pt x="112178" y="63071"/>
                              </a:cubicBezTo>
                              <a:cubicBezTo>
                                <a:pt x="112128" y="62820"/>
                                <a:pt x="112027" y="62569"/>
                                <a:pt x="111951" y="62293"/>
                              </a:cubicBezTo>
                            </a:path>
                          </a:pathLst>
                        </a:custGeom>
                        <a:solidFill>
                          <a:srgbClr val="640E72"/>
                        </a:solidFill>
                        <a:ln w="2498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AE1FA1" id="Grafik 119" o:spid="_x0000_s1026" style="position:absolute;margin-left:526.65pt;margin-top:45.75pt;width:36.3pt;height:27.8pt;z-index:251687424;mso-position-horizontal-relative:page;mso-position-vertical-relative:page;mso-width-relative:margin;mso-height-relative:margin" coordsize="461216,3537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">
              <v:shape id="Freihandform 210466212" o:spid="_x0000_s1027" style="position:absolute;left:172960;top:23767;width:224987;height:329963;visibility:visible;mso-wrap-style:square;v-text-anchor:top" coordsize="224987,3299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" path="m96182,l,c252,102149,40193,202993,103675,270080v40168,42440,64163,59884,64163,59884l224987,254193v,,-15820,-12499,-21018,-17192c133423,173678,96409,89575,96182,e" fillcolor="#640e72" stroked="f" strokeweight=".06939mm">
                <v:stroke joinstyle="miter"/>
                <v:path arrowok="t" o:connecttype="custom" o:connectlocs="96182,0;0,0;103675,270080;167838,329964;224987,254193;203969,237001;96182,0" o:connectangles="0,0,0,0,0,0,0"/>
              </v:shape>
              <v:shape id="Freihandform 452187493" o:spid="_x0000_s1028" style="position:absolute;top:23767;width:186231;height:329938;visibility:visible;mso-wrap-style:square;v-text-anchor:top" coordsize="186231,3299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" path="m96131,l,c883,91859,35147,190645,68679,247291v20387,34434,49908,70299,60404,82648l186232,254168c136627,191799,105467,115476,98528,35213,97090,23316,96257,11846,96131,e" fillcolor="#640e72" stroked="f" strokeweight=".06939mm">
                <v:stroke joinstyle="miter"/>
                <v:path arrowok="t" o:connecttype="custom" o:connectlocs="96131,0;0,0;68679,247291;129083,329939;186232,254168;98528,35213;96131,0" o:connectangles="0,0,0,0,0,0,0"/>
              </v:shape>
              <v:shape id="Freihandform 79807270" o:spid="_x0000_s1029" style="position:absolute;left:346046;width:115169;height:138509;visibility:visible;mso-wrap-style:square;v-text-anchor:top" coordsize="115169,1385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" path="m111926,62293v-379,-1104,-656,-2233,-1136,-3313c110462,58027,110261,57048,109832,56094l95172,23818c91766,34510,85130,41863,77384,41863,66207,41863,57149,26704,57149,8006v,-2735,252,-5371,605,-7906l57653,,16880,40558v-22507,22413,-22507,58730,,81142c39411,144113,75921,144113,98452,121700v15972,-15887,20387,-38676,13726,-58629c112128,62820,112027,62569,111951,62293e" fillcolor="#640e72" stroked="f" strokeweight=".06939mm">
                <v:stroke joinstyle="miter"/>
                <v:path arrowok="t" o:connecttype="custom" o:connectlocs="111926,62293;110790,58980;109832,56094;95172,23818;77384,41863;57149,8006;57754,100;57653,0;16880,40558;16880,121700;98452,121700;112178,63071;111951,62293" o:connectangles="0,0,0,0,0,0,0,0,0,0,0,0,0"/>
              </v:shape>
              <w10:wrap anchorx="page" anchory="page"/>
            </v:group>
          </w:pict>
        </mc:Fallback>
      </mc:AlternateContent>
    </w:r>
    <w:r w:rsidRPr="00E80E96">
      <w:t xml:space="preserve"> </w:t>
    </w:r>
    <w:r w:rsidR="00D7757E" w:rsidRPr="00E80E96">
      <w:ptab w:relativeTo="margin" w:alignment="right" w:leader="none"/>
    </w:r>
    <w:r w:rsidR="00D7757E" w:rsidRPr="00E80E96">
      <w:ptab w:relativeTo="margin" w:alignment="right" w:leader="none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5EB81" w14:textId="41518BAF" w:rsidR="00D7757E" w:rsidRDefault="00D132A5" w:rsidP="00B067F7">
    <w:pPr>
      <w:pStyle w:val="Kopfzeile"/>
    </w:pPr>
    <w:r>
      <mc:AlternateContent>
        <mc:Choice Requires="wpg">
          <w:drawing>
            <wp:anchor distT="0" distB="0" distL="114300" distR="114300" simplePos="0" relativeHeight="251685376" behindDoc="0" locked="0" layoutInCell="1" allowOverlap="1" wp14:anchorId="70689449" wp14:editId="3EC42497">
              <wp:simplePos x="0" y="0"/>
              <wp:positionH relativeFrom="page">
                <wp:posOffset>6729095</wp:posOffset>
              </wp:positionH>
              <wp:positionV relativeFrom="page">
                <wp:posOffset>540385</wp:posOffset>
              </wp:positionV>
              <wp:extent cx="460800" cy="352800"/>
              <wp:effectExtent l="0" t="0" r="0" b="3175"/>
              <wp:wrapNone/>
              <wp:docPr id="1174144405" name="Grafik 1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800" cy="352800"/>
                        <a:chOff x="0" y="0"/>
                        <a:chExt cx="461216" cy="353731"/>
                      </a:xfrm>
                      <a:solidFill>
                        <a:srgbClr val="640E72"/>
                      </a:solidFill>
                    </wpg:grpSpPr>
                    <wps:wsp>
                      <wps:cNvPr id="1765896460" name="Freihandform 1765896460"/>
                      <wps:cNvSpPr/>
                      <wps:spPr>
                        <a:xfrm>
                          <a:off x="172960" y="23767"/>
                          <a:ext cx="224987" cy="329963"/>
                        </a:xfrm>
                        <a:custGeom>
                          <a:avLst/>
                          <a:gdLst>
                            <a:gd name="csX0" fmla="*/ 96182 w 224987"/>
                            <a:gd name="csY0" fmla="*/ 0 h 329963"/>
                            <a:gd name="csX1" fmla="*/ 0 w 224987"/>
                            <a:gd name="csY1" fmla="*/ 0 h 329963"/>
                            <a:gd name="csX2" fmla="*/ 103675 w 224987"/>
                            <a:gd name="csY2" fmla="*/ 270080 h 329963"/>
                            <a:gd name="csX3" fmla="*/ 167838 w 224987"/>
                            <a:gd name="csY3" fmla="*/ 329964 h 329963"/>
                            <a:gd name="csX4" fmla="*/ 224987 w 224987"/>
                            <a:gd name="csY4" fmla="*/ 254193 h 329963"/>
                            <a:gd name="csX5" fmla="*/ 203969 w 224987"/>
                            <a:gd name="csY5" fmla="*/ 237001 h 329963"/>
                            <a:gd name="csX6" fmla="*/ 96182 w 224987"/>
                            <a:gd name="csY6" fmla="*/ 0 h 329963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</a:cxnLst>
                          <a:rect l="l" t="t" r="r" b="b"/>
                          <a:pathLst>
                            <a:path w="224987" h="329963">
                              <a:moveTo>
                                <a:pt x="96182" y="0"/>
                              </a:moveTo>
                              <a:lnTo>
                                <a:pt x="0" y="0"/>
                              </a:lnTo>
                              <a:cubicBezTo>
                                <a:pt x="252" y="102149"/>
                                <a:pt x="40193" y="202993"/>
                                <a:pt x="103675" y="270080"/>
                              </a:cubicBezTo>
                              <a:cubicBezTo>
                                <a:pt x="143843" y="312520"/>
                                <a:pt x="167838" y="329964"/>
                                <a:pt x="167838" y="329964"/>
                              </a:cubicBezTo>
                              <a:lnTo>
                                <a:pt x="224987" y="254193"/>
                              </a:lnTo>
                              <a:cubicBezTo>
                                <a:pt x="224987" y="254193"/>
                                <a:pt x="209167" y="241694"/>
                                <a:pt x="203969" y="237001"/>
                              </a:cubicBezTo>
                              <a:cubicBezTo>
                                <a:pt x="133423" y="173678"/>
                                <a:pt x="96409" y="89575"/>
                                <a:pt x="96182" y="0"/>
                              </a:cubicBezTo>
                            </a:path>
                          </a:pathLst>
                        </a:custGeom>
                        <a:solidFill>
                          <a:srgbClr val="640E72"/>
                        </a:solidFill>
                        <a:ln w="2498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162414591" name="Freihandform 162414591"/>
                      <wps:cNvSpPr/>
                      <wps:spPr>
                        <a:xfrm>
                          <a:off x="0" y="23767"/>
                          <a:ext cx="186231" cy="329938"/>
                        </a:xfrm>
                        <a:custGeom>
                          <a:avLst/>
                          <a:gdLst>
                            <a:gd name="csX0" fmla="*/ 96131 w 186231"/>
                            <a:gd name="csY0" fmla="*/ 0 h 329938"/>
                            <a:gd name="csX1" fmla="*/ 0 w 186231"/>
                            <a:gd name="csY1" fmla="*/ 0 h 329938"/>
                            <a:gd name="csX2" fmla="*/ 68679 w 186231"/>
                            <a:gd name="csY2" fmla="*/ 247291 h 329938"/>
                            <a:gd name="csX3" fmla="*/ 129083 w 186231"/>
                            <a:gd name="csY3" fmla="*/ 329939 h 329938"/>
                            <a:gd name="csX4" fmla="*/ 186232 w 186231"/>
                            <a:gd name="csY4" fmla="*/ 254168 h 329938"/>
                            <a:gd name="csX5" fmla="*/ 98528 w 186231"/>
                            <a:gd name="csY5" fmla="*/ 35213 h 329938"/>
                            <a:gd name="csX6" fmla="*/ 96131 w 186231"/>
                            <a:gd name="csY6" fmla="*/ 0 h 329938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</a:cxnLst>
                          <a:rect l="l" t="t" r="r" b="b"/>
                          <a:pathLst>
                            <a:path w="186231" h="329938">
                              <a:moveTo>
                                <a:pt x="96131" y="0"/>
                              </a:moveTo>
                              <a:lnTo>
                                <a:pt x="0" y="0"/>
                              </a:lnTo>
                              <a:cubicBezTo>
                                <a:pt x="883" y="91859"/>
                                <a:pt x="35147" y="190645"/>
                                <a:pt x="68679" y="247291"/>
                              </a:cubicBezTo>
                              <a:cubicBezTo>
                                <a:pt x="89066" y="281725"/>
                                <a:pt x="118587" y="317590"/>
                                <a:pt x="129083" y="329939"/>
                              </a:cubicBezTo>
                              <a:lnTo>
                                <a:pt x="186232" y="254168"/>
                              </a:lnTo>
                              <a:cubicBezTo>
                                <a:pt x="136627" y="191799"/>
                                <a:pt x="105467" y="115476"/>
                                <a:pt x="98528" y="35213"/>
                              </a:cubicBezTo>
                              <a:cubicBezTo>
                                <a:pt x="97090" y="23316"/>
                                <a:pt x="96257" y="11846"/>
                                <a:pt x="96131" y="0"/>
                              </a:cubicBezTo>
                            </a:path>
                          </a:pathLst>
                        </a:custGeom>
                        <a:solidFill>
                          <a:srgbClr val="640E72"/>
                        </a:solidFill>
                        <a:ln w="2498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877672285" name="Freihandform 877672285"/>
                      <wps:cNvSpPr/>
                      <wps:spPr>
                        <a:xfrm>
                          <a:off x="346046" y="0"/>
                          <a:ext cx="115169" cy="138509"/>
                        </a:xfrm>
                        <a:custGeom>
                          <a:avLst/>
                          <a:gdLst>
                            <a:gd name="csX0" fmla="*/ 111926 w 115169"/>
                            <a:gd name="csY0" fmla="*/ 62293 h 138509"/>
                            <a:gd name="csX1" fmla="*/ 110790 w 115169"/>
                            <a:gd name="csY1" fmla="*/ 58980 h 138509"/>
                            <a:gd name="csX2" fmla="*/ 109832 w 115169"/>
                            <a:gd name="csY2" fmla="*/ 56094 h 138509"/>
                            <a:gd name="csX3" fmla="*/ 95172 w 115169"/>
                            <a:gd name="csY3" fmla="*/ 23818 h 138509"/>
                            <a:gd name="csX4" fmla="*/ 77384 w 115169"/>
                            <a:gd name="csY4" fmla="*/ 41863 h 138509"/>
                            <a:gd name="csX5" fmla="*/ 57149 w 115169"/>
                            <a:gd name="csY5" fmla="*/ 8006 h 138509"/>
                            <a:gd name="csX6" fmla="*/ 57754 w 115169"/>
                            <a:gd name="csY6" fmla="*/ 100 h 138509"/>
                            <a:gd name="csX7" fmla="*/ 57653 w 115169"/>
                            <a:gd name="csY7" fmla="*/ 0 h 138509"/>
                            <a:gd name="csX8" fmla="*/ 16880 w 115169"/>
                            <a:gd name="csY8" fmla="*/ 40558 h 138509"/>
                            <a:gd name="csX9" fmla="*/ 16880 w 115169"/>
                            <a:gd name="csY9" fmla="*/ 121700 h 138509"/>
                            <a:gd name="csX10" fmla="*/ 98452 w 115169"/>
                            <a:gd name="csY10" fmla="*/ 121700 h 138509"/>
                            <a:gd name="csX11" fmla="*/ 112178 w 115169"/>
                            <a:gd name="csY11" fmla="*/ 63071 h 138509"/>
                            <a:gd name="csX12" fmla="*/ 111951 w 115169"/>
                            <a:gd name="csY12" fmla="*/ 62293 h 138509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</a:cxnLst>
                          <a:rect l="l" t="t" r="r" b="b"/>
                          <a:pathLst>
                            <a:path w="115169" h="138509">
                              <a:moveTo>
                                <a:pt x="111926" y="62293"/>
                              </a:moveTo>
                              <a:cubicBezTo>
                                <a:pt x="111547" y="61189"/>
                                <a:pt x="111270" y="60060"/>
                                <a:pt x="110790" y="58980"/>
                              </a:cubicBezTo>
                              <a:cubicBezTo>
                                <a:pt x="110462" y="58027"/>
                                <a:pt x="110261" y="57048"/>
                                <a:pt x="109832" y="56094"/>
                              </a:cubicBezTo>
                              <a:lnTo>
                                <a:pt x="95172" y="23818"/>
                              </a:lnTo>
                              <a:cubicBezTo>
                                <a:pt x="91766" y="34510"/>
                                <a:pt x="85130" y="41863"/>
                                <a:pt x="77384" y="41863"/>
                              </a:cubicBezTo>
                              <a:cubicBezTo>
                                <a:pt x="66207" y="41863"/>
                                <a:pt x="57149" y="26704"/>
                                <a:pt x="57149" y="8006"/>
                              </a:cubicBezTo>
                              <a:cubicBezTo>
                                <a:pt x="57149" y="5271"/>
                                <a:pt x="57401" y="2635"/>
                                <a:pt x="57754" y="100"/>
                              </a:cubicBezTo>
                              <a:lnTo>
                                <a:pt x="57653" y="0"/>
                              </a:lnTo>
                              <a:lnTo>
                                <a:pt x="16880" y="40558"/>
                              </a:lnTo>
                              <a:cubicBezTo>
                                <a:pt x="-5627" y="62971"/>
                                <a:pt x="-5627" y="99288"/>
                                <a:pt x="16880" y="121700"/>
                              </a:cubicBezTo>
                              <a:cubicBezTo>
                                <a:pt x="39411" y="144113"/>
                                <a:pt x="75921" y="144113"/>
                                <a:pt x="98452" y="121700"/>
                              </a:cubicBezTo>
                              <a:cubicBezTo>
                                <a:pt x="114424" y="105813"/>
                                <a:pt x="118839" y="83024"/>
                                <a:pt x="112178" y="63071"/>
                              </a:cubicBezTo>
                              <a:cubicBezTo>
                                <a:pt x="112128" y="62820"/>
                                <a:pt x="112027" y="62569"/>
                                <a:pt x="111951" y="62293"/>
                              </a:cubicBezTo>
                            </a:path>
                          </a:pathLst>
                        </a:custGeom>
                        <a:solidFill>
                          <a:srgbClr val="640E72"/>
                        </a:solidFill>
                        <a:ln w="2498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1824A6" id="Grafik 119" o:spid="_x0000_s1026" style="position:absolute;margin-left:529.85pt;margin-top:42.55pt;width:36.3pt;height:27.8pt;z-index:251685376;mso-position-horizontal-relative:page;mso-position-vertical-relative:page;mso-width-relative:margin;mso-height-relative:margin" coordsize="461216,3537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">
              <v:shape id="Freihandform 1765896460" o:spid="_x0000_s1027" style="position:absolute;left:172960;top:23767;width:224987;height:329963;visibility:visible;mso-wrap-style:square;v-text-anchor:top" coordsize="224987,3299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" path="m96182,l,c252,102149,40193,202993,103675,270080v40168,42440,64163,59884,64163,59884l224987,254193v,,-15820,-12499,-21018,-17192c133423,173678,96409,89575,96182,e" fillcolor="#640e72" stroked="f" strokeweight=".06939mm">
                <v:stroke joinstyle="miter"/>
                <v:path arrowok="t" o:connecttype="custom" o:connectlocs="96182,0;0,0;103675,270080;167838,329964;224987,254193;203969,237001;96182,0" o:connectangles="0,0,0,0,0,0,0"/>
              </v:shape>
              <v:shape id="Freihandform 162414591" o:spid="_x0000_s1028" style="position:absolute;top:23767;width:186231;height:329938;visibility:visible;mso-wrap-style:square;v-text-anchor:top" coordsize="186231,3299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" path="m96131,l,c883,91859,35147,190645,68679,247291v20387,34434,49908,70299,60404,82648l186232,254168c136627,191799,105467,115476,98528,35213,97090,23316,96257,11846,96131,e" fillcolor="#640e72" stroked="f" strokeweight=".06939mm">
                <v:stroke joinstyle="miter"/>
                <v:path arrowok="t" o:connecttype="custom" o:connectlocs="96131,0;0,0;68679,247291;129083,329939;186232,254168;98528,35213;96131,0" o:connectangles="0,0,0,0,0,0,0"/>
              </v:shape>
              <v:shape id="Freihandform 877672285" o:spid="_x0000_s1029" style="position:absolute;left:346046;width:115169;height:138509;visibility:visible;mso-wrap-style:square;v-text-anchor:top" coordsize="115169,1385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" path="m111926,62293v-379,-1104,-656,-2233,-1136,-3313c110462,58027,110261,57048,109832,56094l95172,23818c91766,34510,85130,41863,77384,41863,66207,41863,57149,26704,57149,8006v,-2735,252,-5371,605,-7906l57653,,16880,40558v-22507,22413,-22507,58730,,81142c39411,144113,75921,144113,98452,121700v15972,-15887,20387,-38676,13726,-58629c112128,62820,112027,62569,111951,62293e" fillcolor="#640e72" stroked="f" strokeweight=".06939mm">
                <v:stroke joinstyle="miter"/>
                <v:path arrowok="t" o:connecttype="custom" o:connectlocs="111926,62293;110790,58980;109832,56094;95172,23818;77384,41863;57149,8006;57754,100;57653,0;16880,40558;16880,121700;98452,121700;112178,63071;111951,62293" o:connectangles="0,0,0,0,0,0,0,0,0,0,0,0,0"/>
              </v:shape>
              <w10:wrap anchorx="page" anchory="page"/>
            </v:group>
          </w:pict>
        </mc:Fallback>
      </mc:AlternateContent>
    </w:r>
    <w:r w:rsidR="00D7757E">
      <mc:AlternateContent>
        <mc:Choice Requires="wpg">
          <w:drawing>
            <wp:anchor distT="0" distB="0" distL="114300" distR="114300" simplePos="0" relativeHeight="251680256" behindDoc="0" locked="0" layoutInCell="1" allowOverlap="1" wp14:anchorId="324DC4AC" wp14:editId="6C7EB6E0">
              <wp:simplePos x="0" y="0"/>
              <wp:positionH relativeFrom="column">
                <wp:posOffset>-625475</wp:posOffset>
              </wp:positionH>
              <wp:positionV relativeFrom="paragraph">
                <wp:posOffset>81068</wp:posOffset>
              </wp:positionV>
              <wp:extent cx="2849245" cy="559435"/>
              <wp:effectExtent l="0" t="0" r="0" b="0"/>
              <wp:wrapNone/>
              <wp:docPr id="1963976314" name="Grafik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49245" cy="559435"/>
                        <a:chOff x="0" y="0"/>
                        <a:chExt cx="2849302" cy="559885"/>
                      </a:xfrm>
                      <a:solidFill>
                        <a:schemeClr val="bg2"/>
                      </a:solidFill>
                    </wpg:grpSpPr>
                    <wps:wsp>
                      <wps:cNvPr id="941659025" name="Freihandform 941659025"/>
                      <wps:cNvSpPr/>
                      <wps:spPr>
                        <a:xfrm>
                          <a:off x="0" y="0"/>
                          <a:ext cx="2849302" cy="354167"/>
                        </a:xfrm>
                        <a:custGeom>
                          <a:avLst/>
                          <a:gdLst>
                            <a:gd name="csX0" fmla="*/ 1684263 w 2849302"/>
                            <a:gd name="csY0" fmla="*/ 81297 h 354167"/>
                            <a:gd name="csX1" fmla="*/ 1645521 w 2849302"/>
                            <a:gd name="csY1" fmla="*/ 223215 h 354167"/>
                            <a:gd name="csX2" fmla="*/ 1644953 w 2849302"/>
                            <a:gd name="csY2" fmla="*/ 223215 h 354167"/>
                            <a:gd name="csX3" fmla="*/ 1601473 w 2849302"/>
                            <a:gd name="csY3" fmla="*/ 81297 h 354167"/>
                            <a:gd name="csX4" fmla="*/ 1566925 w 2849302"/>
                            <a:gd name="csY4" fmla="*/ 81297 h 354167"/>
                            <a:gd name="csX5" fmla="*/ 1522630 w 2849302"/>
                            <a:gd name="csY5" fmla="*/ 223215 h 354167"/>
                            <a:gd name="csX6" fmla="*/ 1522063 w 2849302"/>
                            <a:gd name="csY6" fmla="*/ 223215 h 354167"/>
                            <a:gd name="csX7" fmla="*/ 1485023 w 2849302"/>
                            <a:gd name="csY7" fmla="*/ 81297 h 354167"/>
                            <a:gd name="csX8" fmla="*/ 1446552 w 2849302"/>
                            <a:gd name="csY8" fmla="*/ 81297 h 354167"/>
                            <a:gd name="csX9" fmla="*/ 1504789 w 2849302"/>
                            <a:gd name="csY9" fmla="*/ 278317 h 354167"/>
                            <a:gd name="csX10" fmla="*/ 1537116 w 2849302"/>
                            <a:gd name="csY10" fmla="*/ 278317 h 354167"/>
                            <a:gd name="csX11" fmla="*/ 1582817 w 2849302"/>
                            <a:gd name="csY11" fmla="*/ 128315 h 354167"/>
                            <a:gd name="csX12" fmla="*/ 1583385 w 2849302"/>
                            <a:gd name="csY12" fmla="*/ 128315 h 354167"/>
                            <a:gd name="csX13" fmla="*/ 1629086 w 2849302"/>
                            <a:gd name="csY13" fmla="*/ 278317 h 354167"/>
                            <a:gd name="csX14" fmla="*/ 1662523 w 2849302"/>
                            <a:gd name="csY14" fmla="*/ 278317 h 354167"/>
                            <a:gd name="csX15" fmla="*/ 1719946 w 2849302"/>
                            <a:gd name="csY15" fmla="*/ 81297 h 354167"/>
                            <a:gd name="csX16" fmla="*/ 1684263 w 2849302"/>
                            <a:gd name="csY16" fmla="*/ 81297 h 354167"/>
                            <a:gd name="csX17" fmla="*/ 1386390 w 2849302"/>
                            <a:gd name="csY17" fmla="*/ 180780 h 354167"/>
                            <a:gd name="csX18" fmla="*/ 1390289 w 2849302"/>
                            <a:gd name="csY18" fmla="*/ 190810 h 354167"/>
                            <a:gd name="csX19" fmla="*/ 1391399 w 2849302"/>
                            <a:gd name="csY19" fmla="*/ 202638 h 354167"/>
                            <a:gd name="csX20" fmla="*/ 1391399 w 2849302"/>
                            <a:gd name="csY20" fmla="*/ 278341 h 354167"/>
                            <a:gd name="csX21" fmla="*/ 1424836 w 2849302"/>
                            <a:gd name="csY21" fmla="*/ 278341 h 354167"/>
                            <a:gd name="csX22" fmla="*/ 1424836 w 2849302"/>
                            <a:gd name="csY22" fmla="*/ 198745 h 354167"/>
                            <a:gd name="csX23" fmla="*/ 1422319 w 2849302"/>
                            <a:gd name="csY23" fmla="*/ 176344 h 354167"/>
                            <a:gd name="csX24" fmla="*/ 1414102 w 2849302"/>
                            <a:gd name="csY24" fmla="*/ 158133 h 354167"/>
                            <a:gd name="csX25" fmla="*/ 1399197 w 2849302"/>
                            <a:gd name="csY25" fmla="*/ 145886 h 354167"/>
                            <a:gd name="csX26" fmla="*/ 1376643 w 2849302"/>
                            <a:gd name="csY26" fmla="*/ 141425 h 354167"/>
                            <a:gd name="csX27" fmla="*/ 1350732 w 2849302"/>
                            <a:gd name="csY27" fmla="*/ 147414 h 354167"/>
                            <a:gd name="csX28" fmla="*/ 1332619 w 2849302"/>
                            <a:gd name="csY28" fmla="*/ 166191 h 354167"/>
                            <a:gd name="csX29" fmla="*/ 1290817 w 2849302"/>
                            <a:gd name="csY29" fmla="*/ 141401 h 354167"/>
                            <a:gd name="csX30" fmla="*/ 1264215 w 2849302"/>
                            <a:gd name="csY30" fmla="*/ 148794 h 354167"/>
                            <a:gd name="csX31" fmla="*/ 1249853 w 2849302"/>
                            <a:gd name="csY31" fmla="*/ 165625 h 354167"/>
                            <a:gd name="csX32" fmla="*/ 1249286 w 2849302"/>
                            <a:gd name="csY32" fmla="*/ 165625 h 354167"/>
                            <a:gd name="csX33" fmla="*/ 1249286 w 2849302"/>
                            <a:gd name="csY33" fmla="*/ 144752 h 354167"/>
                            <a:gd name="csX34" fmla="*/ 1217527 w 2849302"/>
                            <a:gd name="csY34" fmla="*/ 144752 h 354167"/>
                            <a:gd name="csX35" fmla="*/ 1217527 w 2849302"/>
                            <a:gd name="csY35" fmla="*/ 278341 h 354167"/>
                            <a:gd name="csX36" fmla="*/ 1250964 w 2849302"/>
                            <a:gd name="csY36" fmla="*/ 278341 h 354167"/>
                            <a:gd name="csX37" fmla="*/ 1250964 w 2849302"/>
                            <a:gd name="csY37" fmla="*/ 205423 h 354167"/>
                            <a:gd name="csX38" fmla="*/ 1252642 w 2849302"/>
                            <a:gd name="csY38" fmla="*/ 192633 h 354167"/>
                            <a:gd name="csX39" fmla="*/ 1258071 w 2849302"/>
                            <a:gd name="csY39" fmla="*/ 181766 h 354167"/>
                            <a:gd name="csX40" fmla="*/ 1267547 w 2849302"/>
                            <a:gd name="csY40" fmla="*/ 174250 h 354167"/>
                            <a:gd name="csX41" fmla="*/ 1281637 w 2849302"/>
                            <a:gd name="csY41" fmla="*/ 171465 h 354167"/>
                            <a:gd name="csX42" fmla="*/ 1299182 w 2849302"/>
                            <a:gd name="csY42" fmla="*/ 178833 h 354167"/>
                            <a:gd name="csX43" fmla="*/ 1304463 w 2849302"/>
                            <a:gd name="csY43" fmla="*/ 198745 h 354167"/>
                            <a:gd name="csX44" fmla="*/ 1304463 w 2849302"/>
                            <a:gd name="csY44" fmla="*/ 278341 h 354167"/>
                            <a:gd name="csX45" fmla="*/ 1337900 w 2849302"/>
                            <a:gd name="csY45" fmla="*/ 278341 h 354167"/>
                            <a:gd name="csX46" fmla="*/ 1337900 w 2849302"/>
                            <a:gd name="csY46" fmla="*/ 205990 h 354167"/>
                            <a:gd name="csX47" fmla="*/ 1339430 w 2849302"/>
                            <a:gd name="csY47" fmla="*/ 193348 h 354167"/>
                            <a:gd name="csX48" fmla="*/ 1344439 w 2849302"/>
                            <a:gd name="csY48" fmla="*/ 182209 h 354167"/>
                            <a:gd name="csX49" fmla="*/ 1353348 w 2849302"/>
                            <a:gd name="csY49" fmla="*/ 174422 h 354167"/>
                            <a:gd name="csX50" fmla="*/ 1366599 w 2849302"/>
                            <a:gd name="csY50" fmla="*/ 171490 h 354167"/>
                            <a:gd name="csX51" fmla="*/ 1378839 w 2849302"/>
                            <a:gd name="csY51" fmla="*/ 174003 h 354167"/>
                            <a:gd name="csX52" fmla="*/ 1386365 w 2849302"/>
                            <a:gd name="csY52" fmla="*/ 180829 h 354167"/>
                            <a:gd name="csX53" fmla="*/ 2191494 w 2849302"/>
                            <a:gd name="csY53" fmla="*/ 175088 h 354167"/>
                            <a:gd name="csX54" fmla="*/ 2215307 w 2849302"/>
                            <a:gd name="csY54" fmla="*/ 166463 h 354167"/>
                            <a:gd name="csX55" fmla="*/ 2240107 w 2849302"/>
                            <a:gd name="csY55" fmla="*/ 174940 h 354167"/>
                            <a:gd name="csX56" fmla="*/ 2249312 w 2849302"/>
                            <a:gd name="csY56" fmla="*/ 198178 h 354167"/>
                            <a:gd name="csX57" fmla="*/ 2180760 w 2849302"/>
                            <a:gd name="csY57" fmla="*/ 198178 h 354167"/>
                            <a:gd name="csX58" fmla="*/ 2191494 w 2849302"/>
                            <a:gd name="csY58" fmla="*/ 175088 h 354167"/>
                            <a:gd name="csX59" fmla="*/ 2250447 w 2849302"/>
                            <a:gd name="csY59" fmla="*/ 275532 h 354167"/>
                            <a:gd name="csX60" fmla="*/ 2276629 w 2849302"/>
                            <a:gd name="csY60" fmla="*/ 254930 h 354167"/>
                            <a:gd name="csX61" fmla="*/ 2252643 w 2849302"/>
                            <a:gd name="csY61" fmla="*/ 236867 h 354167"/>
                            <a:gd name="csX62" fmla="*/ 2237738 w 2849302"/>
                            <a:gd name="csY62" fmla="*/ 249805 h 354167"/>
                            <a:gd name="csX63" fmla="*/ 2216714 w 2849302"/>
                            <a:gd name="csY63" fmla="*/ 254955 h 354167"/>
                            <a:gd name="csX64" fmla="*/ 2192456 w 2849302"/>
                            <a:gd name="csY64" fmla="*/ 246601 h 354167"/>
                            <a:gd name="csX65" fmla="*/ 2180760 w 2849302"/>
                            <a:gd name="csY65" fmla="*/ 223240 h 354167"/>
                            <a:gd name="csX66" fmla="*/ 2282749 w 2849302"/>
                            <a:gd name="csY66" fmla="*/ 223240 h 354167"/>
                            <a:gd name="csX67" fmla="*/ 2282749 w 2849302"/>
                            <a:gd name="csY67" fmla="*/ 214048 h 354167"/>
                            <a:gd name="csX68" fmla="*/ 2278159 w 2849302"/>
                            <a:gd name="csY68" fmla="*/ 183023 h 354167"/>
                            <a:gd name="csX69" fmla="*/ 2265327 w 2849302"/>
                            <a:gd name="csY69" fmla="*/ 160326 h 354167"/>
                            <a:gd name="csX70" fmla="*/ 2245536 w 2849302"/>
                            <a:gd name="csY70" fmla="*/ 146280 h 354167"/>
                            <a:gd name="csX71" fmla="*/ 2220045 w 2849302"/>
                            <a:gd name="csY71" fmla="*/ 141401 h 354167"/>
                            <a:gd name="csX72" fmla="*/ 2191642 w 2849302"/>
                            <a:gd name="csY72" fmla="*/ 146428 h 354167"/>
                            <a:gd name="csX73" fmla="*/ 2168495 w 2849302"/>
                            <a:gd name="csY73" fmla="*/ 160622 h 354167"/>
                            <a:gd name="csX74" fmla="*/ 2153023 w 2849302"/>
                            <a:gd name="csY74" fmla="*/ 182751 h 354167"/>
                            <a:gd name="csX75" fmla="*/ 2147323 w 2849302"/>
                            <a:gd name="csY75" fmla="*/ 211534 h 354167"/>
                            <a:gd name="csX76" fmla="*/ 2153023 w 2849302"/>
                            <a:gd name="csY76" fmla="*/ 240342 h 354167"/>
                            <a:gd name="csX77" fmla="*/ 2168495 w 2849302"/>
                            <a:gd name="csY77" fmla="*/ 262471 h 354167"/>
                            <a:gd name="csX78" fmla="*/ 2191642 w 2849302"/>
                            <a:gd name="csY78" fmla="*/ 276665 h 354167"/>
                            <a:gd name="csX79" fmla="*/ 2220045 w 2849302"/>
                            <a:gd name="csY79" fmla="*/ 281668 h 354167"/>
                            <a:gd name="csX80" fmla="*/ 2250422 w 2849302"/>
                            <a:gd name="csY80" fmla="*/ 275557 h 354167"/>
                            <a:gd name="csX81" fmla="*/ 2079758 w 2849302"/>
                            <a:gd name="csY81" fmla="*/ 226566 h 354167"/>
                            <a:gd name="csX82" fmla="*/ 2071960 w 2849302"/>
                            <a:gd name="csY82" fmla="*/ 239356 h 354167"/>
                            <a:gd name="csX83" fmla="*/ 2059547 w 2849302"/>
                            <a:gd name="csY83" fmla="*/ 248252 h 354167"/>
                            <a:gd name="csX84" fmla="*/ 2043113 w 2849302"/>
                            <a:gd name="csY84" fmla="*/ 251604 h 354167"/>
                            <a:gd name="csX85" fmla="*/ 2026678 w 2849302"/>
                            <a:gd name="csY85" fmla="*/ 248252 h 354167"/>
                            <a:gd name="csX86" fmla="*/ 2014290 w 2849302"/>
                            <a:gd name="csY86" fmla="*/ 239356 h 354167"/>
                            <a:gd name="csX87" fmla="*/ 2006468 w 2849302"/>
                            <a:gd name="csY87" fmla="*/ 226566 h 354167"/>
                            <a:gd name="csX88" fmla="*/ 2003827 w 2849302"/>
                            <a:gd name="csY88" fmla="*/ 211534 h 354167"/>
                            <a:gd name="csX89" fmla="*/ 2006468 w 2849302"/>
                            <a:gd name="csY89" fmla="*/ 196502 h 354167"/>
                            <a:gd name="csX90" fmla="*/ 2014290 w 2849302"/>
                            <a:gd name="csY90" fmla="*/ 183713 h 354167"/>
                            <a:gd name="csX91" fmla="*/ 2026678 w 2849302"/>
                            <a:gd name="csY91" fmla="*/ 174816 h 354167"/>
                            <a:gd name="csX92" fmla="*/ 2043113 w 2849302"/>
                            <a:gd name="csY92" fmla="*/ 171465 h 354167"/>
                            <a:gd name="csX93" fmla="*/ 2059547 w 2849302"/>
                            <a:gd name="csY93" fmla="*/ 174816 h 354167"/>
                            <a:gd name="csX94" fmla="*/ 2071960 w 2849302"/>
                            <a:gd name="csY94" fmla="*/ 183713 h 354167"/>
                            <a:gd name="csX95" fmla="*/ 2079758 w 2849302"/>
                            <a:gd name="csY95" fmla="*/ 196502 h 354167"/>
                            <a:gd name="csX96" fmla="*/ 2082398 w 2849302"/>
                            <a:gd name="csY96" fmla="*/ 211534 h 354167"/>
                            <a:gd name="csX97" fmla="*/ 2079758 w 2849302"/>
                            <a:gd name="csY97" fmla="*/ 226566 h 354167"/>
                            <a:gd name="csX98" fmla="*/ 2114725 w 2849302"/>
                            <a:gd name="csY98" fmla="*/ 278317 h 354167"/>
                            <a:gd name="csX99" fmla="*/ 2114725 w 2849302"/>
                            <a:gd name="csY99" fmla="*/ 67940 h 354167"/>
                            <a:gd name="csX100" fmla="*/ 2081287 w 2849302"/>
                            <a:gd name="csY100" fmla="*/ 67940 h 354167"/>
                            <a:gd name="csX101" fmla="*/ 2081287 w 2849302"/>
                            <a:gd name="csY101" fmla="*/ 161731 h 354167"/>
                            <a:gd name="csX102" fmla="*/ 2080449 w 2849302"/>
                            <a:gd name="csY102" fmla="*/ 161731 h 354167"/>
                            <a:gd name="csX103" fmla="*/ 2074032 w 2849302"/>
                            <a:gd name="csY103" fmla="*/ 154905 h 354167"/>
                            <a:gd name="csX104" fmla="*/ 2064557 w 2849302"/>
                            <a:gd name="csY104" fmla="*/ 148375 h 354167"/>
                            <a:gd name="csX105" fmla="*/ 2051725 w 2849302"/>
                            <a:gd name="csY105" fmla="*/ 143348 h 354167"/>
                            <a:gd name="csX106" fmla="*/ 2035019 w 2849302"/>
                            <a:gd name="csY106" fmla="*/ 141401 h 354167"/>
                            <a:gd name="csX107" fmla="*/ 2008837 w 2849302"/>
                            <a:gd name="csY107" fmla="*/ 146847 h 354167"/>
                            <a:gd name="csX108" fmla="*/ 1988355 w 2849302"/>
                            <a:gd name="csY108" fmla="*/ 161731 h 354167"/>
                            <a:gd name="csX109" fmla="*/ 1975103 w 2849302"/>
                            <a:gd name="csY109" fmla="*/ 184008 h 354167"/>
                            <a:gd name="csX110" fmla="*/ 1970365 w 2849302"/>
                            <a:gd name="csY110" fmla="*/ 211559 h 354167"/>
                            <a:gd name="csX111" fmla="*/ 1974807 w 2849302"/>
                            <a:gd name="csY111" fmla="*/ 239110 h 354167"/>
                            <a:gd name="csX112" fmla="*/ 1987911 w 2849302"/>
                            <a:gd name="csY112" fmla="*/ 261387 h 354167"/>
                            <a:gd name="csX113" fmla="*/ 2008664 w 2849302"/>
                            <a:gd name="csY113" fmla="*/ 276271 h 354167"/>
                            <a:gd name="csX114" fmla="*/ 2036400 w 2849302"/>
                            <a:gd name="csY114" fmla="*/ 281693 h 354167"/>
                            <a:gd name="csX115" fmla="*/ 2062879 w 2849302"/>
                            <a:gd name="csY115" fmla="*/ 276123 h 354167"/>
                            <a:gd name="csX116" fmla="*/ 2082398 w 2849302"/>
                            <a:gd name="csY116" fmla="*/ 258306 h 354167"/>
                            <a:gd name="csX117" fmla="*/ 2082965 w 2849302"/>
                            <a:gd name="csY117" fmla="*/ 258306 h 354167"/>
                            <a:gd name="csX118" fmla="*/ 2082965 w 2849302"/>
                            <a:gd name="csY118" fmla="*/ 278341 h 354167"/>
                            <a:gd name="csX119" fmla="*/ 2114725 w 2849302"/>
                            <a:gd name="csY119" fmla="*/ 278341 h 354167"/>
                            <a:gd name="csX120" fmla="*/ 1853225 w 2849302"/>
                            <a:gd name="csY120" fmla="*/ 175088 h 354167"/>
                            <a:gd name="csX121" fmla="*/ 1877038 w 2849302"/>
                            <a:gd name="csY121" fmla="*/ 166463 h 354167"/>
                            <a:gd name="csX122" fmla="*/ 1901838 w 2849302"/>
                            <a:gd name="csY122" fmla="*/ 174940 h 354167"/>
                            <a:gd name="csX123" fmla="*/ 1911043 w 2849302"/>
                            <a:gd name="csY123" fmla="*/ 198178 h 354167"/>
                            <a:gd name="csX124" fmla="*/ 1842491 w 2849302"/>
                            <a:gd name="csY124" fmla="*/ 198178 h 354167"/>
                            <a:gd name="csX125" fmla="*/ 1853225 w 2849302"/>
                            <a:gd name="csY125" fmla="*/ 175088 h 354167"/>
                            <a:gd name="csX126" fmla="*/ 1853348 w 2849302"/>
                            <a:gd name="csY126" fmla="*/ 276641 h 354167"/>
                            <a:gd name="csX127" fmla="*/ 1881751 w 2849302"/>
                            <a:gd name="csY127" fmla="*/ 281643 h 354167"/>
                            <a:gd name="csX128" fmla="*/ 1912128 w 2849302"/>
                            <a:gd name="csY128" fmla="*/ 275532 h 354167"/>
                            <a:gd name="csX129" fmla="*/ 1938310 w 2849302"/>
                            <a:gd name="csY129" fmla="*/ 254930 h 354167"/>
                            <a:gd name="csX130" fmla="*/ 1914325 w 2849302"/>
                            <a:gd name="csY130" fmla="*/ 236867 h 354167"/>
                            <a:gd name="csX131" fmla="*/ 1899420 w 2849302"/>
                            <a:gd name="csY131" fmla="*/ 249805 h 354167"/>
                            <a:gd name="csX132" fmla="*/ 1878395 w 2849302"/>
                            <a:gd name="csY132" fmla="*/ 254955 h 354167"/>
                            <a:gd name="csX133" fmla="*/ 1854138 w 2849302"/>
                            <a:gd name="csY133" fmla="*/ 246601 h 354167"/>
                            <a:gd name="csX134" fmla="*/ 1842441 w 2849302"/>
                            <a:gd name="csY134" fmla="*/ 223240 h 354167"/>
                            <a:gd name="csX135" fmla="*/ 1944430 w 2849302"/>
                            <a:gd name="csY135" fmla="*/ 223240 h 354167"/>
                            <a:gd name="csX136" fmla="*/ 1944430 w 2849302"/>
                            <a:gd name="csY136" fmla="*/ 214048 h 354167"/>
                            <a:gd name="csX137" fmla="*/ 1939840 w 2849302"/>
                            <a:gd name="csY137" fmla="*/ 183023 h 354167"/>
                            <a:gd name="csX138" fmla="*/ 1927008 w 2849302"/>
                            <a:gd name="csY138" fmla="*/ 160326 h 354167"/>
                            <a:gd name="csX139" fmla="*/ 1907218 w 2849302"/>
                            <a:gd name="csY139" fmla="*/ 146280 h 354167"/>
                            <a:gd name="csX140" fmla="*/ 1881727 w 2849302"/>
                            <a:gd name="csY140" fmla="*/ 141401 h 354167"/>
                            <a:gd name="csX141" fmla="*/ 1853324 w 2849302"/>
                            <a:gd name="csY141" fmla="*/ 146428 h 354167"/>
                            <a:gd name="csX142" fmla="*/ 1830177 w 2849302"/>
                            <a:gd name="csY142" fmla="*/ 160622 h 354167"/>
                            <a:gd name="csX143" fmla="*/ 1814704 w 2849302"/>
                            <a:gd name="csY143" fmla="*/ 182751 h 354167"/>
                            <a:gd name="csX144" fmla="*/ 1809004 w 2849302"/>
                            <a:gd name="csY144" fmla="*/ 211534 h 354167"/>
                            <a:gd name="csX145" fmla="*/ 1814704 w 2849302"/>
                            <a:gd name="csY145" fmla="*/ 240342 h 354167"/>
                            <a:gd name="csX146" fmla="*/ 1830177 w 2849302"/>
                            <a:gd name="csY146" fmla="*/ 262471 h 354167"/>
                            <a:gd name="csX147" fmla="*/ 1853324 w 2849302"/>
                            <a:gd name="csY147" fmla="*/ 276665 h 354167"/>
                            <a:gd name="csX148" fmla="*/ 2400926 w 2849302"/>
                            <a:gd name="csY148" fmla="*/ 185511 h 354167"/>
                            <a:gd name="csX149" fmla="*/ 2403862 w 2849302"/>
                            <a:gd name="csY149" fmla="*/ 198326 h 354167"/>
                            <a:gd name="csX150" fmla="*/ 2404430 w 2849302"/>
                            <a:gd name="csY150" fmla="*/ 210721 h 354167"/>
                            <a:gd name="csX151" fmla="*/ 2404430 w 2849302"/>
                            <a:gd name="csY151" fmla="*/ 278341 h 354167"/>
                            <a:gd name="csX152" fmla="*/ 2437867 w 2849302"/>
                            <a:gd name="csY152" fmla="*/ 278341 h 354167"/>
                            <a:gd name="csX153" fmla="*/ 2437867 w 2849302"/>
                            <a:gd name="csY153" fmla="*/ 194013 h 354167"/>
                            <a:gd name="csX154" fmla="*/ 2435350 w 2849302"/>
                            <a:gd name="csY154" fmla="*/ 174274 h 354167"/>
                            <a:gd name="csX155" fmla="*/ 2426984 w 2849302"/>
                            <a:gd name="csY155" fmla="*/ 157566 h 354167"/>
                            <a:gd name="csX156" fmla="*/ 2411808 w 2849302"/>
                            <a:gd name="csY156" fmla="*/ 145886 h 354167"/>
                            <a:gd name="csX157" fmla="*/ 2389081 w 2849302"/>
                            <a:gd name="csY157" fmla="*/ 141425 h 354167"/>
                            <a:gd name="csX158" fmla="*/ 2362603 w 2849302"/>
                            <a:gd name="csY158" fmla="*/ 148818 h 354167"/>
                            <a:gd name="csX159" fmla="*/ 2348117 w 2849302"/>
                            <a:gd name="csY159" fmla="*/ 166216 h 354167"/>
                            <a:gd name="csX160" fmla="*/ 2347550 w 2849302"/>
                            <a:gd name="csY160" fmla="*/ 166216 h 354167"/>
                            <a:gd name="csX161" fmla="*/ 2347550 w 2849302"/>
                            <a:gd name="csY161" fmla="*/ 144777 h 354167"/>
                            <a:gd name="csX162" fmla="*/ 2315791 w 2849302"/>
                            <a:gd name="csY162" fmla="*/ 144777 h 354167"/>
                            <a:gd name="csX163" fmla="*/ 2315791 w 2849302"/>
                            <a:gd name="csY163" fmla="*/ 278366 h 354167"/>
                            <a:gd name="csX164" fmla="*/ 2349228 w 2849302"/>
                            <a:gd name="csY164" fmla="*/ 278366 h 354167"/>
                            <a:gd name="csX165" fmla="*/ 2349228 w 2849302"/>
                            <a:gd name="csY165" fmla="*/ 205448 h 354167"/>
                            <a:gd name="csX166" fmla="*/ 2350906 w 2849302"/>
                            <a:gd name="csY166" fmla="*/ 192658 h 354167"/>
                            <a:gd name="csX167" fmla="*/ 2356335 w 2849302"/>
                            <a:gd name="csY167" fmla="*/ 181790 h 354167"/>
                            <a:gd name="csX168" fmla="*/ 2365811 w 2849302"/>
                            <a:gd name="csY168" fmla="*/ 174274 h 354167"/>
                            <a:gd name="csX169" fmla="*/ 2379876 w 2849302"/>
                            <a:gd name="csY169" fmla="*/ 171490 h 354167"/>
                            <a:gd name="csX170" fmla="*/ 2393547 w 2849302"/>
                            <a:gd name="csY170" fmla="*/ 175531 h 354167"/>
                            <a:gd name="csX171" fmla="*/ 2400926 w 2849302"/>
                            <a:gd name="csY171" fmla="*/ 185536 h 354167"/>
                            <a:gd name="csX172" fmla="*/ 2849302 w 2849302"/>
                            <a:gd name="csY172" fmla="*/ 173141 h 354167"/>
                            <a:gd name="csX173" fmla="*/ 2849302 w 2849302"/>
                            <a:gd name="csY173" fmla="*/ 144752 h 354167"/>
                            <a:gd name="csX174" fmla="*/ 2812534 w 2849302"/>
                            <a:gd name="csY174" fmla="*/ 144752 h 354167"/>
                            <a:gd name="csX175" fmla="*/ 2812534 w 2849302"/>
                            <a:gd name="csY175" fmla="*/ 106088 h 354167"/>
                            <a:gd name="csX176" fmla="*/ 2779072 w 2849302"/>
                            <a:gd name="csY176" fmla="*/ 106088 h 354167"/>
                            <a:gd name="csX177" fmla="*/ 2779072 w 2849302"/>
                            <a:gd name="csY177" fmla="*/ 144752 h 354167"/>
                            <a:gd name="csX178" fmla="*/ 2751508 w 2849302"/>
                            <a:gd name="csY178" fmla="*/ 144752 h 354167"/>
                            <a:gd name="csX179" fmla="*/ 2751508 w 2849302"/>
                            <a:gd name="csY179" fmla="*/ 173141 h 354167"/>
                            <a:gd name="csX180" fmla="*/ 2779072 w 2849302"/>
                            <a:gd name="csY180" fmla="*/ 173141 h 354167"/>
                            <a:gd name="csX181" fmla="*/ 2779072 w 2849302"/>
                            <a:gd name="csY181" fmla="*/ 234354 h 354167"/>
                            <a:gd name="csX182" fmla="*/ 2780874 w 2849302"/>
                            <a:gd name="csY182" fmla="*/ 254930 h 354167"/>
                            <a:gd name="csX183" fmla="*/ 2787561 w 2849302"/>
                            <a:gd name="csY183" fmla="*/ 269839 h 354167"/>
                            <a:gd name="csX184" fmla="*/ 2800936 w 2849302"/>
                            <a:gd name="csY184" fmla="*/ 278735 h 354167"/>
                            <a:gd name="csX185" fmla="*/ 2822800 w 2849302"/>
                            <a:gd name="csY185" fmla="*/ 281643 h 354167"/>
                            <a:gd name="csX186" fmla="*/ 2836322 w 2849302"/>
                            <a:gd name="csY186" fmla="*/ 280658 h 354167"/>
                            <a:gd name="csX187" fmla="*/ 2849278 w 2849302"/>
                            <a:gd name="csY187" fmla="*/ 277183 h 354167"/>
                            <a:gd name="csX188" fmla="*/ 2849278 w 2849302"/>
                            <a:gd name="csY188" fmla="*/ 249065 h 354167"/>
                            <a:gd name="csX189" fmla="*/ 2840912 w 2849302"/>
                            <a:gd name="csY189" fmla="*/ 252269 h 354167"/>
                            <a:gd name="csX190" fmla="*/ 2831165 w 2849302"/>
                            <a:gd name="csY190" fmla="*/ 253255 h 354167"/>
                            <a:gd name="csX191" fmla="*/ 2816260 w 2849302"/>
                            <a:gd name="csY191" fmla="*/ 247390 h 354167"/>
                            <a:gd name="csX192" fmla="*/ 2812509 w 2849302"/>
                            <a:gd name="csY192" fmla="*/ 231520 h 354167"/>
                            <a:gd name="csX193" fmla="*/ 2812509 w 2849302"/>
                            <a:gd name="csY193" fmla="*/ 173091 h 354167"/>
                            <a:gd name="csX194" fmla="*/ 2849278 w 2849302"/>
                            <a:gd name="csY194" fmla="*/ 173091 h 354167"/>
                            <a:gd name="csX195" fmla="*/ 1759527 w 2849302"/>
                            <a:gd name="csY195" fmla="*/ 119419 h 354167"/>
                            <a:gd name="csX196" fmla="*/ 1775000 w 2849302"/>
                            <a:gd name="csY196" fmla="*/ 113727 h 354167"/>
                            <a:gd name="csX197" fmla="*/ 1781268 w 2849302"/>
                            <a:gd name="csY197" fmla="*/ 99385 h 354167"/>
                            <a:gd name="csX198" fmla="*/ 1775000 w 2849302"/>
                            <a:gd name="csY198" fmla="*/ 85043 h 354167"/>
                            <a:gd name="csX199" fmla="*/ 1759527 w 2849302"/>
                            <a:gd name="csY199" fmla="*/ 79350 h 354167"/>
                            <a:gd name="csX200" fmla="*/ 1744351 w 2849302"/>
                            <a:gd name="csY200" fmla="*/ 85338 h 354167"/>
                            <a:gd name="csX201" fmla="*/ 1738355 w 2849302"/>
                            <a:gd name="csY201" fmla="*/ 99385 h 354167"/>
                            <a:gd name="csX202" fmla="*/ 1744351 w 2849302"/>
                            <a:gd name="csY202" fmla="*/ 113456 h 354167"/>
                            <a:gd name="csX203" fmla="*/ 1759527 w 2849302"/>
                            <a:gd name="csY203" fmla="*/ 119444 h 354167"/>
                            <a:gd name="csX204" fmla="*/ 1743092 w 2849302"/>
                            <a:gd name="csY204" fmla="*/ 278317 h 354167"/>
                            <a:gd name="csX205" fmla="*/ 1776529 w 2849302"/>
                            <a:gd name="csY205" fmla="*/ 278317 h 354167"/>
                            <a:gd name="csX206" fmla="*/ 1776529 w 2849302"/>
                            <a:gd name="csY206" fmla="*/ 144728 h 354167"/>
                            <a:gd name="csX207" fmla="*/ 1743092 w 2849302"/>
                            <a:gd name="csY207" fmla="*/ 144728 h 354167"/>
                            <a:gd name="csX208" fmla="*/ 1743092 w 2849302"/>
                            <a:gd name="csY208" fmla="*/ 278317 h 354167"/>
                            <a:gd name="csX209" fmla="*/ 660622 w 2849302"/>
                            <a:gd name="csY209" fmla="*/ 196502 h 354167"/>
                            <a:gd name="csX210" fmla="*/ 747558 w 2849302"/>
                            <a:gd name="csY210" fmla="*/ 196502 h 354167"/>
                            <a:gd name="csX211" fmla="*/ 747558 w 2849302"/>
                            <a:gd name="csY211" fmla="*/ 164787 h 354167"/>
                            <a:gd name="csX212" fmla="*/ 660622 w 2849302"/>
                            <a:gd name="csY212" fmla="*/ 164787 h 354167"/>
                            <a:gd name="csX213" fmla="*/ 660622 w 2849302"/>
                            <a:gd name="csY213" fmla="*/ 113037 h 354167"/>
                            <a:gd name="csX214" fmla="*/ 752863 w 2849302"/>
                            <a:gd name="csY214" fmla="*/ 113037 h 354167"/>
                            <a:gd name="csX215" fmla="*/ 752863 w 2849302"/>
                            <a:gd name="csY215" fmla="*/ 81297 h 354167"/>
                            <a:gd name="csX216" fmla="*/ 625507 w 2849302"/>
                            <a:gd name="csY216" fmla="*/ 81297 h 354167"/>
                            <a:gd name="csX217" fmla="*/ 625507 w 2849302"/>
                            <a:gd name="csY217" fmla="*/ 278317 h 354167"/>
                            <a:gd name="csX218" fmla="*/ 660622 w 2849302"/>
                            <a:gd name="csY218" fmla="*/ 278317 h 354167"/>
                            <a:gd name="csX219" fmla="*/ 660622 w 2849302"/>
                            <a:gd name="csY219" fmla="*/ 196502 h 354167"/>
                            <a:gd name="csX220" fmla="*/ 2716912 w 2849302"/>
                            <a:gd name="csY220" fmla="*/ 206384 h 354167"/>
                            <a:gd name="csX221" fmla="*/ 2699490 w 2849302"/>
                            <a:gd name="csY221" fmla="*/ 199977 h 354167"/>
                            <a:gd name="csX222" fmla="*/ 2682068 w 2849302"/>
                            <a:gd name="csY222" fmla="*/ 195935 h 354167"/>
                            <a:gd name="csX223" fmla="*/ 2668693 w 2849302"/>
                            <a:gd name="csY223" fmla="*/ 191204 h 354167"/>
                            <a:gd name="csX224" fmla="*/ 2663412 w 2849302"/>
                            <a:gd name="csY224" fmla="*/ 182308 h 354167"/>
                            <a:gd name="csX225" fmla="*/ 2669828 w 2849302"/>
                            <a:gd name="csY225" fmla="*/ 171440 h 354167"/>
                            <a:gd name="csX226" fmla="*/ 2682932 w 2849302"/>
                            <a:gd name="csY226" fmla="*/ 168089 h 354167"/>
                            <a:gd name="csX227" fmla="*/ 2709114 w 2849302"/>
                            <a:gd name="csY227" fmla="*/ 181741 h 354167"/>
                            <a:gd name="csX228" fmla="*/ 2731397 w 2849302"/>
                            <a:gd name="csY228" fmla="*/ 161706 h 354167"/>
                            <a:gd name="csX229" fmla="*/ 2710224 w 2849302"/>
                            <a:gd name="csY229" fmla="*/ 145984 h 354167"/>
                            <a:gd name="csX230" fmla="*/ 2683746 w 2849302"/>
                            <a:gd name="csY230" fmla="*/ 141376 h 354167"/>
                            <a:gd name="csX231" fmla="*/ 2663955 w 2849302"/>
                            <a:gd name="csY231" fmla="*/ 143890 h 354167"/>
                            <a:gd name="csX232" fmla="*/ 2646682 w 2849302"/>
                            <a:gd name="csY232" fmla="*/ 151677 h 354167"/>
                            <a:gd name="csX233" fmla="*/ 2634565 w 2849302"/>
                            <a:gd name="csY233" fmla="*/ 165181 h 354167"/>
                            <a:gd name="csX234" fmla="*/ 2629975 w 2849302"/>
                            <a:gd name="csY234" fmla="*/ 184526 h 354167"/>
                            <a:gd name="csX235" fmla="*/ 2635256 w 2849302"/>
                            <a:gd name="csY235" fmla="*/ 204560 h 354167"/>
                            <a:gd name="csX236" fmla="*/ 2648631 w 2849302"/>
                            <a:gd name="csY236" fmla="*/ 215822 h 354167"/>
                            <a:gd name="csX237" fmla="*/ 2666053 w 2849302"/>
                            <a:gd name="csY237" fmla="*/ 221663 h 354167"/>
                            <a:gd name="csX238" fmla="*/ 2683474 w 2849302"/>
                            <a:gd name="csY238" fmla="*/ 225556 h 354167"/>
                            <a:gd name="csX239" fmla="*/ 2696849 w 2849302"/>
                            <a:gd name="csY239" fmla="*/ 230978 h 354167"/>
                            <a:gd name="csX240" fmla="*/ 2702130 w 2849302"/>
                            <a:gd name="csY240" fmla="*/ 241278 h 354167"/>
                            <a:gd name="csX241" fmla="*/ 2700057 w 2849302"/>
                            <a:gd name="csY241" fmla="*/ 248104 h 354167"/>
                            <a:gd name="csX242" fmla="*/ 2694604 w 2849302"/>
                            <a:gd name="csY242" fmla="*/ 252984 h 354167"/>
                            <a:gd name="csX243" fmla="*/ 2687349 w 2849302"/>
                            <a:gd name="csY243" fmla="*/ 255768 h 354167"/>
                            <a:gd name="csX244" fmla="*/ 2679822 w 2849302"/>
                            <a:gd name="csY244" fmla="*/ 256606 h 354167"/>
                            <a:gd name="csX245" fmla="*/ 2661858 w 2849302"/>
                            <a:gd name="csY245" fmla="*/ 252023 h 354167"/>
                            <a:gd name="csX246" fmla="*/ 2648063 w 2849302"/>
                            <a:gd name="csY246" fmla="*/ 240194 h 354167"/>
                            <a:gd name="csX247" fmla="*/ 2625756 w 2849302"/>
                            <a:gd name="csY247" fmla="*/ 261067 h 354167"/>
                            <a:gd name="csX248" fmla="*/ 2649174 w 2849302"/>
                            <a:gd name="csY248" fmla="*/ 277208 h 354167"/>
                            <a:gd name="csX249" fmla="*/ 2677873 w 2849302"/>
                            <a:gd name="csY249" fmla="*/ 281643 h 354167"/>
                            <a:gd name="csX250" fmla="*/ 2698503 w 2849302"/>
                            <a:gd name="csY250" fmla="*/ 279425 h 354167"/>
                            <a:gd name="csX251" fmla="*/ 2717035 w 2849302"/>
                            <a:gd name="csY251" fmla="*/ 272180 h 354167"/>
                            <a:gd name="csX252" fmla="*/ 2730410 w 2849302"/>
                            <a:gd name="csY252" fmla="*/ 258972 h 354167"/>
                            <a:gd name="csX253" fmla="*/ 2735567 w 2849302"/>
                            <a:gd name="csY253" fmla="*/ 238789 h 354167"/>
                            <a:gd name="csX254" fmla="*/ 2730262 w 2849302"/>
                            <a:gd name="csY254" fmla="*/ 218213 h 354167"/>
                            <a:gd name="csX255" fmla="*/ 2716887 w 2849302"/>
                            <a:gd name="csY255" fmla="*/ 206384 h 354167"/>
                            <a:gd name="csX256" fmla="*/ 1014215 w 2849302"/>
                            <a:gd name="csY256" fmla="*/ 141401 h 354167"/>
                            <a:gd name="csX257" fmla="*/ 990525 w 2849302"/>
                            <a:gd name="csY257" fmla="*/ 147808 h 354167"/>
                            <a:gd name="csX258" fmla="*/ 974633 w 2849302"/>
                            <a:gd name="csY258" fmla="*/ 165896 h 354167"/>
                            <a:gd name="csX259" fmla="*/ 974066 w 2849302"/>
                            <a:gd name="csY259" fmla="*/ 165896 h 354167"/>
                            <a:gd name="csX260" fmla="*/ 974066 w 2849302"/>
                            <a:gd name="csY260" fmla="*/ 144752 h 354167"/>
                            <a:gd name="csX261" fmla="*/ 940629 w 2849302"/>
                            <a:gd name="csY261" fmla="*/ 144752 h 354167"/>
                            <a:gd name="csX262" fmla="*/ 940629 w 2849302"/>
                            <a:gd name="csY262" fmla="*/ 278341 h 354167"/>
                            <a:gd name="csX263" fmla="*/ 974066 w 2849302"/>
                            <a:gd name="csY263" fmla="*/ 278341 h 354167"/>
                            <a:gd name="csX264" fmla="*/ 974066 w 2849302"/>
                            <a:gd name="csY264" fmla="*/ 206828 h 354167"/>
                            <a:gd name="csX265" fmla="*/ 975324 w 2849302"/>
                            <a:gd name="csY265" fmla="*/ 198474 h 354167"/>
                            <a:gd name="csX266" fmla="*/ 980334 w 2849302"/>
                            <a:gd name="csY266" fmla="*/ 187335 h 354167"/>
                            <a:gd name="csX267" fmla="*/ 991192 w 2849302"/>
                            <a:gd name="csY267" fmla="*/ 177453 h 354167"/>
                            <a:gd name="csX268" fmla="*/ 1009995 w 2849302"/>
                            <a:gd name="csY268" fmla="*/ 173141 h 354167"/>
                            <a:gd name="csX269" fmla="*/ 1017941 w 2849302"/>
                            <a:gd name="csY269" fmla="*/ 173831 h 354167"/>
                            <a:gd name="csX270" fmla="*/ 1026158 w 2849302"/>
                            <a:gd name="csY270" fmla="*/ 175654 h 354167"/>
                            <a:gd name="csX271" fmla="*/ 1026158 w 2849302"/>
                            <a:gd name="csY271" fmla="*/ 143372 h 354167"/>
                            <a:gd name="csX272" fmla="*/ 1020162 w 2849302"/>
                            <a:gd name="csY272" fmla="*/ 141968 h 354167"/>
                            <a:gd name="csX273" fmla="*/ 1014166 w 2849302"/>
                            <a:gd name="csY273" fmla="*/ 141401 h 354167"/>
                            <a:gd name="csX274" fmla="*/ 1099375 w 2849302"/>
                            <a:gd name="csY274" fmla="*/ 281643 h 354167"/>
                            <a:gd name="csX275" fmla="*/ 1125853 w 2849302"/>
                            <a:gd name="csY275" fmla="*/ 274275 h 354167"/>
                            <a:gd name="csX276" fmla="*/ 1140363 w 2849302"/>
                            <a:gd name="csY276" fmla="*/ 256877 h 354167"/>
                            <a:gd name="csX277" fmla="*/ 1140905 w 2849302"/>
                            <a:gd name="csY277" fmla="*/ 256877 h 354167"/>
                            <a:gd name="csX278" fmla="*/ 1140905 w 2849302"/>
                            <a:gd name="csY278" fmla="*/ 278317 h 354167"/>
                            <a:gd name="csX279" fmla="*/ 1172689 w 2849302"/>
                            <a:gd name="csY279" fmla="*/ 278317 h 354167"/>
                            <a:gd name="csX280" fmla="*/ 1172689 w 2849302"/>
                            <a:gd name="csY280" fmla="*/ 144728 h 354167"/>
                            <a:gd name="csX281" fmla="*/ 1139252 w 2849302"/>
                            <a:gd name="csY281" fmla="*/ 144728 h 354167"/>
                            <a:gd name="csX282" fmla="*/ 1139252 w 2849302"/>
                            <a:gd name="csY282" fmla="*/ 217646 h 354167"/>
                            <a:gd name="csX283" fmla="*/ 1137574 w 2849302"/>
                            <a:gd name="csY283" fmla="*/ 230435 h 354167"/>
                            <a:gd name="csX284" fmla="*/ 1132121 w 2849302"/>
                            <a:gd name="csY284" fmla="*/ 241303 h 354167"/>
                            <a:gd name="csX285" fmla="*/ 1122669 w 2849302"/>
                            <a:gd name="csY285" fmla="*/ 248819 h 354167"/>
                            <a:gd name="csX286" fmla="*/ 1108579 w 2849302"/>
                            <a:gd name="csY286" fmla="*/ 251604 h 354167"/>
                            <a:gd name="csX287" fmla="*/ 1094785 w 2849302"/>
                            <a:gd name="csY287" fmla="*/ 247562 h 354167"/>
                            <a:gd name="csX288" fmla="*/ 1087554 w 2849302"/>
                            <a:gd name="csY288" fmla="*/ 237533 h 354167"/>
                            <a:gd name="csX289" fmla="*/ 1084618 w 2849302"/>
                            <a:gd name="csY289" fmla="*/ 224743 h 354167"/>
                            <a:gd name="csX290" fmla="*/ 1084050 w 2849302"/>
                            <a:gd name="csY290" fmla="*/ 212348 h 354167"/>
                            <a:gd name="csX291" fmla="*/ 1084050 w 2849302"/>
                            <a:gd name="csY291" fmla="*/ 144728 h 354167"/>
                            <a:gd name="csX292" fmla="*/ 1050613 w 2849302"/>
                            <a:gd name="csY292" fmla="*/ 144728 h 354167"/>
                            <a:gd name="csX293" fmla="*/ 1050613 w 2849302"/>
                            <a:gd name="csY293" fmla="*/ 229031 h 354167"/>
                            <a:gd name="csX294" fmla="*/ 1053130 w 2849302"/>
                            <a:gd name="csY294" fmla="*/ 248794 h 354167"/>
                            <a:gd name="csX295" fmla="*/ 1061496 w 2849302"/>
                            <a:gd name="csY295" fmla="*/ 265625 h 354167"/>
                            <a:gd name="csX296" fmla="*/ 1076672 w 2849302"/>
                            <a:gd name="csY296" fmla="*/ 277306 h 354167"/>
                            <a:gd name="csX297" fmla="*/ 1099375 w 2849302"/>
                            <a:gd name="csY297" fmla="*/ 281619 h 354167"/>
                            <a:gd name="csX298" fmla="*/ 2503384 w 2849302"/>
                            <a:gd name="csY298" fmla="*/ 198178 h 354167"/>
                            <a:gd name="csX299" fmla="*/ 2514118 w 2849302"/>
                            <a:gd name="csY299" fmla="*/ 175088 h 354167"/>
                            <a:gd name="csX300" fmla="*/ 2537931 w 2849302"/>
                            <a:gd name="csY300" fmla="*/ 166463 h 354167"/>
                            <a:gd name="csX301" fmla="*/ 2562731 w 2849302"/>
                            <a:gd name="csY301" fmla="*/ 174940 h 354167"/>
                            <a:gd name="csX302" fmla="*/ 2571936 w 2849302"/>
                            <a:gd name="csY302" fmla="*/ 198178 h 354167"/>
                            <a:gd name="csX303" fmla="*/ 2503384 w 2849302"/>
                            <a:gd name="csY303" fmla="*/ 198178 h 354167"/>
                            <a:gd name="csX304" fmla="*/ 2587951 w 2849302"/>
                            <a:gd name="csY304" fmla="*/ 160326 h 354167"/>
                            <a:gd name="csX305" fmla="*/ 2568160 w 2849302"/>
                            <a:gd name="csY305" fmla="*/ 146280 h 354167"/>
                            <a:gd name="csX306" fmla="*/ 2542669 w 2849302"/>
                            <a:gd name="csY306" fmla="*/ 141401 h 354167"/>
                            <a:gd name="csX307" fmla="*/ 2514266 w 2849302"/>
                            <a:gd name="csY307" fmla="*/ 146428 h 354167"/>
                            <a:gd name="csX308" fmla="*/ 2491119 w 2849302"/>
                            <a:gd name="csY308" fmla="*/ 160622 h 354167"/>
                            <a:gd name="csX309" fmla="*/ 2475647 w 2849302"/>
                            <a:gd name="csY309" fmla="*/ 182751 h 354167"/>
                            <a:gd name="csX310" fmla="*/ 2469947 w 2849302"/>
                            <a:gd name="csY310" fmla="*/ 211534 h 354167"/>
                            <a:gd name="csX311" fmla="*/ 2475647 w 2849302"/>
                            <a:gd name="csY311" fmla="*/ 240342 h 354167"/>
                            <a:gd name="csX312" fmla="*/ 2491119 w 2849302"/>
                            <a:gd name="csY312" fmla="*/ 262471 h 354167"/>
                            <a:gd name="csX313" fmla="*/ 2514266 w 2849302"/>
                            <a:gd name="csY313" fmla="*/ 276665 h 354167"/>
                            <a:gd name="csX314" fmla="*/ 2542669 w 2849302"/>
                            <a:gd name="csY314" fmla="*/ 281668 h 354167"/>
                            <a:gd name="csX315" fmla="*/ 2573046 w 2849302"/>
                            <a:gd name="csY315" fmla="*/ 275557 h 354167"/>
                            <a:gd name="csX316" fmla="*/ 2599228 w 2849302"/>
                            <a:gd name="csY316" fmla="*/ 254955 h 354167"/>
                            <a:gd name="csX317" fmla="*/ 2575242 w 2849302"/>
                            <a:gd name="csY317" fmla="*/ 236892 h 354167"/>
                            <a:gd name="csX318" fmla="*/ 2560338 w 2849302"/>
                            <a:gd name="csY318" fmla="*/ 249829 h 354167"/>
                            <a:gd name="csX319" fmla="*/ 2539313 w 2849302"/>
                            <a:gd name="csY319" fmla="*/ 254980 h 354167"/>
                            <a:gd name="csX320" fmla="*/ 2515056 w 2849302"/>
                            <a:gd name="csY320" fmla="*/ 246626 h 354167"/>
                            <a:gd name="csX321" fmla="*/ 2503359 w 2849302"/>
                            <a:gd name="csY321" fmla="*/ 223264 h 354167"/>
                            <a:gd name="csX322" fmla="*/ 2605348 w 2849302"/>
                            <a:gd name="csY322" fmla="*/ 223264 h 354167"/>
                            <a:gd name="csX323" fmla="*/ 2605348 w 2849302"/>
                            <a:gd name="csY323" fmla="*/ 214073 h 354167"/>
                            <a:gd name="csX324" fmla="*/ 2600758 w 2849302"/>
                            <a:gd name="csY324" fmla="*/ 183047 h 354167"/>
                            <a:gd name="csX325" fmla="*/ 2587926 w 2849302"/>
                            <a:gd name="csY325" fmla="*/ 160351 h 354167"/>
                            <a:gd name="csX326" fmla="*/ 877555 w 2849302"/>
                            <a:gd name="csY326" fmla="*/ 226566 h 354167"/>
                            <a:gd name="csX327" fmla="*/ 869757 w 2849302"/>
                            <a:gd name="csY327" fmla="*/ 239356 h 354167"/>
                            <a:gd name="csX328" fmla="*/ 857345 w 2849302"/>
                            <a:gd name="csY328" fmla="*/ 248252 h 354167"/>
                            <a:gd name="csX329" fmla="*/ 840910 w 2849302"/>
                            <a:gd name="csY329" fmla="*/ 251604 h 354167"/>
                            <a:gd name="csX330" fmla="*/ 824475 w 2849302"/>
                            <a:gd name="csY330" fmla="*/ 248252 h 354167"/>
                            <a:gd name="csX331" fmla="*/ 812088 w 2849302"/>
                            <a:gd name="csY331" fmla="*/ 239356 h 354167"/>
                            <a:gd name="csX332" fmla="*/ 804265 w 2849302"/>
                            <a:gd name="csY332" fmla="*/ 226566 h 354167"/>
                            <a:gd name="csX333" fmla="*/ 801625 w 2849302"/>
                            <a:gd name="csY333" fmla="*/ 211534 h 354167"/>
                            <a:gd name="csX334" fmla="*/ 804265 w 2849302"/>
                            <a:gd name="csY334" fmla="*/ 196502 h 354167"/>
                            <a:gd name="csX335" fmla="*/ 812088 w 2849302"/>
                            <a:gd name="csY335" fmla="*/ 183713 h 354167"/>
                            <a:gd name="csX336" fmla="*/ 824475 w 2849302"/>
                            <a:gd name="csY336" fmla="*/ 174816 h 354167"/>
                            <a:gd name="csX337" fmla="*/ 840910 w 2849302"/>
                            <a:gd name="csY337" fmla="*/ 171465 h 354167"/>
                            <a:gd name="csX338" fmla="*/ 857345 w 2849302"/>
                            <a:gd name="csY338" fmla="*/ 174816 h 354167"/>
                            <a:gd name="csX339" fmla="*/ 869757 w 2849302"/>
                            <a:gd name="csY339" fmla="*/ 183713 h 354167"/>
                            <a:gd name="csX340" fmla="*/ 877555 w 2849302"/>
                            <a:gd name="csY340" fmla="*/ 196502 h 354167"/>
                            <a:gd name="csX341" fmla="*/ 880195 w 2849302"/>
                            <a:gd name="csY341" fmla="*/ 211534 h 354167"/>
                            <a:gd name="csX342" fmla="*/ 877555 w 2849302"/>
                            <a:gd name="csY342" fmla="*/ 226566 h 354167"/>
                            <a:gd name="csX343" fmla="*/ 892460 w 2849302"/>
                            <a:gd name="csY343" fmla="*/ 160598 h 354167"/>
                            <a:gd name="csX344" fmla="*/ 869338 w 2849302"/>
                            <a:gd name="csY344" fmla="*/ 146403 h 354167"/>
                            <a:gd name="csX345" fmla="*/ 840910 w 2849302"/>
                            <a:gd name="csY345" fmla="*/ 141376 h 354167"/>
                            <a:gd name="csX346" fmla="*/ 812507 w 2849302"/>
                            <a:gd name="csY346" fmla="*/ 146403 h 354167"/>
                            <a:gd name="csX347" fmla="*/ 789360 w 2849302"/>
                            <a:gd name="csY347" fmla="*/ 160598 h 354167"/>
                            <a:gd name="csX348" fmla="*/ 773888 w 2849302"/>
                            <a:gd name="csY348" fmla="*/ 182727 h 354167"/>
                            <a:gd name="csX349" fmla="*/ 768188 w 2849302"/>
                            <a:gd name="csY349" fmla="*/ 211510 h 354167"/>
                            <a:gd name="csX350" fmla="*/ 773888 w 2849302"/>
                            <a:gd name="csY350" fmla="*/ 240317 h 354167"/>
                            <a:gd name="csX351" fmla="*/ 789360 w 2849302"/>
                            <a:gd name="csY351" fmla="*/ 262447 h 354167"/>
                            <a:gd name="csX352" fmla="*/ 812507 w 2849302"/>
                            <a:gd name="csY352" fmla="*/ 276641 h 354167"/>
                            <a:gd name="csX353" fmla="*/ 840910 w 2849302"/>
                            <a:gd name="csY353" fmla="*/ 281643 h 354167"/>
                            <a:gd name="csX354" fmla="*/ 869338 w 2849302"/>
                            <a:gd name="csY354" fmla="*/ 276641 h 354167"/>
                            <a:gd name="csX355" fmla="*/ 892460 w 2849302"/>
                            <a:gd name="csY355" fmla="*/ 262447 h 354167"/>
                            <a:gd name="csX356" fmla="*/ 907932 w 2849302"/>
                            <a:gd name="csY356" fmla="*/ 240317 h 354167"/>
                            <a:gd name="csX357" fmla="*/ 913632 w 2849302"/>
                            <a:gd name="csY357" fmla="*/ 211510 h 354167"/>
                            <a:gd name="csX358" fmla="*/ 907932 w 2849302"/>
                            <a:gd name="csY358" fmla="*/ 182727 h 354167"/>
                            <a:gd name="csX359" fmla="*/ 892460 w 2849302"/>
                            <a:gd name="csY359" fmla="*/ 160598 h 354167"/>
                            <a:gd name="csX360" fmla="*/ 268409 w 2849302"/>
                            <a:gd name="csY360" fmla="*/ 23830 h 354167"/>
                            <a:gd name="csX361" fmla="*/ 172491 w 2849302"/>
                            <a:gd name="csY361" fmla="*/ 23830 h 354167"/>
                            <a:gd name="csX362" fmla="*/ 275886 w 2849302"/>
                            <a:gd name="csY362" fmla="*/ 294211 h 354167"/>
                            <a:gd name="csX363" fmla="*/ 339873 w 2849302"/>
                            <a:gd name="csY363" fmla="*/ 354167 h 354167"/>
                            <a:gd name="csX364" fmla="*/ 396852 w 2849302"/>
                            <a:gd name="csY364" fmla="*/ 278292 h 354167"/>
                            <a:gd name="csX365" fmla="*/ 375901 w 2849302"/>
                            <a:gd name="csY365" fmla="*/ 261091 h 354167"/>
                            <a:gd name="csX366" fmla="*/ 268409 w 2849302"/>
                            <a:gd name="csY366" fmla="*/ 23830 h 354167"/>
                            <a:gd name="csX367" fmla="*/ 95869 w 2849302"/>
                            <a:gd name="csY367" fmla="*/ 23830 h 354167"/>
                            <a:gd name="csX368" fmla="*/ 0 w 2849302"/>
                            <a:gd name="csY368" fmla="*/ 23830 h 354167"/>
                            <a:gd name="csX369" fmla="*/ 68503 w 2849302"/>
                            <a:gd name="csY369" fmla="*/ 271417 h 354167"/>
                            <a:gd name="csX370" fmla="*/ 128739 w 2849302"/>
                            <a:gd name="csY370" fmla="*/ 354167 h 354167"/>
                            <a:gd name="csX371" fmla="*/ 185717 w 2849302"/>
                            <a:gd name="csY371" fmla="*/ 278292 h 354167"/>
                            <a:gd name="csX372" fmla="*/ 98263 w 2849302"/>
                            <a:gd name="csY372" fmla="*/ 59094 h 354167"/>
                            <a:gd name="csX373" fmla="*/ 95869 w 2849302"/>
                            <a:gd name="csY373" fmla="*/ 23830 h 354167"/>
                            <a:gd name="csX374" fmla="*/ 456718 w 2849302"/>
                            <a:gd name="csY374" fmla="*/ 62396 h 354167"/>
                            <a:gd name="csX375" fmla="*/ 455607 w 2849302"/>
                            <a:gd name="csY375" fmla="*/ 59069 h 354167"/>
                            <a:gd name="csX376" fmla="*/ 454645 w 2849302"/>
                            <a:gd name="csY376" fmla="*/ 56186 h 354167"/>
                            <a:gd name="csX377" fmla="*/ 440011 w 2849302"/>
                            <a:gd name="csY377" fmla="*/ 23854 h 354167"/>
                            <a:gd name="csX378" fmla="*/ 422269 w 2849302"/>
                            <a:gd name="csY378" fmla="*/ 41942 h 354167"/>
                            <a:gd name="csX379" fmla="*/ 402083 w 2849302"/>
                            <a:gd name="csY379" fmla="*/ 8034 h 354167"/>
                            <a:gd name="csX380" fmla="*/ 402675 w 2849302"/>
                            <a:gd name="csY380" fmla="*/ 99 h 354167"/>
                            <a:gd name="csX381" fmla="*/ 402577 w 2849302"/>
                            <a:gd name="csY381" fmla="*/ 0 h 354167"/>
                            <a:gd name="csX382" fmla="*/ 361909 w 2849302"/>
                            <a:gd name="csY382" fmla="*/ 40611 h 354167"/>
                            <a:gd name="csX383" fmla="*/ 361909 w 2849302"/>
                            <a:gd name="csY383" fmla="*/ 121834 h 354167"/>
                            <a:gd name="csX384" fmla="*/ 443244 w 2849302"/>
                            <a:gd name="csY384" fmla="*/ 121834 h 354167"/>
                            <a:gd name="csX385" fmla="*/ 456915 w 2849302"/>
                            <a:gd name="csY385" fmla="*/ 63135 h 354167"/>
                            <a:gd name="csX386" fmla="*/ 456693 w 2849302"/>
                            <a:gd name="csY386" fmla="*/ 62371 h 354167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  <a:cxn ang="0">
                              <a:pos x="csX21" y="csY21"/>
                            </a:cxn>
                            <a:cxn ang="0">
                              <a:pos x="csX22" y="csY22"/>
                            </a:cxn>
                            <a:cxn ang="0">
                              <a:pos x="csX23" y="csY23"/>
                            </a:cxn>
                            <a:cxn ang="0">
                              <a:pos x="csX24" y="csY24"/>
                            </a:cxn>
                            <a:cxn ang="0">
                              <a:pos x="csX25" y="csY25"/>
                            </a:cxn>
                            <a:cxn ang="0">
                              <a:pos x="csX26" y="csY26"/>
                            </a:cxn>
                            <a:cxn ang="0">
                              <a:pos x="csX27" y="csY27"/>
                            </a:cxn>
                            <a:cxn ang="0">
                              <a:pos x="csX28" y="csY28"/>
                            </a:cxn>
                            <a:cxn ang="0">
                              <a:pos x="csX29" y="csY29"/>
                            </a:cxn>
                            <a:cxn ang="0">
                              <a:pos x="csX30" y="csY30"/>
                            </a:cxn>
                            <a:cxn ang="0">
                              <a:pos x="csX31" y="csY31"/>
                            </a:cxn>
                            <a:cxn ang="0">
                              <a:pos x="csX32" y="csY32"/>
                            </a:cxn>
                            <a:cxn ang="0">
                              <a:pos x="csX33" y="csY33"/>
                            </a:cxn>
                            <a:cxn ang="0">
                              <a:pos x="csX34" y="csY34"/>
                            </a:cxn>
                            <a:cxn ang="0">
                              <a:pos x="csX35" y="csY35"/>
                            </a:cxn>
                            <a:cxn ang="0">
                              <a:pos x="csX36" y="csY36"/>
                            </a:cxn>
                            <a:cxn ang="0">
                              <a:pos x="csX37" y="csY37"/>
                            </a:cxn>
                            <a:cxn ang="0">
                              <a:pos x="csX38" y="csY38"/>
                            </a:cxn>
                            <a:cxn ang="0">
                              <a:pos x="csX39" y="csY39"/>
                            </a:cxn>
                            <a:cxn ang="0">
                              <a:pos x="csX40" y="csY40"/>
                            </a:cxn>
                            <a:cxn ang="0">
                              <a:pos x="csX41" y="csY41"/>
                            </a:cxn>
                            <a:cxn ang="0">
                              <a:pos x="csX42" y="csY42"/>
                            </a:cxn>
                            <a:cxn ang="0">
                              <a:pos x="csX43" y="csY43"/>
                            </a:cxn>
                            <a:cxn ang="0">
                              <a:pos x="csX44" y="csY44"/>
                            </a:cxn>
                            <a:cxn ang="0">
                              <a:pos x="csX45" y="csY45"/>
                            </a:cxn>
                            <a:cxn ang="0">
                              <a:pos x="csX46" y="csY46"/>
                            </a:cxn>
                            <a:cxn ang="0">
                              <a:pos x="csX47" y="csY47"/>
                            </a:cxn>
                            <a:cxn ang="0">
                              <a:pos x="csX48" y="csY48"/>
                            </a:cxn>
                            <a:cxn ang="0">
                              <a:pos x="csX49" y="csY49"/>
                            </a:cxn>
                            <a:cxn ang="0">
                              <a:pos x="csX50" y="csY50"/>
                            </a:cxn>
                            <a:cxn ang="0">
                              <a:pos x="csX51" y="csY51"/>
                            </a:cxn>
                            <a:cxn ang="0">
                              <a:pos x="csX52" y="csY52"/>
                            </a:cxn>
                            <a:cxn ang="0">
                              <a:pos x="csX53" y="csY53"/>
                            </a:cxn>
                            <a:cxn ang="0">
                              <a:pos x="csX54" y="csY54"/>
                            </a:cxn>
                            <a:cxn ang="0">
                              <a:pos x="csX55" y="csY55"/>
                            </a:cxn>
                            <a:cxn ang="0">
                              <a:pos x="csX56" y="csY56"/>
                            </a:cxn>
                            <a:cxn ang="0">
                              <a:pos x="csX57" y="csY57"/>
                            </a:cxn>
                            <a:cxn ang="0">
                              <a:pos x="csX58" y="csY58"/>
                            </a:cxn>
                            <a:cxn ang="0">
                              <a:pos x="csX59" y="csY59"/>
                            </a:cxn>
                            <a:cxn ang="0">
                              <a:pos x="csX60" y="csY60"/>
                            </a:cxn>
                            <a:cxn ang="0">
                              <a:pos x="csX61" y="csY61"/>
                            </a:cxn>
                            <a:cxn ang="0">
                              <a:pos x="csX62" y="csY62"/>
                            </a:cxn>
                            <a:cxn ang="0">
                              <a:pos x="csX63" y="csY63"/>
                            </a:cxn>
                            <a:cxn ang="0">
                              <a:pos x="csX64" y="csY64"/>
                            </a:cxn>
                            <a:cxn ang="0">
                              <a:pos x="csX65" y="csY65"/>
                            </a:cxn>
                            <a:cxn ang="0">
                              <a:pos x="csX66" y="csY66"/>
                            </a:cxn>
                            <a:cxn ang="0">
                              <a:pos x="csX67" y="csY67"/>
                            </a:cxn>
                            <a:cxn ang="0">
                              <a:pos x="csX68" y="csY68"/>
                            </a:cxn>
                            <a:cxn ang="0">
                              <a:pos x="csX69" y="csY69"/>
                            </a:cxn>
                            <a:cxn ang="0">
                              <a:pos x="csX70" y="csY70"/>
                            </a:cxn>
                            <a:cxn ang="0">
                              <a:pos x="csX71" y="csY71"/>
                            </a:cxn>
                            <a:cxn ang="0">
                              <a:pos x="csX72" y="csY72"/>
                            </a:cxn>
                            <a:cxn ang="0">
                              <a:pos x="csX73" y="csY73"/>
                            </a:cxn>
                            <a:cxn ang="0">
                              <a:pos x="csX74" y="csY74"/>
                            </a:cxn>
                            <a:cxn ang="0">
                              <a:pos x="csX75" y="csY75"/>
                            </a:cxn>
                            <a:cxn ang="0">
                              <a:pos x="csX76" y="csY76"/>
                            </a:cxn>
                            <a:cxn ang="0">
                              <a:pos x="csX77" y="csY77"/>
                            </a:cxn>
                            <a:cxn ang="0">
                              <a:pos x="csX78" y="csY78"/>
                            </a:cxn>
                            <a:cxn ang="0">
                              <a:pos x="csX79" y="csY79"/>
                            </a:cxn>
                            <a:cxn ang="0">
                              <a:pos x="csX80" y="csY80"/>
                            </a:cxn>
                            <a:cxn ang="0">
                              <a:pos x="csX81" y="csY81"/>
                            </a:cxn>
                            <a:cxn ang="0">
                              <a:pos x="csX82" y="csY82"/>
                            </a:cxn>
                            <a:cxn ang="0">
                              <a:pos x="csX83" y="csY83"/>
                            </a:cxn>
                            <a:cxn ang="0">
                              <a:pos x="csX84" y="csY84"/>
                            </a:cxn>
                            <a:cxn ang="0">
                              <a:pos x="csX85" y="csY85"/>
                            </a:cxn>
                            <a:cxn ang="0">
                              <a:pos x="csX86" y="csY86"/>
                            </a:cxn>
                            <a:cxn ang="0">
                              <a:pos x="csX87" y="csY87"/>
                            </a:cxn>
                            <a:cxn ang="0">
                              <a:pos x="csX88" y="csY88"/>
                            </a:cxn>
                            <a:cxn ang="0">
                              <a:pos x="csX89" y="csY89"/>
                            </a:cxn>
                            <a:cxn ang="0">
                              <a:pos x="csX90" y="csY90"/>
                            </a:cxn>
                            <a:cxn ang="0">
                              <a:pos x="csX91" y="csY91"/>
                            </a:cxn>
                            <a:cxn ang="0">
                              <a:pos x="csX92" y="csY92"/>
                            </a:cxn>
                            <a:cxn ang="0">
                              <a:pos x="csX93" y="csY93"/>
                            </a:cxn>
                            <a:cxn ang="0">
                              <a:pos x="csX94" y="csY94"/>
                            </a:cxn>
                            <a:cxn ang="0">
                              <a:pos x="csX95" y="csY95"/>
                            </a:cxn>
                            <a:cxn ang="0">
                              <a:pos x="csX96" y="csY96"/>
                            </a:cxn>
                            <a:cxn ang="0">
                              <a:pos x="csX97" y="csY97"/>
                            </a:cxn>
                            <a:cxn ang="0">
                              <a:pos x="csX98" y="csY98"/>
                            </a:cxn>
                            <a:cxn ang="0">
                              <a:pos x="csX99" y="csY99"/>
                            </a:cxn>
                            <a:cxn ang="0">
                              <a:pos x="csX100" y="csY100"/>
                            </a:cxn>
                            <a:cxn ang="0">
                              <a:pos x="csX101" y="csY101"/>
                            </a:cxn>
                            <a:cxn ang="0">
                              <a:pos x="csX102" y="csY102"/>
                            </a:cxn>
                            <a:cxn ang="0">
                              <a:pos x="csX103" y="csY103"/>
                            </a:cxn>
                            <a:cxn ang="0">
                              <a:pos x="csX104" y="csY104"/>
                            </a:cxn>
                            <a:cxn ang="0">
                              <a:pos x="csX105" y="csY105"/>
                            </a:cxn>
                            <a:cxn ang="0">
                              <a:pos x="csX106" y="csY106"/>
                            </a:cxn>
                            <a:cxn ang="0">
                              <a:pos x="csX107" y="csY107"/>
                            </a:cxn>
                            <a:cxn ang="0">
                              <a:pos x="csX108" y="csY108"/>
                            </a:cxn>
                            <a:cxn ang="0">
                              <a:pos x="csX109" y="csY109"/>
                            </a:cxn>
                            <a:cxn ang="0">
                              <a:pos x="csX110" y="csY110"/>
                            </a:cxn>
                            <a:cxn ang="0">
                              <a:pos x="csX111" y="csY111"/>
                            </a:cxn>
                            <a:cxn ang="0">
                              <a:pos x="csX112" y="csY112"/>
                            </a:cxn>
                            <a:cxn ang="0">
                              <a:pos x="csX113" y="csY113"/>
                            </a:cxn>
                            <a:cxn ang="0">
                              <a:pos x="csX114" y="csY114"/>
                            </a:cxn>
                            <a:cxn ang="0">
                              <a:pos x="csX115" y="csY115"/>
                            </a:cxn>
                            <a:cxn ang="0">
                              <a:pos x="csX116" y="csY116"/>
                            </a:cxn>
                            <a:cxn ang="0">
                              <a:pos x="csX117" y="csY117"/>
                            </a:cxn>
                            <a:cxn ang="0">
                              <a:pos x="csX118" y="csY118"/>
                            </a:cxn>
                            <a:cxn ang="0">
                              <a:pos x="csX119" y="csY119"/>
                            </a:cxn>
                            <a:cxn ang="0">
                              <a:pos x="csX120" y="csY120"/>
                            </a:cxn>
                            <a:cxn ang="0">
                              <a:pos x="csX121" y="csY121"/>
                            </a:cxn>
                            <a:cxn ang="0">
                              <a:pos x="csX122" y="csY122"/>
                            </a:cxn>
                            <a:cxn ang="0">
                              <a:pos x="csX123" y="csY123"/>
                            </a:cxn>
                            <a:cxn ang="0">
                              <a:pos x="csX124" y="csY124"/>
                            </a:cxn>
                            <a:cxn ang="0">
                              <a:pos x="csX125" y="csY125"/>
                            </a:cxn>
                            <a:cxn ang="0">
                              <a:pos x="csX126" y="csY126"/>
                            </a:cxn>
                            <a:cxn ang="0">
                              <a:pos x="csX127" y="csY127"/>
                            </a:cxn>
                            <a:cxn ang="0">
                              <a:pos x="csX128" y="csY128"/>
                            </a:cxn>
                            <a:cxn ang="0">
                              <a:pos x="csX129" y="csY129"/>
                            </a:cxn>
                            <a:cxn ang="0">
                              <a:pos x="csX130" y="csY130"/>
                            </a:cxn>
                            <a:cxn ang="0">
                              <a:pos x="csX131" y="csY131"/>
                            </a:cxn>
                            <a:cxn ang="0">
                              <a:pos x="csX132" y="csY132"/>
                            </a:cxn>
                            <a:cxn ang="0">
                              <a:pos x="csX133" y="csY133"/>
                            </a:cxn>
                            <a:cxn ang="0">
                              <a:pos x="csX134" y="csY134"/>
                            </a:cxn>
                            <a:cxn ang="0">
                              <a:pos x="csX135" y="csY135"/>
                            </a:cxn>
                            <a:cxn ang="0">
                              <a:pos x="csX136" y="csY136"/>
                            </a:cxn>
                            <a:cxn ang="0">
                              <a:pos x="csX137" y="csY137"/>
                            </a:cxn>
                            <a:cxn ang="0">
                              <a:pos x="csX138" y="csY138"/>
                            </a:cxn>
                            <a:cxn ang="0">
                              <a:pos x="csX139" y="csY139"/>
                            </a:cxn>
                            <a:cxn ang="0">
                              <a:pos x="csX140" y="csY140"/>
                            </a:cxn>
                            <a:cxn ang="0">
                              <a:pos x="csX141" y="csY141"/>
                            </a:cxn>
                            <a:cxn ang="0">
                              <a:pos x="csX142" y="csY142"/>
                            </a:cxn>
                            <a:cxn ang="0">
                              <a:pos x="csX143" y="csY143"/>
                            </a:cxn>
                            <a:cxn ang="0">
                              <a:pos x="csX144" y="csY144"/>
                            </a:cxn>
                            <a:cxn ang="0">
                              <a:pos x="csX145" y="csY145"/>
                            </a:cxn>
                            <a:cxn ang="0">
                              <a:pos x="csX146" y="csY146"/>
                            </a:cxn>
                            <a:cxn ang="0">
                              <a:pos x="csX147" y="csY147"/>
                            </a:cxn>
                            <a:cxn ang="0">
                              <a:pos x="csX148" y="csY148"/>
                            </a:cxn>
                            <a:cxn ang="0">
                              <a:pos x="csX149" y="csY149"/>
                            </a:cxn>
                            <a:cxn ang="0">
                              <a:pos x="csX150" y="csY150"/>
                            </a:cxn>
                            <a:cxn ang="0">
                              <a:pos x="csX151" y="csY151"/>
                            </a:cxn>
                            <a:cxn ang="0">
                              <a:pos x="csX152" y="csY152"/>
                            </a:cxn>
                            <a:cxn ang="0">
                              <a:pos x="csX153" y="csY153"/>
                            </a:cxn>
                            <a:cxn ang="0">
                              <a:pos x="csX154" y="csY154"/>
                            </a:cxn>
                            <a:cxn ang="0">
                              <a:pos x="csX155" y="csY155"/>
                            </a:cxn>
                            <a:cxn ang="0">
                              <a:pos x="csX156" y="csY156"/>
                            </a:cxn>
                            <a:cxn ang="0">
                              <a:pos x="csX157" y="csY157"/>
                            </a:cxn>
                            <a:cxn ang="0">
                              <a:pos x="csX158" y="csY158"/>
                            </a:cxn>
                            <a:cxn ang="0">
                              <a:pos x="csX159" y="csY159"/>
                            </a:cxn>
                            <a:cxn ang="0">
                              <a:pos x="csX160" y="csY160"/>
                            </a:cxn>
                            <a:cxn ang="0">
                              <a:pos x="csX161" y="csY161"/>
                            </a:cxn>
                            <a:cxn ang="0">
                              <a:pos x="csX162" y="csY162"/>
                            </a:cxn>
                            <a:cxn ang="0">
                              <a:pos x="csX163" y="csY163"/>
                            </a:cxn>
                            <a:cxn ang="0">
                              <a:pos x="csX164" y="csY164"/>
                            </a:cxn>
                            <a:cxn ang="0">
                              <a:pos x="csX165" y="csY165"/>
                            </a:cxn>
                            <a:cxn ang="0">
                              <a:pos x="csX166" y="csY166"/>
                            </a:cxn>
                            <a:cxn ang="0">
                              <a:pos x="csX167" y="csY167"/>
                            </a:cxn>
                            <a:cxn ang="0">
                              <a:pos x="csX168" y="csY168"/>
                            </a:cxn>
                            <a:cxn ang="0">
                              <a:pos x="csX169" y="csY169"/>
                            </a:cxn>
                            <a:cxn ang="0">
                              <a:pos x="csX170" y="csY170"/>
                            </a:cxn>
                            <a:cxn ang="0">
                              <a:pos x="csX171" y="csY171"/>
                            </a:cxn>
                            <a:cxn ang="0">
                              <a:pos x="csX172" y="csY172"/>
                            </a:cxn>
                            <a:cxn ang="0">
                              <a:pos x="csX173" y="csY173"/>
                            </a:cxn>
                            <a:cxn ang="0">
                              <a:pos x="csX174" y="csY174"/>
                            </a:cxn>
                            <a:cxn ang="0">
                              <a:pos x="csX175" y="csY175"/>
                            </a:cxn>
                            <a:cxn ang="0">
                              <a:pos x="csX176" y="csY176"/>
                            </a:cxn>
                            <a:cxn ang="0">
                              <a:pos x="csX177" y="csY177"/>
                            </a:cxn>
                            <a:cxn ang="0">
                              <a:pos x="csX178" y="csY178"/>
                            </a:cxn>
                            <a:cxn ang="0">
                              <a:pos x="csX179" y="csY179"/>
                            </a:cxn>
                            <a:cxn ang="0">
                              <a:pos x="csX180" y="csY180"/>
                            </a:cxn>
                            <a:cxn ang="0">
                              <a:pos x="csX181" y="csY181"/>
                            </a:cxn>
                            <a:cxn ang="0">
                              <a:pos x="csX182" y="csY182"/>
                            </a:cxn>
                            <a:cxn ang="0">
                              <a:pos x="csX183" y="csY183"/>
                            </a:cxn>
                            <a:cxn ang="0">
                              <a:pos x="csX184" y="csY184"/>
                            </a:cxn>
                            <a:cxn ang="0">
                              <a:pos x="csX185" y="csY185"/>
                            </a:cxn>
                            <a:cxn ang="0">
                              <a:pos x="csX186" y="csY186"/>
                            </a:cxn>
                            <a:cxn ang="0">
                              <a:pos x="csX187" y="csY187"/>
                            </a:cxn>
                            <a:cxn ang="0">
                              <a:pos x="csX188" y="csY188"/>
                            </a:cxn>
                            <a:cxn ang="0">
                              <a:pos x="csX189" y="csY189"/>
                            </a:cxn>
                            <a:cxn ang="0">
                              <a:pos x="csX190" y="csY190"/>
                            </a:cxn>
                            <a:cxn ang="0">
                              <a:pos x="csX191" y="csY191"/>
                            </a:cxn>
                            <a:cxn ang="0">
                              <a:pos x="csX192" y="csY192"/>
                            </a:cxn>
                            <a:cxn ang="0">
                              <a:pos x="csX193" y="csY193"/>
                            </a:cxn>
                            <a:cxn ang="0">
                              <a:pos x="csX194" y="csY194"/>
                            </a:cxn>
                            <a:cxn ang="0">
                              <a:pos x="csX195" y="csY195"/>
                            </a:cxn>
                            <a:cxn ang="0">
                              <a:pos x="csX196" y="csY196"/>
                            </a:cxn>
                            <a:cxn ang="0">
                              <a:pos x="csX197" y="csY197"/>
                            </a:cxn>
                            <a:cxn ang="0">
                              <a:pos x="csX198" y="csY198"/>
                            </a:cxn>
                            <a:cxn ang="0">
                              <a:pos x="csX199" y="csY199"/>
                            </a:cxn>
                            <a:cxn ang="0">
                              <a:pos x="csX200" y="csY200"/>
                            </a:cxn>
                            <a:cxn ang="0">
                              <a:pos x="csX201" y="csY201"/>
                            </a:cxn>
                            <a:cxn ang="0">
                              <a:pos x="csX202" y="csY202"/>
                            </a:cxn>
                            <a:cxn ang="0">
                              <a:pos x="csX203" y="csY203"/>
                            </a:cxn>
                            <a:cxn ang="0">
                              <a:pos x="csX204" y="csY204"/>
                            </a:cxn>
                            <a:cxn ang="0">
                              <a:pos x="csX205" y="csY205"/>
                            </a:cxn>
                            <a:cxn ang="0">
                              <a:pos x="csX206" y="csY206"/>
                            </a:cxn>
                            <a:cxn ang="0">
                              <a:pos x="csX207" y="csY207"/>
                            </a:cxn>
                            <a:cxn ang="0">
                              <a:pos x="csX208" y="csY208"/>
                            </a:cxn>
                            <a:cxn ang="0">
                              <a:pos x="csX209" y="csY209"/>
                            </a:cxn>
                            <a:cxn ang="0">
                              <a:pos x="csX210" y="csY210"/>
                            </a:cxn>
                            <a:cxn ang="0">
                              <a:pos x="csX211" y="csY211"/>
                            </a:cxn>
                            <a:cxn ang="0">
                              <a:pos x="csX212" y="csY212"/>
                            </a:cxn>
                            <a:cxn ang="0">
                              <a:pos x="csX213" y="csY213"/>
                            </a:cxn>
                            <a:cxn ang="0">
                              <a:pos x="csX214" y="csY214"/>
                            </a:cxn>
                            <a:cxn ang="0">
                              <a:pos x="csX215" y="csY215"/>
                            </a:cxn>
                            <a:cxn ang="0">
                              <a:pos x="csX216" y="csY216"/>
                            </a:cxn>
                            <a:cxn ang="0">
                              <a:pos x="csX217" y="csY217"/>
                            </a:cxn>
                            <a:cxn ang="0">
                              <a:pos x="csX218" y="csY218"/>
                            </a:cxn>
                            <a:cxn ang="0">
                              <a:pos x="csX219" y="csY219"/>
                            </a:cxn>
                            <a:cxn ang="0">
                              <a:pos x="csX220" y="csY220"/>
                            </a:cxn>
                            <a:cxn ang="0">
                              <a:pos x="csX221" y="csY221"/>
                            </a:cxn>
                            <a:cxn ang="0">
                              <a:pos x="csX222" y="csY222"/>
                            </a:cxn>
                            <a:cxn ang="0">
                              <a:pos x="csX223" y="csY223"/>
                            </a:cxn>
                            <a:cxn ang="0">
                              <a:pos x="csX224" y="csY224"/>
                            </a:cxn>
                            <a:cxn ang="0">
                              <a:pos x="csX225" y="csY225"/>
                            </a:cxn>
                            <a:cxn ang="0">
                              <a:pos x="csX226" y="csY226"/>
                            </a:cxn>
                            <a:cxn ang="0">
                              <a:pos x="csX227" y="csY227"/>
                            </a:cxn>
                            <a:cxn ang="0">
                              <a:pos x="csX228" y="csY228"/>
                            </a:cxn>
                            <a:cxn ang="0">
                              <a:pos x="csX229" y="csY229"/>
                            </a:cxn>
                            <a:cxn ang="0">
                              <a:pos x="csX230" y="csY230"/>
                            </a:cxn>
                            <a:cxn ang="0">
                              <a:pos x="csX231" y="csY231"/>
                            </a:cxn>
                            <a:cxn ang="0">
                              <a:pos x="csX232" y="csY232"/>
                            </a:cxn>
                            <a:cxn ang="0">
                              <a:pos x="csX233" y="csY233"/>
                            </a:cxn>
                            <a:cxn ang="0">
                              <a:pos x="csX234" y="csY234"/>
                            </a:cxn>
                            <a:cxn ang="0">
                              <a:pos x="csX235" y="csY235"/>
                            </a:cxn>
                            <a:cxn ang="0">
                              <a:pos x="csX236" y="csY236"/>
                            </a:cxn>
                            <a:cxn ang="0">
                              <a:pos x="csX237" y="csY237"/>
                            </a:cxn>
                            <a:cxn ang="0">
                              <a:pos x="csX238" y="csY238"/>
                            </a:cxn>
                            <a:cxn ang="0">
                              <a:pos x="csX239" y="csY239"/>
                            </a:cxn>
                            <a:cxn ang="0">
                              <a:pos x="csX240" y="csY240"/>
                            </a:cxn>
                            <a:cxn ang="0">
                              <a:pos x="csX241" y="csY241"/>
                            </a:cxn>
                            <a:cxn ang="0">
                              <a:pos x="csX242" y="csY242"/>
                            </a:cxn>
                            <a:cxn ang="0">
                              <a:pos x="csX243" y="csY243"/>
                            </a:cxn>
                            <a:cxn ang="0">
                              <a:pos x="csX244" y="csY244"/>
                            </a:cxn>
                            <a:cxn ang="0">
                              <a:pos x="csX245" y="csY245"/>
                            </a:cxn>
                            <a:cxn ang="0">
                              <a:pos x="csX246" y="csY246"/>
                            </a:cxn>
                            <a:cxn ang="0">
                              <a:pos x="csX247" y="csY247"/>
                            </a:cxn>
                            <a:cxn ang="0">
                              <a:pos x="csX248" y="csY248"/>
                            </a:cxn>
                            <a:cxn ang="0">
                              <a:pos x="csX249" y="csY249"/>
                            </a:cxn>
                            <a:cxn ang="0">
                              <a:pos x="csX250" y="csY250"/>
                            </a:cxn>
                            <a:cxn ang="0">
                              <a:pos x="csX251" y="csY251"/>
                            </a:cxn>
                            <a:cxn ang="0">
                              <a:pos x="csX252" y="csY252"/>
                            </a:cxn>
                            <a:cxn ang="0">
                              <a:pos x="csX253" y="csY253"/>
                            </a:cxn>
                            <a:cxn ang="0">
                              <a:pos x="csX254" y="csY254"/>
                            </a:cxn>
                            <a:cxn ang="0">
                              <a:pos x="csX255" y="csY255"/>
                            </a:cxn>
                            <a:cxn ang="0">
                              <a:pos x="csX256" y="csY256"/>
                            </a:cxn>
                            <a:cxn ang="0">
                              <a:pos x="csX257" y="csY257"/>
                            </a:cxn>
                            <a:cxn ang="0">
                              <a:pos x="csX258" y="csY258"/>
                            </a:cxn>
                            <a:cxn ang="0">
                              <a:pos x="csX259" y="csY259"/>
                            </a:cxn>
                            <a:cxn ang="0">
                              <a:pos x="csX260" y="csY260"/>
                            </a:cxn>
                            <a:cxn ang="0">
                              <a:pos x="csX261" y="csY261"/>
                            </a:cxn>
                            <a:cxn ang="0">
                              <a:pos x="csX262" y="csY262"/>
                            </a:cxn>
                            <a:cxn ang="0">
                              <a:pos x="csX263" y="csY263"/>
                            </a:cxn>
                            <a:cxn ang="0">
                              <a:pos x="csX264" y="csY264"/>
                            </a:cxn>
                            <a:cxn ang="0">
                              <a:pos x="csX265" y="csY265"/>
                            </a:cxn>
                            <a:cxn ang="0">
                              <a:pos x="csX266" y="csY266"/>
                            </a:cxn>
                            <a:cxn ang="0">
                              <a:pos x="csX267" y="csY267"/>
                            </a:cxn>
                            <a:cxn ang="0">
                              <a:pos x="csX268" y="csY268"/>
                            </a:cxn>
                            <a:cxn ang="0">
                              <a:pos x="csX269" y="csY269"/>
                            </a:cxn>
                            <a:cxn ang="0">
                              <a:pos x="csX270" y="csY270"/>
                            </a:cxn>
                            <a:cxn ang="0">
                              <a:pos x="csX271" y="csY271"/>
                            </a:cxn>
                            <a:cxn ang="0">
                              <a:pos x="csX272" y="csY272"/>
                            </a:cxn>
                            <a:cxn ang="0">
                              <a:pos x="csX273" y="csY273"/>
                            </a:cxn>
                            <a:cxn ang="0">
                              <a:pos x="csX274" y="csY274"/>
                            </a:cxn>
                            <a:cxn ang="0">
                              <a:pos x="csX275" y="csY275"/>
                            </a:cxn>
                            <a:cxn ang="0">
                              <a:pos x="csX276" y="csY276"/>
                            </a:cxn>
                            <a:cxn ang="0">
                              <a:pos x="csX277" y="csY277"/>
                            </a:cxn>
                            <a:cxn ang="0">
                              <a:pos x="csX278" y="csY278"/>
                            </a:cxn>
                            <a:cxn ang="0">
                              <a:pos x="csX279" y="csY279"/>
                            </a:cxn>
                            <a:cxn ang="0">
                              <a:pos x="csX280" y="csY280"/>
                            </a:cxn>
                            <a:cxn ang="0">
                              <a:pos x="csX281" y="csY281"/>
                            </a:cxn>
                            <a:cxn ang="0">
                              <a:pos x="csX282" y="csY282"/>
                            </a:cxn>
                            <a:cxn ang="0">
                              <a:pos x="csX283" y="csY283"/>
                            </a:cxn>
                            <a:cxn ang="0">
                              <a:pos x="csX284" y="csY284"/>
                            </a:cxn>
                            <a:cxn ang="0">
                              <a:pos x="csX285" y="csY285"/>
                            </a:cxn>
                            <a:cxn ang="0">
                              <a:pos x="csX286" y="csY286"/>
                            </a:cxn>
                            <a:cxn ang="0">
                              <a:pos x="csX287" y="csY287"/>
                            </a:cxn>
                            <a:cxn ang="0">
                              <a:pos x="csX288" y="csY288"/>
                            </a:cxn>
                            <a:cxn ang="0">
                              <a:pos x="csX289" y="csY289"/>
                            </a:cxn>
                            <a:cxn ang="0">
                              <a:pos x="csX290" y="csY290"/>
                            </a:cxn>
                            <a:cxn ang="0">
                              <a:pos x="csX291" y="csY291"/>
                            </a:cxn>
                            <a:cxn ang="0">
                              <a:pos x="csX292" y="csY292"/>
                            </a:cxn>
                            <a:cxn ang="0">
                              <a:pos x="csX293" y="csY293"/>
                            </a:cxn>
                            <a:cxn ang="0">
                              <a:pos x="csX294" y="csY294"/>
                            </a:cxn>
                            <a:cxn ang="0">
                              <a:pos x="csX295" y="csY295"/>
                            </a:cxn>
                            <a:cxn ang="0">
                              <a:pos x="csX296" y="csY296"/>
                            </a:cxn>
                            <a:cxn ang="0">
                              <a:pos x="csX297" y="csY297"/>
                            </a:cxn>
                            <a:cxn ang="0">
                              <a:pos x="csX298" y="csY298"/>
                            </a:cxn>
                            <a:cxn ang="0">
                              <a:pos x="csX299" y="csY299"/>
                            </a:cxn>
                            <a:cxn ang="0">
                              <a:pos x="csX300" y="csY300"/>
                            </a:cxn>
                            <a:cxn ang="0">
                              <a:pos x="csX301" y="csY301"/>
                            </a:cxn>
                            <a:cxn ang="0">
                              <a:pos x="csX302" y="csY302"/>
                            </a:cxn>
                            <a:cxn ang="0">
                              <a:pos x="csX303" y="csY303"/>
                            </a:cxn>
                            <a:cxn ang="0">
                              <a:pos x="csX304" y="csY304"/>
                            </a:cxn>
                            <a:cxn ang="0">
                              <a:pos x="csX305" y="csY305"/>
                            </a:cxn>
                            <a:cxn ang="0">
                              <a:pos x="csX306" y="csY306"/>
                            </a:cxn>
                            <a:cxn ang="0">
                              <a:pos x="csX307" y="csY307"/>
                            </a:cxn>
                            <a:cxn ang="0">
                              <a:pos x="csX308" y="csY308"/>
                            </a:cxn>
                            <a:cxn ang="0">
                              <a:pos x="csX309" y="csY309"/>
                            </a:cxn>
                            <a:cxn ang="0">
                              <a:pos x="csX310" y="csY310"/>
                            </a:cxn>
                            <a:cxn ang="0">
                              <a:pos x="csX311" y="csY311"/>
                            </a:cxn>
                            <a:cxn ang="0">
                              <a:pos x="csX312" y="csY312"/>
                            </a:cxn>
                            <a:cxn ang="0">
                              <a:pos x="csX313" y="csY313"/>
                            </a:cxn>
                            <a:cxn ang="0">
                              <a:pos x="csX314" y="csY314"/>
                            </a:cxn>
                            <a:cxn ang="0">
                              <a:pos x="csX315" y="csY315"/>
                            </a:cxn>
                            <a:cxn ang="0">
                              <a:pos x="csX316" y="csY316"/>
                            </a:cxn>
                            <a:cxn ang="0">
                              <a:pos x="csX317" y="csY317"/>
                            </a:cxn>
                            <a:cxn ang="0">
                              <a:pos x="csX318" y="csY318"/>
                            </a:cxn>
                            <a:cxn ang="0">
                              <a:pos x="csX319" y="csY319"/>
                            </a:cxn>
                            <a:cxn ang="0">
                              <a:pos x="csX320" y="csY320"/>
                            </a:cxn>
                            <a:cxn ang="0">
                              <a:pos x="csX321" y="csY321"/>
                            </a:cxn>
                            <a:cxn ang="0">
                              <a:pos x="csX322" y="csY322"/>
                            </a:cxn>
                            <a:cxn ang="0">
                              <a:pos x="csX323" y="csY323"/>
                            </a:cxn>
                            <a:cxn ang="0">
                              <a:pos x="csX324" y="csY324"/>
                            </a:cxn>
                            <a:cxn ang="0">
                              <a:pos x="csX325" y="csY325"/>
                            </a:cxn>
                            <a:cxn ang="0">
                              <a:pos x="csX326" y="csY326"/>
                            </a:cxn>
                            <a:cxn ang="0">
                              <a:pos x="csX327" y="csY327"/>
                            </a:cxn>
                            <a:cxn ang="0">
                              <a:pos x="csX328" y="csY328"/>
                            </a:cxn>
                            <a:cxn ang="0">
                              <a:pos x="csX329" y="csY329"/>
                            </a:cxn>
                            <a:cxn ang="0">
                              <a:pos x="csX330" y="csY330"/>
                            </a:cxn>
                            <a:cxn ang="0">
                              <a:pos x="csX331" y="csY331"/>
                            </a:cxn>
                            <a:cxn ang="0">
                              <a:pos x="csX332" y="csY332"/>
                            </a:cxn>
                            <a:cxn ang="0">
                              <a:pos x="csX333" y="csY333"/>
                            </a:cxn>
                            <a:cxn ang="0">
                              <a:pos x="csX334" y="csY334"/>
                            </a:cxn>
                            <a:cxn ang="0">
                              <a:pos x="csX335" y="csY335"/>
                            </a:cxn>
                            <a:cxn ang="0">
                              <a:pos x="csX336" y="csY336"/>
                            </a:cxn>
                            <a:cxn ang="0">
                              <a:pos x="csX337" y="csY337"/>
                            </a:cxn>
                            <a:cxn ang="0">
                              <a:pos x="csX338" y="csY338"/>
                            </a:cxn>
                            <a:cxn ang="0">
                              <a:pos x="csX339" y="csY339"/>
                            </a:cxn>
                            <a:cxn ang="0">
                              <a:pos x="csX340" y="csY340"/>
                            </a:cxn>
                            <a:cxn ang="0">
                              <a:pos x="csX341" y="csY341"/>
                            </a:cxn>
                            <a:cxn ang="0">
                              <a:pos x="csX342" y="csY342"/>
                            </a:cxn>
                            <a:cxn ang="0">
                              <a:pos x="csX343" y="csY343"/>
                            </a:cxn>
                            <a:cxn ang="0">
                              <a:pos x="csX344" y="csY344"/>
                            </a:cxn>
                            <a:cxn ang="0">
                              <a:pos x="csX345" y="csY345"/>
                            </a:cxn>
                            <a:cxn ang="0">
                              <a:pos x="csX346" y="csY346"/>
                            </a:cxn>
                            <a:cxn ang="0">
                              <a:pos x="csX347" y="csY347"/>
                            </a:cxn>
                            <a:cxn ang="0">
                              <a:pos x="csX348" y="csY348"/>
                            </a:cxn>
                            <a:cxn ang="0">
                              <a:pos x="csX349" y="csY349"/>
                            </a:cxn>
                            <a:cxn ang="0">
                              <a:pos x="csX350" y="csY350"/>
                            </a:cxn>
                            <a:cxn ang="0">
                              <a:pos x="csX351" y="csY351"/>
                            </a:cxn>
                            <a:cxn ang="0">
                              <a:pos x="csX352" y="csY352"/>
                            </a:cxn>
                            <a:cxn ang="0">
                              <a:pos x="csX353" y="csY353"/>
                            </a:cxn>
                            <a:cxn ang="0">
                              <a:pos x="csX354" y="csY354"/>
                            </a:cxn>
                            <a:cxn ang="0">
                              <a:pos x="csX355" y="csY355"/>
                            </a:cxn>
                            <a:cxn ang="0">
                              <a:pos x="csX356" y="csY356"/>
                            </a:cxn>
                            <a:cxn ang="0">
                              <a:pos x="csX357" y="csY357"/>
                            </a:cxn>
                            <a:cxn ang="0">
                              <a:pos x="csX358" y="csY358"/>
                            </a:cxn>
                            <a:cxn ang="0">
                              <a:pos x="csX359" y="csY359"/>
                            </a:cxn>
                            <a:cxn ang="0">
                              <a:pos x="csX360" y="csY360"/>
                            </a:cxn>
                            <a:cxn ang="0">
                              <a:pos x="csX361" y="csY361"/>
                            </a:cxn>
                            <a:cxn ang="0">
                              <a:pos x="csX362" y="csY362"/>
                            </a:cxn>
                            <a:cxn ang="0">
                              <a:pos x="csX363" y="csY363"/>
                            </a:cxn>
                            <a:cxn ang="0">
                              <a:pos x="csX364" y="csY364"/>
                            </a:cxn>
                            <a:cxn ang="0">
                              <a:pos x="csX365" y="csY365"/>
                            </a:cxn>
                            <a:cxn ang="0">
                              <a:pos x="csX366" y="csY366"/>
                            </a:cxn>
                            <a:cxn ang="0">
                              <a:pos x="csX367" y="csY367"/>
                            </a:cxn>
                            <a:cxn ang="0">
                              <a:pos x="csX368" y="csY368"/>
                            </a:cxn>
                            <a:cxn ang="0">
                              <a:pos x="csX369" y="csY369"/>
                            </a:cxn>
                            <a:cxn ang="0">
                              <a:pos x="csX370" y="csY370"/>
                            </a:cxn>
                            <a:cxn ang="0">
                              <a:pos x="csX371" y="csY371"/>
                            </a:cxn>
                            <a:cxn ang="0">
                              <a:pos x="csX372" y="csY372"/>
                            </a:cxn>
                            <a:cxn ang="0">
                              <a:pos x="csX373" y="csY373"/>
                            </a:cxn>
                            <a:cxn ang="0">
                              <a:pos x="csX374" y="csY374"/>
                            </a:cxn>
                            <a:cxn ang="0">
                              <a:pos x="csX375" y="csY375"/>
                            </a:cxn>
                            <a:cxn ang="0">
                              <a:pos x="csX376" y="csY376"/>
                            </a:cxn>
                            <a:cxn ang="0">
                              <a:pos x="csX377" y="csY377"/>
                            </a:cxn>
                            <a:cxn ang="0">
                              <a:pos x="csX378" y="csY378"/>
                            </a:cxn>
                            <a:cxn ang="0">
                              <a:pos x="csX379" y="csY379"/>
                            </a:cxn>
                            <a:cxn ang="0">
                              <a:pos x="csX380" y="csY380"/>
                            </a:cxn>
                            <a:cxn ang="0">
                              <a:pos x="csX381" y="csY381"/>
                            </a:cxn>
                            <a:cxn ang="0">
                              <a:pos x="csX382" y="csY382"/>
                            </a:cxn>
                            <a:cxn ang="0">
                              <a:pos x="csX383" y="csY383"/>
                            </a:cxn>
                            <a:cxn ang="0">
                              <a:pos x="csX384" y="csY384"/>
                            </a:cxn>
                            <a:cxn ang="0">
                              <a:pos x="csX385" y="csY385"/>
                            </a:cxn>
                            <a:cxn ang="0">
                              <a:pos x="csX386" y="csY386"/>
                            </a:cxn>
                          </a:cxnLst>
                          <a:rect l="l" t="t" r="r" b="b"/>
                          <a:pathLst>
                            <a:path w="2849302" h="354167">
                              <a:moveTo>
                                <a:pt x="1684263" y="81297"/>
                              </a:moveTo>
                              <a:lnTo>
                                <a:pt x="1645521" y="223215"/>
                              </a:lnTo>
                              <a:lnTo>
                                <a:pt x="1644953" y="223215"/>
                              </a:lnTo>
                              <a:lnTo>
                                <a:pt x="1601473" y="81297"/>
                              </a:lnTo>
                              <a:lnTo>
                                <a:pt x="1566925" y="81297"/>
                              </a:lnTo>
                              <a:lnTo>
                                <a:pt x="1522630" y="223215"/>
                              </a:lnTo>
                              <a:lnTo>
                                <a:pt x="1522063" y="223215"/>
                              </a:lnTo>
                              <a:lnTo>
                                <a:pt x="1485023" y="81297"/>
                              </a:lnTo>
                              <a:lnTo>
                                <a:pt x="1446552" y="81297"/>
                              </a:lnTo>
                              <a:lnTo>
                                <a:pt x="1504789" y="278317"/>
                              </a:lnTo>
                              <a:lnTo>
                                <a:pt x="1537116" y="278317"/>
                              </a:lnTo>
                              <a:lnTo>
                                <a:pt x="1582817" y="128315"/>
                              </a:lnTo>
                              <a:lnTo>
                                <a:pt x="1583385" y="128315"/>
                              </a:lnTo>
                              <a:lnTo>
                                <a:pt x="1629086" y="278317"/>
                              </a:lnTo>
                              <a:lnTo>
                                <a:pt x="1662523" y="278317"/>
                              </a:lnTo>
                              <a:lnTo>
                                <a:pt x="1719946" y="81297"/>
                              </a:lnTo>
                              <a:lnTo>
                                <a:pt x="1684263" y="81297"/>
                              </a:lnTo>
                              <a:close/>
                              <a:moveTo>
                                <a:pt x="1386390" y="180780"/>
                              </a:moveTo>
                              <a:cubicBezTo>
                                <a:pt x="1388241" y="183663"/>
                                <a:pt x="1389548" y="186990"/>
                                <a:pt x="1390289" y="190810"/>
                              </a:cubicBezTo>
                              <a:cubicBezTo>
                                <a:pt x="1391029" y="194605"/>
                                <a:pt x="1391399" y="198548"/>
                                <a:pt x="1391399" y="202638"/>
                              </a:cubicBezTo>
                              <a:lnTo>
                                <a:pt x="1391399" y="278341"/>
                              </a:lnTo>
                              <a:lnTo>
                                <a:pt x="1424836" y="278341"/>
                              </a:lnTo>
                              <a:lnTo>
                                <a:pt x="1424836" y="198745"/>
                              </a:lnTo>
                              <a:cubicBezTo>
                                <a:pt x="1424836" y="190785"/>
                                <a:pt x="1423997" y="183294"/>
                                <a:pt x="1422319" y="176344"/>
                              </a:cubicBezTo>
                              <a:cubicBezTo>
                                <a:pt x="1420666" y="169395"/>
                                <a:pt x="1417902" y="163308"/>
                                <a:pt x="1414102" y="158133"/>
                              </a:cubicBezTo>
                              <a:cubicBezTo>
                                <a:pt x="1410302" y="152934"/>
                                <a:pt x="1405317" y="148843"/>
                                <a:pt x="1399197" y="145886"/>
                              </a:cubicBezTo>
                              <a:cubicBezTo>
                                <a:pt x="1393077" y="142929"/>
                                <a:pt x="1385551" y="141425"/>
                                <a:pt x="1376643" y="141425"/>
                              </a:cubicBezTo>
                              <a:cubicBezTo>
                                <a:pt x="1366599" y="141425"/>
                                <a:pt x="1357962" y="143421"/>
                                <a:pt x="1350732" y="147414"/>
                              </a:cubicBezTo>
                              <a:cubicBezTo>
                                <a:pt x="1343477" y="151406"/>
                                <a:pt x="1337456" y="157665"/>
                                <a:pt x="1332619" y="166191"/>
                              </a:cubicBezTo>
                              <a:cubicBezTo>
                                <a:pt x="1325734" y="149681"/>
                                <a:pt x="1311817" y="141401"/>
                                <a:pt x="1290817" y="141401"/>
                              </a:cubicBezTo>
                              <a:cubicBezTo>
                                <a:pt x="1279663" y="141401"/>
                                <a:pt x="1270779" y="143865"/>
                                <a:pt x="1264215" y="148794"/>
                              </a:cubicBezTo>
                              <a:cubicBezTo>
                                <a:pt x="1257602" y="153722"/>
                                <a:pt x="1252839" y="159316"/>
                                <a:pt x="1249853" y="165625"/>
                              </a:cubicBezTo>
                              <a:lnTo>
                                <a:pt x="1249286" y="165625"/>
                              </a:lnTo>
                              <a:lnTo>
                                <a:pt x="1249286" y="144752"/>
                              </a:lnTo>
                              <a:lnTo>
                                <a:pt x="1217527" y="144752"/>
                              </a:lnTo>
                              <a:lnTo>
                                <a:pt x="1217527" y="278341"/>
                              </a:lnTo>
                              <a:lnTo>
                                <a:pt x="1250964" y="278341"/>
                              </a:lnTo>
                              <a:lnTo>
                                <a:pt x="1250964" y="205423"/>
                              </a:lnTo>
                              <a:cubicBezTo>
                                <a:pt x="1250964" y="200987"/>
                                <a:pt x="1251531" y="196724"/>
                                <a:pt x="1252642" y="192633"/>
                              </a:cubicBezTo>
                              <a:cubicBezTo>
                                <a:pt x="1253752" y="188543"/>
                                <a:pt x="1255578" y="184920"/>
                                <a:pt x="1258071" y="181766"/>
                              </a:cubicBezTo>
                              <a:cubicBezTo>
                                <a:pt x="1260588" y="178611"/>
                                <a:pt x="1263746" y="176098"/>
                                <a:pt x="1267547" y="174250"/>
                              </a:cubicBezTo>
                              <a:cubicBezTo>
                                <a:pt x="1271347" y="172401"/>
                                <a:pt x="1276035" y="171465"/>
                                <a:pt x="1281637" y="171465"/>
                              </a:cubicBezTo>
                              <a:cubicBezTo>
                                <a:pt x="1289805" y="171465"/>
                                <a:pt x="1295653" y="173929"/>
                                <a:pt x="1299182" y="178833"/>
                              </a:cubicBezTo>
                              <a:cubicBezTo>
                                <a:pt x="1302686" y="183762"/>
                                <a:pt x="1304463" y="190391"/>
                                <a:pt x="1304463" y="198745"/>
                              </a:cubicBezTo>
                              <a:lnTo>
                                <a:pt x="1304463" y="278341"/>
                              </a:lnTo>
                              <a:lnTo>
                                <a:pt x="1337900" y="278341"/>
                              </a:lnTo>
                              <a:lnTo>
                                <a:pt x="1337900" y="205990"/>
                              </a:lnTo>
                              <a:cubicBezTo>
                                <a:pt x="1337900" y="201726"/>
                                <a:pt x="1338418" y="197513"/>
                                <a:pt x="1339430" y="193348"/>
                              </a:cubicBezTo>
                              <a:cubicBezTo>
                                <a:pt x="1340442" y="189159"/>
                                <a:pt x="1342120" y="185462"/>
                                <a:pt x="1344439" y="182209"/>
                              </a:cubicBezTo>
                              <a:cubicBezTo>
                                <a:pt x="1346759" y="178956"/>
                                <a:pt x="1349745" y="176344"/>
                                <a:pt x="1353348" y="174422"/>
                              </a:cubicBezTo>
                              <a:cubicBezTo>
                                <a:pt x="1356975" y="172475"/>
                                <a:pt x="1361392" y="171490"/>
                                <a:pt x="1366599" y="171490"/>
                              </a:cubicBezTo>
                              <a:cubicBezTo>
                                <a:pt x="1371806" y="171490"/>
                                <a:pt x="1375705" y="172328"/>
                                <a:pt x="1378839" y="174003"/>
                              </a:cubicBezTo>
                              <a:cubicBezTo>
                                <a:pt x="1381997" y="175679"/>
                                <a:pt x="1384514" y="177946"/>
                                <a:pt x="1386365" y="180829"/>
                              </a:cubicBezTo>
                              <a:moveTo>
                                <a:pt x="2191494" y="175088"/>
                              </a:moveTo>
                              <a:cubicBezTo>
                                <a:pt x="2197342" y="169321"/>
                                <a:pt x="2205288" y="166463"/>
                                <a:pt x="2215307" y="166463"/>
                              </a:cubicBezTo>
                              <a:cubicBezTo>
                                <a:pt x="2225893" y="166463"/>
                                <a:pt x="2234160" y="169296"/>
                                <a:pt x="2240107" y="174940"/>
                              </a:cubicBezTo>
                              <a:cubicBezTo>
                                <a:pt x="2246054" y="180608"/>
                                <a:pt x="2249114" y="188345"/>
                                <a:pt x="2249312" y="198178"/>
                              </a:cubicBezTo>
                              <a:lnTo>
                                <a:pt x="2180760" y="198178"/>
                              </a:lnTo>
                              <a:cubicBezTo>
                                <a:pt x="2182067" y="188543"/>
                                <a:pt x="2185621" y="180829"/>
                                <a:pt x="2191494" y="175088"/>
                              </a:cubicBezTo>
                              <a:moveTo>
                                <a:pt x="2250447" y="275532"/>
                              </a:moveTo>
                              <a:cubicBezTo>
                                <a:pt x="2260095" y="271441"/>
                                <a:pt x="2268831" y="264590"/>
                                <a:pt x="2276629" y="254930"/>
                              </a:cubicBezTo>
                              <a:lnTo>
                                <a:pt x="2252643" y="236867"/>
                              </a:lnTo>
                              <a:cubicBezTo>
                                <a:pt x="2248374" y="242042"/>
                                <a:pt x="2243414" y="246379"/>
                                <a:pt x="2237738" y="249805"/>
                              </a:cubicBezTo>
                              <a:cubicBezTo>
                                <a:pt x="2232063" y="253255"/>
                                <a:pt x="2225079" y="254955"/>
                                <a:pt x="2216714" y="254955"/>
                              </a:cubicBezTo>
                              <a:cubicBezTo>
                                <a:pt x="2207238" y="254955"/>
                                <a:pt x="2199168" y="252170"/>
                                <a:pt x="2192456" y="246601"/>
                              </a:cubicBezTo>
                              <a:cubicBezTo>
                                <a:pt x="2185769" y="241032"/>
                                <a:pt x="2181870" y="233245"/>
                                <a:pt x="2180760" y="223240"/>
                              </a:cubicBezTo>
                              <a:lnTo>
                                <a:pt x="2282749" y="223240"/>
                              </a:lnTo>
                              <a:lnTo>
                                <a:pt x="2282749" y="214048"/>
                              </a:lnTo>
                              <a:cubicBezTo>
                                <a:pt x="2282749" y="202367"/>
                                <a:pt x="2281219" y="192042"/>
                                <a:pt x="2278159" y="183023"/>
                              </a:cubicBezTo>
                              <a:cubicBezTo>
                                <a:pt x="2275099" y="174028"/>
                                <a:pt x="2270830" y="166463"/>
                                <a:pt x="2265327" y="160326"/>
                              </a:cubicBezTo>
                              <a:cubicBezTo>
                                <a:pt x="2259849" y="154215"/>
                                <a:pt x="2253260" y="149533"/>
                                <a:pt x="2245536" y="146280"/>
                              </a:cubicBezTo>
                              <a:cubicBezTo>
                                <a:pt x="2237837" y="143027"/>
                                <a:pt x="2229323" y="141401"/>
                                <a:pt x="2220045" y="141401"/>
                              </a:cubicBezTo>
                              <a:cubicBezTo>
                                <a:pt x="2210002" y="141401"/>
                                <a:pt x="2200526" y="143076"/>
                                <a:pt x="2191642" y="146428"/>
                              </a:cubicBezTo>
                              <a:cubicBezTo>
                                <a:pt x="2182734" y="149779"/>
                                <a:pt x="2175010" y="154486"/>
                                <a:pt x="2168495" y="160622"/>
                              </a:cubicBezTo>
                              <a:cubicBezTo>
                                <a:pt x="2161981" y="166758"/>
                                <a:pt x="2156848" y="174126"/>
                                <a:pt x="2153023" y="182751"/>
                              </a:cubicBezTo>
                              <a:cubicBezTo>
                                <a:pt x="2149223" y="191376"/>
                                <a:pt x="2147323" y="200987"/>
                                <a:pt x="2147323" y="211534"/>
                              </a:cubicBezTo>
                              <a:cubicBezTo>
                                <a:pt x="2147323" y="222081"/>
                                <a:pt x="2149223" y="231717"/>
                                <a:pt x="2153023" y="240342"/>
                              </a:cubicBezTo>
                              <a:cubicBezTo>
                                <a:pt x="2156823" y="248967"/>
                                <a:pt x="2161981" y="256335"/>
                                <a:pt x="2168495" y="262471"/>
                              </a:cubicBezTo>
                              <a:cubicBezTo>
                                <a:pt x="2175010" y="268583"/>
                                <a:pt x="2182709" y="273314"/>
                                <a:pt x="2191642" y="276665"/>
                              </a:cubicBezTo>
                              <a:cubicBezTo>
                                <a:pt x="2200550" y="280017"/>
                                <a:pt x="2210026" y="281668"/>
                                <a:pt x="2220045" y="281668"/>
                              </a:cubicBezTo>
                              <a:cubicBezTo>
                                <a:pt x="2230631" y="281668"/>
                                <a:pt x="2240749" y="279623"/>
                                <a:pt x="2250422" y="275557"/>
                              </a:cubicBezTo>
                              <a:moveTo>
                                <a:pt x="2079758" y="226566"/>
                              </a:moveTo>
                              <a:cubicBezTo>
                                <a:pt x="2077981" y="231396"/>
                                <a:pt x="2075390" y="235660"/>
                                <a:pt x="2071960" y="239356"/>
                              </a:cubicBezTo>
                              <a:cubicBezTo>
                                <a:pt x="2068505" y="243077"/>
                                <a:pt x="2064384" y="246034"/>
                                <a:pt x="2059547" y="248252"/>
                              </a:cubicBezTo>
                              <a:cubicBezTo>
                                <a:pt x="2054711" y="250495"/>
                                <a:pt x="2049257" y="251604"/>
                                <a:pt x="2043113" y="251604"/>
                              </a:cubicBezTo>
                              <a:cubicBezTo>
                                <a:pt x="2036968" y="251604"/>
                                <a:pt x="2031490" y="250495"/>
                                <a:pt x="2026678" y="248252"/>
                              </a:cubicBezTo>
                              <a:cubicBezTo>
                                <a:pt x="2021841" y="246034"/>
                                <a:pt x="2017720" y="243077"/>
                                <a:pt x="2014290" y="239356"/>
                              </a:cubicBezTo>
                              <a:cubicBezTo>
                                <a:pt x="2010835" y="235660"/>
                                <a:pt x="2008244" y="231372"/>
                                <a:pt x="2006468" y="226566"/>
                              </a:cubicBezTo>
                              <a:cubicBezTo>
                                <a:pt x="2004716" y="221736"/>
                                <a:pt x="2003827" y="216734"/>
                                <a:pt x="2003827" y="211534"/>
                              </a:cubicBezTo>
                              <a:cubicBezTo>
                                <a:pt x="2003827" y="206335"/>
                                <a:pt x="2004716" y="201332"/>
                                <a:pt x="2006468" y="196502"/>
                              </a:cubicBezTo>
                              <a:cubicBezTo>
                                <a:pt x="2008244" y="191672"/>
                                <a:pt x="2010835" y="187409"/>
                                <a:pt x="2014290" y="183713"/>
                              </a:cubicBezTo>
                              <a:cubicBezTo>
                                <a:pt x="2017720" y="179991"/>
                                <a:pt x="2021866" y="177034"/>
                                <a:pt x="2026678" y="174816"/>
                              </a:cubicBezTo>
                              <a:cubicBezTo>
                                <a:pt x="2031514" y="172599"/>
                                <a:pt x="2036993" y="171465"/>
                                <a:pt x="2043113" y="171465"/>
                              </a:cubicBezTo>
                              <a:cubicBezTo>
                                <a:pt x="2049232" y="171465"/>
                                <a:pt x="2054735" y="172574"/>
                                <a:pt x="2059547" y="174816"/>
                              </a:cubicBezTo>
                              <a:cubicBezTo>
                                <a:pt x="2064384" y="177034"/>
                                <a:pt x="2068505" y="179991"/>
                                <a:pt x="2071960" y="183713"/>
                              </a:cubicBezTo>
                              <a:cubicBezTo>
                                <a:pt x="2075390" y="187409"/>
                                <a:pt x="2077981" y="191672"/>
                                <a:pt x="2079758" y="196502"/>
                              </a:cubicBezTo>
                              <a:cubicBezTo>
                                <a:pt x="2081510" y="201332"/>
                                <a:pt x="2082398" y="206335"/>
                                <a:pt x="2082398" y="211534"/>
                              </a:cubicBezTo>
                              <a:cubicBezTo>
                                <a:pt x="2082398" y="216734"/>
                                <a:pt x="2081510" y="221736"/>
                                <a:pt x="2079758" y="226566"/>
                              </a:cubicBezTo>
                              <a:moveTo>
                                <a:pt x="2114725" y="278317"/>
                              </a:moveTo>
                              <a:lnTo>
                                <a:pt x="2114725" y="67940"/>
                              </a:lnTo>
                              <a:lnTo>
                                <a:pt x="2081287" y="67940"/>
                              </a:lnTo>
                              <a:lnTo>
                                <a:pt x="2081287" y="161731"/>
                              </a:lnTo>
                              <a:lnTo>
                                <a:pt x="2080449" y="161731"/>
                              </a:lnTo>
                              <a:cubicBezTo>
                                <a:pt x="2078771" y="159513"/>
                                <a:pt x="2076648" y="157246"/>
                                <a:pt x="2074032" y="154905"/>
                              </a:cubicBezTo>
                              <a:cubicBezTo>
                                <a:pt x="2071417" y="152589"/>
                                <a:pt x="2068258" y="150395"/>
                                <a:pt x="2064557" y="148375"/>
                              </a:cubicBezTo>
                              <a:cubicBezTo>
                                <a:pt x="2060830" y="146329"/>
                                <a:pt x="2056561" y="144678"/>
                                <a:pt x="2051725" y="143348"/>
                              </a:cubicBezTo>
                              <a:cubicBezTo>
                                <a:pt x="2046888" y="142041"/>
                                <a:pt x="2041336" y="141401"/>
                                <a:pt x="2035019" y="141401"/>
                              </a:cubicBezTo>
                              <a:cubicBezTo>
                                <a:pt x="2025543" y="141401"/>
                                <a:pt x="2016807" y="143224"/>
                                <a:pt x="2008837" y="146847"/>
                              </a:cubicBezTo>
                              <a:cubicBezTo>
                                <a:pt x="2000866" y="150445"/>
                                <a:pt x="1994006" y="155423"/>
                                <a:pt x="1988355" y="161731"/>
                              </a:cubicBezTo>
                              <a:cubicBezTo>
                                <a:pt x="1982679" y="168040"/>
                                <a:pt x="1978262" y="175457"/>
                                <a:pt x="1975103" y="184008"/>
                              </a:cubicBezTo>
                              <a:cubicBezTo>
                                <a:pt x="1971945" y="192535"/>
                                <a:pt x="1970365" y="201726"/>
                                <a:pt x="1970365" y="211559"/>
                              </a:cubicBezTo>
                              <a:cubicBezTo>
                                <a:pt x="1970365" y="221391"/>
                                <a:pt x="1971846" y="230583"/>
                                <a:pt x="1974807" y="239110"/>
                              </a:cubicBezTo>
                              <a:cubicBezTo>
                                <a:pt x="1977768" y="247661"/>
                                <a:pt x="1982136" y="255078"/>
                                <a:pt x="1987911" y="261387"/>
                              </a:cubicBezTo>
                              <a:cubicBezTo>
                                <a:pt x="1993660" y="267695"/>
                                <a:pt x="2000570" y="272649"/>
                                <a:pt x="2008664" y="276271"/>
                              </a:cubicBezTo>
                              <a:cubicBezTo>
                                <a:pt x="2016733" y="279894"/>
                                <a:pt x="2025987" y="281693"/>
                                <a:pt x="2036400" y="281693"/>
                              </a:cubicBezTo>
                              <a:cubicBezTo>
                                <a:pt x="2045876" y="281693"/>
                                <a:pt x="2054686" y="279844"/>
                                <a:pt x="2062879" y="276123"/>
                              </a:cubicBezTo>
                              <a:cubicBezTo>
                                <a:pt x="2071047" y="272427"/>
                                <a:pt x="2077537" y="266488"/>
                                <a:pt x="2082398" y="258306"/>
                              </a:cubicBezTo>
                              <a:lnTo>
                                <a:pt x="2082965" y="258306"/>
                              </a:lnTo>
                              <a:lnTo>
                                <a:pt x="2082965" y="278341"/>
                              </a:lnTo>
                              <a:lnTo>
                                <a:pt x="2114725" y="278341"/>
                              </a:lnTo>
                              <a:close/>
                              <a:moveTo>
                                <a:pt x="1853225" y="175088"/>
                              </a:moveTo>
                              <a:cubicBezTo>
                                <a:pt x="1859073" y="169321"/>
                                <a:pt x="1867019" y="166463"/>
                                <a:pt x="1877038" y="166463"/>
                              </a:cubicBezTo>
                              <a:cubicBezTo>
                                <a:pt x="1887624" y="166463"/>
                                <a:pt x="1895891" y="169296"/>
                                <a:pt x="1901838" y="174940"/>
                              </a:cubicBezTo>
                              <a:cubicBezTo>
                                <a:pt x="1907785" y="180608"/>
                                <a:pt x="1910845" y="188345"/>
                                <a:pt x="1911043" y="198178"/>
                              </a:cubicBezTo>
                              <a:lnTo>
                                <a:pt x="1842491" y="198178"/>
                              </a:lnTo>
                              <a:cubicBezTo>
                                <a:pt x="1843798" y="188543"/>
                                <a:pt x="1847352" y="180829"/>
                                <a:pt x="1853225" y="175088"/>
                              </a:cubicBezTo>
                              <a:moveTo>
                                <a:pt x="1853348" y="276641"/>
                              </a:moveTo>
                              <a:cubicBezTo>
                                <a:pt x="1862257" y="279992"/>
                                <a:pt x="1871732" y="281643"/>
                                <a:pt x="1881751" y="281643"/>
                              </a:cubicBezTo>
                              <a:cubicBezTo>
                                <a:pt x="1892337" y="281643"/>
                                <a:pt x="1902455" y="279598"/>
                                <a:pt x="1912128" y="275532"/>
                              </a:cubicBezTo>
                              <a:cubicBezTo>
                                <a:pt x="1921777" y="271441"/>
                                <a:pt x="1930513" y="264590"/>
                                <a:pt x="1938310" y="254930"/>
                              </a:cubicBezTo>
                              <a:lnTo>
                                <a:pt x="1914325" y="236867"/>
                              </a:lnTo>
                              <a:cubicBezTo>
                                <a:pt x="1910056" y="242042"/>
                                <a:pt x="1905095" y="246379"/>
                                <a:pt x="1899420" y="249805"/>
                              </a:cubicBezTo>
                              <a:cubicBezTo>
                                <a:pt x="1893744" y="253255"/>
                                <a:pt x="1886761" y="254955"/>
                                <a:pt x="1878395" y="254955"/>
                              </a:cubicBezTo>
                              <a:cubicBezTo>
                                <a:pt x="1868919" y="254955"/>
                                <a:pt x="1860850" y="252170"/>
                                <a:pt x="1854138" y="246601"/>
                              </a:cubicBezTo>
                              <a:cubicBezTo>
                                <a:pt x="1847450" y="241032"/>
                                <a:pt x="1843552" y="233245"/>
                                <a:pt x="1842441" y="223240"/>
                              </a:cubicBezTo>
                              <a:lnTo>
                                <a:pt x="1944430" y="223240"/>
                              </a:lnTo>
                              <a:lnTo>
                                <a:pt x="1944430" y="214048"/>
                              </a:lnTo>
                              <a:cubicBezTo>
                                <a:pt x="1944430" y="202367"/>
                                <a:pt x="1942900" y="192042"/>
                                <a:pt x="1939840" y="183023"/>
                              </a:cubicBezTo>
                              <a:cubicBezTo>
                                <a:pt x="1936780" y="174028"/>
                                <a:pt x="1932511" y="166463"/>
                                <a:pt x="1927008" y="160326"/>
                              </a:cubicBezTo>
                              <a:cubicBezTo>
                                <a:pt x="1921530" y="154215"/>
                                <a:pt x="1914941" y="149533"/>
                                <a:pt x="1907218" y="146280"/>
                              </a:cubicBezTo>
                              <a:cubicBezTo>
                                <a:pt x="1899519" y="143027"/>
                                <a:pt x="1891005" y="141401"/>
                                <a:pt x="1881727" y="141401"/>
                              </a:cubicBezTo>
                              <a:cubicBezTo>
                                <a:pt x="1871683" y="141401"/>
                                <a:pt x="1862207" y="143076"/>
                                <a:pt x="1853324" y="146428"/>
                              </a:cubicBezTo>
                              <a:cubicBezTo>
                                <a:pt x="1844415" y="149779"/>
                                <a:pt x="1836691" y="154486"/>
                                <a:pt x="1830177" y="160622"/>
                              </a:cubicBezTo>
                              <a:cubicBezTo>
                                <a:pt x="1823662" y="166758"/>
                                <a:pt x="1818529" y="174126"/>
                                <a:pt x="1814704" y="182751"/>
                              </a:cubicBezTo>
                              <a:cubicBezTo>
                                <a:pt x="1810904" y="191376"/>
                                <a:pt x="1809004" y="200987"/>
                                <a:pt x="1809004" y="211534"/>
                              </a:cubicBezTo>
                              <a:cubicBezTo>
                                <a:pt x="1809004" y="222081"/>
                                <a:pt x="1810904" y="231717"/>
                                <a:pt x="1814704" y="240342"/>
                              </a:cubicBezTo>
                              <a:cubicBezTo>
                                <a:pt x="1818505" y="248967"/>
                                <a:pt x="1823662" y="256335"/>
                                <a:pt x="1830177" y="262471"/>
                              </a:cubicBezTo>
                              <a:cubicBezTo>
                                <a:pt x="1836691" y="268583"/>
                                <a:pt x="1844391" y="273314"/>
                                <a:pt x="1853324" y="276665"/>
                              </a:cubicBezTo>
                              <a:moveTo>
                                <a:pt x="2400926" y="185511"/>
                              </a:moveTo>
                              <a:cubicBezTo>
                                <a:pt x="2402505" y="189504"/>
                                <a:pt x="2403467" y="193767"/>
                                <a:pt x="2403862" y="198326"/>
                              </a:cubicBezTo>
                              <a:cubicBezTo>
                                <a:pt x="2404232" y="202860"/>
                                <a:pt x="2404430" y="207000"/>
                                <a:pt x="2404430" y="210721"/>
                              </a:cubicBezTo>
                              <a:lnTo>
                                <a:pt x="2404430" y="278341"/>
                              </a:lnTo>
                              <a:lnTo>
                                <a:pt x="2437867" y="278341"/>
                              </a:lnTo>
                              <a:lnTo>
                                <a:pt x="2437867" y="194013"/>
                              </a:lnTo>
                              <a:cubicBezTo>
                                <a:pt x="2437867" y="187163"/>
                                <a:pt x="2437028" y="180558"/>
                                <a:pt x="2435350" y="174274"/>
                              </a:cubicBezTo>
                              <a:cubicBezTo>
                                <a:pt x="2433672" y="167966"/>
                                <a:pt x="2430908" y="162396"/>
                                <a:pt x="2426984" y="157566"/>
                              </a:cubicBezTo>
                              <a:cubicBezTo>
                                <a:pt x="2423085" y="152736"/>
                                <a:pt x="2418027" y="148843"/>
                                <a:pt x="2411808" y="145886"/>
                              </a:cubicBezTo>
                              <a:cubicBezTo>
                                <a:pt x="2405590" y="142929"/>
                                <a:pt x="2398014" y="141425"/>
                                <a:pt x="2389081" y="141425"/>
                              </a:cubicBezTo>
                              <a:cubicBezTo>
                                <a:pt x="2377952" y="141425"/>
                                <a:pt x="2369117" y="143890"/>
                                <a:pt x="2362603" y="148818"/>
                              </a:cubicBezTo>
                              <a:cubicBezTo>
                                <a:pt x="2356113" y="153747"/>
                                <a:pt x="2351276" y="159513"/>
                                <a:pt x="2348117" y="166216"/>
                              </a:cubicBezTo>
                              <a:lnTo>
                                <a:pt x="2347550" y="166216"/>
                              </a:lnTo>
                              <a:lnTo>
                                <a:pt x="2347550" y="144777"/>
                              </a:lnTo>
                              <a:lnTo>
                                <a:pt x="2315791" y="144777"/>
                              </a:lnTo>
                              <a:lnTo>
                                <a:pt x="2315791" y="278366"/>
                              </a:lnTo>
                              <a:lnTo>
                                <a:pt x="2349228" y="278366"/>
                              </a:lnTo>
                              <a:lnTo>
                                <a:pt x="2349228" y="205448"/>
                              </a:lnTo>
                              <a:cubicBezTo>
                                <a:pt x="2349228" y="201012"/>
                                <a:pt x="2349795" y="196749"/>
                                <a:pt x="2350906" y="192658"/>
                              </a:cubicBezTo>
                              <a:cubicBezTo>
                                <a:pt x="2352016" y="188567"/>
                                <a:pt x="2353818" y="184945"/>
                                <a:pt x="2356335" y="181790"/>
                              </a:cubicBezTo>
                              <a:cubicBezTo>
                                <a:pt x="2358852" y="178636"/>
                                <a:pt x="2362010" y="176123"/>
                                <a:pt x="2365811" y="174274"/>
                              </a:cubicBezTo>
                              <a:cubicBezTo>
                                <a:pt x="2369611" y="172426"/>
                                <a:pt x="2374299" y="171490"/>
                                <a:pt x="2379876" y="171490"/>
                              </a:cubicBezTo>
                              <a:cubicBezTo>
                                <a:pt x="2385453" y="171490"/>
                                <a:pt x="2390191" y="172845"/>
                                <a:pt x="2393547" y="175531"/>
                              </a:cubicBezTo>
                              <a:cubicBezTo>
                                <a:pt x="2396903" y="178217"/>
                                <a:pt x="2399346" y="181544"/>
                                <a:pt x="2400926" y="185536"/>
                              </a:cubicBezTo>
                              <a:moveTo>
                                <a:pt x="2849302" y="173141"/>
                              </a:moveTo>
                              <a:lnTo>
                                <a:pt x="2849302" y="144752"/>
                              </a:lnTo>
                              <a:lnTo>
                                <a:pt x="2812534" y="144752"/>
                              </a:lnTo>
                              <a:lnTo>
                                <a:pt x="2812534" y="106088"/>
                              </a:lnTo>
                              <a:lnTo>
                                <a:pt x="2779072" y="106088"/>
                              </a:lnTo>
                              <a:lnTo>
                                <a:pt x="2779072" y="144752"/>
                              </a:lnTo>
                              <a:lnTo>
                                <a:pt x="2751508" y="144752"/>
                              </a:lnTo>
                              <a:lnTo>
                                <a:pt x="2751508" y="173141"/>
                              </a:lnTo>
                              <a:lnTo>
                                <a:pt x="2779072" y="173141"/>
                              </a:lnTo>
                              <a:lnTo>
                                <a:pt x="2779072" y="234354"/>
                              </a:lnTo>
                              <a:cubicBezTo>
                                <a:pt x="2779072" y="242141"/>
                                <a:pt x="2779689" y="249016"/>
                                <a:pt x="2780874" y="254930"/>
                              </a:cubicBezTo>
                              <a:cubicBezTo>
                                <a:pt x="2782083" y="260869"/>
                                <a:pt x="2784304" y="265847"/>
                                <a:pt x="2787561" y="269839"/>
                              </a:cubicBezTo>
                              <a:cubicBezTo>
                                <a:pt x="2790818" y="273832"/>
                                <a:pt x="2795285" y="276789"/>
                                <a:pt x="2800936" y="278735"/>
                              </a:cubicBezTo>
                              <a:cubicBezTo>
                                <a:pt x="2806612" y="280682"/>
                                <a:pt x="2813891" y="281643"/>
                                <a:pt x="2822800" y="281643"/>
                              </a:cubicBezTo>
                              <a:cubicBezTo>
                                <a:pt x="2826699" y="281643"/>
                                <a:pt x="2831214" y="281323"/>
                                <a:pt x="2836322" y="280658"/>
                              </a:cubicBezTo>
                              <a:cubicBezTo>
                                <a:pt x="2841430" y="280017"/>
                                <a:pt x="2845749" y="278859"/>
                                <a:pt x="2849278" y="277183"/>
                              </a:cubicBezTo>
                              <a:lnTo>
                                <a:pt x="2849278" y="249065"/>
                              </a:lnTo>
                              <a:cubicBezTo>
                                <a:pt x="2847230" y="250569"/>
                                <a:pt x="2844441" y="251628"/>
                                <a:pt x="2840912" y="252269"/>
                              </a:cubicBezTo>
                              <a:cubicBezTo>
                                <a:pt x="2837383" y="252934"/>
                                <a:pt x="2834126" y="253255"/>
                                <a:pt x="2831165" y="253255"/>
                              </a:cubicBezTo>
                              <a:cubicBezTo>
                                <a:pt x="2823737" y="253255"/>
                                <a:pt x="2818777" y="251308"/>
                                <a:pt x="2816260" y="247390"/>
                              </a:cubicBezTo>
                              <a:cubicBezTo>
                                <a:pt x="2813743" y="243496"/>
                                <a:pt x="2812509" y="238198"/>
                                <a:pt x="2812509" y="231520"/>
                              </a:cubicBezTo>
                              <a:lnTo>
                                <a:pt x="2812509" y="173091"/>
                              </a:lnTo>
                              <a:lnTo>
                                <a:pt x="2849278" y="173091"/>
                              </a:lnTo>
                              <a:close/>
                              <a:moveTo>
                                <a:pt x="1759527" y="119419"/>
                              </a:moveTo>
                              <a:cubicBezTo>
                                <a:pt x="1765647" y="119419"/>
                                <a:pt x="1770829" y="117522"/>
                                <a:pt x="1775000" y="113727"/>
                              </a:cubicBezTo>
                              <a:cubicBezTo>
                                <a:pt x="1779195" y="109932"/>
                                <a:pt x="1781268" y="105151"/>
                                <a:pt x="1781268" y="99385"/>
                              </a:cubicBezTo>
                              <a:cubicBezTo>
                                <a:pt x="1781268" y="93618"/>
                                <a:pt x="1779195" y="88862"/>
                                <a:pt x="1775000" y="85043"/>
                              </a:cubicBezTo>
                              <a:cubicBezTo>
                                <a:pt x="1770829" y="81248"/>
                                <a:pt x="1765672" y="79350"/>
                                <a:pt x="1759527" y="79350"/>
                              </a:cubicBezTo>
                              <a:cubicBezTo>
                                <a:pt x="1753383" y="79350"/>
                                <a:pt x="1748324" y="81346"/>
                                <a:pt x="1744351" y="85338"/>
                              </a:cubicBezTo>
                              <a:cubicBezTo>
                                <a:pt x="1740353" y="89330"/>
                                <a:pt x="1738355" y="94013"/>
                                <a:pt x="1738355" y="99385"/>
                              </a:cubicBezTo>
                              <a:cubicBezTo>
                                <a:pt x="1738355" y="104757"/>
                                <a:pt x="1740353" y="109464"/>
                                <a:pt x="1744351" y="113456"/>
                              </a:cubicBezTo>
                              <a:cubicBezTo>
                                <a:pt x="1748349" y="117448"/>
                                <a:pt x="1753407" y="119444"/>
                                <a:pt x="1759527" y="119444"/>
                              </a:cubicBezTo>
                              <a:moveTo>
                                <a:pt x="1743092" y="278317"/>
                              </a:moveTo>
                              <a:lnTo>
                                <a:pt x="1776529" y="278317"/>
                              </a:lnTo>
                              <a:lnTo>
                                <a:pt x="1776529" y="144728"/>
                              </a:lnTo>
                              <a:lnTo>
                                <a:pt x="1743092" y="144728"/>
                              </a:lnTo>
                              <a:lnTo>
                                <a:pt x="1743092" y="278317"/>
                              </a:lnTo>
                              <a:close/>
                              <a:moveTo>
                                <a:pt x="660622" y="196502"/>
                              </a:moveTo>
                              <a:lnTo>
                                <a:pt x="747558" y="196502"/>
                              </a:lnTo>
                              <a:lnTo>
                                <a:pt x="747558" y="164787"/>
                              </a:lnTo>
                              <a:lnTo>
                                <a:pt x="660622" y="164787"/>
                              </a:lnTo>
                              <a:lnTo>
                                <a:pt x="660622" y="113037"/>
                              </a:lnTo>
                              <a:lnTo>
                                <a:pt x="752863" y="113037"/>
                              </a:lnTo>
                              <a:lnTo>
                                <a:pt x="752863" y="81297"/>
                              </a:lnTo>
                              <a:lnTo>
                                <a:pt x="625507" y="81297"/>
                              </a:lnTo>
                              <a:lnTo>
                                <a:pt x="625507" y="278317"/>
                              </a:lnTo>
                              <a:lnTo>
                                <a:pt x="660622" y="278317"/>
                              </a:lnTo>
                              <a:lnTo>
                                <a:pt x="660622" y="196502"/>
                              </a:lnTo>
                              <a:close/>
                              <a:moveTo>
                                <a:pt x="2716912" y="206384"/>
                              </a:moveTo>
                              <a:cubicBezTo>
                                <a:pt x="2711508" y="203501"/>
                                <a:pt x="2705708" y="201381"/>
                                <a:pt x="2699490" y="199977"/>
                              </a:cubicBezTo>
                              <a:cubicBezTo>
                                <a:pt x="2693271" y="198572"/>
                                <a:pt x="2687448" y="197241"/>
                                <a:pt x="2682068" y="195935"/>
                              </a:cubicBezTo>
                              <a:cubicBezTo>
                                <a:pt x="2676664" y="194629"/>
                                <a:pt x="2672222" y="193052"/>
                                <a:pt x="2668693" y="191204"/>
                              </a:cubicBezTo>
                              <a:cubicBezTo>
                                <a:pt x="2665165" y="189356"/>
                                <a:pt x="2663412" y="186374"/>
                                <a:pt x="2663412" y="182308"/>
                              </a:cubicBezTo>
                              <a:cubicBezTo>
                                <a:pt x="2663412" y="177281"/>
                                <a:pt x="2665535" y="173683"/>
                                <a:pt x="2669828" y="171440"/>
                              </a:cubicBezTo>
                              <a:cubicBezTo>
                                <a:pt x="2674097" y="169223"/>
                                <a:pt x="2678465" y="168089"/>
                                <a:pt x="2682932" y="168089"/>
                              </a:cubicBezTo>
                              <a:cubicBezTo>
                                <a:pt x="2693888" y="168089"/>
                                <a:pt x="2702624" y="172648"/>
                                <a:pt x="2709114" y="181741"/>
                              </a:cubicBezTo>
                              <a:lnTo>
                                <a:pt x="2731397" y="161706"/>
                              </a:lnTo>
                              <a:cubicBezTo>
                                <a:pt x="2726017" y="154289"/>
                                <a:pt x="2718935" y="149065"/>
                                <a:pt x="2710224" y="145984"/>
                              </a:cubicBezTo>
                              <a:cubicBezTo>
                                <a:pt x="2701489" y="142929"/>
                                <a:pt x="2692679" y="141376"/>
                                <a:pt x="2683746" y="141376"/>
                              </a:cubicBezTo>
                              <a:cubicBezTo>
                                <a:pt x="2677059" y="141376"/>
                                <a:pt x="2670470" y="142214"/>
                                <a:pt x="2663955" y="143890"/>
                              </a:cubicBezTo>
                              <a:cubicBezTo>
                                <a:pt x="2657441" y="145565"/>
                                <a:pt x="2651691" y="148178"/>
                                <a:pt x="2646682" y="151677"/>
                              </a:cubicBezTo>
                              <a:cubicBezTo>
                                <a:pt x="2641647" y="155201"/>
                                <a:pt x="2637625" y="159710"/>
                                <a:pt x="2634565" y="165181"/>
                              </a:cubicBezTo>
                              <a:cubicBezTo>
                                <a:pt x="2631505" y="170652"/>
                                <a:pt x="2629975" y="177108"/>
                                <a:pt x="2629975" y="184526"/>
                              </a:cubicBezTo>
                              <a:cubicBezTo>
                                <a:pt x="2629975" y="193052"/>
                                <a:pt x="2631727" y="199730"/>
                                <a:pt x="2635256" y="204560"/>
                              </a:cubicBezTo>
                              <a:cubicBezTo>
                                <a:pt x="2638785" y="209390"/>
                                <a:pt x="2643227" y="213136"/>
                                <a:pt x="2648631" y="215822"/>
                              </a:cubicBezTo>
                              <a:cubicBezTo>
                                <a:pt x="2654011" y="218508"/>
                                <a:pt x="2659810" y="220455"/>
                                <a:pt x="2666053" y="221663"/>
                              </a:cubicBezTo>
                              <a:cubicBezTo>
                                <a:pt x="2672271" y="222870"/>
                                <a:pt x="2678070" y="224176"/>
                                <a:pt x="2683474" y="225556"/>
                              </a:cubicBezTo>
                              <a:cubicBezTo>
                                <a:pt x="2688854" y="226961"/>
                                <a:pt x="2693320" y="228735"/>
                                <a:pt x="2696849" y="230978"/>
                              </a:cubicBezTo>
                              <a:cubicBezTo>
                                <a:pt x="2700378" y="233220"/>
                                <a:pt x="2702130" y="236645"/>
                                <a:pt x="2702130" y="241278"/>
                              </a:cubicBezTo>
                              <a:cubicBezTo>
                                <a:pt x="2702130" y="243890"/>
                                <a:pt x="2701439" y="246133"/>
                                <a:pt x="2700057" y="248104"/>
                              </a:cubicBezTo>
                              <a:cubicBezTo>
                                <a:pt x="2698651" y="250051"/>
                                <a:pt x="2696849" y="251678"/>
                                <a:pt x="2694604" y="252984"/>
                              </a:cubicBezTo>
                              <a:cubicBezTo>
                                <a:pt x="2692383" y="254290"/>
                                <a:pt x="2689964" y="255202"/>
                                <a:pt x="2687349" y="255768"/>
                              </a:cubicBezTo>
                              <a:cubicBezTo>
                                <a:pt x="2684758" y="256335"/>
                                <a:pt x="2682241" y="256606"/>
                                <a:pt x="2679822" y="256606"/>
                              </a:cubicBezTo>
                              <a:cubicBezTo>
                                <a:pt x="2672765" y="256606"/>
                                <a:pt x="2666769" y="255078"/>
                                <a:pt x="2661858" y="252023"/>
                              </a:cubicBezTo>
                              <a:cubicBezTo>
                                <a:pt x="2656922" y="248967"/>
                                <a:pt x="2652332" y="245024"/>
                                <a:pt x="2648063" y="240194"/>
                              </a:cubicBezTo>
                              <a:lnTo>
                                <a:pt x="2625756" y="261067"/>
                              </a:lnTo>
                              <a:cubicBezTo>
                                <a:pt x="2632640" y="268854"/>
                                <a:pt x="2640438" y="274226"/>
                                <a:pt x="2649174" y="277208"/>
                              </a:cubicBezTo>
                              <a:cubicBezTo>
                                <a:pt x="2657885" y="280165"/>
                                <a:pt x="2667459" y="281643"/>
                                <a:pt x="2677873" y="281643"/>
                              </a:cubicBezTo>
                              <a:cubicBezTo>
                                <a:pt x="2684758" y="281643"/>
                                <a:pt x="2691618" y="280904"/>
                                <a:pt x="2698503" y="279425"/>
                              </a:cubicBezTo>
                              <a:cubicBezTo>
                                <a:pt x="2705363" y="277947"/>
                                <a:pt x="2711557" y="275532"/>
                                <a:pt x="2717035" y="272180"/>
                              </a:cubicBezTo>
                              <a:cubicBezTo>
                                <a:pt x="2722513" y="268854"/>
                                <a:pt x="2726980" y="264443"/>
                                <a:pt x="2730410" y="258972"/>
                              </a:cubicBezTo>
                              <a:cubicBezTo>
                                <a:pt x="2733840" y="253501"/>
                                <a:pt x="2735567" y="246774"/>
                                <a:pt x="2735567" y="238789"/>
                              </a:cubicBezTo>
                              <a:cubicBezTo>
                                <a:pt x="2735567" y="230090"/>
                                <a:pt x="2733790" y="223215"/>
                                <a:pt x="2730262" y="218213"/>
                              </a:cubicBezTo>
                              <a:cubicBezTo>
                                <a:pt x="2726733" y="213185"/>
                                <a:pt x="2722267" y="209267"/>
                                <a:pt x="2716887" y="206384"/>
                              </a:cubicBezTo>
                              <a:moveTo>
                                <a:pt x="1014215" y="141401"/>
                              </a:moveTo>
                              <a:cubicBezTo>
                                <a:pt x="1005307" y="141401"/>
                                <a:pt x="997410" y="143545"/>
                                <a:pt x="990525" y="147808"/>
                              </a:cubicBezTo>
                              <a:cubicBezTo>
                                <a:pt x="983640" y="152071"/>
                                <a:pt x="978360" y="158109"/>
                                <a:pt x="974633" y="165896"/>
                              </a:cubicBezTo>
                              <a:lnTo>
                                <a:pt x="974066" y="165896"/>
                              </a:lnTo>
                              <a:lnTo>
                                <a:pt x="974066" y="144752"/>
                              </a:lnTo>
                              <a:lnTo>
                                <a:pt x="940629" y="144752"/>
                              </a:lnTo>
                              <a:lnTo>
                                <a:pt x="940629" y="278341"/>
                              </a:lnTo>
                              <a:lnTo>
                                <a:pt x="974066" y="278341"/>
                              </a:lnTo>
                              <a:lnTo>
                                <a:pt x="974066" y="206828"/>
                              </a:lnTo>
                              <a:cubicBezTo>
                                <a:pt x="974066" y="204979"/>
                                <a:pt x="974485" y="202195"/>
                                <a:pt x="975324" y="198474"/>
                              </a:cubicBezTo>
                              <a:cubicBezTo>
                                <a:pt x="976163" y="194777"/>
                                <a:pt x="977841" y="191056"/>
                                <a:pt x="980334" y="187335"/>
                              </a:cubicBezTo>
                              <a:cubicBezTo>
                                <a:pt x="982851" y="183639"/>
                                <a:pt x="986478" y="180336"/>
                                <a:pt x="991192" y="177453"/>
                              </a:cubicBezTo>
                              <a:cubicBezTo>
                                <a:pt x="995929" y="174570"/>
                                <a:pt x="1002197" y="173141"/>
                                <a:pt x="1009995" y="173141"/>
                              </a:cubicBezTo>
                              <a:cubicBezTo>
                                <a:pt x="1012586" y="173141"/>
                                <a:pt x="1015251" y="173387"/>
                                <a:pt x="1017941" y="173831"/>
                              </a:cubicBezTo>
                              <a:cubicBezTo>
                                <a:pt x="1020631" y="174299"/>
                                <a:pt x="1023370" y="174915"/>
                                <a:pt x="1026158" y="175654"/>
                              </a:cubicBezTo>
                              <a:lnTo>
                                <a:pt x="1026158" y="143372"/>
                              </a:lnTo>
                              <a:cubicBezTo>
                                <a:pt x="1024110" y="142805"/>
                                <a:pt x="1022112" y="142362"/>
                                <a:pt x="1020162" y="141968"/>
                              </a:cubicBezTo>
                              <a:cubicBezTo>
                                <a:pt x="1018213" y="141598"/>
                                <a:pt x="1016214" y="141401"/>
                                <a:pt x="1014166" y="141401"/>
                              </a:cubicBezTo>
                              <a:moveTo>
                                <a:pt x="1099375" y="281643"/>
                              </a:moveTo>
                              <a:cubicBezTo>
                                <a:pt x="1110528" y="281643"/>
                                <a:pt x="1119338" y="279179"/>
                                <a:pt x="1125853" y="274275"/>
                              </a:cubicBezTo>
                              <a:cubicBezTo>
                                <a:pt x="1132343" y="269371"/>
                                <a:pt x="1137179" y="263555"/>
                                <a:pt x="1140363" y="256877"/>
                              </a:cubicBezTo>
                              <a:lnTo>
                                <a:pt x="1140905" y="256877"/>
                              </a:lnTo>
                              <a:lnTo>
                                <a:pt x="1140905" y="278317"/>
                              </a:lnTo>
                              <a:lnTo>
                                <a:pt x="1172689" y="278317"/>
                              </a:lnTo>
                              <a:lnTo>
                                <a:pt x="1172689" y="144728"/>
                              </a:lnTo>
                              <a:lnTo>
                                <a:pt x="1139252" y="144728"/>
                              </a:lnTo>
                              <a:lnTo>
                                <a:pt x="1139252" y="217646"/>
                              </a:lnTo>
                              <a:cubicBezTo>
                                <a:pt x="1139252" y="222081"/>
                                <a:pt x="1138685" y="226369"/>
                                <a:pt x="1137574" y="230435"/>
                              </a:cubicBezTo>
                              <a:cubicBezTo>
                                <a:pt x="1136464" y="234526"/>
                                <a:pt x="1134638" y="238149"/>
                                <a:pt x="1132121" y="241303"/>
                              </a:cubicBezTo>
                              <a:cubicBezTo>
                                <a:pt x="1129628" y="244457"/>
                                <a:pt x="1126445" y="246971"/>
                                <a:pt x="1122669" y="248819"/>
                              </a:cubicBezTo>
                              <a:cubicBezTo>
                                <a:pt x="1118869" y="250667"/>
                                <a:pt x="1114181" y="251604"/>
                                <a:pt x="1108579" y="251604"/>
                              </a:cubicBezTo>
                              <a:cubicBezTo>
                                <a:pt x="1102632" y="251604"/>
                                <a:pt x="1098042" y="250248"/>
                                <a:pt x="1094785" y="247562"/>
                              </a:cubicBezTo>
                              <a:cubicBezTo>
                                <a:pt x="1091527" y="244876"/>
                                <a:pt x="1089109" y="241549"/>
                                <a:pt x="1087554" y="237533"/>
                              </a:cubicBezTo>
                              <a:cubicBezTo>
                                <a:pt x="1085975" y="233540"/>
                                <a:pt x="1084988" y="229277"/>
                                <a:pt x="1084618" y="224743"/>
                              </a:cubicBezTo>
                              <a:cubicBezTo>
                                <a:pt x="1084248" y="220209"/>
                                <a:pt x="1084050" y="216069"/>
                                <a:pt x="1084050" y="212348"/>
                              </a:cubicBezTo>
                              <a:lnTo>
                                <a:pt x="1084050" y="144728"/>
                              </a:lnTo>
                              <a:lnTo>
                                <a:pt x="1050613" y="144728"/>
                              </a:lnTo>
                              <a:lnTo>
                                <a:pt x="1050613" y="229031"/>
                              </a:lnTo>
                              <a:cubicBezTo>
                                <a:pt x="1050613" y="235906"/>
                                <a:pt x="1051452" y="242486"/>
                                <a:pt x="1053130" y="248794"/>
                              </a:cubicBezTo>
                              <a:cubicBezTo>
                                <a:pt x="1054784" y="255103"/>
                                <a:pt x="1057572" y="260722"/>
                                <a:pt x="1061496" y="265625"/>
                              </a:cubicBezTo>
                              <a:cubicBezTo>
                                <a:pt x="1065395" y="270554"/>
                                <a:pt x="1070453" y="274448"/>
                                <a:pt x="1076672" y="277306"/>
                              </a:cubicBezTo>
                              <a:cubicBezTo>
                                <a:pt x="1082890" y="280189"/>
                                <a:pt x="1090466" y="281619"/>
                                <a:pt x="1099375" y="281619"/>
                              </a:cubicBezTo>
                              <a:moveTo>
                                <a:pt x="2503384" y="198178"/>
                              </a:moveTo>
                              <a:cubicBezTo>
                                <a:pt x="2504691" y="188543"/>
                                <a:pt x="2508245" y="180829"/>
                                <a:pt x="2514118" y="175088"/>
                              </a:cubicBezTo>
                              <a:cubicBezTo>
                                <a:pt x="2519966" y="169321"/>
                                <a:pt x="2527912" y="166463"/>
                                <a:pt x="2537931" y="166463"/>
                              </a:cubicBezTo>
                              <a:cubicBezTo>
                                <a:pt x="2548517" y="166463"/>
                                <a:pt x="2556784" y="169296"/>
                                <a:pt x="2562731" y="174940"/>
                              </a:cubicBezTo>
                              <a:cubicBezTo>
                                <a:pt x="2568678" y="180608"/>
                                <a:pt x="2571738" y="188345"/>
                                <a:pt x="2571936" y="198178"/>
                              </a:cubicBezTo>
                              <a:lnTo>
                                <a:pt x="2503384" y="198178"/>
                              </a:lnTo>
                              <a:close/>
                              <a:moveTo>
                                <a:pt x="2587951" y="160326"/>
                              </a:moveTo>
                              <a:cubicBezTo>
                                <a:pt x="2582473" y="154215"/>
                                <a:pt x="2575884" y="149533"/>
                                <a:pt x="2568160" y="146280"/>
                              </a:cubicBezTo>
                              <a:cubicBezTo>
                                <a:pt x="2560461" y="143027"/>
                                <a:pt x="2551948" y="141401"/>
                                <a:pt x="2542669" y="141401"/>
                              </a:cubicBezTo>
                              <a:cubicBezTo>
                                <a:pt x="2532625" y="141401"/>
                                <a:pt x="2523150" y="143076"/>
                                <a:pt x="2514266" y="146428"/>
                              </a:cubicBezTo>
                              <a:cubicBezTo>
                                <a:pt x="2505358" y="149779"/>
                                <a:pt x="2497634" y="154486"/>
                                <a:pt x="2491119" y="160622"/>
                              </a:cubicBezTo>
                              <a:cubicBezTo>
                                <a:pt x="2484629" y="166758"/>
                                <a:pt x="2479472" y="174126"/>
                                <a:pt x="2475647" y="182751"/>
                              </a:cubicBezTo>
                              <a:cubicBezTo>
                                <a:pt x="2471847" y="191376"/>
                                <a:pt x="2469947" y="200987"/>
                                <a:pt x="2469947" y="211534"/>
                              </a:cubicBezTo>
                              <a:cubicBezTo>
                                <a:pt x="2469947" y="222081"/>
                                <a:pt x="2471847" y="231717"/>
                                <a:pt x="2475647" y="240342"/>
                              </a:cubicBezTo>
                              <a:cubicBezTo>
                                <a:pt x="2479447" y="248967"/>
                                <a:pt x="2484605" y="256335"/>
                                <a:pt x="2491119" y="262471"/>
                              </a:cubicBezTo>
                              <a:cubicBezTo>
                                <a:pt x="2497634" y="268583"/>
                                <a:pt x="2505333" y="273314"/>
                                <a:pt x="2514266" y="276665"/>
                              </a:cubicBezTo>
                              <a:cubicBezTo>
                                <a:pt x="2523174" y="280017"/>
                                <a:pt x="2532650" y="281668"/>
                                <a:pt x="2542669" y="281668"/>
                              </a:cubicBezTo>
                              <a:cubicBezTo>
                                <a:pt x="2553255" y="281668"/>
                                <a:pt x="2563373" y="279623"/>
                                <a:pt x="2573046" y="275557"/>
                              </a:cubicBezTo>
                              <a:cubicBezTo>
                                <a:pt x="2582695" y="271466"/>
                                <a:pt x="2591430" y="264615"/>
                                <a:pt x="2599228" y="254955"/>
                              </a:cubicBezTo>
                              <a:lnTo>
                                <a:pt x="2575242" y="236892"/>
                              </a:lnTo>
                              <a:cubicBezTo>
                                <a:pt x="2570973" y="242067"/>
                                <a:pt x="2566013" y="246404"/>
                                <a:pt x="2560338" y="249829"/>
                              </a:cubicBezTo>
                              <a:cubicBezTo>
                                <a:pt x="2554662" y="253279"/>
                                <a:pt x="2547654" y="254980"/>
                                <a:pt x="2539313" y="254980"/>
                              </a:cubicBezTo>
                              <a:cubicBezTo>
                                <a:pt x="2529837" y="254980"/>
                                <a:pt x="2521768" y="252195"/>
                                <a:pt x="2515056" y="246626"/>
                              </a:cubicBezTo>
                              <a:cubicBezTo>
                                <a:pt x="2508368" y="241056"/>
                                <a:pt x="2504469" y="233269"/>
                                <a:pt x="2503359" y="223264"/>
                              </a:cubicBezTo>
                              <a:lnTo>
                                <a:pt x="2605348" y="223264"/>
                              </a:lnTo>
                              <a:lnTo>
                                <a:pt x="2605348" y="214073"/>
                              </a:lnTo>
                              <a:cubicBezTo>
                                <a:pt x="2605348" y="202392"/>
                                <a:pt x="2603818" y="192066"/>
                                <a:pt x="2600758" y="183047"/>
                              </a:cubicBezTo>
                              <a:cubicBezTo>
                                <a:pt x="2597698" y="174053"/>
                                <a:pt x="2593429" y="166487"/>
                                <a:pt x="2587926" y="160351"/>
                              </a:cubicBezTo>
                              <a:moveTo>
                                <a:pt x="877555" y="226566"/>
                              </a:moveTo>
                              <a:cubicBezTo>
                                <a:pt x="875778" y="231396"/>
                                <a:pt x="873187" y="235660"/>
                                <a:pt x="869757" y="239356"/>
                              </a:cubicBezTo>
                              <a:cubicBezTo>
                                <a:pt x="866302" y="243077"/>
                                <a:pt x="862181" y="246034"/>
                                <a:pt x="857345" y="248252"/>
                              </a:cubicBezTo>
                              <a:cubicBezTo>
                                <a:pt x="852508" y="250495"/>
                                <a:pt x="847055" y="251604"/>
                                <a:pt x="840910" y="251604"/>
                              </a:cubicBezTo>
                              <a:cubicBezTo>
                                <a:pt x="834766" y="251604"/>
                                <a:pt x="829287" y="250495"/>
                                <a:pt x="824475" y="248252"/>
                              </a:cubicBezTo>
                              <a:cubicBezTo>
                                <a:pt x="819639" y="246034"/>
                                <a:pt x="815518" y="243077"/>
                                <a:pt x="812088" y="239356"/>
                              </a:cubicBezTo>
                              <a:cubicBezTo>
                                <a:pt x="808633" y="235660"/>
                                <a:pt x="806042" y="231372"/>
                                <a:pt x="804265" y="226566"/>
                              </a:cubicBezTo>
                              <a:cubicBezTo>
                                <a:pt x="802513" y="221736"/>
                                <a:pt x="801625" y="216734"/>
                                <a:pt x="801625" y="211534"/>
                              </a:cubicBezTo>
                              <a:cubicBezTo>
                                <a:pt x="801625" y="206335"/>
                                <a:pt x="802513" y="201332"/>
                                <a:pt x="804265" y="196502"/>
                              </a:cubicBezTo>
                              <a:cubicBezTo>
                                <a:pt x="806042" y="191672"/>
                                <a:pt x="808633" y="187409"/>
                                <a:pt x="812088" y="183713"/>
                              </a:cubicBezTo>
                              <a:cubicBezTo>
                                <a:pt x="815518" y="179991"/>
                                <a:pt x="819663" y="177034"/>
                                <a:pt x="824475" y="174816"/>
                              </a:cubicBezTo>
                              <a:cubicBezTo>
                                <a:pt x="829312" y="172599"/>
                                <a:pt x="834790" y="171465"/>
                                <a:pt x="840910" y="171465"/>
                              </a:cubicBezTo>
                              <a:cubicBezTo>
                                <a:pt x="847030" y="171465"/>
                                <a:pt x="852533" y="172574"/>
                                <a:pt x="857345" y="174816"/>
                              </a:cubicBezTo>
                              <a:cubicBezTo>
                                <a:pt x="862181" y="177034"/>
                                <a:pt x="866302" y="179991"/>
                                <a:pt x="869757" y="183713"/>
                              </a:cubicBezTo>
                              <a:cubicBezTo>
                                <a:pt x="873187" y="187409"/>
                                <a:pt x="875778" y="191672"/>
                                <a:pt x="877555" y="196502"/>
                              </a:cubicBezTo>
                              <a:cubicBezTo>
                                <a:pt x="879307" y="201332"/>
                                <a:pt x="880195" y="206335"/>
                                <a:pt x="880195" y="211534"/>
                              </a:cubicBezTo>
                              <a:cubicBezTo>
                                <a:pt x="880195" y="216734"/>
                                <a:pt x="879307" y="221736"/>
                                <a:pt x="877555" y="226566"/>
                              </a:cubicBezTo>
                              <a:moveTo>
                                <a:pt x="892460" y="160598"/>
                              </a:moveTo>
                              <a:cubicBezTo>
                                <a:pt x="885970" y="154486"/>
                                <a:pt x="878246" y="149755"/>
                                <a:pt x="869338" y="146403"/>
                              </a:cubicBezTo>
                              <a:cubicBezTo>
                                <a:pt x="860429" y="143052"/>
                                <a:pt x="850953" y="141376"/>
                                <a:pt x="840910" y="141376"/>
                              </a:cubicBezTo>
                              <a:cubicBezTo>
                                <a:pt x="830867" y="141376"/>
                                <a:pt x="821391" y="143052"/>
                                <a:pt x="812507" y="146403"/>
                              </a:cubicBezTo>
                              <a:cubicBezTo>
                                <a:pt x="803599" y="149755"/>
                                <a:pt x="795875" y="154461"/>
                                <a:pt x="789360" y="160598"/>
                              </a:cubicBezTo>
                              <a:cubicBezTo>
                                <a:pt x="782846" y="166734"/>
                                <a:pt x="777713" y="174102"/>
                                <a:pt x="773888" y="182727"/>
                              </a:cubicBezTo>
                              <a:cubicBezTo>
                                <a:pt x="770088" y="191352"/>
                                <a:pt x="768188" y="200963"/>
                                <a:pt x="768188" y="211510"/>
                              </a:cubicBezTo>
                              <a:cubicBezTo>
                                <a:pt x="768188" y="222057"/>
                                <a:pt x="770088" y="231692"/>
                                <a:pt x="773888" y="240317"/>
                              </a:cubicBezTo>
                              <a:cubicBezTo>
                                <a:pt x="777688" y="248942"/>
                                <a:pt x="782846" y="256310"/>
                                <a:pt x="789360" y="262447"/>
                              </a:cubicBezTo>
                              <a:cubicBezTo>
                                <a:pt x="795850" y="268558"/>
                                <a:pt x="803574" y="273289"/>
                                <a:pt x="812507" y="276641"/>
                              </a:cubicBezTo>
                              <a:cubicBezTo>
                                <a:pt x="821415" y="279992"/>
                                <a:pt x="830891" y="281643"/>
                                <a:pt x="840910" y="281643"/>
                              </a:cubicBezTo>
                              <a:cubicBezTo>
                                <a:pt x="850929" y="281643"/>
                                <a:pt x="860429" y="279992"/>
                                <a:pt x="869338" y="276641"/>
                              </a:cubicBezTo>
                              <a:cubicBezTo>
                                <a:pt x="878246" y="273289"/>
                                <a:pt x="885970" y="268583"/>
                                <a:pt x="892460" y="262447"/>
                              </a:cubicBezTo>
                              <a:cubicBezTo>
                                <a:pt x="898974" y="256310"/>
                                <a:pt x="904132" y="248942"/>
                                <a:pt x="907932" y="240317"/>
                              </a:cubicBezTo>
                              <a:cubicBezTo>
                                <a:pt x="911732" y="231692"/>
                                <a:pt x="913632" y="222081"/>
                                <a:pt x="913632" y="211510"/>
                              </a:cubicBezTo>
                              <a:cubicBezTo>
                                <a:pt x="913632" y="200938"/>
                                <a:pt x="911732" y="191352"/>
                                <a:pt x="907932" y="182727"/>
                              </a:cubicBezTo>
                              <a:cubicBezTo>
                                <a:pt x="904132" y="174102"/>
                                <a:pt x="898950" y="166734"/>
                                <a:pt x="892460" y="160598"/>
                              </a:cubicBezTo>
                              <a:moveTo>
                                <a:pt x="268409" y="23830"/>
                              </a:moveTo>
                              <a:lnTo>
                                <a:pt x="172491" y="23830"/>
                              </a:lnTo>
                              <a:cubicBezTo>
                                <a:pt x="172737" y="126098"/>
                                <a:pt x="212566" y="227059"/>
                                <a:pt x="275886" y="294211"/>
                              </a:cubicBezTo>
                              <a:cubicBezTo>
                                <a:pt x="315937" y="336695"/>
                                <a:pt x="339873" y="354167"/>
                                <a:pt x="339873" y="354167"/>
                              </a:cubicBezTo>
                              <a:lnTo>
                                <a:pt x="396852" y="278292"/>
                              </a:lnTo>
                              <a:cubicBezTo>
                                <a:pt x="396852" y="278292"/>
                                <a:pt x="381083" y="265773"/>
                                <a:pt x="375901" y="261091"/>
                              </a:cubicBezTo>
                              <a:cubicBezTo>
                                <a:pt x="305548" y="197685"/>
                                <a:pt x="268656" y="113480"/>
                                <a:pt x="268409" y="23830"/>
                              </a:cubicBezTo>
                              <a:moveTo>
                                <a:pt x="95869" y="23830"/>
                              </a:moveTo>
                              <a:lnTo>
                                <a:pt x="0" y="23830"/>
                              </a:lnTo>
                              <a:cubicBezTo>
                                <a:pt x="888" y="115797"/>
                                <a:pt x="35041" y="214713"/>
                                <a:pt x="68503" y="271417"/>
                              </a:cubicBezTo>
                              <a:cubicBezTo>
                                <a:pt x="88812" y="305892"/>
                                <a:pt x="118251" y="341797"/>
                                <a:pt x="128739" y="354167"/>
                              </a:cubicBezTo>
                              <a:lnTo>
                                <a:pt x="185717" y="278292"/>
                              </a:lnTo>
                              <a:cubicBezTo>
                                <a:pt x="136265" y="215847"/>
                                <a:pt x="105172" y="139429"/>
                                <a:pt x="98263" y="59094"/>
                              </a:cubicBezTo>
                              <a:cubicBezTo>
                                <a:pt x="96832" y="47191"/>
                                <a:pt x="95993" y="35683"/>
                                <a:pt x="95869" y="23830"/>
                              </a:cubicBezTo>
                              <a:moveTo>
                                <a:pt x="456718" y="62396"/>
                              </a:moveTo>
                              <a:cubicBezTo>
                                <a:pt x="456323" y="61287"/>
                                <a:pt x="456051" y="60153"/>
                                <a:pt x="455607" y="59069"/>
                              </a:cubicBezTo>
                              <a:cubicBezTo>
                                <a:pt x="455286" y="58108"/>
                                <a:pt x="455064" y="57122"/>
                                <a:pt x="454645" y="56186"/>
                              </a:cubicBezTo>
                              <a:lnTo>
                                <a:pt x="440011" y="23854"/>
                              </a:lnTo>
                              <a:cubicBezTo>
                                <a:pt x="436606" y="34574"/>
                                <a:pt x="429993" y="41942"/>
                                <a:pt x="422269" y="41942"/>
                              </a:cubicBezTo>
                              <a:cubicBezTo>
                                <a:pt x="411115" y="41942"/>
                                <a:pt x="402083" y="26762"/>
                                <a:pt x="402083" y="8034"/>
                              </a:cubicBezTo>
                              <a:cubicBezTo>
                                <a:pt x="402083" y="5298"/>
                                <a:pt x="402330" y="2661"/>
                                <a:pt x="402675" y="99"/>
                              </a:cubicBezTo>
                              <a:lnTo>
                                <a:pt x="402577" y="0"/>
                              </a:lnTo>
                              <a:lnTo>
                                <a:pt x="361909" y="40611"/>
                              </a:lnTo>
                              <a:cubicBezTo>
                                <a:pt x="339454" y="63036"/>
                                <a:pt x="339454" y="99409"/>
                                <a:pt x="361909" y="121834"/>
                              </a:cubicBezTo>
                              <a:cubicBezTo>
                                <a:pt x="384365" y="144259"/>
                                <a:pt x="420788" y="144259"/>
                                <a:pt x="443244" y="121834"/>
                              </a:cubicBezTo>
                              <a:cubicBezTo>
                                <a:pt x="459161" y="105940"/>
                                <a:pt x="463553" y="83120"/>
                                <a:pt x="456915" y="63135"/>
                              </a:cubicBezTo>
                              <a:cubicBezTo>
                                <a:pt x="456866" y="62889"/>
                                <a:pt x="456742" y="62618"/>
                                <a:pt x="456693" y="62371"/>
                              </a:cubicBezTo>
                            </a:path>
                          </a:pathLst>
                        </a:custGeom>
                        <a:solidFill>
                          <a:schemeClr val="bg2"/>
                        </a:solidFill>
                        <a:ln w="2466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g:grpSp>
                      <wpg:cNvPr id="1845277349" name="Grafik 3"/>
                      <wpg:cNvGrpSpPr/>
                      <wpg:grpSpPr>
                        <a:xfrm>
                          <a:off x="625679" y="395615"/>
                          <a:ext cx="1377925" cy="164269"/>
                          <a:chOff x="625679" y="395615"/>
                          <a:chExt cx="1377925" cy="164269"/>
                        </a:xfrm>
                        <a:solidFill>
                          <a:schemeClr val="bg2"/>
                        </a:solidFill>
                      </wpg:grpSpPr>
                      <wps:wsp>
                        <wps:cNvPr id="758159029" name="Freihandform 758159029"/>
                        <wps:cNvSpPr/>
                        <wps:spPr>
                          <a:xfrm>
                            <a:off x="625679" y="398696"/>
                            <a:ext cx="102507" cy="120380"/>
                          </a:xfrm>
                          <a:custGeom>
                            <a:avLst/>
                            <a:gdLst>
                              <a:gd name="csX0" fmla="*/ 15324 w 102507"/>
                              <a:gd name="csY0" fmla="*/ 0 h 120380"/>
                              <a:gd name="csX1" fmla="*/ 51254 w 102507"/>
                              <a:gd name="csY1" fmla="*/ 56802 h 120380"/>
                              <a:gd name="csX2" fmla="*/ 87183 w 102507"/>
                              <a:gd name="csY2" fmla="*/ 0 h 120380"/>
                              <a:gd name="csX3" fmla="*/ 102507 w 102507"/>
                              <a:gd name="csY3" fmla="*/ 0 h 120380"/>
                              <a:gd name="csX4" fmla="*/ 57373 w 102507"/>
                              <a:gd name="csY4" fmla="*/ 68532 h 120380"/>
                              <a:gd name="csX5" fmla="*/ 57373 w 102507"/>
                              <a:gd name="csY5" fmla="*/ 120380 h 120380"/>
                              <a:gd name="csX6" fmla="*/ 45109 w 102507"/>
                              <a:gd name="csY6" fmla="*/ 120380 h 120380"/>
                              <a:gd name="csX7" fmla="*/ 45109 w 102507"/>
                              <a:gd name="csY7" fmla="*/ 68532 h 120380"/>
                              <a:gd name="csX8" fmla="*/ 0 w 102507"/>
                              <a:gd name="csY8" fmla="*/ 0 h 120380"/>
                              <a:gd name="csX9" fmla="*/ 15324 w 102507"/>
                              <a:gd name="csY9" fmla="*/ 0 h 12038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102507" h="120380">
                                <a:moveTo>
                                  <a:pt x="15324" y="0"/>
                                </a:moveTo>
                                <a:lnTo>
                                  <a:pt x="51254" y="56802"/>
                                </a:lnTo>
                                <a:lnTo>
                                  <a:pt x="87183" y="0"/>
                                </a:lnTo>
                                <a:lnTo>
                                  <a:pt x="102507" y="0"/>
                                </a:lnTo>
                                <a:lnTo>
                                  <a:pt x="57373" y="68532"/>
                                </a:lnTo>
                                <a:lnTo>
                                  <a:pt x="57373" y="120380"/>
                                </a:lnTo>
                                <a:lnTo>
                                  <a:pt x="45109" y="120380"/>
                                </a:lnTo>
                                <a:lnTo>
                                  <a:pt x="45109" y="68532"/>
                                </a:lnTo>
                                <a:lnTo>
                                  <a:pt x="0" y="0"/>
                                </a:lnTo>
                                <a:lnTo>
                                  <a:pt x="15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090907782" name="Freihandform 1090907782"/>
                        <wps:cNvSpPr/>
                        <wps:spPr>
                          <a:xfrm>
                            <a:off x="720314" y="437459"/>
                            <a:ext cx="84616" cy="83637"/>
                          </a:xfrm>
                          <a:custGeom>
                            <a:avLst/>
                            <a:gdLst>
                              <a:gd name="csX0" fmla="*/ 84617 w 84616"/>
                              <a:gd name="csY0" fmla="*/ 41819 h 83637"/>
                              <a:gd name="csX1" fmla="*/ 42222 w 84616"/>
                              <a:gd name="csY1" fmla="*/ 83638 h 83637"/>
                              <a:gd name="csX2" fmla="*/ 0 w 84616"/>
                              <a:gd name="csY2" fmla="*/ 41819 h 83637"/>
                              <a:gd name="csX3" fmla="*/ 42222 w 84616"/>
                              <a:gd name="csY3" fmla="*/ 0 h 83637"/>
                              <a:gd name="csX4" fmla="*/ 84617 w 84616"/>
                              <a:gd name="csY4" fmla="*/ 41819 h 83637"/>
                              <a:gd name="csX5" fmla="*/ 42222 w 84616"/>
                              <a:gd name="csY5" fmla="*/ 73460 h 83637"/>
                              <a:gd name="csX6" fmla="*/ 72352 w 84616"/>
                              <a:gd name="csY6" fmla="*/ 41844 h 83637"/>
                              <a:gd name="csX7" fmla="*/ 42049 w 84616"/>
                              <a:gd name="csY7" fmla="*/ 10227 h 83637"/>
                              <a:gd name="csX8" fmla="*/ 12240 w 84616"/>
                              <a:gd name="csY8" fmla="*/ 41844 h 83637"/>
                              <a:gd name="csX9" fmla="*/ 42197 w 84616"/>
                              <a:gd name="csY9" fmla="*/ 73460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84616" h="83637">
                                <a:moveTo>
                                  <a:pt x="84617" y="41819"/>
                                </a:moveTo>
                                <a:cubicBezTo>
                                  <a:pt x="84617" y="65796"/>
                                  <a:pt x="66899" y="83638"/>
                                  <a:pt x="42222" y="83638"/>
                                </a:cubicBezTo>
                                <a:cubicBezTo>
                                  <a:pt x="17545" y="83638"/>
                                  <a:pt x="0" y="65944"/>
                                  <a:pt x="0" y="41819"/>
                                </a:cubicBezTo>
                                <a:cubicBezTo>
                                  <a:pt x="0" y="17694"/>
                                  <a:pt x="18039" y="0"/>
                                  <a:pt x="42222" y="0"/>
                                </a:cubicBezTo>
                                <a:cubicBezTo>
                                  <a:pt x="66405" y="0"/>
                                  <a:pt x="84617" y="16831"/>
                                  <a:pt x="84617" y="41819"/>
                                </a:cubicBezTo>
                                <a:close/>
                                <a:moveTo>
                                  <a:pt x="42222" y="73460"/>
                                </a:moveTo>
                                <a:cubicBezTo>
                                  <a:pt x="60261" y="73460"/>
                                  <a:pt x="72352" y="60030"/>
                                  <a:pt x="72352" y="41844"/>
                                </a:cubicBezTo>
                                <a:cubicBezTo>
                                  <a:pt x="72352" y="23657"/>
                                  <a:pt x="60433" y="10227"/>
                                  <a:pt x="42049" y="10227"/>
                                </a:cubicBezTo>
                                <a:cubicBezTo>
                                  <a:pt x="24677" y="10227"/>
                                  <a:pt x="12240" y="23312"/>
                                  <a:pt x="12240" y="41844"/>
                                </a:cubicBezTo>
                                <a:cubicBezTo>
                                  <a:pt x="12240" y="60375"/>
                                  <a:pt x="24850" y="73460"/>
                                  <a:pt x="42197" y="73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931271219" name="Freihandform 1931271219"/>
                        <wps:cNvSpPr/>
                        <wps:spPr>
                          <a:xfrm>
                            <a:off x="825955" y="439504"/>
                            <a:ext cx="69119" cy="81617"/>
                          </a:xfrm>
                          <a:custGeom>
                            <a:avLst/>
                            <a:gdLst>
                              <a:gd name="csX0" fmla="*/ 25 w 69119"/>
                              <a:gd name="csY0" fmla="*/ 0 h 81617"/>
                              <a:gd name="csX1" fmla="*/ 11253 w 69119"/>
                              <a:gd name="csY1" fmla="*/ 0 h 81617"/>
                              <a:gd name="csX2" fmla="*/ 11253 w 69119"/>
                              <a:gd name="csY2" fmla="*/ 44899 h 81617"/>
                              <a:gd name="csX3" fmla="*/ 32697 w 69119"/>
                              <a:gd name="csY3" fmla="*/ 71415 h 81617"/>
                              <a:gd name="csX4" fmla="*/ 57053 w 69119"/>
                              <a:gd name="csY4" fmla="*/ 41499 h 81617"/>
                              <a:gd name="csX5" fmla="*/ 57053 w 69119"/>
                              <a:gd name="csY5" fmla="*/ 0 h 81617"/>
                              <a:gd name="csX6" fmla="*/ 68281 w 69119"/>
                              <a:gd name="csY6" fmla="*/ 0 h 81617"/>
                              <a:gd name="csX7" fmla="*/ 68281 w 69119"/>
                              <a:gd name="csY7" fmla="*/ 62741 h 81617"/>
                              <a:gd name="csX8" fmla="*/ 69120 w 69119"/>
                              <a:gd name="csY8" fmla="*/ 79572 h 81617"/>
                              <a:gd name="csX9" fmla="*/ 57546 w 69119"/>
                              <a:gd name="csY9" fmla="*/ 79572 h 81617"/>
                              <a:gd name="csX10" fmla="*/ 57028 w 69119"/>
                              <a:gd name="csY10" fmla="*/ 73115 h 81617"/>
                              <a:gd name="csX11" fmla="*/ 57028 w 69119"/>
                              <a:gd name="csY11" fmla="*/ 66831 h 81617"/>
                              <a:gd name="csX12" fmla="*/ 56683 w 69119"/>
                              <a:gd name="csY12" fmla="*/ 66831 h 81617"/>
                              <a:gd name="csX13" fmla="*/ 29958 w 69119"/>
                              <a:gd name="csY13" fmla="*/ 81617 h 81617"/>
                              <a:gd name="csX14" fmla="*/ 0 w 69119"/>
                              <a:gd name="csY14" fmla="*/ 51183 h 81617"/>
                              <a:gd name="csX15" fmla="*/ 0 w 69119"/>
                              <a:gd name="csY15" fmla="*/ 0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25" y="0"/>
                                </a:moveTo>
                                <a:lnTo>
                                  <a:pt x="11253" y="0"/>
                                </a:lnTo>
                                <a:lnTo>
                                  <a:pt x="11253" y="44899"/>
                                </a:lnTo>
                                <a:cubicBezTo>
                                  <a:pt x="11253" y="63086"/>
                                  <a:pt x="17545" y="71415"/>
                                  <a:pt x="32697" y="71415"/>
                                </a:cubicBezTo>
                                <a:cubicBezTo>
                                  <a:pt x="45307" y="71415"/>
                                  <a:pt x="57053" y="60695"/>
                                  <a:pt x="57053" y="41499"/>
                                </a:cubicBezTo>
                                <a:lnTo>
                                  <a:pt x="57053" y="0"/>
                                </a:lnTo>
                                <a:lnTo>
                                  <a:pt x="68281" y="0"/>
                                </a:lnTo>
                                <a:lnTo>
                                  <a:pt x="68281" y="62741"/>
                                </a:lnTo>
                                <a:cubicBezTo>
                                  <a:pt x="68281" y="64269"/>
                                  <a:pt x="68972" y="77871"/>
                                  <a:pt x="69120" y="79572"/>
                                </a:cubicBezTo>
                                <a:lnTo>
                                  <a:pt x="57546" y="79572"/>
                                </a:lnTo>
                                <a:cubicBezTo>
                                  <a:pt x="57201" y="77354"/>
                                  <a:pt x="57028" y="75333"/>
                                  <a:pt x="57028" y="73115"/>
                                </a:cubicBezTo>
                                <a:lnTo>
                                  <a:pt x="57028" y="66831"/>
                                </a:lnTo>
                                <a:lnTo>
                                  <a:pt x="56683" y="66831"/>
                                </a:lnTo>
                                <a:cubicBezTo>
                                  <a:pt x="51402" y="75678"/>
                                  <a:pt x="40347" y="81617"/>
                                  <a:pt x="29958" y="81617"/>
                                </a:cubicBezTo>
                                <a:cubicBezTo>
                                  <a:pt x="9353" y="81617"/>
                                  <a:pt x="0" y="69542"/>
                                  <a:pt x="0" y="5118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379928530" name="Freihandform 379928530"/>
                        <wps:cNvSpPr/>
                        <wps:spPr>
                          <a:xfrm>
                            <a:off x="920023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61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114002190" name="Freihandform 2114002190"/>
                        <wps:cNvSpPr/>
                        <wps:spPr>
                          <a:xfrm>
                            <a:off x="1010686" y="437434"/>
                            <a:ext cx="82963" cy="122450"/>
                          </a:xfrm>
                          <a:custGeom>
                            <a:avLst/>
                            <a:gdLst>
                              <a:gd name="csX0" fmla="*/ 40569 w 82963"/>
                              <a:gd name="csY0" fmla="*/ 25 h 122450"/>
                              <a:gd name="csX1" fmla="*/ 71217 w 82963"/>
                              <a:gd name="csY1" fmla="*/ 15155 h 122450"/>
                              <a:gd name="csX2" fmla="*/ 71735 w 82963"/>
                              <a:gd name="csY2" fmla="*/ 15155 h 122450"/>
                              <a:gd name="csX3" fmla="*/ 71735 w 82963"/>
                              <a:gd name="csY3" fmla="*/ 2070 h 122450"/>
                              <a:gd name="csX4" fmla="*/ 82963 w 82963"/>
                              <a:gd name="csY4" fmla="*/ 2070 h 122450"/>
                              <a:gd name="csX5" fmla="*/ 82963 w 82963"/>
                              <a:gd name="csY5" fmla="*/ 81642 h 122450"/>
                              <a:gd name="csX6" fmla="*/ 40223 w 82963"/>
                              <a:gd name="csY6" fmla="*/ 122450 h 122450"/>
                              <a:gd name="csX7" fmla="*/ 1900 w 82963"/>
                              <a:gd name="csY7" fmla="*/ 106457 h 122450"/>
                              <a:gd name="csX8" fmla="*/ 10241 w 82963"/>
                              <a:gd name="csY8" fmla="*/ 97610 h 122450"/>
                              <a:gd name="csX9" fmla="*/ 40889 w 82963"/>
                              <a:gd name="csY9" fmla="*/ 112224 h 122450"/>
                              <a:gd name="csX10" fmla="*/ 71711 w 82963"/>
                              <a:gd name="csY10" fmla="*/ 81617 h 122450"/>
                              <a:gd name="csX11" fmla="*/ 71711 w 82963"/>
                              <a:gd name="csY11" fmla="*/ 66659 h 122450"/>
                              <a:gd name="csX12" fmla="*/ 71365 w 82963"/>
                              <a:gd name="csY12" fmla="*/ 66659 h 122450"/>
                              <a:gd name="csX13" fmla="*/ 41556 w 82963"/>
                              <a:gd name="csY13" fmla="*/ 81617 h 122450"/>
                              <a:gd name="csX14" fmla="*/ 0 w 82963"/>
                              <a:gd name="csY14" fmla="*/ 41154 h 122450"/>
                              <a:gd name="csX15" fmla="*/ 40519 w 82963"/>
                              <a:gd name="csY15" fmla="*/ 0 h 122450"/>
                              <a:gd name="csX16" fmla="*/ 12289 w 82963"/>
                              <a:gd name="csY16" fmla="*/ 40833 h 122450"/>
                              <a:gd name="csX17" fmla="*/ 41926 w 82963"/>
                              <a:gd name="csY17" fmla="*/ 71440 h 122450"/>
                              <a:gd name="csX18" fmla="*/ 72056 w 82963"/>
                              <a:gd name="csY18" fmla="*/ 41844 h 122450"/>
                              <a:gd name="csX19" fmla="*/ 41753 w 82963"/>
                              <a:gd name="csY19" fmla="*/ 10227 h 122450"/>
                              <a:gd name="csX20" fmla="*/ 12289 w 82963"/>
                              <a:gd name="csY20" fmla="*/ 40833 h 12245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</a:cxnLst>
                            <a:rect l="l" t="t" r="r" b="b"/>
                            <a:pathLst>
                              <a:path w="82963" h="122450">
                                <a:moveTo>
                                  <a:pt x="40569" y="25"/>
                                </a:moveTo>
                                <a:cubicBezTo>
                                  <a:pt x="53351" y="25"/>
                                  <a:pt x="64406" y="5471"/>
                                  <a:pt x="71217" y="15155"/>
                                </a:cubicBezTo>
                                <a:lnTo>
                                  <a:pt x="71735" y="15155"/>
                                </a:lnTo>
                                <a:lnTo>
                                  <a:pt x="71735" y="2070"/>
                                </a:lnTo>
                                <a:lnTo>
                                  <a:pt x="82963" y="2070"/>
                                </a:lnTo>
                                <a:lnTo>
                                  <a:pt x="82963" y="81642"/>
                                </a:lnTo>
                                <a:cubicBezTo>
                                  <a:pt x="82963" y="106630"/>
                                  <a:pt x="68330" y="122450"/>
                                  <a:pt x="40223" y="122450"/>
                                </a:cubicBezTo>
                                <a:cubicBezTo>
                                  <a:pt x="24381" y="122450"/>
                                  <a:pt x="12116" y="117349"/>
                                  <a:pt x="1900" y="106457"/>
                                </a:cubicBezTo>
                                <a:lnTo>
                                  <a:pt x="10241" y="97610"/>
                                </a:lnTo>
                                <a:cubicBezTo>
                                  <a:pt x="16879" y="106457"/>
                                  <a:pt x="27786" y="112224"/>
                                  <a:pt x="40889" y="112224"/>
                                </a:cubicBezTo>
                                <a:cubicBezTo>
                                  <a:pt x="60804" y="112224"/>
                                  <a:pt x="71711" y="100494"/>
                                  <a:pt x="71711" y="81617"/>
                                </a:cubicBezTo>
                                <a:lnTo>
                                  <a:pt x="71711" y="66659"/>
                                </a:lnTo>
                                <a:lnTo>
                                  <a:pt x="71365" y="66659"/>
                                </a:lnTo>
                                <a:cubicBezTo>
                                  <a:pt x="64727" y="76689"/>
                                  <a:pt x="54338" y="81617"/>
                                  <a:pt x="41556" y="81617"/>
                                </a:cubicBezTo>
                                <a:cubicBezTo>
                                  <a:pt x="18063" y="81617"/>
                                  <a:pt x="0" y="63431"/>
                                  <a:pt x="0" y="41154"/>
                                </a:cubicBezTo>
                                <a:cubicBezTo>
                                  <a:pt x="0" y="18876"/>
                                  <a:pt x="17372" y="0"/>
                                  <a:pt x="40519" y="0"/>
                                </a:cubicBezTo>
                                <a:close/>
                                <a:moveTo>
                                  <a:pt x="12289" y="40833"/>
                                </a:moveTo>
                                <a:cubicBezTo>
                                  <a:pt x="12289" y="57319"/>
                                  <a:pt x="25220" y="71440"/>
                                  <a:pt x="41926" y="71440"/>
                                </a:cubicBezTo>
                                <a:cubicBezTo>
                                  <a:pt x="58632" y="71440"/>
                                  <a:pt x="72056" y="58675"/>
                                  <a:pt x="72056" y="41844"/>
                                </a:cubicBezTo>
                                <a:cubicBezTo>
                                  <a:pt x="72056" y="24002"/>
                                  <a:pt x="60310" y="10227"/>
                                  <a:pt x="41753" y="10227"/>
                                </a:cubicBezTo>
                                <a:cubicBezTo>
                                  <a:pt x="25738" y="10227"/>
                                  <a:pt x="12289" y="24002"/>
                                  <a:pt x="12289" y="408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117011788" name="Freihandform 2117011788"/>
                        <wps:cNvSpPr/>
                        <wps:spPr>
                          <a:xfrm>
                            <a:off x="1169579" y="395615"/>
                            <a:ext cx="108454" cy="126516"/>
                          </a:xfrm>
                          <a:custGeom>
                            <a:avLst/>
                            <a:gdLst>
                              <a:gd name="csX0" fmla="*/ 106431 w 108454"/>
                              <a:gd name="csY0" fmla="*/ 16166 h 126516"/>
                              <a:gd name="csX1" fmla="*/ 97226 w 108454"/>
                              <a:gd name="csY1" fmla="*/ 25185 h 126516"/>
                              <a:gd name="csX2" fmla="*/ 62827 w 108454"/>
                              <a:gd name="csY2" fmla="*/ 11237 h 126516"/>
                              <a:gd name="csX3" fmla="*/ 13276 w 108454"/>
                              <a:gd name="csY3" fmla="*/ 63258 h 126516"/>
                              <a:gd name="csX4" fmla="*/ 62827 w 108454"/>
                              <a:gd name="csY4" fmla="*/ 115279 h 126516"/>
                              <a:gd name="csX5" fmla="*/ 96190 w 108454"/>
                              <a:gd name="csY5" fmla="*/ 106778 h 126516"/>
                              <a:gd name="csX6" fmla="*/ 96190 w 108454"/>
                              <a:gd name="csY6" fmla="*/ 66486 h 126516"/>
                              <a:gd name="csX7" fmla="*/ 67417 w 108454"/>
                              <a:gd name="csY7" fmla="*/ 66486 h 126516"/>
                              <a:gd name="csX8" fmla="*/ 67417 w 108454"/>
                              <a:gd name="csY8" fmla="*/ 55274 h 126516"/>
                              <a:gd name="csX9" fmla="*/ 108454 w 108454"/>
                              <a:gd name="csY9" fmla="*/ 55274 h 126516"/>
                              <a:gd name="csX10" fmla="*/ 108454 w 108454"/>
                              <a:gd name="csY10" fmla="*/ 114269 h 126516"/>
                              <a:gd name="csX11" fmla="*/ 62827 w 108454"/>
                              <a:gd name="csY11" fmla="*/ 126516 h 126516"/>
                              <a:gd name="csX12" fmla="*/ 0 w 108454"/>
                              <a:gd name="csY12" fmla="*/ 63258 h 126516"/>
                              <a:gd name="csX13" fmla="*/ 62827 w 108454"/>
                              <a:gd name="csY13" fmla="*/ 0 h 126516"/>
                              <a:gd name="csX14" fmla="*/ 106406 w 108454"/>
                              <a:gd name="csY14" fmla="*/ 16141 h 12651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108454" h="126516">
                                <a:moveTo>
                                  <a:pt x="106431" y="16166"/>
                                </a:moveTo>
                                <a:lnTo>
                                  <a:pt x="97226" y="25185"/>
                                </a:lnTo>
                                <a:cubicBezTo>
                                  <a:pt x="88886" y="16338"/>
                                  <a:pt x="77633" y="11237"/>
                                  <a:pt x="62827" y="11237"/>
                                </a:cubicBezTo>
                                <a:cubicBezTo>
                                  <a:pt x="33708" y="11237"/>
                                  <a:pt x="13276" y="33859"/>
                                  <a:pt x="13276" y="63258"/>
                                </a:cubicBezTo>
                                <a:cubicBezTo>
                                  <a:pt x="13276" y="92657"/>
                                  <a:pt x="33708" y="115279"/>
                                  <a:pt x="62827" y="115279"/>
                                </a:cubicBezTo>
                                <a:cubicBezTo>
                                  <a:pt x="75264" y="115279"/>
                                  <a:pt x="87183" y="112051"/>
                                  <a:pt x="96190" y="106778"/>
                                </a:cubicBezTo>
                                <a:lnTo>
                                  <a:pt x="96190" y="66486"/>
                                </a:lnTo>
                                <a:lnTo>
                                  <a:pt x="67417" y="66486"/>
                                </a:lnTo>
                                <a:lnTo>
                                  <a:pt x="67417" y="55274"/>
                                </a:lnTo>
                                <a:lnTo>
                                  <a:pt x="108454" y="55274"/>
                                </a:lnTo>
                                <a:lnTo>
                                  <a:pt x="108454" y="114269"/>
                                </a:lnTo>
                                <a:cubicBezTo>
                                  <a:pt x="94660" y="122426"/>
                                  <a:pt x="77633" y="126516"/>
                                  <a:pt x="62827" y="126516"/>
                                </a:cubicBezTo>
                                <a:cubicBezTo>
                                  <a:pt x="26552" y="126516"/>
                                  <a:pt x="0" y="99138"/>
                                  <a:pt x="0" y="63258"/>
                                </a:cubicBezTo>
                                <a:cubicBezTo>
                                  <a:pt x="0" y="27378"/>
                                  <a:pt x="26725" y="0"/>
                                  <a:pt x="62827" y="0"/>
                                </a:cubicBezTo>
                                <a:cubicBezTo>
                                  <a:pt x="81902" y="0"/>
                                  <a:pt x="95696" y="5446"/>
                                  <a:pt x="106406" y="161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55112884" name="Freihandform 1355112884"/>
                        <wps:cNvSpPr/>
                        <wps:spPr>
                          <a:xfrm>
                            <a:off x="1301921" y="437459"/>
                            <a:ext cx="78324" cy="83637"/>
                          </a:xfrm>
                          <a:custGeom>
                            <a:avLst/>
                            <a:gdLst>
                              <a:gd name="csX0" fmla="*/ 78324 w 78324"/>
                              <a:gd name="csY0" fmla="*/ 41474 h 83637"/>
                              <a:gd name="csX1" fmla="*/ 78324 w 78324"/>
                              <a:gd name="csY1" fmla="*/ 44875 h 83637"/>
                              <a:gd name="csX2" fmla="*/ 11919 w 78324"/>
                              <a:gd name="csY2" fmla="*/ 44875 h 83637"/>
                              <a:gd name="csX3" fmla="*/ 41210 w 78324"/>
                              <a:gd name="csY3" fmla="*/ 73436 h 83637"/>
                              <a:gd name="csX4" fmla="*/ 66751 w 78324"/>
                              <a:gd name="csY4" fmla="*/ 59660 h 83637"/>
                              <a:gd name="csX5" fmla="*/ 75437 w 78324"/>
                              <a:gd name="csY5" fmla="*/ 66807 h 83637"/>
                              <a:gd name="csX6" fmla="*/ 41210 w 78324"/>
                              <a:gd name="csY6" fmla="*/ 83638 h 83637"/>
                              <a:gd name="csX7" fmla="*/ 0 w 78324"/>
                              <a:gd name="csY7" fmla="*/ 41819 h 83637"/>
                              <a:gd name="csX8" fmla="*/ 40001 w 78324"/>
                              <a:gd name="csY8" fmla="*/ 0 h 83637"/>
                              <a:gd name="csX9" fmla="*/ 78324 w 78324"/>
                              <a:gd name="csY9" fmla="*/ 41499 h 83637"/>
                              <a:gd name="csX10" fmla="*/ 40174 w 78324"/>
                              <a:gd name="csY10" fmla="*/ 10202 h 83637"/>
                              <a:gd name="csX11" fmla="*/ 12240 w 78324"/>
                              <a:gd name="csY11" fmla="*/ 35708 h 83637"/>
                              <a:gd name="csX12" fmla="*/ 66035 w 78324"/>
                              <a:gd name="csY12" fmla="*/ 35708 h 83637"/>
                              <a:gd name="csX13" fmla="*/ 40149 w 78324"/>
                              <a:gd name="csY13" fmla="*/ 10202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</a:cxnLst>
                            <a:rect l="l" t="t" r="r" b="b"/>
                            <a:pathLst>
                              <a:path w="78324" h="83637">
                                <a:moveTo>
                                  <a:pt x="78324" y="41474"/>
                                </a:moveTo>
                                <a:lnTo>
                                  <a:pt x="78324" y="44875"/>
                                </a:lnTo>
                                <a:lnTo>
                                  <a:pt x="11919" y="44875"/>
                                </a:lnTo>
                                <a:cubicBezTo>
                                  <a:pt x="13621" y="61533"/>
                                  <a:pt x="26059" y="73436"/>
                                  <a:pt x="41210" y="73436"/>
                                </a:cubicBezTo>
                                <a:cubicBezTo>
                                  <a:pt x="51426" y="73436"/>
                                  <a:pt x="61297" y="68335"/>
                                  <a:pt x="66751" y="59660"/>
                                </a:cubicBezTo>
                                <a:lnTo>
                                  <a:pt x="75437" y="66807"/>
                                </a:lnTo>
                                <a:cubicBezTo>
                                  <a:pt x="66084" y="78537"/>
                                  <a:pt x="54313" y="83638"/>
                                  <a:pt x="41210" y="83638"/>
                                </a:cubicBezTo>
                                <a:cubicBezTo>
                                  <a:pt x="17200" y="83638"/>
                                  <a:pt x="0" y="65451"/>
                                  <a:pt x="0" y="41819"/>
                                </a:cubicBezTo>
                                <a:cubicBezTo>
                                  <a:pt x="0" y="18186"/>
                                  <a:pt x="17718" y="0"/>
                                  <a:pt x="40001" y="0"/>
                                </a:cubicBezTo>
                                <a:cubicBezTo>
                                  <a:pt x="62284" y="0"/>
                                  <a:pt x="78324" y="14613"/>
                                  <a:pt x="78324" y="41499"/>
                                </a:cubicBezTo>
                                <a:close/>
                                <a:moveTo>
                                  <a:pt x="40174" y="10202"/>
                                </a:moveTo>
                                <a:cubicBezTo>
                                  <a:pt x="26552" y="10202"/>
                                  <a:pt x="12585" y="21587"/>
                                  <a:pt x="12240" y="35708"/>
                                </a:cubicBezTo>
                                <a:lnTo>
                                  <a:pt x="66035" y="35708"/>
                                </a:lnTo>
                                <a:cubicBezTo>
                                  <a:pt x="66035" y="20232"/>
                                  <a:pt x="55819" y="10202"/>
                                  <a:pt x="40149" y="10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74606370" name="Freihandform 1374606370"/>
                        <wps:cNvSpPr/>
                        <wps:spPr>
                          <a:xfrm>
                            <a:off x="1400578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86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92479534" name="Freihandform 1492479534"/>
                        <wps:cNvSpPr/>
                        <wps:spPr>
                          <a:xfrm>
                            <a:off x="1491586" y="437459"/>
                            <a:ext cx="78324" cy="83637"/>
                          </a:xfrm>
                          <a:custGeom>
                            <a:avLst/>
                            <a:gdLst>
                              <a:gd name="csX0" fmla="*/ 78324 w 78324"/>
                              <a:gd name="csY0" fmla="*/ 41474 h 83637"/>
                              <a:gd name="csX1" fmla="*/ 78324 w 78324"/>
                              <a:gd name="csY1" fmla="*/ 44875 h 83637"/>
                              <a:gd name="csX2" fmla="*/ 11919 w 78324"/>
                              <a:gd name="csY2" fmla="*/ 44875 h 83637"/>
                              <a:gd name="csX3" fmla="*/ 41210 w 78324"/>
                              <a:gd name="csY3" fmla="*/ 73436 h 83637"/>
                              <a:gd name="csX4" fmla="*/ 66751 w 78324"/>
                              <a:gd name="csY4" fmla="*/ 59660 h 83637"/>
                              <a:gd name="csX5" fmla="*/ 75437 w 78324"/>
                              <a:gd name="csY5" fmla="*/ 66807 h 83637"/>
                              <a:gd name="csX6" fmla="*/ 41210 w 78324"/>
                              <a:gd name="csY6" fmla="*/ 83638 h 83637"/>
                              <a:gd name="csX7" fmla="*/ 0 w 78324"/>
                              <a:gd name="csY7" fmla="*/ 41819 h 83637"/>
                              <a:gd name="csX8" fmla="*/ 40001 w 78324"/>
                              <a:gd name="csY8" fmla="*/ 0 h 83637"/>
                              <a:gd name="csX9" fmla="*/ 78299 w 78324"/>
                              <a:gd name="csY9" fmla="*/ 41499 h 83637"/>
                              <a:gd name="csX10" fmla="*/ 40198 w 78324"/>
                              <a:gd name="csY10" fmla="*/ 10202 h 83637"/>
                              <a:gd name="csX11" fmla="*/ 12264 w 78324"/>
                              <a:gd name="csY11" fmla="*/ 35708 h 83637"/>
                              <a:gd name="csX12" fmla="*/ 66060 w 78324"/>
                              <a:gd name="csY12" fmla="*/ 35708 h 83637"/>
                              <a:gd name="csX13" fmla="*/ 40174 w 78324"/>
                              <a:gd name="csY13" fmla="*/ 10202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</a:cxnLst>
                            <a:rect l="l" t="t" r="r" b="b"/>
                            <a:pathLst>
                              <a:path w="78324" h="83637">
                                <a:moveTo>
                                  <a:pt x="78324" y="41474"/>
                                </a:moveTo>
                                <a:lnTo>
                                  <a:pt x="78324" y="44875"/>
                                </a:lnTo>
                                <a:lnTo>
                                  <a:pt x="11919" y="44875"/>
                                </a:lnTo>
                                <a:cubicBezTo>
                                  <a:pt x="13621" y="61533"/>
                                  <a:pt x="26059" y="73436"/>
                                  <a:pt x="41210" y="73436"/>
                                </a:cubicBezTo>
                                <a:cubicBezTo>
                                  <a:pt x="51426" y="73436"/>
                                  <a:pt x="61297" y="68335"/>
                                  <a:pt x="66751" y="59660"/>
                                </a:cubicBezTo>
                                <a:lnTo>
                                  <a:pt x="75437" y="66807"/>
                                </a:lnTo>
                                <a:cubicBezTo>
                                  <a:pt x="66084" y="78537"/>
                                  <a:pt x="54314" y="83638"/>
                                  <a:pt x="41210" y="83638"/>
                                </a:cubicBezTo>
                                <a:cubicBezTo>
                                  <a:pt x="17200" y="83638"/>
                                  <a:pt x="0" y="65451"/>
                                  <a:pt x="0" y="41819"/>
                                </a:cubicBezTo>
                                <a:cubicBezTo>
                                  <a:pt x="0" y="18186"/>
                                  <a:pt x="17718" y="0"/>
                                  <a:pt x="40001" y="0"/>
                                </a:cubicBezTo>
                                <a:cubicBezTo>
                                  <a:pt x="62284" y="0"/>
                                  <a:pt x="78299" y="14613"/>
                                  <a:pt x="78299" y="41499"/>
                                </a:cubicBezTo>
                                <a:close/>
                                <a:moveTo>
                                  <a:pt x="40198" y="10202"/>
                                </a:moveTo>
                                <a:cubicBezTo>
                                  <a:pt x="26577" y="10202"/>
                                  <a:pt x="12610" y="21587"/>
                                  <a:pt x="12264" y="35708"/>
                                </a:cubicBezTo>
                                <a:lnTo>
                                  <a:pt x="66060" y="35708"/>
                                </a:lnTo>
                                <a:cubicBezTo>
                                  <a:pt x="66060" y="20232"/>
                                  <a:pt x="55844" y="10202"/>
                                  <a:pt x="40174" y="10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756213301" name="Freihandform 756213301"/>
                        <wps:cNvSpPr/>
                        <wps:spPr>
                          <a:xfrm>
                            <a:off x="1590886" y="437459"/>
                            <a:ext cx="45306" cy="81617"/>
                          </a:xfrm>
                          <a:custGeom>
                            <a:avLst/>
                            <a:gdLst>
                              <a:gd name="csX0" fmla="*/ 45282 w 45306"/>
                              <a:gd name="csY0" fmla="*/ 1010 h 81617"/>
                              <a:gd name="csX1" fmla="*/ 43061 w 45306"/>
                              <a:gd name="csY1" fmla="*/ 12075 h 81617"/>
                              <a:gd name="csX2" fmla="*/ 36768 w 45306"/>
                              <a:gd name="csY2" fmla="*/ 11213 h 81617"/>
                              <a:gd name="csX3" fmla="*/ 11919 w 45306"/>
                              <a:gd name="csY3" fmla="*/ 37408 h 81617"/>
                              <a:gd name="csX4" fmla="*/ 11919 w 45306"/>
                              <a:gd name="csY4" fmla="*/ 81617 h 81617"/>
                              <a:gd name="csX5" fmla="*/ 691 w 45306"/>
                              <a:gd name="csY5" fmla="*/ 81617 h 81617"/>
                              <a:gd name="csX6" fmla="*/ 691 w 45306"/>
                              <a:gd name="csY6" fmla="*/ 26368 h 81617"/>
                              <a:gd name="csX7" fmla="*/ 0 w 45306"/>
                              <a:gd name="csY7" fmla="*/ 2045 h 81617"/>
                              <a:gd name="csX8" fmla="*/ 11080 w 45306"/>
                              <a:gd name="csY8" fmla="*/ 2045 h 81617"/>
                              <a:gd name="csX9" fmla="*/ 11080 w 45306"/>
                              <a:gd name="csY9" fmla="*/ 16831 h 81617"/>
                              <a:gd name="csX10" fmla="*/ 11425 w 45306"/>
                              <a:gd name="csY10" fmla="*/ 16831 h 81617"/>
                              <a:gd name="csX11" fmla="*/ 36966 w 45306"/>
                              <a:gd name="csY11" fmla="*/ 0 h 81617"/>
                              <a:gd name="csX12" fmla="*/ 45307 w 45306"/>
                              <a:gd name="csY12" fmla="*/ 1010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</a:cxnLst>
                            <a:rect l="l" t="t" r="r" b="b"/>
                            <a:pathLst>
                              <a:path w="45306" h="81617">
                                <a:moveTo>
                                  <a:pt x="45282" y="1010"/>
                                </a:moveTo>
                                <a:lnTo>
                                  <a:pt x="43061" y="12075"/>
                                </a:lnTo>
                                <a:cubicBezTo>
                                  <a:pt x="41531" y="11385"/>
                                  <a:pt x="39483" y="11213"/>
                                  <a:pt x="36768" y="11213"/>
                                </a:cubicBezTo>
                                <a:cubicBezTo>
                                  <a:pt x="21444" y="11213"/>
                                  <a:pt x="11919" y="23460"/>
                                  <a:pt x="11919" y="37408"/>
                                </a:cubicBezTo>
                                <a:lnTo>
                                  <a:pt x="11919" y="81617"/>
                                </a:lnTo>
                                <a:lnTo>
                                  <a:pt x="691" y="81617"/>
                                </a:lnTo>
                                <a:lnTo>
                                  <a:pt x="691" y="26368"/>
                                </a:lnTo>
                                <a:cubicBezTo>
                                  <a:pt x="691" y="14810"/>
                                  <a:pt x="173" y="12248"/>
                                  <a:pt x="0" y="2045"/>
                                </a:cubicBezTo>
                                <a:lnTo>
                                  <a:pt x="11080" y="2045"/>
                                </a:lnTo>
                                <a:lnTo>
                                  <a:pt x="11080" y="16831"/>
                                </a:lnTo>
                                <a:lnTo>
                                  <a:pt x="11425" y="16831"/>
                                </a:lnTo>
                                <a:cubicBezTo>
                                  <a:pt x="15694" y="6111"/>
                                  <a:pt x="24874" y="0"/>
                                  <a:pt x="36966" y="0"/>
                                </a:cubicBezTo>
                                <a:cubicBezTo>
                                  <a:pt x="40198" y="0"/>
                                  <a:pt x="42765" y="345"/>
                                  <a:pt x="45307" y="1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229597" name="Freihandform 15229597"/>
                        <wps:cNvSpPr/>
                        <wps:spPr>
                          <a:xfrm>
                            <a:off x="1645767" y="437434"/>
                            <a:ext cx="67762" cy="83662"/>
                          </a:xfrm>
                          <a:custGeom>
                            <a:avLst/>
                            <a:gdLst>
                              <a:gd name="csX0" fmla="*/ 0 w 67762"/>
                              <a:gd name="csY0" fmla="*/ 60375 h 83662"/>
                              <a:gd name="csX1" fmla="*/ 50069 w 67762"/>
                              <a:gd name="csY1" fmla="*/ 32824 h 83662"/>
                              <a:gd name="csX2" fmla="*/ 55177 w 67762"/>
                              <a:gd name="csY2" fmla="*/ 32824 h 83662"/>
                              <a:gd name="csX3" fmla="*/ 55177 w 67762"/>
                              <a:gd name="csY3" fmla="*/ 31124 h 83662"/>
                              <a:gd name="csX4" fmla="*/ 34745 w 67762"/>
                              <a:gd name="csY4" fmla="*/ 10202 h 83662"/>
                              <a:gd name="csX5" fmla="*/ 10389 w 67762"/>
                              <a:gd name="csY5" fmla="*/ 19542 h 83662"/>
                              <a:gd name="csX6" fmla="*/ 3578 w 67762"/>
                              <a:gd name="csY6" fmla="*/ 11558 h 83662"/>
                              <a:gd name="csX7" fmla="*/ 37114 w 67762"/>
                              <a:gd name="csY7" fmla="*/ 0 h 83662"/>
                              <a:gd name="csX8" fmla="*/ 66405 w 67762"/>
                              <a:gd name="csY8" fmla="*/ 27723 h 83662"/>
                              <a:gd name="csX9" fmla="*/ 66405 w 67762"/>
                              <a:gd name="csY9" fmla="*/ 64614 h 83662"/>
                              <a:gd name="csX10" fmla="*/ 67762 w 67762"/>
                              <a:gd name="csY10" fmla="*/ 81617 h 83662"/>
                              <a:gd name="csX11" fmla="*/ 56855 w 67762"/>
                              <a:gd name="csY11" fmla="*/ 81617 h 83662"/>
                              <a:gd name="csX12" fmla="*/ 55844 w 67762"/>
                              <a:gd name="csY12" fmla="*/ 68704 h 83662"/>
                              <a:gd name="csX13" fmla="*/ 55498 w 67762"/>
                              <a:gd name="csY13" fmla="*/ 68704 h 83662"/>
                              <a:gd name="csX14" fmla="*/ 27416 w 67762"/>
                              <a:gd name="csY14" fmla="*/ 83663 h 83662"/>
                              <a:gd name="csX15" fmla="*/ 0 w 67762"/>
                              <a:gd name="csY15" fmla="*/ 60375 h 83662"/>
                              <a:gd name="csX16" fmla="*/ 12240 w 67762"/>
                              <a:gd name="csY16" fmla="*/ 58847 h 83662"/>
                              <a:gd name="csX17" fmla="*/ 30969 w 67762"/>
                              <a:gd name="csY17" fmla="*/ 73460 h 83662"/>
                              <a:gd name="csX18" fmla="*/ 55153 w 67762"/>
                              <a:gd name="csY18" fmla="*/ 46255 h 83662"/>
                              <a:gd name="csX19" fmla="*/ 55153 w 67762"/>
                              <a:gd name="csY19" fmla="*/ 41991 h 83662"/>
                              <a:gd name="csX20" fmla="*/ 47330 w 67762"/>
                              <a:gd name="csY20" fmla="*/ 41991 h 83662"/>
                              <a:gd name="csX21" fmla="*/ 12264 w 67762"/>
                              <a:gd name="csY21" fmla="*/ 58823 h 83662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  <a:cxn ang="0">
                                <a:pos x="csX21" y="csY21"/>
                              </a:cxn>
                            </a:cxnLst>
                            <a:rect l="l" t="t" r="r" b="b"/>
                            <a:pathLst>
                              <a:path w="67762" h="83662">
                                <a:moveTo>
                                  <a:pt x="0" y="60375"/>
                                </a:moveTo>
                                <a:cubicBezTo>
                                  <a:pt x="0" y="42016"/>
                                  <a:pt x="13967" y="32824"/>
                                  <a:pt x="50069" y="32824"/>
                                </a:cubicBezTo>
                                <a:lnTo>
                                  <a:pt x="55177" y="32824"/>
                                </a:lnTo>
                                <a:lnTo>
                                  <a:pt x="55177" y="31124"/>
                                </a:lnTo>
                                <a:cubicBezTo>
                                  <a:pt x="55177" y="16659"/>
                                  <a:pt x="48539" y="10202"/>
                                  <a:pt x="34745" y="10202"/>
                                </a:cubicBezTo>
                                <a:cubicBezTo>
                                  <a:pt x="25220" y="10202"/>
                                  <a:pt x="17200" y="13430"/>
                                  <a:pt x="10389" y="19542"/>
                                </a:cubicBezTo>
                                <a:lnTo>
                                  <a:pt x="3578" y="11558"/>
                                </a:lnTo>
                                <a:cubicBezTo>
                                  <a:pt x="11080" y="3894"/>
                                  <a:pt x="22308" y="0"/>
                                  <a:pt x="37114" y="0"/>
                                </a:cubicBezTo>
                                <a:cubicBezTo>
                                  <a:pt x="55325" y="0"/>
                                  <a:pt x="66405" y="11213"/>
                                  <a:pt x="66405" y="27723"/>
                                </a:cubicBezTo>
                                <a:lnTo>
                                  <a:pt x="66405" y="64614"/>
                                </a:lnTo>
                                <a:cubicBezTo>
                                  <a:pt x="66405" y="67497"/>
                                  <a:pt x="66923" y="75506"/>
                                  <a:pt x="67762" y="81617"/>
                                </a:cubicBezTo>
                                <a:lnTo>
                                  <a:pt x="56855" y="81617"/>
                                </a:lnTo>
                                <a:cubicBezTo>
                                  <a:pt x="56164" y="78044"/>
                                  <a:pt x="55844" y="73633"/>
                                  <a:pt x="55844" y="68704"/>
                                </a:cubicBezTo>
                                <a:lnTo>
                                  <a:pt x="55498" y="68704"/>
                                </a:lnTo>
                                <a:cubicBezTo>
                                  <a:pt x="48860" y="79079"/>
                                  <a:pt x="40174" y="83663"/>
                                  <a:pt x="27416" y="83663"/>
                                </a:cubicBezTo>
                                <a:cubicBezTo>
                                  <a:pt x="11573" y="83663"/>
                                  <a:pt x="0" y="74471"/>
                                  <a:pt x="0" y="60375"/>
                                </a:cubicBezTo>
                                <a:close/>
                                <a:moveTo>
                                  <a:pt x="12240" y="58847"/>
                                </a:moveTo>
                                <a:cubicBezTo>
                                  <a:pt x="12240" y="67866"/>
                                  <a:pt x="19889" y="73460"/>
                                  <a:pt x="30969" y="73460"/>
                                </a:cubicBezTo>
                                <a:cubicBezTo>
                                  <a:pt x="45455" y="73460"/>
                                  <a:pt x="55153" y="64614"/>
                                  <a:pt x="55153" y="46255"/>
                                </a:cubicBezTo>
                                <a:lnTo>
                                  <a:pt x="55153" y="41991"/>
                                </a:lnTo>
                                <a:lnTo>
                                  <a:pt x="47330" y="41991"/>
                                </a:lnTo>
                                <a:cubicBezTo>
                                  <a:pt x="26059" y="41991"/>
                                  <a:pt x="12264" y="47438"/>
                                  <a:pt x="12264" y="588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89153755" name="Freihandform 1689153755"/>
                        <wps:cNvSpPr/>
                        <wps:spPr>
                          <a:xfrm>
                            <a:off x="1727274" y="417055"/>
                            <a:ext cx="51747" cy="104066"/>
                          </a:xfrm>
                          <a:custGeom>
                            <a:avLst/>
                            <a:gdLst>
                              <a:gd name="csX0" fmla="*/ 0 w 51747"/>
                              <a:gd name="csY0" fmla="*/ 32652 h 104066"/>
                              <a:gd name="csX1" fmla="*/ 0 w 51747"/>
                              <a:gd name="csY1" fmla="*/ 22450 h 104066"/>
                              <a:gd name="csX2" fmla="*/ 16854 w 51747"/>
                              <a:gd name="csY2" fmla="*/ 22450 h 104066"/>
                              <a:gd name="csX3" fmla="*/ 16854 w 51747"/>
                              <a:gd name="csY3" fmla="*/ 0 h 104066"/>
                              <a:gd name="csX4" fmla="*/ 28082 w 51747"/>
                              <a:gd name="csY4" fmla="*/ 0 h 104066"/>
                              <a:gd name="csX5" fmla="*/ 28082 w 51747"/>
                              <a:gd name="csY5" fmla="*/ 22450 h 104066"/>
                              <a:gd name="csX6" fmla="*/ 51081 w 51747"/>
                              <a:gd name="csY6" fmla="*/ 22450 h 104066"/>
                              <a:gd name="csX7" fmla="*/ 51081 w 51747"/>
                              <a:gd name="csY7" fmla="*/ 32652 h 104066"/>
                              <a:gd name="csX8" fmla="*/ 28082 w 51747"/>
                              <a:gd name="csY8" fmla="*/ 32652 h 104066"/>
                              <a:gd name="csX9" fmla="*/ 28082 w 51747"/>
                              <a:gd name="csY9" fmla="*/ 80262 h 104066"/>
                              <a:gd name="csX10" fmla="*/ 39656 w 51747"/>
                              <a:gd name="csY10" fmla="*/ 93865 h 104066"/>
                              <a:gd name="csX11" fmla="*/ 51229 w 51747"/>
                              <a:gd name="csY11" fmla="*/ 90809 h 104066"/>
                              <a:gd name="csX12" fmla="*/ 51747 w 51747"/>
                              <a:gd name="csY12" fmla="*/ 101184 h 104066"/>
                              <a:gd name="csX13" fmla="*/ 36596 w 51747"/>
                              <a:gd name="csY13" fmla="*/ 104067 h 104066"/>
                              <a:gd name="csX14" fmla="*/ 16854 w 51747"/>
                              <a:gd name="csY14" fmla="*/ 83490 h 104066"/>
                              <a:gd name="csX15" fmla="*/ 16854 w 51747"/>
                              <a:gd name="csY15" fmla="*/ 32652 h 104066"/>
                              <a:gd name="csX16" fmla="*/ 0 w 51747"/>
                              <a:gd name="csY16" fmla="*/ 32652 h 10406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</a:cxnLst>
                            <a:rect l="l" t="t" r="r" b="b"/>
                            <a:pathLst>
                              <a:path w="51747" h="104066">
                                <a:moveTo>
                                  <a:pt x="0" y="32652"/>
                                </a:moveTo>
                                <a:lnTo>
                                  <a:pt x="0" y="22450"/>
                                </a:lnTo>
                                <a:lnTo>
                                  <a:pt x="16854" y="22450"/>
                                </a:lnTo>
                                <a:lnTo>
                                  <a:pt x="16854" y="0"/>
                                </a:lnTo>
                                <a:lnTo>
                                  <a:pt x="28082" y="0"/>
                                </a:lnTo>
                                <a:lnTo>
                                  <a:pt x="28082" y="22450"/>
                                </a:lnTo>
                                <a:lnTo>
                                  <a:pt x="51081" y="22450"/>
                                </a:lnTo>
                                <a:lnTo>
                                  <a:pt x="51081" y="32652"/>
                                </a:lnTo>
                                <a:lnTo>
                                  <a:pt x="28082" y="32652"/>
                                </a:lnTo>
                                <a:lnTo>
                                  <a:pt x="28082" y="80262"/>
                                </a:lnTo>
                                <a:cubicBezTo>
                                  <a:pt x="28082" y="88936"/>
                                  <a:pt x="30797" y="93865"/>
                                  <a:pt x="39656" y="93865"/>
                                </a:cubicBezTo>
                                <a:cubicBezTo>
                                  <a:pt x="43579" y="93865"/>
                                  <a:pt x="47824" y="92682"/>
                                  <a:pt x="51229" y="90809"/>
                                </a:cubicBezTo>
                                <a:lnTo>
                                  <a:pt x="51747" y="101184"/>
                                </a:lnTo>
                                <a:cubicBezTo>
                                  <a:pt x="47478" y="103056"/>
                                  <a:pt x="42049" y="104067"/>
                                  <a:pt x="36596" y="104067"/>
                                </a:cubicBezTo>
                                <a:cubicBezTo>
                                  <a:pt x="24158" y="104067"/>
                                  <a:pt x="16854" y="96403"/>
                                  <a:pt x="16854" y="83490"/>
                                </a:cubicBezTo>
                                <a:lnTo>
                                  <a:pt x="16854" y="32652"/>
                                </a:lnTo>
                                <a:lnTo>
                                  <a:pt x="0" y="32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111229800" name="Freihandform 1111229800"/>
                        <wps:cNvSpPr/>
                        <wps:spPr>
                          <a:xfrm>
                            <a:off x="1793753" y="400741"/>
                            <a:ext cx="16336" cy="118335"/>
                          </a:xfrm>
                          <a:custGeom>
                            <a:avLst/>
                            <a:gdLst>
                              <a:gd name="csX0" fmla="*/ 16336 w 16336"/>
                              <a:gd name="csY0" fmla="*/ 8157 h 118335"/>
                              <a:gd name="csX1" fmla="*/ 8168 w 16336"/>
                              <a:gd name="csY1" fmla="*/ 16314 h 118335"/>
                              <a:gd name="csX2" fmla="*/ 0 w 16336"/>
                              <a:gd name="csY2" fmla="*/ 8157 h 118335"/>
                              <a:gd name="csX3" fmla="*/ 8168 w 16336"/>
                              <a:gd name="csY3" fmla="*/ 0 h 118335"/>
                              <a:gd name="csX4" fmla="*/ 16336 w 16336"/>
                              <a:gd name="csY4" fmla="*/ 8157 h 118335"/>
                              <a:gd name="csX5" fmla="*/ 13794 w 16336"/>
                              <a:gd name="csY5" fmla="*/ 118335 h 118335"/>
                              <a:gd name="csX6" fmla="*/ 2566 w 16336"/>
                              <a:gd name="csY6" fmla="*/ 118335 h 118335"/>
                              <a:gd name="csX7" fmla="*/ 2566 w 16336"/>
                              <a:gd name="csY7" fmla="*/ 38763 h 118335"/>
                              <a:gd name="csX8" fmla="*/ 13794 w 16336"/>
                              <a:gd name="csY8" fmla="*/ 38763 h 118335"/>
                              <a:gd name="csX9" fmla="*/ 13794 w 16336"/>
                              <a:gd name="csY9" fmla="*/ 118335 h 11833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16336" h="118335">
                                <a:moveTo>
                                  <a:pt x="16336" y="8157"/>
                                </a:moveTo>
                                <a:cubicBezTo>
                                  <a:pt x="16336" y="12740"/>
                                  <a:pt x="12412" y="16314"/>
                                  <a:pt x="8168" y="16314"/>
                                </a:cubicBezTo>
                                <a:cubicBezTo>
                                  <a:pt x="3924" y="16314"/>
                                  <a:pt x="0" y="12740"/>
                                  <a:pt x="0" y="8157"/>
                                </a:cubicBezTo>
                                <a:cubicBezTo>
                                  <a:pt x="0" y="3573"/>
                                  <a:pt x="4096" y="0"/>
                                  <a:pt x="8168" y="0"/>
                                </a:cubicBezTo>
                                <a:cubicBezTo>
                                  <a:pt x="12240" y="0"/>
                                  <a:pt x="16336" y="3918"/>
                                  <a:pt x="16336" y="8157"/>
                                </a:cubicBezTo>
                                <a:close/>
                                <a:moveTo>
                                  <a:pt x="13794" y="118335"/>
                                </a:moveTo>
                                <a:lnTo>
                                  <a:pt x="2566" y="118335"/>
                                </a:lnTo>
                                <a:lnTo>
                                  <a:pt x="2566" y="38763"/>
                                </a:lnTo>
                                <a:lnTo>
                                  <a:pt x="13794" y="38763"/>
                                </a:lnTo>
                                <a:lnTo>
                                  <a:pt x="13794" y="118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321809883" name="Freihandform 321809883"/>
                        <wps:cNvSpPr/>
                        <wps:spPr>
                          <a:xfrm>
                            <a:off x="1829559" y="437459"/>
                            <a:ext cx="84616" cy="83637"/>
                          </a:xfrm>
                          <a:custGeom>
                            <a:avLst/>
                            <a:gdLst>
                              <a:gd name="csX0" fmla="*/ 84617 w 84616"/>
                              <a:gd name="csY0" fmla="*/ 41819 h 83637"/>
                              <a:gd name="csX1" fmla="*/ 42222 w 84616"/>
                              <a:gd name="csY1" fmla="*/ 83638 h 83637"/>
                              <a:gd name="csX2" fmla="*/ 0 w 84616"/>
                              <a:gd name="csY2" fmla="*/ 41819 h 83637"/>
                              <a:gd name="csX3" fmla="*/ 42222 w 84616"/>
                              <a:gd name="csY3" fmla="*/ 0 h 83637"/>
                              <a:gd name="csX4" fmla="*/ 84617 w 84616"/>
                              <a:gd name="csY4" fmla="*/ 41819 h 83637"/>
                              <a:gd name="csX5" fmla="*/ 42197 w 84616"/>
                              <a:gd name="csY5" fmla="*/ 73460 h 83637"/>
                              <a:gd name="csX6" fmla="*/ 72328 w 84616"/>
                              <a:gd name="csY6" fmla="*/ 41844 h 83637"/>
                              <a:gd name="csX7" fmla="*/ 42025 w 84616"/>
                              <a:gd name="csY7" fmla="*/ 10227 h 83637"/>
                              <a:gd name="csX8" fmla="*/ 12215 w 84616"/>
                              <a:gd name="csY8" fmla="*/ 41844 h 83637"/>
                              <a:gd name="csX9" fmla="*/ 42173 w 84616"/>
                              <a:gd name="csY9" fmla="*/ 73460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84616" h="83637">
                                <a:moveTo>
                                  <a:pt x="84617" y="41819"/>
                                </a:moveTo>
                                <a:cubicBezTo>
                                  <a:pt x="84617" y="65796"/>
                                  <a:pt x="66899" y="83638"/>
                                  <a:pt x="42222" y="83638"/>
                                </a:cubicBezTo>
                                <a:cubicBezTo>
                                  <a:pt x="17545" y="83638"/>
                                  <a:pt x="0" y="65944"/>
                                  <a:pt x="0" y="41819"/>
                                </a:cubicBezTo>
                                <a:cubicBezTo>
                                  <a:pt x="0" y="17694"/>
                                  <a:pt x="18039" y="0"/>
                                  <a:pt x="42222" y="0"/>
                                </a:cubicBezTo>
                                <a:cubicBezTo>
                                  <a:pt x="66405" y="0"/>
                                  <a:pt x="84617" y="16831"/>
                                  <a:pt x="84617" y="41819"/>
                                </a:cubicBezTo>
                                <a:close/>
                                <a:moveTo>
                                  <a:pt x="42197" y="73460"/>
                                </a:moveTo>
                                <a:cubicBezTo>
                                  <a:pt x="60236" y="73460"/>
                                  <a:pt x="72328" y="60030"/>
                                  <a:pt x="72328" y="41844"/>
                                </a:cubicBezTo>
                                <a:cubicBezTo>
                                  <a:pt x="72328" y="23657"/>
                                  <a:pt x="60409" y="10227"/>
                                  <a:pt x="42025" y="10227"/>
                                </a:cubicBezTo>
                                <a:cubicBezTo>
                                  <a:pt x="24652" y="10227"/>
                                  <a:pt x="12215" y="23312"/>
                                  <a:pt x="12215" y="41844"/>
                                </a:cubicBezTo>
                                <a:cubicBezTo>
                                  <a:pt x="12215" y="60375"/>
                                  <a:pt x="24825" y="73460"/>
                                  <a:pt x="42173" y="73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013472568" name="Freihandform 2013472568"/>
                        <wps:cNvSpPr/>
                        <wps:spPr>
                          <a:xfrm>
                            <a:off x="1934485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86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571CD2" id="Grafik 3" o:spid="_x0000_s1026" style="position:absolute;margin-left:-49.25pt;margin-top:6.4pt;width:224.35pt;height:44.05pt;z-index:251680256" coordsize="28493,55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">
              <v:shape id="Freihandform 941659025" o:spid="_x0000_s1027" style="position:absolute;width:28493;height:3541;visibility:visible;mso-wrap-style:square;v-text-anchor:top" coordsize="2849302,354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" path="m1684263,81297r-38742,141918l1644953,223215,1601473,81297r-34548,l1522630,223215r-567,l1485023,81297r-38471,l1504789,278317r32327,l1582817,128315r568,l1629086,278317r33437,l1719946,81297r-35683,xm1386390,180780v1851,2883,3158,6210,3899,10030c1391029,194605,1391399,198548,1391399,202638r,75703l1424836,278341r,-79596c1424836,190785,1423997,183294,1422319,176344v-1653,-6949,-4417,-13036,-8217,-18211c1410302,152934,1405317,148843,1399197,145886v-6120,-2957,-13646,-4461,-22554,-4461c1366599,141425,1357962,143421,1350732,147414v-7255,3992,-13276,10251,-18113,18777c1325734,149681,1311817,141401,1290817,141401v-11154,,-20038,2464,-26602,7393c1257602,153722,1252839,159316,1249853,165625r-567,l1249286,144752r-31759,l1217527,278341r33437,l1250964,205423v,-4436,567,-8699,1678,-12790c1253752,188543,1255578,184920,1258071,181766v2517,-3155,5675,-5668,9476,-7516c1271347,172401,1276035,171465,1281637,171465v8168,,14016,2464,17545,7368c1302686,183762,1304463,190391,1304463,198745r,79596l1337900,278341r,-72351c1337900,201726,1338418,197513,1339430,193348v1012,-4189,2690,-7886,5009,-11139c1346759,178956,1349745,176344,1353348,174422v3627,-1947,8044,-2932,13251,-2932c1371806,171490,1375705,172328,1378839,174003v3158,1676,5675,3943,7526,6826m2191494,175088v5848,-5767,13794,-8625,23813,-8625c2225893,166463,2234160,169296,2240107,174940v5947,5668,9007,13405,9205,23238l2180760,198178v1307,-9635,4861,-17349,10734,-23090m2250447,275532v9648,-4091,18384,-10942,26182,-20602l2252643,236867v-4269,5175,-9229,9512,-14905,12938c2232063,253255,2225079,254955,2216714,254955v-9476,,-17546,-2785,-24258,-8354c2185769,241032,2181870,233245,2180760,223240r101989,l2282749,214048v,-11681,-1530,-22006,-4590,-31025c2275099,174028,2270830,166463,2265327,160326v-5478,-6111,-12067,-10793,-19791,-14046c2237837,143027,2229323,141401,2220045,141401v-10043,,-19519,1675,-28403,5027c2182734,149779,2175010,154486,2168495,160622v-6514,6136,-11647,13504,-15472,22129c2149223,191376,2147323,200987,2147323,211534v,10547,1900,20183,5700,28808c2156823,248967,2161981,256335,2168495,262471v6515,6112,14214,10843,23147,14194c2200550,280017,2210026,281668,2220045,281668v10586,,20704,-2045,30377,-6111m2079758,226566v-1777,4830,-4368,9094,-7798,12790c2068505,243077,2064384,246034,2059547,248252v-4836,2243,-10290,3352,-16434,3352c2036968,251604,2031490,250495,2026678,248252v-4837,-2218,-8958,-5175,-12388,-8896c2010835,235660,2008244,231372,2006468,226566v-1752,-4830,-2641,-9832,-2641,-15032c2003827,206335,2004716,201332,2006468,196502v1776,-4830,4367,-9093,7822,-12789c2017720,179991,2021866,177034,2026678,174816v4836,-2217,10315,-3351,16435,-3351c2049232,171465,2054735,172574,2059547,174816v4837,2218,8958,5175,12413,8897c2075390,187409,2077981,191672,2079758,196502v1752,4830,2640,9833,2640,15032c2082398,216734,2081510,221736,2079758,226566t34967,51751l2114725,67940r-33438,l2081287,161731r-838,c2078771,159513,2076648,157246,2074032,154905v-2615,-2316,-5774,-4510,-9475,-6530c2060830,146329,2056561,144678,2051725,143348v-4837,-1307,-10389,-1947,-16706,-1947c2025543,141401,2016807,143224,2008837,146847v-7971,3598,-14831,8576,-20482,14884c1982679,168040,1978262,175457,1975103,184008v-3158,8527,-4738,17718,-4738,27551c1970365,221391,1971846,230583,1974807,239110v2961,8551,7329,15968,13104,22277c1993660,267695,2000570,272649,2008664,276271v8069,3623,17323,5422,27736,5422c2045876,281693,2054686,279844,2062879,276123v8168,-3696,14658,-9635,19519,-17817l2082965,258306r,20035l2114725,278341r,-24xm1853225,175088v5848,-5767,13794,-8625,23813,-8625c1887624,166463,1895891,169296,1901838,174940v5947,5668,9007,13405,9205,23238l1842491,198178v1307,-9635,4861,-17349,10734,-23090m1853348,276641v8909,3351,18384,5002,28403,5002c1892337,281643,1902455,279598,1912128,275532v9649,-4091,18385,-10942,26182,-20602l1914325,236867v-4269,5175,-9230,9512,-14905,12938c1893744,253255,1886761,254955,1878395,254955v-9476,,-17545,-2785,-24257,-8354c1847450,241032,1843552,233245,1842441,223240r101989,l1944430,214048v,-11681,-1530,-22006,-4590,-31025c1936780,174028,1932511,166463,1927008,160326v-5478,-6111,-12067,-10793,-19790,-14046c1899519,143027,1891005,141401,1881727,141401v-10044,,-19520,1675,-28403,5027c1844415,149779,1836691,154486,1830177,160622v-6515,6136,-11648,13504,-15473,22129c1810904,191376,1809004,200987,1809004,211534v,10547,1900,20183,5700,28808c1818505,248967,1823662,256335,1830177,262471v6514,6112,14214,10843,23147,14194m2400926,185511v1579,3993,2541,8256,2936,12815c2404232,202860,2404430,207000,2404430,210721r,67620l2437867,278341r,-84328c2437867,187163,2437028,180558,2435350,174274v-1678,-6308,-4442,-11878,-8366,-16708c2423085,152736,2418027,148843,2411808,145886v-6218,-2957,-13794,-4461,-22727,-4461c2377952,141425,2369117,143890,2362603,148818v-6490,4929,-11327,10695,-14486,17398l2347550,166216r,-21439l2315791,144777r,133589l2349228,278366r,-72918c2349228,201012,2349795,196749,2350906,192658v1110,-4091,2912,-7713,5429,-10868c2358852,178636,2362010,176123,2365811,174274v3800,-1848,8488,-2784,14065,-2784c2385453,171490,2390191,172845,2393547,175531v3356,2686,5799,6013,7379,10005m2849302,173141r,-28389l2812534,144752r,-38664l2779072,106088r,38664l2751508,144752r,28389l2779072,173141r,61213c2779072,242141,2779689,249016,2780874,254930v1209,5939,3430,10917,6687,14909c2790818,273832,2795285,276789,2800936,278735v5676,1947,12955,2908,21864,2908c2826699,281643,2831214,281323,2836322,280658v5108,-641,9427,-1799,12956,-3475l2849278,249065v-2048,1504,-4837,2563,-8366,3204c2837383,252934,2834126,253255,2831165,253255v-7428,,-12388,-1947,-14905,-5865c2813743,243496,2812509,238198,2812509,231520r,-58429l2849278,173091r24,50xm1759527,119419v6120,,11302,-1897,15473,-5692c1779195,109932,1781268,105151,1781268,99385v,-5767,-2073,-10523,-6268,-14342c1770829,81248,1765672,79350,1759527,79350v-6144,,-11203,1996,-15176,5988c1740353,89330,1738355,94013,1738355,99385v,5372,1998,10079,5996,14071c1748349,117448,1753407,119444,1759527,119444t-16435,158873l1776529,278317r,-133589l1743092,144728r,133589xm660622,196502r86936,l747558,164787r-86936,l660622,113037r92241,l752863,81297r-127356,l625507,278317r35115,l660622,196502xm2716912,206384v-5404,-2883,-11204,-5003,-17422,-6407c2693271,198572,2687448,197241,2682068,195935v-5404,-1306,-9846,-2883,-13375,-4731c2665165,189356,2663412,186374,2663412,182308v,-5027,2123,-8625,6416,-10868c2674097,169223,2678465,168089,2682932,168089v10956,,19692,4559,26182,13652l2731397,161706v-5380,-7417,-12462,-12641,-21173,-15722c2701489,142929,2692679,141376,2683746,141376v-6687,,-13276,838,-19791,2514c2657441,145565,2651691,148178,2646682,151677v-5035,3524,-9057,8033,-12117,13504c2631505,170652,2629975,177108,2629975,184526v,8526,1752,15204,5281,20034c2638785,209390,2643227,213136,2648631,215822v5380,2686,11179,4633,17422,5841c2672271,222870,2678070,224176,2683474,225556v5380,1405,9846,3179,13375,5422c2700378,233220,2702130,236645,2702130,241278v,2612,-691,4855,-2073,6826c2698651,250051,2696849,251678,2694604,252984v-2221,1306,-4640,2218,-7255,2784c2684758,256335,2682241,256606,2679822,256606v-7057,,-13053,-1528,-17964,-4583c2656922,248967,2652332,245024,2648063,240194r-22307,20873c2632640,268854,2640438,274226,2649174,277208v8711,2957,18285,4435,28699,4435c2684758,281643,2691618,280904,2698503,279425v6860,-1478,13054,-3893,18532,-7245c2722513,268854,2726980,264443,2730410,258972v3430,-5471,5157,-12198,5157,-20183c2735567,230090,2733790,223215,2730262,218213v-3529,-5028,-7995,-8946,-13375,-11829m1014215,141401v-8908,,-16805,2144,-23690,6407c983640,152071,978360,158109,974633,165896r-567,l974066,144752r-33437,l940629,278341r33437,l974066,206828v,-1849,419,-4633,1258,-8354c976163,194777,977841,191056,980334,187335v2517,-3696,6144,-6999,10858,-9882c995929,174570,1002197,173141,1009995,173141v2591,,5256,246,7946,690c1020631,174299,1023370,174915,1026158,175654r,-32282c1024110,142805,1022112,142362,1020162,141968v-1949,-370,-3948,-567,-5996,-567m1099375,281643v11153,,19963,-2464,26478,-7368c1132343,269371,1137179,263555,1140363,256877r542,l1140905,278317r31784,l1172689,144728r-33437,l1139252,217646v,4435,-567,8723,-1678,12789c1136464,234526,1134638,238149,1132121,241303v-2493,3154,-5676,5668,-9452,7516c1118869,250667,1114181,251604,1108579,251604v-5947,,-10537,-1356,-13794,-4042c1091527,244876,1089109,241549,1087554,237533v-1579,-3993,-2566,-8256,-2936,-12790c1084248,220209,1084050,216069,1084050,212348r,-67620l1050613,144728r,84303c1050613,235906,1051452,242486,1053130,248794v1654,6309,4442,11928,8366,16831c1065395,270554,1070453,274448,1076672,277306v6218,2883,13794,4313,22703,4313m2503384,198178v1307,-9635,4861,-17349,10734,-23090c2519966,169321,2527912,166463,2537931,166463v10586,,18853,2833,24800,8477c2568678,180608,2571738,188345,2571936,198178r-68552,xm2587951,160326v-5478,-6111,-12067,-10793,-19791,-14046c2560461,143027,2551948,141401,2542669,141401v-10044,,-19519,1675,-28403,5027c2505358,149779,2497634,154486,2491119,160622v-6490,6136,-11647,13504,-15472,22129c2471847,191376,2469947,200987,2469947,211534v,10547,1900,20183,5700,28808c2479447,248967,2484605,256335,2491119,262471v6515,6112,14214,10843,23147,14194c2523174,280017,2532650,281668,2542669,281668v10586,,20704,-2045,30377,-6111c2582695,271466,2591430,264615,2599228,254955r-23986,-18063c2570973,242067,2566013,246404,2560338,249829v-5676,3450,-12684,5151,-21025,5151c2529837,254980,2521768,252195,2515056,246626v-6688,-5570,-10587,-13357,-11697,-23362l2605348,223264r,-9191c2605348,202392,2603818,192066,2600758,183047v-3060,-8994,-7329,-16560,-12832,-22696m877555,226566v-1777,4830,-4368,9094,-7798,12790c866302,243077,862181,246034,857345,248252v-4837,2243,-10290,3352,-16435,3352c834766,251604,829287,250495,824475,248252v-4836,-2218,-8957,-5175,-12387,-8896c808633,235660,806042,231372,804265,226566v-1752,-4830,-2640,-9832,-2640,-15032c801625,206335,802513,201332,804265,196502v1777,-4830,4368,-9093,7823,-12789c815518,179991,819663,177034,824475,174816v4837,-2217,10315,-3351,16435,-3351c847030,171465,852533,172574,857345,174816v4836,2218,8957,5175,12412,8897c873187,187409,875778,191672,877555,196502v1752,4830,2640,9833,2640,15032c880195,216734,879307,221736,877555,226566t14905,-65968c885970,154486,878246,149755,869338,146403v-8909,-3351,-18385,-5027,-28428,-5027c830867,141376,821391,143052,812507,146403v-8908,3352,-16632,8058,-23147,14195c782846,166734,777713,174102,773888,182727v-3800,8625,-5700,18236,-5700,28783c768188,222057,770088,231692,773888,240317v3800,8625,8958,15993,15472,22130c795850,268558,803574,273289,812507,276641v8908,3351,18384,5002,28403,5002c850929,281643,860429,279992,869338,276641v8908,-3352,16632,-8058,23122,-14194c898974,256310,904132,248942,907932,240317v3800,-8625,5700,-18236,5700,-28807c913632,200938,911732,191352,907932,182727v-3800,-8625,-8982,-15993,-15472,-22129m268409,23830r-95918,c172737,126098,212566,227059,275886,294211v40051,42484,63987,59956,63987,59956l396852,278292v,,-15769,-12519,-20951,-17201c305548,197685,268656,113480,268409,23830t-172540,l,23830v888,91967,35041,190883,68503,247587c88812,305892,118251,341797,128739,354167r56978,-75875c136265,215847,105172,139429,98263,59094,96832,47191,95993,35683,95869,23830m456718,62396v-395,-1109,-667,-2243,-1111,-3327c455286,58108,455064,57122,454645,56186l440011,23854v-3405,10720,-10018,18088,-17742,18088c411115,41942,402083,26762,402083,8034v,-2736,247,-5373,592,-7935l402577,,361909,40611v-22455,22425,-22455,58798,,81223c384365,144259,420788,144259,443244,121834v15917,-15894,20309,-38714,13671,-58699c456866,62889,456742,62618,456693,62371e" fillcolor="white [3214]" stroked="f" strokeweight=".0685mm">
                <v:stroke joinstyle="miter"/>
                <v:path arrowok="t" o:connecttype="custom" o:connectlocs="1684263,81297;1645521,223215;1644953,223215;1601473,81297;1566925,81297;1522630,223215;1522063,223215;1485023,81297;1446552,81297;1504789,278317;1537116,278317;1582817,128315;1583385,128315;1629086,278317;1662523,278317;1719946,81297;1684263,81297;1386390,180780;1390289,190810;1391399,202638;1391399,278341;1424836,278341;1424836,198745;1422319,176344;1414102,158133;1399197,145886;1376643,141425;1350732,147414;1332619,166191;1290817,141401;1264215,148794;1249853,165625;1249286,165625;1249286,144752;1217527,144752;1217527,278341;1250964,278341;1250964,205423;1252642,192633;1258071,181766;1267547,174250;1281637,171465;1299182,178833;1304463,198745;1304463,278341;1337900,278341;1337900,205990;1339430,193348;1344439,182209;1353348,174422;1366599,171490;1378839,174003;1386365,180829;2191494,175088;2215307,166463;2240107,174940;2249312,198178;2180760,198178;2191494,175088;2250447,275532;2276629,254930;2252643,236867;2237738,249805;2216714,254955;2192456,246601;2180760,223240;2282749,223240;2282749,214048;2278159,183023;2265327,160326;2245536,146280;2220045,141401;2191642,146428;2168495,160622;2153023,182751;2147323,211534;2153023,240342;2168495,262471;2191642,276665;2220045,281668;2250422,275557;2079758,226566;2071960,239356;2059547,248252;2043113,251604;2026678,248252;2014290,239356;2006468,226566;2003827,211534;2006468,196502;2014290,183713;2026678,174816;2043113,171465;2059547,174816;2071960,183713;2079758,196502;2082398,211534;2079758,226566;2114725,278317;2114725,67940;2081287,67940;2081287,161731;2080449,161731;2074032,154905;2064557,148375;2051725,143348;2035019,141401;2008837,146847;1988355,161731;1975103,184008;1970365,211559;1974807,239110;1987911,261387;2008664,276271;2036400,281693;2062879,276123;2082398,258306;2082965,258306;2082965,278341;2114725,278341;1853225,175088;1877038,166463;1901838,174940;1911043,198178;1842491,198178;1853225,175088;1853348,276641;1881751,281643;1912128,275532;1938310,254930;1914325,236867;1899420,249805;1878395,254955;1854138,246601;1842441,223240;1944430,223240;1944430,214048;1939840,183023;1927008,160326;1907218,146280;1881727,141401;1853324,146428;1830177,160622;1814704,182751;1809004,211534;1814704,240342;1830177,262471;1853324,276665;2400926,185511;2403862,198326;2404430,210721;2404430,278341;2437867,278341;2437867,194013;2435350,174274;2426984,157566;2411808,145886;2389081,141425;2362603,148818;2348117,166216;2347550,166216;2347550,144777;2315791,144777;2315791,278366;2349228,278366;2349228,205448;2350906,192658;2356335,181790;2365811,174274;2379876,171490;2393547,175531;2400926,185536;2849302,173141;2849302,144752;2812534,144752;2812534,106088;2779072,106088;2779072,144752;2751508,144752;2751508,173141;2779072,173141;2779072,234354;2780874,254930;2787561,269839;2800936,278735;2822800,281643;2836322,280658;2849278,277183;2849278,249065;2840912,252269;2831165,253255;2816260,247390;2812509,231520;2812509,173091;2849278,173091;1759527,119419;1775000,113727;1781268,99385;1775000,85043;1759527,79350;1744351,85338;1738355,99385;1744351,113456;1759527,119444;1743092,278317;1776529,278317;1776529,144728;1743092,144728;1743092,278317;660622,196502;747558,196502;747558,164787;660622,164787;660622,113037;752863,113037;752863,81297;625507,81297;625507,278317;660622,278317;660622,196502;2716912,206384;2699490,199977;2682068,195935;2668693,191204;2663412,182308;2669828,171440;2682932,168089;2709114,181741;2731397,161706;2710224,145984;2683746,141376;2663955,143890;2646682,151677;2634565,165181;2629975,184526;2635256,204560;2648631,215822;2666053,221663;2683474,225556;2696849,230978;2702130,241278;2700057,248104;2694604,252984;2687349,255768;2679822,256606;2661858,252023;2648063,240194;2625756,261067;2649174,277208;2677873,281643;2698503,279425;2717035,272180;2730410,258972;2735567,238789;2730262,218213;2716887,206384;1014215,141401;990525,147808;974633,165896;974066,165896;974066,144752;940629,144752;940629,278341;974066,278341;974066,206828;975324,198474;980334,187335;991192,177453;1009995,173141;1017941,173831;1026158,175654;1026158,143372;1020162,141968;1014166,141401;1099375,281643;1125853,274275;1140363,256877;1140905,256877;1140905,278317;1172689,278317;1172689,144728;1139252,144728;1139252,217646;1137574,230435;1132121,241303;1122669,248819;1108579,251604;1094785,247562;1087554,237533;1084618,224743;1084050,212348;1084050,144728;1050613,144728;1050613,229031;1053130,248794;1061496,265625;1076672,277306;1099375,281619;2503384,198178;2514118,175088;2537931,166463;2562731,174940;2571936,198178;2503384,198178;2587951,160326;2568160,146280;2542669,141401;2514266,146428;2491119,160622;2475647,182751;2469947,211534;2475647,240342;2491119,262471;2514266,276665;2542669,281668;2573046,275557;2599228,254955;2575242,236892;2560338,249829;2539313,254980;2515056,246626;2503359,223264;2605348,223264;2605348,214073;2600758,183047;2587926,160351;877555,226566;869757,239356;857345,248252;840910,251604;824475,248252;812088,239356;804265,226566;801625,211534;804265,196502;812088,183713;824475,174816;840910,171465;857345,174816;869757,183713;877555,196502;880195,211534;877555,226566;892460,160598;869338,146403;840910,141376;812507,146403;789360,160598;773888,182727;768188,211510;773888,240317;789360,262447;812507,276641;840910,281643;869338,276641;892460,262447;907932,240317;913632,211510;907932,182727;892460,160598;268409,23830;172491,23830;275886,294211;339873,354167;396852,278292;375901,261091;268409,23830;95869,23830;0,23830;68503,271417;128739,354167;185717,278292;98263,59094;95869,23830;456718,62396;455607,59069;454645,56186;440011,23854;422269,41942;402083,8034;402675,99;402577,0;361909,40611;361909,121834;443244,121834;456915,63135;456693,6237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group id="_x0000_s1028" style="position:absolute;left:6256;top:3956;width:13780;height:1642" coordorigin="6256,3956" coordsize="13779,16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">
                <v:shape id="Freihandform 758159029" o:spid="_x0000_s1029" style="position:absolute;left:6256;top:3986;width:1025;height:1204;visibility:visible;mso-wrap-style:square;v-text-anchor:top" coordsize="102507,120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" path="m15324,l51254,56802,87183,r15324,l57373,68532r,51848l45109,120380r,-51848l,,15324,xe" fillcolor="white [3214]" stroked="f" strokeweight=".0685mm">
                  <v:stroke joinstyle="miter"/>
                  <v:path arrowok="t" o:connecttype="custom" o:connectlocs="15324,0;51254,56802;87183,0;102507,0;57373,68532;57373,120380;45109,120380;45109,68532;0,0;15324,0" o:connectangles="0,0,0,0,0,0,0,0,0,0"/>
                </v:shape>
                <v:shape id="Freihandform 1090907782" o:spid="_x0000_s1030" style="position:absolute;left:7203;top:4374;width:846;height:836;visibility:visible;mso-wrap-style:square;v-text-anchor:top" coordsize="84616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" path="m84617,41819v,23977,-17718,41819,-42395,41819c17545,83638,,65944,,41819,,17694,18039,,42222,,66405,,84617,16831,84617,41819xm42222,73460v18039,,30130,-13430,30130,-31616c72352,23657,60433,10227,42049,10227v-17372,,-29809,13085,-29809,31617c12240,60375,24850,73460,42197,73460r25,xe" fillcolor="white [3214]" stroked="f" strokeweight=".0685mm">
                  <v:stroke joinstyle="miter"/>
                  <v:path arrowok="t" o:connecttype="custom" o:connectlocs="84617,41819;42222,83638;0,41819;42222,0;84617,41819;42222,73460;72352,41844;42049,10227;12240,41844;42197,73460" o:connectangles="0,0,0,0,0,0,0,0,0,0"/>
                </v:shape>
                <v:shape id="Freihandform 1931271219" o:spid="_x0000_s1031" style="position:absolute;left:8259;top:4395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" path="m25,l11253,r,44899c11253,63086,17545,71415,32697,71415v12610,,24356,-10720,24356,-29916l57053,,68281,r,62741c68281,64269,68972,77871,69120,79572r-11574,c57201,77354,57028,75333,57028,73115r,-6284l56683,66831c51402,75678,40347,81617,29958,81617,9353,81617,,69542,,51183l,,25,xe" fillcolor="white [3214]" stroked="f" strokeweight=".0685mm">
                  <v:stroke joinstyle="miter"/>
                  <v:path arrowok="t" o:connecttype="custom" o:connectlocs="25,0;11253,0;11253,44899;32697,71415;57053,41499;57053,0;68281,0;68281,62741;69120,79572;57546,79572;57028,73115;57028,66831;56683,66831;29958,81617;0,51183;0,0" o:connectangles="0,0,0,0,0,0,0,0,0,0,0,0,0,0,0,0"/>
                </v:shape>
                <v:shape id="Freihandform 379928530" o:spid="_x0000_s1032" style="position:absolute;left:9200;top:4374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" path="m,2045r11573,c12092,6284,12092,9192,12092,14786r345,c17372,6111,28452,,39162,,58903,,69120,11213,69120,30434r,51183l57892,81617r,-44899c57892,18852,51599,10202,36941,10202v-11080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  <v:shape id="Freihandform 2114002190" o:spid="_x0000_s1033" style="position:absolute;left:10106;top:4374;width:830;height:1224;visibility:visible;mso-wrap-style:square;v-text-anchor:top" coordsize="82963,122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" path="m40569,25v12782,,23837,5446,30648,15130l71735,15155r,-13085l82963,2070r,79572c82963,106630,68330,122450,40223,122450v-15842,,-28107,-5101,-38323,-15993l10241,97610v6638,8847,17545,14614,30648,14614c60804,112224,71711,100494,71711,81617r,-14958l71365,66659c64727,76689,54338,81617,41556,81617,18063,81617,,63431,,41154,,18876,17372,,40519,r50,25xm12289,40833v,16486,12931,30607,29637,30607c58632,71440,72056,58675,72056,41844,72056,24002,60310,10227,41753,10227v-16015,,-29464,13775,-29464,30606xe" fillcolor="white [3214]" stroked="f" strokeweight=".0685mm">
                  <v:stroke joinstyle="miter"/>
                  <v:path arrowok="t" o:connecttype="custom" o:connectlocs="40569,25;71217,15155;71735,15155;71735,2070;82963,2070;82963,81642;40223,122450;1900,106457;10241,97610;40889,112224;71711,81617;71711,66659;71365,66659;41556,81617;0,41154;40519,0;12289,40833;41926,71440;72056,41844;41753,10227;12289,40833" o:connectangles="0,0,0,0,0,0,0,0,0,0,0,0,0,0,0,0,0,0,0,0,0"/>
                </v:shape>
                <v:shape id="Freihandform 2117011788" o:spid="_x0000_s1034" style="position:absolute;left:11695;top:3956;width:1085;height:1265;visibility:visible;mso-wrap-style:square;v-text-anchor:top" coordsize="108454,1265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" path="m106431,16166r-9205,9019c88886,16338,77633,11237,62827,11237v-29119,,-49551,22622,-49551,52021c13276,92657,33708,115279,62827,115279v12437,,24356,-3228,33363,-8501l96190,66486r-28773,l67417,55274r41037,l108454,114269v-13794,8157,-30821,12247,-45627,12247c26552,126516,,99138,,63258,,27378,26725,,62827,v19075,,32869,5446,43579,16141l106431,16166xe" fillcolor="white [3214]" stroked="f" strokeweight=".0685mm">
                  <v:stroke joinstyle="miter"/>
                  <v:path arrowok="t" o:connecttype="custom" o:connectlocs="106431,16166;97226,25185;62827,11237;13276,63258;62827,115279;96190,106778;96190,66486;67417,66486;67417,55274;108454,55274;108454,114269;62827,126516;0,63258;62827,0;106406,16141" o:connectangles="0,0,0,0,0,0,0,0,0,0,0,0,0,0,0"/>
                </v:shape>
                <v:shape id="Freihandform 1355112884" o:spid="_x0000_s1035" style="position:absolute;left:13019;top:4374;width:783;height:836;visibility:visible;mso-wrap-style:square;v-text-anchor:top" coordsize="78324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" path="m78324,41474r,3401l11919,44875v1702,16658,14140,28561,29291,28561c51426,73436,61297,68335,66751,59660r8686,7147c66084,78537,54313,83638,41210,83638,17200,83638,,65451,,41819,,18186,17718,,40001,,62284,,78324,14613,78324,41499r,-25xm40174,10202v-13622,,-27589,11385,-27934,25506l66035,35708c66035,20232,55819,10202,40149,10202r25,xe" fillcolor="white [3214]" stroked="f" strokeweight=".0685mm">
                  <v:stroke joinstyle="miter"/>
                  <v:path arrowok="t" o:connecttype="custom" o:connectlocs="78324,41474;78324,44875;11919,44875;41210,73436;66751,59660;75437,66807;41210,83638;0,41819;40001,0;78324,41499;40174,10202;12240,35708;66035,35708;40149,10202" o:connectangles="0,0,0,0,0,0,0,0,0,0,0,0,0,0"/>
                </v:shape>
                <v:shape id="Freihandform 1374606370" o:spid="_x0000_s1036" style="position:absolute;left:14005;top:4374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" path="m,2045r11573,c12092,6284,12092,9192,12092,14786r345,c17372,6111,28452,,39162,,58903,,69120,11213,69120,30434r,51183l57892,81617r,-44899c57892,18852,51599,10202,36941,10202v-11055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  <v:shape id="Freihandform 1492479534" o:spid="_x0000_s1037" style="position:absolute;left:14915;top:4374;width:784;height:836;visibility:visible;mso-wrap-style:square;v-text-anchor:top" coordsize="78324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" path="m78324,41474r,3401l11919,44875v1702,16658,14140,28561,29291,28561c51426,73436,61297,68335,66751,59660r8686,7147c66084,78537,54314,83638,41210,83638,17200,83638,,65451,,41819,,18186,17718,,40001,,62284,,78299,14613,78299,41499r25,-25xm40198,10202v-13621,,-27588,11385,-27934,25506l66060,35708c66060,20232,55844,10202,40174,10202r24,xe" fillcolor="white [3214]" stroked="f" strokeweight=".0685mm">
                  <v:stroke joinstyle="miter"/>
                  <v:path arrowok="t" o:connecttype="custom" o:connectlocs="78324,41474;78324,44875;11919,44875;41210,73436;66751,59660;75437,66807;41210,83638;0,41819;40001,0;78299,41499;40198,10202;12264,35708;66060,35708;40174,10202" o:connectangles="0,0,0,0,0,0,0,0,0,0,0,0,0,0"/>
                </v:shape>
                <v:shape id="Freihandform 756213301" o:spid="_x0000_s1038" style="position:absolute;left:15908;top:4374;width:453;height:816;visibility:visible;mso-wrap-style:square;v-text-anchor:top" coordsize="45306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" path="m45282,1010l43061,12075v-1530,-690,-3578,-862,-6293,-862c21444,11213,11919,23460,11919,37408r,44209l691,81617r,-55249c691,14810,173,12248,,2045r11080,l11080,16831r345,c15694,6111,24874,,36966,v3232,,5799,345,8341,1010l45282,1010xe" fillcolor="white [3214]" stroked="f" strokeweight=".0685mm">
                  <v:stroke joinstyle="miter"/>
                  <v:path arrowok="t" o:connecttype="custom" o:connectlocs="45282,1010;43061,12075;36768,11213;11919,37408;11919,81617;691,81617;691,26368;0,2045;11080,2045;11080,16831;11425,16831;36966,0;45307,1010" o:connectangles="0,0,0,0,0,0,0,0,0,0,0,0,0"/>
                </v:shape>
                <v:shape id="Freihandform 15229597" o:spid="_x0000_s1039" style="position:absolute;left:16457;top:4374;width:678;height:836;visibility:visible;mso-wrap-style:square;v-text-anchor:top" coordsize="67762,836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" path="m,60375c,42016,13967,32824,50069,32824r5108,l55177,31124v,-14465,-6638,-20922,-20432,-20922c25220,10202,17200,13430,10389,19542l3578,11558c11080,3894,22308,,37114,,55325,,66405,11213,66405,27723r,36891c66405,67497,66923,75506,67762,81617r-10907,c56164,78044,55844,73633,55844,68704r-346,c48860,79079,40174,83663,27416,83663,11573,83663,,74471,,60375xm12240,58847v,9019,7649,14613,18729,14613c45455,73460,55153,64614,55153,46255r,-4264l47330,41991v-21271,,-35066,5447,-35066,16832l12240,58847xe" fillcolor="white [3214]" stroked="f" strokeweight=".0685mm">
                  <v:stroke joinstyle="miter"/>
                  <v:path arrowok="t" o:connecttype="custom" o:connectlocs="0,60375;50069,32824;55177,32824;55177,31124;34745,10202;10389,19542;3578,11558;37114,0;66405,27723;66405,64614;67762,81617;56855,81617;55844,68704;55498,68704;27416,83663;0,60375;12240,58847;30969,73460;55153,46255;55153,41991;47330,41991;12264,58823" o:connectangles="0,0,0,0,0,0,0,0,0,0,0,0,0,0,0,0,0,0,0,0,0,0"/>
                </v:shape>
                <v:shape id="Freihandform 1689153755" o:spid="_x0000_s1040" style="position:absolute;left:17272;top:4170;width:518;height:1041;visibility:visible;mso-wrap-style:square;v-text-anchor:top" coordsize="51747,1040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" path="m,32652l,22450r16854,l16854,,28082,r,22450l51081,22450r,10202l28082,32652r,47610c28082,88936,30797,93865,39656,93865v3923,,8168,-1183,11573,-3056l51747,101184v-4269,1872,-9698,2883,-15151,2883c24158,104067,16854,96403,16854,83490r,-50838l,32652xe" fillcolor="white [3214]" stroked="f" strokeweight=".0685mm">
                  <v:stroke joinstyle="miter"/>
                  <v:path arrowok="t" o:connecttype="custom" o:connectlocs="0,32652;0,22450;16854,22450;16854,0;28082,0;28082,22450;51081,22450;51081,32652;28082,32652;28082,80262;39656,93865;51229,90809;51747,101184;36596,104067;16854,83490;16854,32652;0,32652" o:connectangles="0,0,0,0,0,0,0,0,0,0,0,0,0,0,0,0,0"/>
                </v:shape>
                <v:shape id="Freihandform 1111229800" o:spid="_x0000_s1041" style="position:absolute;left:17937;top:4007;width:163;height:1183;visibility:visible;mso-wrap-style:square;v-text-anchor:top" coordsize="16336,118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" path="m16336,8157v,4583,-3924,8157,-8168,8157c3924,16314,,12740,,8157,,3573,4096,,8168,v4072,,8168,3918,8168,8157xm13794,118335r-11228,l2566,38763r11228,l13794,118335xe" fillcolor="white [3214]" stroked="f" strokeweight=".0685mm">
                  <v:stroke joinstyle="miter"/>
                  <v:path arrowok="t" o:connecttype="custom" o:connectlocs="16336,8157;8168,16314;0,8157;8168,0;16336,8157;13794,118335;2566,118335;2566,38763;13794,38763;13794,118335" o:connectangles="0,0,0,0,0,0,0,0,0,0"/>
                </v:shape>
                <v:shape id="Freihandform 321809883" o:spid="_x0000_s1042" style="position:absolute;left:18295;top:4374;width:846;height:836;visibility:visible;mso-wrap-style:square;v-text-anchor:top" coordsize="84616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" path="m84617,41819v,23977,-17718,41819,-42395,41819c17545,83638,,65944,,41819,,17694,18039,,42222,,66405,,84617,16831,84617,41819xm42197,73460v18039,,30131,-13430,30131,-31616c72328,23657,60409,10227,42025,10227v-17373,,-29810,13085,-29810,31617c12215,60375,24825,73460,42173,73460r24,xe" fillcolor="white [3214]" stroked="f" strokeweight=".0685mm">
                  <v:stroke joinstyle="miter"/>
                  <v:path arrowok="t" o:connecttype="custom" o:connectlocs="84617,41819;42222,83638;0,41819;42222,0;84617,41819;42197,73460;72328,41844;42025,10227;12215,41844;42173,73460" o:connectangles="0,0,0,0,0,0,0,0,0,0"/>
                </v:shape>
                <v:shape id="Freihandform 2013472568" o:spid="_x0000_s1043" style="position:absolute;left:19344;top:4374;width:692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" path="m,2045r11573,c12092,6284,12092,9192,12092,14786r345,c17372,6111,28452,,39162,,58903,,69120,11213,69120,30434r,51183l57892,81617r,-44899c57892,18852,51599,10202,36941,10202v-11055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</v:group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9AC62" w14:textId="77777777" w:rsidR="00DD33A3" w:rsidRPr="00E80E96" w:rsidRDefault="00DD33A3" w:rsidP="004155DE">
    <w:pPr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</w:pP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begin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instrText xml:space="preserve"> STYLEREF  "Thesis Section" \n </w:instrTex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separate"/>
    </w:r>
    <w:r w:rsidR="00D7757E">
      <w:rPr>
        <w:rFonts w:asciiTheme="majorHAnsi" w:hAnsiTheme="majorHAnsi" w:cstheme="majorHAnsi"/>
        <w:b/>
        <w:bCs/>
        <w:smallCaps/>
        <w:noProof/>
        <w:color w:val="004D6C" w:themeColor="accent3"/>
        <w:spacing w:val="20"/>
        <w:sz w:val="20"/>
      </w:rPr>
      <w:t>Fehler! Verwenden Sie die Registerkarte 'Start', um Thesis Section dem Text zuzuweisen, der hier angezeigt werden soll.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end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t xml:space="preserve">  |  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begin"/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instrText xml:space="preserve"> STYLEREF  "Thesis Section"  \* MERGEFORMAT </w:instrTex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separate"/>
    </w:r>
    <w:r w:rsidR="00D7757E">
      <w:rPr>
        <w:rFonts w:asciiTheme="majorHAnsi" w:hAnsiTheme="majorHAnsi" w:cstheme="majorHAnsi"/>
        <w:b/>
        <w:bCs/>
        <w:smallCaps/>
        <w:noProof/>
        <w:color w:val="004D6C" w:themeColor="accent3"/>
        <w:spacing w:val="20"/>
        <w:sz w:val="20"/>
      </w:rPr>
      <w:t>Fehler! Verwenden Sie die Registerkarte 'Start', um Thesis Section dem Text zuzuweisen, der hier angezeigt werden soll.</w:t>
    </w:r>
    <w:r w:rsidRPr="00E80E96">
      <w:rPr>
        <w:rFonts w:asciiTheme="majorHAnsi" w:hAnsiTheme="majorHAnsi" w:cstheme="majorHAnsi"/>
        <w:smallCaps/>
        <w:noProof/>
        <w:color w:val="004D6C" w:themeColor="accent3"/>
        <w:spacing w:val="20"/>
        <w:sz w:val="20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99B09" w14:textId="73469559" w:rsidR="00DD33A3" w:rsidRPr="00E80E96" w:rsidRDefault="00DD33A3" w:rsidP="00B067F7">
    <w:pPr>
      <w:pStyle w:val="Fuzeile"/>
    </w:pPr>
    <w:fldSimple w:instr=" STYLEREF  &quot;Überschrift 1&quot;  \* MERGEFORMAT ">
      <w:r w:rsidR="00D7757E" w:rsidRPr="00D7757E">
        <w:rPr>
          <w:b/>
          <w:bCs/>
        </w:rPr>
        <w:t>Verwendung der Vorlage</w:t>
      </w:r>
    </w:fldSimple>
    <w:r w:rsidRPr="00E80E96">
      <w:ptab w:relativeTo="margin" w:alignment="right" w:leader="none"/>
    </w:r>
    <w:r w:rsidRPr="00E80E96">
      <w:rPr>
        <w:sz w:val="22"/>
        <w:szCs w:val="22"/>
      </w:rPr>
      <w:fldChar w:fldCharType="begin"/>
    </w:r>
    <w:r w:rsidRPr="00E80E96">
      <w:rPr>
        <w:sz w:val="22"/>
        <w:szCs w:val="22"/>
      </w:rPr>
      <w:instrText xml:space="preserve"> PAGE  \* Arabic  \* MERGEFORMAT </w:instrText>
    </w:r>
    <w:r w:rsidRPr="00E80E96">
      <w:rPr>
        <w:sz w:val="22"/>
        <w:szCs w:val="22"/>
      </w:rPr>
      <w:fldChar w:fldCharType="separate"/>
    </w:r>
    <w:r>
      <w:rPr>
        <w:sz w:val="22"/>
        <w:szCs w:val="22"/>
      </w:rPr>
      <w:t>1</w:t>
    </w:r>
    <w:r w:rsidRPr="00E80E96">
      <w:rPr>
        <w:sz w:val="22"/>
        <w:szCs w:val="22"/>
      </w:rPr>
      <w:fldChar w:fldCharType="end"/>
    </w:r>
    <w:r w:rsidRPr="00E80E96">
      <w:ptab w:relativeTo="margin" w:alignment="right" w:leader="none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6295B" w14:textId="77777777" w:rsidR="00DD33A3" w:rsidRDefault="00DD33A3" w:rsidP="00B067F7">
    <w:pPr>
      <w:pStyle w:val="Kopfzeile"/>
    </w:pPr>
    <w:r>
      <w:drawing>
        <wp:anchor distT="0" distB="0" distL="114300" distR="114300" simplePos="0" relativeHeight="251671040" behindDoc="1" locked="0" layoutInCell="1" allowOverlap="1" wp14:anchorId="5872EE7C" wp14:editId="4C33EC88">
          <wp:simplePos x="0" y="0"/>
          <wp:positionH relativeFrom="column">
            <wp:posOffset>-6916508</wp:posOffset>
          </wp:positionH>
          <wp:positionV relativeFrom="paragraph">
            <wp:posOffset>343689</wp:posOffset>
          </wp:positionV>
          <wp:extent cx="15440796" cy="8195733"/>
          <wp:effectExtent l="139700" t="254000" r="0" b="0"/>
          <wp:wrapNone/>
          <wp:docPr id="606315720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4292715" name="Grafik 127429271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9643810">
                    <a:off x="0" y="0"/>
                    <a:ext cx="15440796" cy="81957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mc:AlternateContent>
        <mc:Choice Requires="wpg">
          <w:drawing>
            <wp:anchor distT="0" distB="0" distL="114300" distR="114300" simplePos="0" relativeHeight="251670016" behindDoc="0" locked="0" layoutInCell="1" allowOverlap="1" wp14:anchorId="7F05F3F2" wp14:editId="226C8340">
              <wp:simplePos x="0" y="0"/>
              <wp:positionH relativeFrom="column">
                <wp:posOffset>-625475</wp:posOffset>
              </wp:positionH>
              <wp:positionV relativeFrom="paragraph">
                <wp:posOffset>81068</wp:posOffset>
              </wp:positionV>
              <wp:extent cx="2849245" cy="559435"/>
              <wp:effectExtent l="0" t="0" r="0" b="0"/>
              <wp:wrapNone/>
              <wp:docPr id="2051305515" name="Grafik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49245" cy="559435"/>
                        <a:chOff x="0" y="0"/>
                        <a:chExt cx="2849302" cy="559885"/>
                      </a:xfrm>
                      <a:solidFill>
                        <a:schemeClr val="bg2"/>
                      </a:solidFill>
                    </wpg:grpSpPr>
                    <wps:wsp>
                      <wps:cNvPr id="131404319" name="Freihandform 131404319"/>
                      <wps:cNvSpPr/>
                      <wps:spPr>
                        <a:xfrm>
                          <a:off x="0" y="0"/>
                          <a:ext cx="2849302" cy="354167"/>
                        </a:xfrm>
                        <a:custGeom>
                          <a:avLst/>
                          <a:gdLst>
                            <a:gd name="csX0" fmla="*/ 1684263 w 2849302"/>
                            <a:gd name="csY0" fmla="*/ 81297 h 354167"/>
                            <a:gd name="csX1" fmla="*/ 1645521 w 2849302"/>
                            <a:gd name="csY1" fmla="*/ 223215 h 354167"/>
                            <a:gd name="csX2" fmla="*/ 1644953 w 2849302"/>
                            <a:gd name="csY2" fmla="*/ 223215 h 354167"/>
                            <a:gd name="csX3" fmla="*/ 1601473 w 2849302"/>
                            <a:gd name="csY3" fmla="*/ 81297 h 354167"/>
                            <a:gd name="csX4" fmla="*/ 1566925 w 2849302"/>
                            <a:gd name="csY4" fmla="*/ 81297 h 354167"/>
                            <a:gd name="csX5" fmla="*/ 1522630 w 2849302"/>
                            <a:gd name="csY5" fmla="*/ 223215 h 354167"/>
                            <a:gd name="csX6" fmla="*/ 1522063 w 2849302"/>
                            <a:gd name="csY6" fmla="*/ 223215 h 354167"/>
                            <a:gd name="csX7" fmla="*/ 1485023 w 2849302"/>
                            <a:gd name="csY7" fmla="*/ 81297 h 354167"/>
                            <a:gd name="csX8" fmla="*/ 1446552 w 2849302"/>
                            <a:gd name="csY8" fmla="*/ 81297 h 354167"/>
                            <a:gd name="csX9" fmla="*/ 1504789 w 2849302"/>
                            <a:gd name="csY9" fmla="*/ 278317 h 354167"/>
                            <a:gd name="csX10" fmla="*/ 1537116 w 2849302"/>
                            <a:gd name="csY10" fmla="*/ 278317 h 354167"/>
                            <a:gd name="csX11" fmla="*/ 1582817 w 2849302"/>
                            <a:gd name="csY11" fmla="*/ 128315 h 354167"/>
                            <a:gd name="csX12" fmla="*/ 1583385 w 2849302"/>
                            <a:gd name="csY12" fmla="*/ 128315 h 354167"/>
                            <a:gd name="csX13" fmla="*/ 1629086 w 2849302"/>
                            <a:gd name="csY13" fmla="*/ 278317 h 354167"/>
                            <a:gd name="csX14" fmla="*/ 1662523 w 2849302"/>
                            <a:gd name="csY14" fmla="*/ 278317 h 354167"/>
                            <a:gd name="csX15" fmla="*/ 1719946 w 2849302"/>
                            <a:gd name="csY15" fmla="*/ 81297 h 354167"/>
                            <a:gd name="csX16" fmla="*/ 1684263 w 2849302"/>
                            <a:gd name="csY16" fmla="*/ 81297 h 354167"/>
                            <a:gd name="csX17" fmla="*/ 1386390 w 2849302"/>
                            <a:gd name="csY17" fmla="*/ 180780 h 354167"/>
                            <a:gd name="csX18" fmla="*/ 1390289 w 2849302"/>
                            <a:gd name="csY18" fmla="*/ 190810 h 354167"/>
                            <a:gd name="csX19" fmla="*/ 1391399 w 2849302"/>
                            <a:gd name="csY19" fmla="*/ 202638 h 354167"/>
                            <a:gd name="csX20" fmla="*/ 1391399 w 2849302"/>
                            <a:gd name="csY20" fmla="*/ 278341 h 354167"/>
                            <a:gd name="csX21" fmla="*/ 1424836 w 2849302"/>
                            <a:gd name="csY21" fmla="*/ 278341 h 354167"/>
                            <a:gd name="csX22" fmla="*/ 1424836 w 2849302"/>
                            <a:gd name="csY22" fmla="*/ 198745 h 354167"/>
                            <a:gd name="csX23" fmla="*/ 1422319 w 2849302"/>
                            <a:gd name="csY23" fmla="*/ 176344 h 354167"/>
                            <a:gd name="csX24" fmla="*/ 1414102 w 2849302"/>
                            <a:gd name="csY24" fmla="*/ 158133 h 354167"/>
                            <a:gd name="csX25" fmla="*/ 1399197 w 2849302"/>
                            <a:gd name="csY25" fmla="*/ 145886 h 354167"/>
                            <a:gd name="csX26" fmla="*/ 1376643 w 2849302"/>
                            <a:gd name="csY26" fmla="*/ 141425 h 354167"/>
                            <a:gd name="csX27" fmla="*/ 1350732 w 2849302"/>
                            <a:gd name="csY27" fmla="*/ 147414 h 354167"/>
                            <a:gd name="csX28" fmla="*/ 1332619 w 2849302"/>
                            <a:gd name="csY28" fmla="*/ 166191 h 354167"/>
                            <a:gd name="csX29" fmla="*/ 1290817 w 2849302"/>
                            <a:gd name="csY29" fmla="*/ 141401 h 354167"/>
                            <a:gd name="csX30" fmla="*/ 1264215 w 2849302"/>
                            <a:gd name="csY30" fmla="*/ 148794 h 354167"/>
                            <a:gd name="csX31" fmla="*/ 1249853 w 2849302"/>
                            <a:gd name="csY31" fmla="*/ 165625 h 354167"/>
                            <a:gd name="csX32" fmla="*/ 1249286 w 2849302"/>
                            <a:gd name="csY32" fmla="*/ 165625 h 354167"/>
                            <a:gd name="csX33" fmla="*/ 1249286 w 2849302"/>
                            <a:gd name="csY33" fmla="*/ 144752 h 354167"/>
                            <a:gd name="csX34" fmla="*/ 1217527 w 2849302"/>
                            <a:gd name="csY34" fmla="*/ 144752 h 354167"/>
                            <a:gd name="csX35" fmla="*/ 1217527 w 2849302"/>
                            <a:gd name="csY35" fmla="*/ 278341 h 354167"/>
                            <a:gd name="csX36" fmla="*/ 1250964 w 2849302"/>
                            <a:gd name="csY36" fmla="*/ 278341 h 354167"/>
                            <a:gd name="csX37" fmla="*/ 1250964 w 2849302"/>
                            <a:gd name="csY37" fmla="*/ 205423 h 354167"/>
                            <a:gd name="csX38" fmla="*/ 1252642 w 2849302"/>
                            <a:gd name="csY38" fmla="*/ 192633 h 354167"/>
                            <a:gd name="csX39" fmla="*/ 1258071 w 2849302"/>
                            <a:gd name="csY39" fmla="*/ 181766 h 354167"/>
                            <a:gd name="csX40" fmla="*/ 1267547 w 2849302"/>
                            <a:gd name="csY40" fmla="*/ 174250 h 354167"/>
                            <a:gd name="csX41" fmla="*/ 1281637 w 2849302"/>
                            <a:gd name="csY41" fmla="*/ 171465 h 354167"/>
                            <a:gd name="csX42" fmla="*/ 1299182 w 2849302"/>
                            <a:gd name="csY42" fmla="*/ 178833 h 354167"/>
                            <a:gd name="csX43" fmla="*/ 1304463 w 2849302"/>
                            <a:gd name="csY43" fmla="*/ 198745 h 354167"/>
                            <a:gd name="csX44" fmla="*/ 1304463 w 2849302"/>
                            <a:gd name="csY44" fmla="*/ 278341 h 354167"/>
                            <a:gd name="csX45" fmla="*/ 1337900 w 2849302"/>
                            <a:gd name="csY45" fmla="*/ 278341 h 354167"/>
                            <a:gd name="csX46" fmla="*/ 1337900 w 2849302"/>
                            <a:gd name="csY46" fmla="*/ 205990 h 354167"/>
                            <a:gd name="csX47" fmla="*/ 1339430 w 2849302"/>
                            <a:gd name="csY47" fmla="*/ 193348 h 354167"/>
                            <a:gd name="csX48" fmla="*/ 1344439 w 2849302"/>
                            <a:gd name="csY48" fmla="*/ 182209 h 354167"/>
                            <a:gd name="csX49" fmla="*/ 1353348 w 2849302"/>
                            <a:gd name="csY49" fmla="*/ 174422 h 354167"/>
                            <a:gd name="csX50" fmla="*/ 1366599 w 2849302"/>
                            <a:gd name="csY50" fmla="*/ 171490 h 354167"/>
                            <a:gd name="csX51" fmla="*/ 1378839 w 2849302"/>
                            <a:gd name="csY51" fmla="*/ 174003 h 354167"/>
                            <a:gd name="csX52" fmla="*/ 1386365 w 2849302"/>
                            <a:gd name="csY52" fmla="*/ 180829 h 354167"/>
                            <a:gd name="csX53" fmla="*/ 2191494 w 2849302"/>
                            <a:gd name="csY53" fmla="*/ 175088 h 354167"/>
                            <a:gd name="csX54" fmla="*/ 2215307 w 2849302"/>
                            <a:gd name="csY54" fmla="*/ 166463 h 354167"/>
                            <a:gd name="csX55" fmla="*/ 2240107 w 2849302"/>
                            <a:gd name="csY55" fmla="*/ 174940 h 354167"/>
                            <a:gd name="csX56" fmla="*/ 2249312 w 2849302"/>
                            <a:gd name="csY56" fmla="*/ 198178 h 354167"/>
                            <a:gd name="csX57" fmla="*/ 2180760 w 2849302"/>
                            <a:gd name="csY57" fmla="*/ 198178 h 354167"/>
                            <a:gd name="csX58" fmla="*/ 2191494 w 2849302"/>
                            <a:gd name="csY58" fmla="*/ 175088 h 354167"/>
                            <a:gd name="csX59" fmla="*/ 2250447 w 2849302"/>
                            <a:gd name="csY59" fmla="*/ 275532 h 354167"/>
                            <a:gd name="csX60" fmla="*/ 2276629 w 2849302"/>
                            <a:gd name="csY60" fmla="*/ 254930 h 354167"/>
                            <a:gd name="csX61" fmla="*/ 2252643 w 2849302"/>
                            <a:gd name="csY61" fmla="*/ 236867 h 354167"/>
                            <a:gd name="csX62" fmla="*/ 2237738 w 2849302"/>
                            <a:gd name="csY62" fmla="*/ 249805 h 354167"/>
                            <a:gd name="csX63" fmla="*/ 2216714 w 2849302"/>
                            <a:gd name="csY63" fmla="*/ 254955 h 354167"/>
                            <a:gd name="csX64" fmla="*/ 2192456 w 2849302"/>
                            <a:gd name="csY64" fmla="*/ 246601 h 354167"/>
                            <a:gd name="csX65" fmla="*/ 2180760 w 2849302"/>
                            <a:gd name="csY65" fmla="*/ 223240 h 354167"/>
                            <a:gd name="csX66" fmla="*/ 2282749 w 2849302"/>
                            <a:gd name="csY66" fmla="*/ 223240 h 354167"/>
                            <a:gd name="csX67" fmla="*/ 2282749 w 2849302"/>
                            <a:gd name="csY67" fmla="*/ 214048 h 354167"/>
                            <a:gd name="csX68" fmla="*/ 2278159 w 2849302"/>
                            <a:gd name="csY68" fmla="*/ 183023 h 354167"/>
                            <a:gd name="csX69" fmla="*/ 2265327 w 2849302"/>
                            <a:gd name="csY69" fmla="*/ 160326 h 354167"/>
                            <a:gd name="csX70" fmla="*/ 2245536 w 2849302"/>
                            <a:gd name="csY70" fmla="*/ 146280 h 354167"/>
                            <a:gd name="csX71" fmla="*/ 2220045 w 2849302"/>
                            <a:gd name="csY71" fmla="*/ 141401 h 354167"/>
                            <a:gd name="csX72" fmla="*/ 2191642 w 2849302"/>
                            <a:gd name="csY72" fmla="*/ 146428 h 354167"/>
                            <a:gd name="csX73" fmla="*/ 2168495 w 2849302"/>
                            <a:gd name="csY73" fmla="*/ 160622 h 354167"/>
                            <a:gd name="csX74" fmla="*/ 2153023 w 2849302"/>
                            <a:gd name="csY74" fmla="*/ 182751 h 354167"/>
                            <a:gd name="csX75" fmla="*/ 2147323 w 2849302"/>
                            <a:gd name="csY75" fmla="*/ 211534 h 354167"/>
                            <a:gd name="csX76" fmla="*/ 2153023 w 2849302"/>
                            <a:gd name="csY76" fmla="*/ 240342 h 354167"/>
                            <a:gd name="csX77" fmla="*/ 2168495 w 2849302"/>
                            <a:gd name="csY77" fmla="*/ 262471 h 354167"/>
                            <a:gd name="csX78" fmla="*/ 2191642 w 2849302"/>
                            <a:gd name="csY78" fmla="*/ 276665 h 354167"/>
                            <a:gd name="csX79" fmla="*/ 2220045 w 2849302"/>
                            <a:gd name="csY79" fmla="*/ 281668 h 354167"/>
                            <a:gd name="csX80" fmla="*/ 2250422 w 2849302"/>
                            <a:gd name="csY80" fmla="*/ 275557 h 354167"/>
                            <a:gd name="csX81" fmla="*/ 2079758 w 2849302"/>
                            <a:gd name="csY81" fmla="*/ 226566 h 354167"/>
                            <a:gd name="csX82" fmla="*/ 2071960 w 2849302"/>
                            <a:gd name="csY82" fmla="*/ 239356 h 354167"/>
                            <a:gd name="csX83" fmla="*/ 2059547 w 2849302"/>
                            <a:gd name="csY83" fmla="*/ 248252 h 354167"/>
                            <a:gd name="csX84" fmla="*/ 2043113 w 2849302"/>
                            <a:gd name="csY84" fmla="*/ 251604 h 354167"/>
                            <a:gd name="csX85" fmla="*/ 2026678 w 2849302"/>
                            <a:gd name="csY85" fmla="*/ 248252 h 354167"/>
                            <a:gd name="csX86" fmla="*/ 2014290 w 2849302"/>
                            <a:gd name="csY86" fmla="*/ 239356 h 354167"/>
                            <a:gd name="csX87" fmla="*/ 2006468 w 2849302"/>
                            <a:gd name="csY87" fmla="*/ 226566 h 354167"/>
                            <a:gd name="csX88" fmla="*/ 2003827 w 2849302"/>
                            <a:gd name="csY88" fmla="*/ 211534 h 354167"/>
                            <a:gd name="csX89" fmla="*/ 2006468 w 2849302"/>
                            <a:gd name="csY89" fmla="*/ 196502 h 354167"/>
                            <a:gd name="csX90" fmla="*/ 2014290 w 2849302"/>
                            <a:gd name="csY90" fmla="*/ 183713 h 354167"/>
                            <a:gd name="csX91" fmla="*/ 2026678 w 2849302"/>
                            <a:gd name="csY91" fmla="*/ 174816 h 354167"/>
                            <a:gd name="csX92" fmla="*/ 2043113 w 2849302"/>
                            <a:gd name="csY92" fmla="*/ 171465 h 354167"/>
                            <a:gd name="csX93" fmla="*/ 2059547 w 2849302"/>
                            <a:gd name="csY93" fmla="*/ 174816 h 354167"/>
                            <a:gd name="csX94" fmla="*/ 2071960 w 2849302"/>
                            <a:gd name="csY94" fmla="*/ 183713 h 354167"/>
                            <a:gd name="csX95" fmla="*/ 2079758 w 2849302"/>
                            <a:gd name="csY95" fmla="*/ 196502 h 354167"/>
                            <a:gd name="csX96" fmla="*/ 2082398 w 2849302"/>
                            <a:gd name="csY96" fmla="*/ 211534 h 354167"/>
                            <a:gd name="csX97" fmla="*/ 2079758 w 2849302"/>
                            <a:gd name="csY97" fmla="*/ 226566 h 354167"/>
                            <a:gd name="csX98" fmla="*/ 2114725 w 2849302"/>
                            <a:gd name="csY98" fmla="*/ 278317 h 354167"/>
                            <a:gd name="csX99" fmla="*/ 2114725 w 2849302"/>
                            <a:gd name="csY99" fmla="*/ 67940 h 354167"/>
                            <a:gd name="csX100" fmla="*/ 2081287 w 2849302"/>
                            <a:gd name="csY100" fmla="*/ 67940 h 354167"/>
                            <a:gd name="csX101" fmla="*/ 2081287 w 2849302"/>
                            <a:gd name="csY101" fmla="*/ 161731 h 354167"/>
                            <a:gd name="csX102" fmla="*/ 2080449 w 2849302"/>
                            <a:gd name="csY102" fmla="*/ 161731 h 354167"/>
                            <a:gd name="csX103" fmla="*/ 2074032 w 2849302"/>
                            <a:gd name="csY103" fmla="*/ 154905 h 354167"/>
                            <a:gd name="csX104" fmla="*/ 2064557 w 2849302"/>
                            <a:gd name="csY104" fmla="*/ 148375 h 354167"/>
                            <a:gd name="csX105" fmla="*/ 2051725 w 2849302"/>
                            <a:gd name="csY105" fmla="*/ 143348 h 354167"/>
                            <a:gd name="csX106" fmla="*/ 2035019 w 2849302"/>
                            <a:gd name="csY106" fmla="*/ 141401 h 354167"/>
                            <a:gd name="csX107" fmla="*/ 2008837 w 2849302"/>
                            <a:gd name="csY107" fmla="*/ 146847 h 354167"/>
                            <a:gd name="csX108" fmla="*/ 1988355 w 2849302"/>
                            <a:gd name="csY108" fmla="*/ 161731 h 354167"/>
                            <a:gd name="csX109" fmla="*/ 1975103 w 2849302"/>
                            <a:gd name="csY109" fmla="*/ 184008 h 354167"/>
                            <a:gd name="csX110" fmla="*/ 1970365 w 2849302"/>
                            <a:gd name="csY110" fmla="*/ 211559 h 354167"/>
                            <a:gd name="csX111" fmla="*/ 1974807 w 2849302"/>
                            <a:gd name="csY111" fmla="*/ 239110 h 354167"/>
                            <a:gd name="csX112" fmla="*/ 1987911 w 2849302"/>
                            <a:gd name="csY112" fmla="*/ 261387 h 354167"/>
                            <a:gd name="csX113" fmla="*/ 2008664 w 2849302"/>
                            <a:gd name="csY113" fmla="*/ 276271 h 354167"/>
                            <a:gd name="csX114" fmla="*/ 2036400 w 2849302"/>
                            <a:gd name="csY114" fmla="*/ 281693 h 354167"/>
                            <a:gd name="csX115" fmla="*/ 2062879 w 2849302"/>
                            <a:gd name="csY115" fmla="*/ 276123 h 354167"/>
                            <a:gd name="csX116" fmla="*/ 2082398 w 2849302"/>
                            <a:gd name="csY116" fmla="*/ 258306 h 354167"/>
                            <a:gd name="csX117" fmla="*/ 2082965 w 2849302"/>
                            <a:gd name="csY117" fmla="*/ 258306 h 354167"/>
                            <a:gd name="csX118" fmla="*/ 2082965 w 2849302"/>
                            <a:gd name="csY118" fmla="*/ 278341 h 354167"/>
                            <a:gd name="csX119" fmla="*/ 2114725 w 2849302"/>
                            <a:gd name="csY119" fmla="*/ 278341 h 354167"/>
                            <a:gd name="csX120" fmla="*/ 1853225 w 2849302"/>
                            <a:gd name="csY120" fmla="*/ 175088 h 354167"/>
                            <a:gd name="csX121" fmla="*/ 1877038 w 2849302"/>
                            <a:gd name="csY121" fmla="*/ 166463 h 354167"/>
                            <a:gd name="csX122" fmla="*/ 1901838 w 2849302"/>
                            <a:gd name="csY122" fmla="*/ 174940 h 354167"/>
                            <a:gd name="csX123" fmla="*/ 1911043 w 2849302"/>
                            <a:gd name="csY123" fmla="*/ 198178 h 354167"/>
                            <a:gd name="csX124" fmla="*/ 1842491 w 2849302"/>
                            <a:gd name="csY124" fmla="*/ 198178 h 354167"/>
                            <a:gd name="csX125" fmla="*/ 1853225 w 2849302"/>
                            <a:gd name="csY125" fmla="*/ 175088 h 354167"/>
                            <a:gd name="csX126" fmla="*/ 1853348 w 2849302"/>
                            <a:gd name="csY126" fmla="*/ 276641 h 354167"/>
                            <a:gd name="csX127" fmla="*/ 1881751 w 2849302"/>
                            <a:gd name="csY127" fmla="*/ 281643 h 354167"/>
                            <a:gd name="csX128" fmla="*/ 1912128 w 2849302"/>
                            <a:gd name="csY128" fmla="*/ 275532 h 354167"/>
                            <a:gd name="csX129" fmla="*/ 1938310 w 2849302"/>
                            <a:gd name="csY129" fmla="*/ 254930 h 354167"/>
                            <a:gd name="csX130" fmla="*/ 1914325 w 2849302"/>
                            <a:gd name="csY130" fmla="*/ 236867 h 354167"/>
                            <a:gd name="csX131" fmla="*/ 1899420 w 2849302"/>
                            <a:gd name="csY131" fmla="*/ 249805 h 354167"/>
                            <a:gd name="csX132" fmla="*/ 1878395 w 2849302"/>
                            <a:gd name="csY132" fmla="*/ 254955 h 354167"/>
                            <a:gd name="csX133" fmla="*/ 1854138 w 2849302"/>
                            <a:gd name="csY133" fmla="*/ 246601 h 354167"/>
                            <a:gd name="csX134" fmla="*/ 1842441 w 2849302"/>
                            <a:gd name="csY134" fmla="*/ 223240 h 354167"/>
                            <a:gd name="csX135" fmla="*/ 1944430 w 2849302"/>
                            <a:gd name="csY135" fmla="*/ 223240 h 354167"/>
                            <a:gd name="csX136" fmla="*/ 1944430 w 2849302"/>
                            <a:gd name="csY136" fmla="*/ 214048 h 354167"/>
                            <a:gd name="csX137" fmla="*/ 1939840 w 2849302"/>
                            <a:gd name="csY137" fmla="*/ 183023 h 354167"/>
                            <a:gd name="csX138" fmla="*/ 1927008 w 2849302"/>
                            <a:gd name="csY138" fmla="*/ 160326 h 354167"/>
                            <a:gd name="csX139" fmla="*/ 1907218 w 2849302"/>
                            <a:gd name="csY139" fmla="*/ 146280 h 354167"/>
                            <a:gd name="csX140" fmla="*/ 1881727 w 2849302"/>
                            <a:gd name="csY140" fmla="*/ 141401 h 354167"/>
                            <a:gd name="csX141" fmla="*/ 1853324 w 2849302"/>
                            <a:gd name="csY141" fmla="*/ 146428 h 354167"/>
                            <a:gd name="csX142" fmla="*/ 1830177 w 2849302"/>
                            <a:gd name="csY142" fmla="*/ 160622 h 354167"/>
                            <a:gd name="csX143" fmla="*/ 1814704 w 2849302"/>
                            <a:gd name="csY143" fmla="*/ 182751 h 354167"/>
                            <a:gd name="csX144" fmla="*/ 1809004 w 2849302"/>
                            <a:gd name="csY144" fmla="*/ 211534 h 354167"/>
                            <a:gd name="csX145" fmla="*/ 1814704 w 2849302"/>
                            <a:gd name="csY145" fmla="*/ 240342 h 354167"/>
                            <a:gd name="csX146" fmla="*/ 1830177 w 2849302"/>
                            <a:gd name="csY146" fmla="*/ 262471 h 354167"/>
                            <a:gd name="csX147" fmla="*/ 1853324 w 2849302"/>
                            <a:gd name="csY147" fmla="*/ 276665 h 354167"/>
                            <a:gd name="csX148" fmla="*/ 2400926 w 2849302"/>
                            <a:gd name="csY148" fmla="*/ 185511 h 354167"/>
                            <a:gd name="csX149" fmla="*/ 2403862 w 2849302"/>
                            <a:gd name="csY149" fmla="*/ 198326 h 354167"/>
                            <a:gd name="csX150" fmla="*/ 2404430 w 2849302"/>
                            <a:gd name="csY150" fmla="*/ 210721 h 354167"/>
                            <a:gd name="csX151" fmla="*/ 2404430 w 2849302"/>
                            <a:gd name="csY151" fmla="*/ 278341 h 354167"/>
                            <a:gd name="csX152" fmla="*/ 2437867 w 2849302"/>
                            <a:gd name="csY152" fmla="*/ 278341 h 354167"/>
                            <a:gd name="csX153" fmla="*/ 2437867 w 2849302"/>
                            <a:gd name="csY153" fmla="*/ 194013 h 354167"/>
                            <a:gd name="csX154" fmla="*/ 2435350 w 2849302"/>
                            <a:gd name="csY154" fmla="*/ 174274 h 354167"/>
                            <a:gd name="csX155" fmla="*/ 2426984 w 2849302"/>
                            <a:gd name="csY155" fmla="*/ 157566 h 354167"/>
                            <a:gd name="csX156" fmla="*/ 2411808 w 2849302"/>
                            <a:gd name="csY156" fmla="*/ 145886 h 354167"/>
                            <a:gd name="csX157" fmla="*/ 2389081 w 2849302"/>
                            <a:gd name="csY157" fmla="*/ 141425 h 354167"/>
                            <a:gd name="csX158" fmla="*/ 2362603 w 2849302"/>
                            <a:gd name="csY158" fmla="*/ 148818 h 354167"/>
                            <a:gd name="csX159" fmla="*/ 2348117 w 2849302"/>
                            <a:gd name="csY159" fmla="*/ 166216 h 354167"/>
                            <a:gd name="csX160" fmla="*/ 2347550 w 2849302"/>
                            <a:gd name="csY160" fmla="*/ 166216 h 354167"/>
                            <a:gd name="csX161" fmla="*/ 2347550 w 2849302"/>
                            <a:gd name="csY161" fmla="*/ 144777 h 354167"/>
                            <a:gd name="csX162" fmla="*/ 2315791 w 2849302"/>
                            <a:gd name="csY162" fmla="*/ 144777 h 354167"/>
                            <a:gd name="csX163" fmla="*/ 2315791 w 2849302"/>
                            <a:gd name="csY163" fmla="*/ 278366 h 354167"/>
                            <a:gd name="csX164" fmla="*/ 2349228 w 2849302"/>
                            <a:gd name="csY164" fmla="*/ 278366 h 354167"/>
                            <a:gd name="csX165" fmla="*/ 2349228 w 2849302"/>
                            <a:gd name="csY165" fmla="*/ 205448 h 354167"/>
                            <a:gd name="csX166" fmla="*/ 2350906 w 2849302"/>
                            <a:gd name="csY166" fmla="*/ 192658 h 354167"/>
                            <a:gd name="csX167" fmla="*/ 2356335 w 2849302"/>
                            <a:gd name="csY167" fmla="*/ 181790 h 354167"/>
                            <a:gd name="csX168" fmla="*/ 2365811 w 2849302"/>
                            <a:gd name="csY168" fmla="*/ 174274 h 354167"/>
                            <a:gd name="csX169" fmla="*/ 2379876 w 2849302"/>
                            <a:gd name="csY169" fmla="*/ 171490 h 354167"/>
                            <a:gd name="csX170" fmla="*/ 2393547 w 2849302"/>
                            <a:gd name="csY170" fmla="*/ 175531 h 354167"/>
                            <a:gd name="csX171" fmla="*/ 2400926 w 2849302"/>
                            <a:gd name="csY171" fmla="*/ 185536 h 354167"/>
                            <a:gd name="csX172" fmla="*/ 2849302 w 2849302"/>
                            <a:gd name="csY172" fmla="*/ 173141 h 354167"/>
                            <a:gd name="csX173" fmla="*/ 2849302 w 2849302"/>
                            <a:gd name="csY173" fmla="*/ 144752 h 354167"/>
                            <a:gd name="csX174" fmla="*/ 2812534 w 2849302"/>
                            <a:gd name="csY174" fmla="*/ 144752 h 354167"/>
                            <a:gd name="csX175" fmla="*/ 2812534 w 2849302"/>
                            <a:gd name="csY175" fmla="*/ 106088 h 354167"/>
                            <a:gd name="csX176" fmla="*/ 2779072 w 2849302"/>
                            <a:gd name="csY176" fmla="*/ 106088 h 354167"/>
                            <a:gd name="csX177" fmla="*/ 2779072 w 2849302"/>
                            <a:gd name="csY177" fmla="*/ 144752 h 354167"/>
                            <a:gd name="csX178" fmla="*/ 2751508 w 2849302"/>
                            <a:gd name="csY178" fmla="*/ 144752 h 354167"/>
                            <a:gd name="csX179" fmla="*/ 2751508 w 2849302"/>
                            <a:gd name="csY179" fmla="*/ 173141 h 354167"/>
                            <a:gd name="csX180" fmla="*/ 2779072 w 2849302"/>
                            <a:gd name="csY180" fmla="*/ 173141 h 354167"/>
                            <a:gd name="csX181" fmla="*/ 2779072 w 2849302"/>
                            <a:gd name="csY181" fmla="*/ 234354 h 354167"/>
                            <a:gd name="csX182" fmla="*/ 2780874 w 2849302"/>
                            <a:gd name="csY182" fmla="*/ 254930 h 354167"/>
                            <a:gd name="csX183" fmla="*/ 2787561 w 2849302"/>
                            <a:gd name="csY183" fmla="*/ 269839 h 354167"/>
                            <a:gd name="csX184" fmla="*/ 2800936 w 2849302"/>
                            <a:gd name="csY184" fmla="*/ 278735 h 354167"/>
                            <a:gd name="csX185" fmla="*/ 2822800 w 2849302"/>
                            <a:gd name="csY185" fmla="*/ 281643 h 354167"/>
                            <a:gd name="csX186" fmla="*/ 2836322 w 2849302"/>
                            <a:gd name="csY186" fmla="*/ 280658 h 354167"/>
                            <a:gd name="csX187" fmla="*/ 2849278 w 2849302"/>
                            <a:gd name="csY187" fmla="*/ 277183 h 354167"/>
                            <a:gd name="csX188" fmla="*/ 2849278 w 2849302"/>
                            <a:gd name="csY188" fmla="*/ 249065 h 354167"/>
                            <a:gd name="csX189" fmla="*/ 2840912 w 2849302"/>
                            <a:gd name="csY189" fmla="*/ 252269 h 354167"/>
                            <a:gd name="csX190" fmla="*/ 2831165 w 2849302"/>
                            <a:gd name="csY190" fmla="*/ 253255 h 354167"/>
                            <a:gd name="csX191" fmla="*/ 2816260 w 2849302"/>
                            <a:gd name="csY191" fmla="*/ 247390 h 354167"/>
                            <a:gd name="csX192" fmla="*/ 2812509 w 2849302"/>
                            <a:gd name="csY192" fmla="*/ 231520 h 354167"/>
                            <a:gd name="csX193" fmla="*/ 2812509 w 2849302"/>
                            <a:gd name="csY193" fmla="*/ 173091 h 354167"/>
                            <a:gd name="csX194" fmla="*/ 2849278 w 2849302"/>
                            <a:gd name="csY194" fmla="*/ 173091 h 354167"/>
                            <a:gd name="csX195" fmla="*/ 1759527 w 2849302"/>
                            <a:gd name="csY195" fmla="*/ 119419 h 354167"/>
                            <a:gd name="csX196" fmla="*/ 1775000 w 2849302"/>
                            <a:gd name="csY196" fmla="*/ 113727 h 354167"/>
                            <a:gd name="csX197" fmla="*/ 1781268 w 2849302"/>
                            <a:gd name="csY197" fmla="*/ 99385 h 354167"/>
                            <a:gd name="csX198" fmla="*/ 1775000 w 2849302"/>
                            <a:gd name="csY198" fmla="*/ 85043 h 354167"/>
                            <a:gd name="csX199" fmla="*/ 1759527 w 2849302"/>
                            <a:gd name="csY199" fmla="*/ 79350 h 354167"/>
                            <a:gd name="csX200" fmla="*/ 1744351 w 2849302"/>
                            <a:gd name="csY200" fmla="*/ 85338 h 354167"/>
                            <a:gd name="csX201" fmla="*/ 1738355 w 2849302"/>
                            <a:gd name="csY201" fmla="*/ 99385 h 354167"/>
                            <a:gd name="csX202" fmla="*/ 1744351 w 2849302"/>
                            <a:gd name="csY202" fmla="*/ 113456 h 354167"/>
                            <a:gd name="csX203" fmla="*/ 1759527 w 2849302"/>
                            <a:gd name="csY203" fmla="*/ 119444 h 354167"/>
                            <a:gd name="csX204" fmla="*/ 1743092 w 2849302"/>
                            <a:gd name="csY204" fmla="*/ 278317 h 354167"/>
                            <a:gd name="csX205" fmla="*/ 1776529 w 2849302"/>
                            <a:gd name="csY205" fmla="*/ 278317 h 354167"/>
                            <a:gd name="csX206" fmla="*/ 1776529 w 2849302"/>
                            <a:gd name="csY206" fmla="*/ 144728 h 354167"/>
                            <a:gd name="csX207" fmla="*/ 1743092 w 2849302"/>
                            <a:gd name="csY207" fmla="*/ 144728 h 354167"/>
                            <a:gd name="csX208" fmla="*/ 1743092 w 2849302"/>
                            <a:gd name="csY208" fmla="*/ 278317 h 354167"/>
                            <a:gd name="csX209" fmla="*/ 660622 w 2849302"/>
                            <a:gd name="csY209" fmla="*/ 196502 h 354167"/>
                            <a:gd name="csX210" fmla="*/ 747558 w 2849302"/>
                            <a:gd name="csY210" fmla="*/ 196502 h 354167"/>
                            <a:gd name="csX211" fmla="*/ 747558 w 2849302"/>
                            <a:gd name="csY211" fmla="*/ 164787 h 354167"/>
                            <a:gd name="csX212" fmla="*/ 660622 w 2849302"/>
                            <a:gd name="csY212" fmla="*/ 164787 h 354167"/>
                            <a:gd name="csX213" fmla="*/ 660622 w 2849302"/>
                            <a:gd name="csY213" fmla="*/ 113037 h 354167"/>
                            <a:gd name="csX214" fmla="*/ 752863 w 2849302"/>
                            <a:gd name="csY214" fmla="*/ 113037 h 354167"/>
                            <a:gd name="csX215" fmla="*/ 752863 w 2849302"/>
                            <a:gd name="csY215" fmla="*/ 81297 h 354167"/>
                            <a:gd name="csX216" fmla="*/ 625507 w 2849302"/>
                            <a:gd name="csY216" fmla="*/ 81297 h 354167"/>
                            <a:gd name="csX217" fmla="*/ 625507 w 2849302"/>
                            <a:gd name="csY217" fmla="*/ 278317 h 354167"/>
                            <a:gd name="csX218" fmla="*/ 660622 w 2849302"/>
                            <a:gd name="csY218" fmla="*/ 278317 h 354167"/>
                            <a:gd name="csX219" fmla="*/ 660622 w 2849302"/>
                            <a:gd name="csY219" fmla="*/ 196502 h 354167"/>
                            <a:gd name="csX220" fmla="*/ 2716912 w 2849302"/>
                            <a:gd name="csY220" fmla="*/ 206384 h 354167"/>
                            <a:gd name="csX221" fmla="*/ 2699490 w 2849302"/>
                            <a:gd name="csY221" fmla="*/ 199977 h 354167"/>
                            <a:gd name="csX222" fmla="*/ 2682068 w 2849302"/>
                            <a:gd name="csY222" fmla="*/ 195935 h 354167"/>
                            <a:gd name="csX223" fmla="*/ 2668693 w 2849302"/>
                            <a:gd name="csY223" fmla="*/ 191204 h 354167"/>
                            <a:gd name="csX224" fmla="*/ 2663412 w 2849302"/>
                            <a:gd name="csY224" fmla="*/ 182308 h 354167"/>
                            <a:gd name="csX225" fmla="*/ 2669828 w 2849302"/>
                            <a:gd name="csY225" fmla="*/ 171440 h 354167"/>
                            <a:gd name="csX226" fmla="*/ 2682932 w 2849302"/>
                            <a:gd name="csY226" fmla="*/ 168089 h 354167"/>
                            <a:gd name="csX227" fmla="*/ 2709114 w 2849302"/>
                            <a:gd name="csY227" fmla="*/ 181741 h 354167"/>
                            <a:gd name="csX228" fmla="*/ 2731397 w 2849302"/>
                            <a:gd name="csY228" fmla="*/ 161706 h 354167"/>
                            <a:gd name="csX229" fmla="*/ 2710224 w 2849302"/>
                            <a:gd name="csY229" fmla="*/ 145984 h 354167"/>
                            <a:gd name="csX230" fmla="*/ 2683746 w 2849302"/>
                            <a:gd name="csY230" fmla="*/ 141376 h 354167"/>
                            <a:gd name="csX231" fmla="*/ 2663955 w 2849302"/>
                            <a:gd name="csY231" fmla="*/ 143890 h 354167"/>
                            <a:gd name="csX232" fmla="*/ 2646682 w 2849302"/>
                            <a:gd name="csY232" fmla="*/ 151677 h 354167"/>
                            <a:gd name="csX233" fmla="*/ 2634565 w 2849302"/>
                            <a:gd name="csY233" fmla="*/ 165181 h 354167"/>
                            <a:gd name="csX234" fmla="*/ 2629975 w 2849302"/>
                            <a:gd name="csY234" fmla="*/ 184526 h 354167"/>
                            <a:gd name="csX235" fmla="*/ 2635256 w 2849302"/>
                            <a:gd name="csY235" fmla="*/ 204560 h 354167"/>
                            <a:gd name="csX236" fmla="*/ 2648631 w 2849302"/>
                            <a:gd name="csY236" fmla="*/ 215822 h 354167"/>
                            <a:gd name="csX237" fmla="*/ 2666053 w 2849302"/>
                            <a:gd name="csY237" fmla="*/ 221663 h 354167"/>
                            <a:gd name="csX238" fmla="*/ 2683474 w 2849302"/>
                            <a:gd name="csY238" fmla="*/ 225556 h 354167"/>
                            <a:gd name="csX239" fmla="*/ 2696849 w 2849302"/>
                            <a:gd name="csY239" fmla="*/ 230978 h 354167"/>
                            <a:gd name="csX240" fmla="*/ 2702130 w 2849302"/>
                            <a:gd name="csY240" fmla="*/ 241278 h 354167"/>
                            <a:gd name="csX241" fmla="*/ 2700057 w 2849302"/>
                            <a:gd name="csY241" fmla="*/ 248104 h 354167"/>
                            <a:gd name="csX242" fmla="*/ 2694604 w 2849302"/>
                            <a:gd name="csY242" fmla="*/ 252984 h 354167"/>
                            <a:gd name="csX243" fmla="*/ 2687349 w 2849302"/>
                            <a:gd name="csY243" fmla="*/ 255768 h 354167"/>
                            <a:gd name="csX244" fmla="*/ 2679822 w 2849302"/>
                            <a:gd name="csY244" fmla="*/ 256606 h 354167"/>
                            <a:gd name="csX245" fmla="*/ 2661858 w 2849302"/>
                            <a:gd name="csY245" fmla="*/ 252023 h 354167"/>
                            <a:gd name="csX246" fmla="*/ 2648063 w 2849302"/>
                            <a:gd name="csY246" fmla="*/ 240194 h 354167"/>
                            <a:gd name="csX247" fmla="*/ 2625756 w 2849302"/>
                            <a:gd name="csY247" fmla="*/ 261067 h 354167"/>
                            <a:gd name="csX248" fmla="*/ 2649174 w 2849302"/>
                            <a:gd name="csY248" fmla="*/ 277208 h 354167"/>
                            <a:gd name="csX249" fmla="*/ 2677873 w 2849302"/>
                            <a:gd name="csY249" fmla="*/ 281643 h 354167"/>
                            <a:gd name="csX250" fmla="*/ 2698503 w 2849302"/>
                            <a:gd name="csY250" fmla="*/ 279425 h 354167"/>
                            <a:gd name="csX251" fmla="*/ 2717035 w 2849302"/>
                            <a:gd name="csY251" fmla="*/ 272180 h 354167"/>
                            <a:gd name="csX252" fmla="*/ 2730410 w 2849302"/>
                            <a:gd name="csY252" fmla="*/ 258972 h 354167"/>
                            <a:gd name="csX253" fmla="*/ 2735567 w 2849302"/>
                            <a:gd name="csY253" fmla="*/ 238789 h 354167"/>
                            <a:gd name="csX254" fmla="*/ 2730262 w 2849302"/>
                            <a:gd name="csY254" fmla="*/ 218213 h 354167"/>
                            <a:gd name="csX255" fmla="*/ 2716887 w 2849302"/>
                            <a:gd name="csY255" fmla="*/ 206384 h 354167"/>
                            <a:gd name="csX256" fmla="*/ 1014215 w 2849302"/>
                            <a:gd name="csY256" fmla="*/ 141401 h 354167"/>
                            <a:gd name="csX257" fmla="*/ 990525 w 2849302"/>
                            <a:gd name="csY257" fmla="*/ 147808 h 354167"/>
                            <a:gd name="csX258" fmla="*/ 974633 w 2849302"/>
                            <a:gd name="csY258" fmla="*/ 165896 h 354167"/>
                            <a:gd name="csX259" fmla="*/ 974066 w 2849302"/>
                            <a:gd name="csY259" fmla="*/ 165896 h 354167"/>
                            <a:gd name="csX260" fmla="*/ 974066 w 2849302"/>
                            <a:gd name="csY260" fmla="*/ 144752 h 354167"/>
                            <a:gd name="csX261" fmla="*/ 940629 w 2849302"/>
                            <a:gd name="csY261" fmla="*/ 144752 h 354167"/>
                            <a:gd name="csX262" fmla="*/ 940629 w 2849302"/>
                            <a:gd name="csY262" fmla="*/ 278341 h 354167"/>
                            <a:gd name="csX263" fmla="*/ 974066 w 2849302"/>
                            <a:gd name="csY263" fmla="*/ 278341 h 354167"/>
                            <a:gd name="csX264" fmla="*/ 974066 w 2849302"/>
                            <a:gd name="csY264" fmla="*/ 206828 h 354167"/>
                            <a:gd name="csX265" fmla="*/ 975324 w 2849302"/>
                            <a:gd name="csY265" fmla="*/ 198474 h 354167"/>
                            <a:gd name="csX266" fmla="*/ 980334 w 2849302"/>
                            <a:gd name="csY266" fmla="*/ 187335 h 354167"/>
                            <a:gd name="csX267" fmla="*/ 991192 w 2849302"/>
                            <a:gd name="csY267" fmla="*/ 177453 h 354167"/>
                            <a:gd name="csX268" fmla="*/ 1009995 w 2849302"/>
                            <a:gd name="csY268" fmla="*/ 173141 h 354167"/>
                            <a:gd name="csX269" fmla="*/ 1017941 w 2849302"/>
                            <a:gd name="csY269" fmla="*/ 173831 h 354167"/>
                            <a:gd name="csX270" fmla="*/ 1026158 w 2849302"/>
                            <a:gd name="csY270" fmla="*/ 175654 h 354167"/>
                            <a:gd name="csX271" fmla="*/ 1026158 w 2849302"/>
                            <a:gd name="csY271" fmla="*/ 143372 h 354167"/>
                            <a:gd name="csX272" fmla="*/ 1020162 w 2849302"/>
                            <a:gd name="csY272" fmla="*/ 141968 h 354167"/>
                            <a:gd name="csX273" fmla="*/ 1014166 w 2849302"/>
                            <a:gd name="csY273" fmla="*/ 141401 h 354167"/>
                            <a:gd name="csX274" fmla="*/ 1099375 w 2849302"/>
                            <a:gd name="csY274" fmla="*/ 281643 h 354167"/>
                            <a:gd name="csX275" fmla="*/ 1125853 w 2849302"/>
                            <a:gd name="csY275" fmla="*/ 274275 h 354167"/>
                            <a:gd name="csX276" fmla="*/ 1140363 w 2849302"/>
                            <a:gd name="csY276" fmla="*/ 256877 h 354167"/>
                            <a:gd name="csX277" fmla="*/ 1140905 w 2849302"/>
                            <a:gd name="csY277" fmla="*/ 256877 h 354167"/>
                            <a:gd name="csX278" fmla="*/ 1140905 w 2849302"/>
                            <a:gd name="csY278" fmla="*/ 278317 h 354167"/>
                            <a:gd name="csX279" fmla="*/ 1172689 w 2849302"/>
                            <a:gd name="csY279" fmla="*/ 278317 h 354167"/>
                            <a:gd name="csX280" fmla="*/ 1172689 w 2849302"/>
                            <a:gd name="csY280" fmla="*/ 144728 h 354167"/>
                            <a:gd name="csX281" fmla="*/ 1139252 w 2849302"/>
                            <a:gd name="csY281" fmla="*/ 144728 h 354167"/>
                            <a:gd name="csX282" fmla="*/ 1139252 w 2849302"/>
                            <a:gd name="csY282" fmla="*/ 217646 h 354167"/>
                            <a:gd name="csX283" fmla="*/ 1137574 w 2849302"/>
                            <a:gd name="csY283" fmla="*/ 230435 h 354167"/>
                            <a:gd name="csX284" fmla="*/ 1132121 w 2849302"/>
                            <a:gd name="csY284" fmla="*/ 241303 h 354167"/>
                            <a:gd name="csX285" fmla="*/ 1122669 w 2849302"/>
                            <a:gd name="csY285" fmla="*/ 248819 h 354167"/>
                            <a:gd name="csX286" fmla="*/ 1108579 w 2849302"/>
                            <a:gd name="csY286" fmla="*/ 251604 h 354167"/>
                            <a:gd name="csX287" fmla="*/ 1094785 w 2849302"/>
                            <a:gd name="csY287" fmla="*/ 247562 h 354167"/>
                            <a:gd name="csX288" fmla="*/ 1087554 w 2849302"/>
                            <a:gd name="csY288" fmla="*/ 237533 h 354167"/>
                            <a:gd name="csX289" fmla="*/ 1084618 w 2849302"/>
                            <a:gd name="csY289" fmla="*/ 224743 h 354167"/>
                            <a:gd name="csX290" fmla="*/ 1084050 w 2849302"/>
                            <a:gd name="csY290" fmla="*/ 212348 h 354167"/>
                            <a:gd name="csX291" fmla="*/ 1084050 w 2849302"/>
                            <a:gd name="csY291" fmla="*/ 144728 h 354167"/>
                            <a:gd name="csX292" fmla="*/ 1050613 w 2849302"/>
                            <a:gd name="csY292" fmla="*/ 144728 h 354167"/>
                            <a:gd name="csX293" fmla="*/ 1050613 w 2849302"/>
                            <a:gd name="csY293" fmla="*/ 229031 h 354167"/>
                            <a:gd name="csX294" fmla="*/ 1053130 w 2849302"/>
                            <a:gd name="csY294" fmla="*/ 248794 h 354167"/>
                            <a:gd name="csX295" fmla="*/ 1061496 w 2849302"/>
                            <a:gd name="csY295" fmla="*/ 265625 h 354167"/>
                            <a:gd name="csX296" fmla="*/ 1076672 w 2849302"/>
                            <a:gd name="csY296" fmla="*/ 277306 h 354167"/>
                            <a:gd name="csX297" fmla="*/ 1099375 w 2849302"/>
                            <a:gd name="csY297" fmla="*/ 281619 h 354167"/>
                            <a:gd name="csX298" fmla="*/ 2503384 w 2849302"/>
                            <a:gd name="csY298" fmla="*/ 198178 h 354167"/>
                            <a:gd name="csX299" fmla="*/ 2514118 w 2849302"/>
                            <a:gd name="csY299" fmla="*/ 175088 h 354167"/>
                            <a:gd name="csX300" fmla="*/ 2537931 w 2849302"/>
                            <a:gd name="csY300" fmla="*/ 166463 h 354167"/>
                            <a:gd name="csX301" fmla="*/ 2562731 w 2849302"/>
                            <a:gd name="csY301" fmla="*/ 174940 h 354167"/>
                            <a:gd name="csX302" fmla="*/ 2571936 w 2849302"/>
                            <a:gd name="csY302" fmla="*/ 198178 h 354167"/>
                            <a:gd name="csX303" fmla="*/ 2503384 w 2849302"/>
                            <a:gd name="csY303" fmla="*/ 198178 h 354167"/>
                            <a:gd name="csX304" fmla="*/ 2587951 w 2849302"/>
                            <a:gd name="csY304" fmla="*/ 160326 h 354167"/>
                            <a:gd name="csX305" fmla="*/ 2568160 w 2849302"/>
                            <a:gd name="csY305" fmla="*/ 146280 h 354167"/>
                            <a:gd name="csX306" fmla="*/ 2542669 w 2849302"/>
                            <a:gd name="csY306" fmla="*/ 141401 h 354167"/>
                            <a:gd name="csX307" fmla="*/ 2514266 w 2849302"/>
                            <a:gd name="csY307" fmla="*/ 146428 h 354167"/>
                            <a:gd name="csX308" fmla="*/ 2491119 w 2849302"/>
                            <a:gd name="csY308" fmla="*/ 160622 h 354167"/>
                            <a:gd name="csX309" fmla="*/ 2475647 w 2849302"/>
                            <a:gd name="csY309" fmla="*/ 182751 h 354167"/>
                            <a:gd name="csX310" fmla="*/ 2469947 w 2849302"/>
                            <a:gd name="csY310" fmla="*/ 211534 h 354167"/>
                            <a:gd name="csX311" fmla="*/ 2475647 w 2849302"/>
                            <a:gd name="csY311" fmla="*/ 240342 h 354167"/>
                            <a:gd name="csX312" fmla="*/ 2491119 w 2849302"/>
                            <a:gd name="csY312" fmla="*/ 262471 h 354167"/>
                            <a:gd name="csX313" fmla="*/ 2514266 w 2849302"/>
                            <a:gd name="csY313" fmla="*/ 276665 h 354167"/>
                            <a:gd name="csX314" fmla="*/ 2542669 w 2849302"/>
                            <a:gd name="csY314" fmla="*/ 281668 h 354167"/>
                            <a:gd name="csX315" fmla="*/ 2573046 w 2849302"/>
                            <a:gd name="csY315" fmla="*/ 275557 h 354167"/>
                            <a:gd name="csX316" fmla="*/ 2599228 w 2849302"/>
                            <a:gd name="csY316" fmla="*/ 254955 h 354167"/>
                            <a:gd name="csX317" fmla="*/ 2575242 w 2849302"/>
                            <a:gd name="csY317" fmla="*/ 236892 h 354167"/>
                            <a:gd name="csX318" fmla="*/ 2560338 w 2849302"/>
                            <a:gd name="csY318" fmla="*/ 249829 h 354167"/>
                            <a:gd name="csX319" fmla="*/ 2539313 w 2849302"/>
                            <a:gd name="csY319" fmla="*/ 254980 h 354167"/>
                            <a:gd name="csX320" fmla="*/ 2515056 w 2849302"/>
                            <a:gd name="csY320" fmla="*/ 246626 h 354167"/>
                            <a:gd name="csX321" fmla="*/ 2503359 w 2849302"/>
                            <a:gd name="csY321" fmla="*/ 223264 h 354167"/>
                            <a:gd name="csX322" fmla="*/ 2605348 w 2849302"/>
                            <a:gd name="csY322" fmla="*/ 223264 h 354167"/>
                            <a:gd name="csX323" fmla="*/ 2605348 w 2849302"/>
                            <a:gd name="csY323" fmla="*/ 214073 h 354167"/>
                            <a:gd name="csX324" fmla="*/ 2600758 w 2849302"/>
                            <a:gd name="csY324" fmla="*/ 183047 h 354167"/>
                            <a:gd name="csX325" fmla="*/ 2587926 w 2849302"/>
                            <a:gd name="csY325" fmla="*/ 160351 h 354167"/>
                            <a:gd name="csX326" fmla="*/ 877555 w 2849302"/>
                            <a:gd name="csY326" fmla="*/ 226566 h 354167"/>
                            <a:gd name="csX327" fmla="*/ 869757 w 2849302"/>
                            <a:gd name="csY327" fmla="*/ 239356 h 354167"/>
                            <a:gd name="csX328" fmla="*/ 857345 w 2849302"/>
                            <a:gd name="csY328" fmla="*/ 248252 h 354167"/>
                            <a:gd name="csX329" fmla="*/ 840910 w 2849302"/>
                            <a:gd name="csY329" fmla="*/ 251604 h 354167"/>
                            <a:gd name="csX330" fmla="*/ 824475 w 2849302"/>
                            <a:gd name="csY330" fmla="*/ 248252 h 354167"/>
                            <a:gd name="csX331" fmla="*/ 812088 w 2849302"/>
                            <a:gd name="csY331" fmla="*/ 239356 h 354167"/>
                            <a:gd name="csX332" fmla="*/ 804265 w 2849302"/>
                            <a:gd name="csY332" fmla="*/ 226566 h 354167"/>
                            <a:gd name="csX333" fmla="*/ 801625 w 2849302"/>
                            <a:gd name="csY333" fmla="*/ 211534 h 354167"/>
                            <a:gd name="csX334" fmla="*/ 804265 w 2849302"/>
                            <a:gd name="csY334" fmla="*/ 196502 h 354167"/>
                            <a:gd name="csX335" fmla="*/ 812088 w 2849302"/>
                            <a:gd name="csY335" fmla="*/ 183713 h 354167"/>
                            <a:gd name="csX336" fmla="*/ 824475 w 2849302"/>
                            <a:gd name="csY336" fmla="*/ 174816 h 354167"/>
                            <a:gd name="csX337" fmla="*/ 840910 w 2849302"/>
                            <a:gd name="csY337" fmla="*/ 171465 h 354167"/>
                            <a:gd name="csX338" fmla="*/ 857345 w 2849302"/>
                            <a:gd name="csY338" fmla="*/ 174816 h 354167"/>
                            <a:gd name="csX339" fmla="*/ 869757 w 2849302"/>
                            <a:gd name="csY339" fmla="*/ 183713 h 354167"/>
                            <a:gd name="csX340" fmla="*/ 877555 w 2849302"/>
                            <a:gd name="csY340" fmla="*/ 196502 h 354167"/>
                            <a:gd name="csX341" fmla="*/ 880195 w 2849302"/>
                            <a:gd name="csY341" fmla="*/ 211534 h 354167"/>
                            <a:gd name="csX342" fmla="*/ 877555 w 2849302"/>
                            <a:gd name="csY342" fmla="*/ 226566 h 354167"/>
                            <a:gd name="csX343" fmla="*/ 892460 w 2849302"/>
                            <a:gd name="csY343" fmla="*/ 160598 h 354167"/>
                            <a:gd name="csX344" fmla="*/ 869338 w 2849302"/>
                            <a:gd name="csY344" fmla="*/ 146403 h 354167"/>
                            <a:gd name="csX345" fmla="*/ 840910 w 2849302"/>
                            <a:gd name="csY345" fmla="*/ 141376 h 354167"/>
                            <a:gd name="csX346" fmla="*/ 812507 w 2849302"/>
                            <a:gd name="csY346" fmla="*/ 146403 h 354167"/>
                            <a:gd name="csX347" fmla="*/ 789360 w 2849302"/>
                            <a:gd name="csY347" fmla="*/ 160598 h 354167"/>
                            <a:gd name="csX348" fmla="*/ 773888 w 2849302"/>
                            <a:gd name="csY348" fmla="*/ 182727 h 354167"/>
                            <a:gd name="csX349" fmla="*/ 768188 w 2849302"/>
                            <a:gd name="csY349" fmla="*/ 211510 h 354167"/>
                            <a:gd name="csX350" fmla="*/ 773888 w 2849302"/>
                            <a:gd name="csY350" fmla="*/ 240317 h 354167"/>
                            <a:gd name="csX351" fmla="*/ 789360 w 2849302"/>
                            <a:gd name="csY351" fmla="*/ 262447 h 354167"/>
                            <a:gd name="csX352" fmla="*/ 812507 w 2849302"/>
                            <a:gd name="csY352" fmla="*/ 276641 h 354167"/>
                            <a:gd name="csX353" fmla="*/ 840910 w 2849302"/>
                            <a:gd name="csY353" fmla="*/ 281643 h 354167"/>
                            <a:gd name="csX354" fmla="*/ 869338 w 2849302"/>
                            <a:gd name="csY354" fmla="*/ 276641 h 354167"/>
                            <a:gd name="csX355" fmla="*/ 892460 w 2849302"/>
                            <a:gd name="csY355" fmla="*/ 262447 h 354167"/>
                            <a:gd name="csX356" fmla="*/ 907932 w 2849302"/>
                            <a:gd name="csY356" fmla="*/ 240317 h 354167"/>
                            <a:gd name="csX357" fmla="*/ 913632 w 2849302"/>
                            <a:gd name="csY357" fmla="*/ 211510 h 354167"/>
                            <a:gd name="csX358" fmla="*/ 907932 w 2849302"/>
                            <a:gd name="csY358" fmla="*/ 182727 h 354167"/>
                            <a:gd name="csX359" fmla="*/ 892460 w 2849302"/>
                            <a:gd name="csY359" fmla="*/ 160598 h 354167"/>
                            <a:gd name="csX360" fmla="*/ 268409 w 2849302"/>
                            <a:gd name="csY360" fmla="*/ 23830 h 354167"/>
                            <a:gd name="csX361" fmla="*/ 172491 w 2849302"/>
                            <a:gd name="csY361" fmla="*/ 23830 h 354167"/>
                            <a:gd name="csX362" fmla="*/ 275886 w 2849302"/>
                            <a:gd name="csY362" fmla="*/ 294211 h 354167"/>
                            <a:gd name="csX363" fmla="*/ 339873 w 2849302"/>
                            <a:gd name="csY363" fmla="*/ 354167 h 354167"/>
                            <a:gd name="csX364" fmla="*/ 396852 w 2849302"/>
                            <a:gd name="csY364" fmla="*/ 278292 h 354167"/>
                            <a:gd name="csX365" fmla="*/ 375901 w 2849302"/>
                            <a:gd name="csY365" fmla="*/ 261091 h 354167"/>
                            <a:gd name="csX366" fmla="*/ 268409 w 2849302"/>
                            <a:gd name="csY366" fmla="*/ 23830 h 354167"/>
                            <a:gd name="csX367" fmla="*/ 95869 w 2849302"/>
                            <a:gd name="csY367" fmla="*/ 23830 h 354167"/>
                            <a:gd name="csX368" fmla="*/ 0 w 2849302"/>
                            <a:gd name="csY368" fmla="*/ 23830 h 354167"/>
                            <a:gd name="csX369" fmla="*/ 68503 w 2849302"/>
                            <a:gd name="csY369" fmla="*/ 271417 h 354167"/>
                            <a:gd name="csX370" fmla="*/ 128739 w 2849302"/>
                            <a:gd name="csY370" fmla="*/ 354167 h 354167"/>
                            <a:gd name="csX371" fmla="*/ 185717 w 2849302"/>
                            <a:gd name="csY371" fmla="*/ 278292 h 354167"/>
                            <a:gd name="csX372" fmla="*/ 98263 w 2849302"/>
                            <a:gd name="csY372" fmla="*/ 59094 h 354167"/>
                            <a:gd name="csX373" fmla="*/ 95869 w 2849302"/>
                            <a:gd name="csY373" fmla="*/ 23830 h 354167"/>
                            <a:gd name="csX374" fmla="*/ 456718 w 2849302"/>
                            <a:gd name="csY374" fmla="*/ 62396 h 354167"/>
                            <a:gd name="csX375" fmla="*/ 455607 w 2849302"/>
                            <a:gd name="csY375" fmla="*/ 59069 h 354167"/>
                            <a:gd name="csX376" fmla="*/ 454645 w 2849302"/>
                            <a:gd name="csY376" fmla="*/ 56186 h 354167"/>
                            <a:gd name="csX377" fmla="*/ 440011 w 2849302"/>
                            <a:gd name="csY377" fmla="*/ 23854 h 354167"/>
                            <a:gd name="csX378" fmla="*/ 422269 w 2849302"/>
                            <a:gd name="csY378" fmla="*/ 41942 h 354167"/>
                            <a:gd name="csX379" fmla="*/ 402083 w 2849302"/>
                            <a:gd name="csY379" fmla="*/ 8034 h 354167"/>
                            <a:gd name="csX380" fmla="*/ 402675 w 2849302"/>
                            <a:gd name="csY380" fmla="*/ 99 h 354167"/>
                            <a:gd name="csX381" fmla="*/ 402577 w 2849302"/>
                            <a:gd name="csY381" fmla="*/ 0 h 354167"/>
                            <a:gd name="csX382" fmla="*/ 361909 w 2849302"/>
                            <a:gd name="csY382" fmla="*/ 40611 h 354167"/>
                            <a:gd name="csX383" fmla="*/ 361909 w 2849302"/>
                            <a:gd name="csY383" fmla="*/ 121834 h 354167"/>
                            <a:gd name="csX384" fmla="*/ 443244 w 2849302"/>
                            <a:gd name="csY384" fmla="*/ 121834 h 354167"/>
                            <a:gd name="csX385" fmla="*/ 456915 w 2849302"/>
                            <a:gd name="csY385" fmla="*/ 63135 h 354167"/>
                            <a:gd name="csX386" fmla="*/ 456693 w 2849302"/>
                            <a:gd name="csY386" fmla="*/ 62371 h 354167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  <a:cxn ang="0">
                              <a:pos x="csX21" y="csY21"/>
                            </a:cxn>
                            <a:cxn ang="0">
                              <a:pos x="csX22" y="csY22"/>
                            </a:cxn>
                            <a:cxn ang="0">
                              <a:pos x="csX23" y="csY23"/>
                            </a:cxn>
                            <a:cxn ang="0">
                              <a:pos x="csX24" y="csY24"/>
                            </a:cxn>
                            <a:cxn ang="0">
                              <a:pos x="csX25" y="csY25"/>
                            </a:cxn>
                            <a:cxn ang="0">
                              <a:pos x="csX26" y="csY26"/>
                            </a:cxn>
                            <a:cxn ang="0">
                              <a:pos x="csX27" y="csY27"/>
                            </a:cxn>
                            <a:cxn ang="0">
                              <a:pos x="csX28" y="csY28"/>
                            </a:cxn>
                            <a:cxn ang="0">
                              <a:pos x="csX29" y="csY29"/>
                            </a:cxn>
                            <a:cxn ang="0">
                              <a:pos x="csX30" y="csY30"/>
                            </a:cxn>
                            <a:cxn ang="0">
                              <a:pos x="csX31" y="csY31"/>
                            </a:cxn>
                            <a:cxn ang="0">
                              <a:pos x="csX32" y="csY32"/>
                            </a:cxn>
                            <a:cxn ang="0">
                              <a:pos x="csX33" y="csY33"/>
                            </a:cxn>
                            <a:cxn ang="0">
                              <a:pos x="csX34" y="csY34"/>
                            </a:cxn>
                            <a:cxn ang="0">
                              <a:pos x="csX35" y="csY35"/>
                            </a:cxn>
                            <a:cxn ang="0">
                              <a:pos x="csX36" y="csY36"/>
                            </a:cxn>
                            <a:cxn ang="0">
                              <a:pos x="csX37" y="csY37"/>
                            </a:cxn>
                            <a:cxn ang="0">
                              <a:pos x="csX38" y="csY38"/>
                            </a:cxn>
                            <a:cxn ang="0">
                              <a:pos x="csX39" y="csY39"/>
                            </a:cxn>
                            <a:cxn ang="0">
                              <a:pos x="csX40" y="csY40"/>
                            </a:cxn>
                            <a:cxn ang="0">
                              <a:pos x="csX41" y="csY41"/>
                            </a:cxn>
                            <a:cxn ang="0">
                              <a:pos x="csX42" y="csY42"/>
                            </a:cxn>
                            <a:cxn ang="0">
                              <a:pos x="csX43" y="csY43"/>
                            </a:cxn>
                            <a:cxn ang="0">
                              <a:pos x="csX44" y="csY44"/>
                            </a:cxn>
                            <a:cxn ang="0">
                              <a:pos x="csX45" y="csY45"/>
                            </a:cxn>
                            <a:cxn ang="0">
                              <a:pos x="csX46" y="csY46"/>
                            </a:cxn>
                            <a:cxn ang="0">
                              <a:pos x="csX47" y="csY47"/>
                            </a:cxn>
                            <a:cxn ang="0">
                              <a:pos x="csX48" y="csY48"/>
                            </a:cxn>
                            <a:cxn ang="0">
                              <a:pos x="csX49" y="csY49"/>
                            </a:cxn>
                            <a:cxn ang="0">
                              <a:pos x="csX50" y="csY50"/>
                            </a:cxn>
                            <a:cxn ang="0">
                              <a:pos x="csX51" y="csY51"/>
                            </a:cxn>
                            <a:cxn ang="0">
                              <a:pos x="csX52" y="csY52"/>
                            </a:cxn>
                            <a:cxn ang="0">
                              <a:pos x="csX53" y="csY53"/>
                            </a:cxn>
                            <a:cxn ang="0">
                              <a:pos x="csX54" y="csY54"/>
                            </a:cxn>
                            <a:cxn ang="0">
                              <a:pos x="csX55" y="csY55"/>
                            </a:cxn>
                            <a:cxn ang="0">
                              <a:pos x="csX56" y="csY56"/>
                            </a:cxn>
                            <a:cxn ang="0">
                              <a:pos x="csX57" y="csY57"/>
                            </a:cxn>
                            <a:cxn ang="0">
                              <a:pos x="csX58" y="csY58"/>
                            </a:cxn>
                            <a:cxn ang="0">
                              <a:pos x="csX59" y="csY59"/>
                            </a:cxn>
                            <a:cxn ang="0">
                              <a:pos x="csX60" y="csY60"/>
                            </a:cxn>
                            <a:cxn ang="0">
                              <a:pos x="csX61" y="csY61"/>
                            </a:cxn>
                            <a:cxn ang="0">
                              <a:pos x="csX62" y="csY62"/>
                            </a:cxn>
                            <a:cxn ang="0">
                              <a:pos x="csX63" y="csY63"/>
                            </a:cxn>
                            <a:cxn ang="0">
                              <a:pos x="csX64" y="csY64"/>
                            </a:cxn>
                            <a:cxn ang="0">
                              <a:pos x="csX65" y="csY65"/>
                            </a:cxn>
                            <a:cxn ang="0">
                              <a:pos x="csX66" y="csY66"/>
                            </a:cxn>
                            <a:cxn ang="0">
                              <a:pos x="csX67" y="csY67"/>
                            </a:cxn>
                            <a:cxn ang="0">
                              <a:pos x="csX68" y="csY68"/>
                            </a:cxn>
                            <a:cxn ang="0">
                              <a:pos x="csX69" y="csY69"/>
                            </a:cxn>
                            <a:cxn ang="0">
                              <a:pos x="csX70" y="csY70"/>
                            </a:cxn>
                            <a:cxn ang="0">
                              <a:pos x="csX71" y="csY71"/>
                            </a:cxn>
                            <a:cxn ang="0">
                              <a:pos x="csX72" y="csY72"/>
                            </a:cxn>
                            <a:cxn ang="0">
                              <a:pos x="csX73" y="csY73"/>
                            </a:cxn>
                            <a:cxn ang="0">
                              <a:pos x="csX74" y="csY74"/>
                            </a:cxn>
                            <a:cxn ang="0">
                              <a:pos x="csX75" y="csY75"/>
                            </a:cxn>
                            <a:cxn ang="0">
                              <a:pos x="csX76" y="csY76"/>
                            </a:cxn>
                            <a:cxn ang="0">
                              <a:pos x="csX77" y="csY77"/>
                            </a:cxn>
                            <a:cxn ang="0">
                              <a:pos x="csX78" y="csY78"/>
                            </a:cxn>
                            <a:cxn ang="0">
                              <a:pos x="csX79" y="csY79"/>
                            </a:cxn>
                            <a:cxn ang="0">
                              <a:pos x="csX80" y="csY80"/>
                            </a:cxn>
                            <a:cxn ang="0">
                              <a:pos x="csX81" y="csY81"/>
                            </a:cxn>
                            <a:cxn ang="0">
                              <a:pos x="csX82" y="csY82"/>
                            </a:cxn>
                            <a:cxn ang="0">
                              <a:pos x="csX83" y="csY83"/>
                            </a:cxn>
                            <a:cxn ang="0">
                              <a:pos x="csX84" y="csY84"/>
                            </a:cxn>
                            <a:cxn ang="0">
                              <a:pos x="csX85" y="csY85"/>
                            </a:cxn>
                            <a:cxn ang="0">
                              <a:pos x="csX86" y="csY86"/>
                            </a:cxn>
                            <a:cxn ang="0">
                              <a:pos x="csX87" y="csY87"/>
                            </a:cxn>
                            <a:cxn ang="0">
                              <a:pos x="csX88" y="csY88"/>
                            </a:cxn>
                            <a:cxn ang="0">
                              <a:pos x="csX89" y="csY89"/>
                            </a:cxn>
                            <a:cxn ang="0">
                              <a:pos x="csX90" y="csY90"/>
                            </a:cxn>
                            <a:cxn ang="0">
                              <a:pos x="csX91" y="csY91"/>
                            </a:cxn>
                            <a:cxn ang="0">
                              <a:pos x="csX92" y="csY92"/>
                            </a:cxn>
                            <a:cxn ang="0">
                              <a:pos x="csX93" y="csY93"/>
                            </a:cxn>
                            <a:cxn ang="0">
                              <a:pos x="csX94" y="csY94"/>
                            </a:cxn>
                            <a:cxn ang="0">
                              <a:pos x="csX95" y="csY95"/>
                            </a:cxn>
                            <a:cxn ang="0">
                              <a:pos x="csX96" y="csY96"/>
                            </a:cxn>
                            <a:cxn ang="0">
                              <a:pos x="csX97" y="csY97"/>
                            </a:cxn>
                            <a:cxn ang="0">
                              <a:pos x="csX98" y="csY98"/>
                            </a:cxn>
                            <a:cxn ang="0">
                              <a:pos x="csX99" y="csY99"/>
                            </a:cxn>
                            <a:cxn ang="0">
                              <a:pos x="csX100" y="csY100"/>
                            </a:cxn>
                            <a:cxn ang="0">
                              <a:pos x="csX101" y="csY101"/>
                            </a:cxn>
                            <a:cxn ang="0">
                              <a:pos x="csX102" y="csY102"/>
                            </a:cxn>
                            <a:cxn ang="0">
                              <a:pos x="csX103" y="csY103"/>
                            </a:cxn>
                            <a:cxn ang="0">
                              <a:pos x="csX104" y="csY104"/>
                            </a:cxn>
                            <a:cxn ang="0">
                              <a:pos x="csX105" y="csY105"/>
                            </a:cxn>
                            <a:cxn ang="0">
                              <a:pos x="csX106" y="csY106"/>
                            </a:cxn>
                            <a:cxn ang="0">
                              <a:pos x="csX107" y="csY107"/>
                            </a:cxn>
                            <a:cxn ang="0">
                              <a:pos x="csX108" y="csY108"/>
                            </a:cxn>
                            <a:cxn ang="0">
                              <a:pos x="csX109" y="csY109"/>
                            </a:cxn>
                            <a:cxn ang="0">
                              <a:pos x="csX110" y="csY110"/>
                            </a:cxn>
                            <a:cxn ang="0">
                              <a:pos x="csX111" y="csY111"/>
                            </a:cxn>
                            <a:cxn ang="0">
                              <a:pos x="csX112" y="csY112"/>
                            </a:cxn>
                            <a:cxn ang="0">
                              <a:pos x="csX113" y="csY113"/>
                            </a:cxn>
                            <a:cxn ang="0">
                              <a:pos x="csX114" y="csY114"/>
                            </a:cxn>
                            <a:cxn ang="0">
                              <a:pos x="csX115" y="csY115"/>
                            </a:cxn>
                            <a:cxn ang="0">
                              <a:pos x="csX116" y="csY116"/>
                            </a:cxn>
                            <a:cxn ang="0">
                              <a:pos x="csX117" y="csY117"/>
                            </a:cxn>
                            <a:cxn ang="0">
                              <a:pos x="csX118" y="csY118"/>
                            </a:cxn>
                            <a:cxn ang="0">
                              <a:pos x="csX119" y="csY119"/>
                            </a:cxn>
                            <a:cxn ang="0">
                              <a:pos x="csX120" y="csY120"/>
                            </a:cxn>
                            <a:cxn ang="0">
                              <a:pos x="csX121" y="csY121"/>
                            </a:cxn>
                            <a:cxn ang="0">
                              <a:pos x="csX122" y="csY122"/>
                            </a:cxn>
                            <a:cxn ang="0">
                              <a:pos x="csX123" y="csY123"/>
                            </a:cxn>
                            <a:cxn ang="0">
                              <a:pos x="csX124" y="csY124"/>
                            </a:cxn>
                            <a:cxn ang="0">
                              <a:pos x="csX125" y="csY125"/>
                            </a:cxn>
                            <a:cxn ang="0">
                              <a:pos x="csX126" y="csY126"/>
                            </a:cxn>
                            <a:cxn ang="0">
                              <a:pos x="csX127" y="csY127"/>
                            </a:cxn>
                            <a:cxn ang="0">
                              <a:pos x="csX128" y="csY128"/>
                            </a:cxn>
                            <a:cxn ang="0">
                              <a:pos x="csX129" y="csY129"/>
                            </a:cxn>
                            <a:cxn ang="0">
                              <a:pos x="csX130" y="csY130"/>
                            </a:cxn>
                            <a:cxn ang="0">
                              <a:pos x="csX131" y="csY131"/>
                            </a:cxn>
                            <a:cxn ang="0">
                              <a:pos x="csX132" y="csY132"/>
                            </a:cxn>
                            <a:cxn ang="0">
                              <a:pos x="csX133" y="csY133"/>
                            </a:cxn>
                            <a:cxn ang="0">
                              <a:pos x="csX134" y="csY134"/>
                            </a:cxn>
                            <a:cxn ang="0">
                              <a:pos x="csX135" y="csY135"/>
                            </a:cxn>
                            <a:cxn ang="0">
                              <a:pos x="csX136" y="csY136"/>
                            </a:cxn>
                            <a:cxn ang="0">
                              <a:pos x="csX137" y="csY137"/>
                            </a:cxn>
                            <a:cxn ang="0">
                              <a:pos x="csX138" y="csY138"/>
                            </a:cxn>
                            <a:cxn ang="0">
                              <a:pos x="csX139" y="csY139"/>
                            </a:cxn>
                            <a:cxn ang="0">
                              <a:pos x="csX140" y="csY140"/>
                            </a:cxn>
                            <a:cxn ang="0">
                              <a:pos x="csX141" y="csY141"/>
                            </a:cxn>
                            <a:cxn ang="0">
                              <a:pos x="csX142" y="csY142"/>
                            </a:cxn>
                            <a:cxn ang="0">
                              <a:pos x="csX143" y="csY143"/>
                            </a:cxn>
                            <a:cxn ang="0">
                              <a:pos x="csX144" y="csY144"/>
                            </a:cxn>
                            <a:cxn ang="0">
                              <a:pos x="csX145" y="csY145"/>
                            </a:cxn>
                            <a:cxn ang="0">
                              <a:pos x="csX146" y="csY146"/>
                            </a:cxn>
                            <a:cxn ang="0">
                              <a:pos x="csX147" y="csY147"/>
                            </a:cxn>
                            <a:cxn ang="0">
                              <a:pos x="csX148" y="csY148"/>
                            </a:cxn>
                            <a:cxn ang="0">
                              <a:pos x="csX149" y="csY149"/>
                            </a:cxn>
                            <a:cxn ang="0">
                              <a:pos x="csX150" y="csY150"/>
                            </a:cxn>
                            <a:cxn ang="0">
                              <a:pos x="csX151" y="csY151"/>
                            </a:cxn>
                            <a:cxn ang="0">
                              <a:pos x="csX152" y="csY152"/>
                            </a:cxn>
                            <a:cxn ang="0">
                              <a:pos x="csX153" y="csY153"/>
                            </a:cxn>
                            <a:cxn ang="0">
                              <a:pos x="csX154" y="csY154"/>
                            </a:cxn>
                            <a:cxn ang="0">
                              <a:pos x="csX155" y="csY155"/>
                            </a:cxn>
                            <a:cxn ang="0">
                              <a:pos x="csX156" y="csY156"/>
                            </a:cxn>
                            <a:cxn ang="0">
                              <a:pos x="csX157" y="csY157"/>
                            </a:cxn>
                            <a:cxn ang="0">
                              <a:pos x="csX158" y="csY158"/>
                            </a:cxn>
                            <a:cxn ang="0">
                              <a:pos x="csX159" y="csY159"/>
                            </a:cxn>
                            <a:cxn ang="0">
                              <a:pos x="csX160" y="csY160"/>
                            </a:cxn>
                            <a:cxn ang="0">
                              <a:pos x="csX161" y="csY161"/>
                            </a:cxn>
                            <a:cxn ang="0">
                              <a:pos x="csX162" y="csY162"/>
                            </a:cxn>
                            <a:cxn ang="0">
                              <a:pos x="csX163" y="csY163"/>
                            </a:cxn>
                            <a:cxn ang="0">
                              <a:pos x="csX164" y="csY164"/>
                            </a:cxn>
                            <a:cxn ang="0">
                              <a:pos x="csX165" y="csY165"/>
                            </a:cxn>
                            <a:cxn ang="0">
                              <a:pos x="csX166" y="csY166"/>
                            </a:cxn>
                            <a:cxn ang="0">
                              <a:pos x="csX167" y="csY167"/>
                            </a:cxn>
                            <a:cxn ang="0">
                              <a:pos x="csX168" y="csY168"/>
                            </a:cxn>
                            <a:cxn ang="0">
                              <a:pos x="csX169" y="csY169"/>
                            </a:cxn>
                            <a:cxn ang="0">
                              <a:pos x="csX170" y="csY170"/>
                            </a:cxn>
                            <a:cxn ang="0">
                              <a:pos x="csX171" y="csY171"/>
                            </a:cxn>
                            <a:cxn ang="0">
                              <a:pos x="csX172" y="csY172"/>
                            </a:cxn>
                            <a:cxn ang="0">
                              <a:pos x="csX173" y="csY173"/>
                            </a:cxn>
                            <a:cxn ang="0">
                              <a:pos x="csX174" y="csY174"/>
                            </a:cxn>
                            <a:cxn ang="0">
                              <a:pos x="csX175" y="csY175"/>
                            </a:cxn>
                            <a:cxn ang="0">
                              <a:pos x="csX176" y="csY176"/>
                            </a:cxn>
                            <a:cxn ang="0">
                              <a:pos x="csX177" y="csY177"/>
                            </a:cxn>
                            <a:cxn ang="0">
                              <a:pos x="csX178" y="csY178"/>
                            </a:cxn>
                            <a:cxn ang="0">
                              <a:pos x="csX179" y="csY179"/>
                            </a:cxn>
                            <a:cxn ang="0">
                              <a:pos x="csX180" y="csY180"/>
                            </a:cxn>
                            <a:cxn ang="0">
                              <a:pos x="csX181" y="csY181"/>
                            </a:cxn>
                            <a:cxn ang="0">
                              <a:pos x="csX182" y="csY182"/>
                            </a:cxn>
                            <a:cxn ang="0">
                              <a:pos x="csX183" y="csY183"/>
                            </a:cxn>
                            <a:cxn ang="0">
                              <a:pos x="csX184" y="csY184"/>
                            </a:cxn>
                            <a:cxn ang="0">
                              <a:pos x="csX185" y="csY185"/>
                            </a:cxn>
                            <a:cxn ang="0">
                              <a:pos x="csX186" y="csY186"/>
                            </a:cxn>
                            <a:cxn ang="0">
                              <a:pos x="csX187" y="csY187"/>
                            </a:cxn>
                            <a:cxn ang="0">
                              <a:pos x="csX188" y="csY188"/>
                            </a:cxn>
                            <a:cxn ang="0">
                              <a:pos x="csX189" y="csY189"/>
                            </a:cxn>
                            <a:cxn ang="0">
                              <a:pos x="csX190" y="csY190"/>
                            </a:cxn>
                            <a:cxn ang="0">
                              <a:pos x="csX191" y="csY191"/>
                            </a:cxn>
                            <a:cxn ang="0">
                              <a:pos x="csX192" y="csY192"/>
                            </a:cxn>
                            <a:cxn ang="0">
                              <a:pos x="csX193" y="csY193"/>
                            </a:cxn>
                            <a:cxn ang="0">
                              <a:pos x="csX194" y="csY194"/>
                            </a:cxn>
                            <a:cxn ang="0">
                              <a:pos x="csX195" y="csY195"/>
                            </a:cxn>
                            <a:cxn ang="0">
                              <a:pos x="csX196" y="csY196"/>
                            </a:cxn>
                            <a:cxn ang="0">
                              <a:pos x="csX197" y="csY197"/>
                            </a:cxn>
                            <a:cxn ang="0">
                              <a:pos x="csX198" y="csY198"/>
                            </a:cxn>
                            <a:cxn ang="0">
                              <a:pos x="csX199" y="csY199"/>
                            </a:cxn>
                            <a:cxn ang="0">
                              <a:pos x="csX200" y="csY200"/>
                            </a:cxn>
                            <a:cxn ang="0">
                              <a:pos x="csX201" y="csY201"/>
                            </a:cxn>
                            <a:cxn ang="0">
                              <a:pos x="csX202" y="csY202"/>
                            </a:cxn>
                            <a:cxn ang="0">
                              <a:pos x="csX203" y="csY203"/>
                            </a:cxn>
                            <a:cxn ang="0">
                              <a:pos x="csX204" y="csY204"/>
                            </a:cxn>
                            <a:cxn ang="0">
                              <a:pos x="csX205" y="csY205"/>
                            </a:cxn>
                            <a:cxn ang="0">
                              <a:pos x="csX206" y="csY206"/>
                            </a:cxn>
                            <a:cxn ang="0">
                              <a:pos x="csX207" y="csY207"/>
                            </a:cxn>
                            <a:cxn ang="0">
                              <a:pos x="csX208" y="csY208"/>
                            </a:cxn>
                            <a:cxn ang="0">
                              <a:pos x="csX209" y="csY209"/>
                            </a:cxn>
                            <a:cxn ang="0">
                              <a:pos x="csX210" y="csY210"/>
                            </a:cxn>
                            <a:cxn ang="0">
                              <a:pos x="csX211" y="csY211"/>
                            </a:cxn>
                            <a:cxn ang="0">
                              <a:pos x="csX212" y="csY212"/>
                            </a:cxn>
                            <a:cxn ang="0">
                              <a:pos x="csX213" y="csY213"/>
                            </a:cxn>
                            <a:cxn ang="0">
                              <a:pos x="csX214" y="csY214"/>
                            </a:cxn>
                            <a:cxn ang="0">
                              <a:pos x="csX215" y="csY215"/>
                            </a:cxn>
                            <a:cxn ang="0">
                              <a:pos x="csX216" y="csY216"/>
                            </a:cxn>
                            <a:cxn ang="0">
                              <a:pos x="csX217" y="csY217"/>
                            </a:cxn>
                            <a:cxn ang="0">
                              <a:pos x="csX218" y="csY218"/>
                            </a:cxn>
                            <a:cxn ang="0">
                              <a:pos x="csX219" y="csY219"/>
                            </a:cxn>
                            <a:cxn ang="0">
                              <a:pos x="csX220" y="csY220"/>
                            </a:cxn>
                            <a:cxn ang="0">
                              <a:pos x="csX221" y="csY221"/>
                            </a:cxn>
                            <a:cxn ang="0">
                              <a:pos x="csX222" y="csY222"/>
                            </a:cxn>
                            <a:cxn ang="0">
                              <a:pos x="csX223" y="csY223"/>
                            </a:cxn>
                            <a:cxn ang="0">
                              <a:pos x="csX224" y="csY224"/>
                            </a:cxn>
                            <a:cxn ang="0">
                              <a:pos x="csX225" y="csY225"/>
                            </a:cxn>
                            <a:cxn ang="0">
                              <a:pos x="csX226" y="csY226"/>
                            </a:cxn>
                            <a:cxn ang="0">
                              <a:pos x="csX227" y="csY227"/>
                            </a:cxn>
                            <a:cxn ang="0">
                              <a:pos x="csX228" y="csY228"/>
                            </a:cxn>
                            <a:cxn ang="0">
                              <a:pos x="csX229" y="csY229"/>
                            </a:cxn>
                            <a:cxn ang="0">
                              <a:pos x="csX230" y="csY230"/>
                            </a:cxn>
                            <a:cxn ang="0">
                              <a:pos x="csX231" y="csY231"/>
                            </a:cxn>
                            <a:cxn ang="0">
                              <a:pos x="csX232" y="csY232"/>
                            </a:cxn>
                            <a:cxn ang="0">
                              <a:pos x="csX233" y="csY233"/>
                            </a:cxn>
                            <a:cxn ang="0">
                              <a:pos x="csX234" y="csY234"/>
                            </a:cxn>
                            <a:cxn ang="0">
                              <a:pos x="csX235" y="csY235"/>
                            </a:cxn>
                            <a:cxn ang="0">
                              <a:pos x="csX236" y="csY236"/>
                            </a:cxn>
                            <a:cxn ang="0">
                              <a:pos x="csX237" y="csY237"/>
                            </a:cxn>
                            <a:cxn ang="0">
                              <a:pos x="csX238" y="csY238"/>
                            </a:cxn>
                            <a:cxn ang="0">
                              <a:pos x="csX239" y="csY239"/>
                            </a:cxn>
                            <a:cxn ang="0">
                              <a:pos x="csX240" y="csY240"/>
                            </a:cxn>
                            <a:cxn ang="0">
                              <a:pos x="csX241" y="csY241"/>
                            </a:cxn>
                            <a:cxn ang="0">
                              <a:pos x="csX242" y="csY242"/>
                            </a:cxn>
                            <a:cxn ang="0">
                              <a:pos x="csX243" y="csY243"/>
                            </a:cxn>
                            <a:cxn ang="0">
                              <a:pos x="csX244" y="csY244"/>
                            </a:cxn>
                            <a:cxn ang="0">
                              <a:pos x="csX245" y="csY245"/>
                            </a:cxn>
                            <a:cxn ang="0">
                              <a:pos x="csX246" y="csY246"/>
                            </a:cxn>
                            <a:cxn ang="0">
                              <a:pos x="csX247" y="csY247"/>
                            </a:cxn>
                            <a:cxn ang="0">
                              <a:pos x="csX248" y="csY248"/>
                            </a:cxn>
                            <a:cxn ang="0">
                              <a:pos x="csX249" y="csY249"/>
                            </a:cxn>
                            <a:cxn ang="0">
                              <a:pos x="csX250" y="csY250"/>
                            </a:cxn>
                            <a:cxn ang="0">
                              <a:pos x="csX251" y="csY251"/>
                            </a:cxn>
                            <a:cxn ang="0">
                              <a:pos x="csX252" y="csY252"/>
                            </a:cxn>
                            <a:cxn ang="0">
                              <a:pos x="csX253" y="csY253"/>
                            </a:cxn>
                            <a:cxn ang="0">
                              <a:pos x="csX254" y="csY254"/>
                            </a:cxn>
                            <a:cxn ang="0">
                              <a:pos x="csX255" y="csY255"/>
                            </a:cxn>
                            <a:cxn ang="0">
                              <a:pos x="csX256" y="csY256"/>
                            </a:cxn>
                            <a:cxn ang="0">
                              <a:pos x="csX257" y="csY257"/>
                            </a:cxn>
                            <a:cxn ang="0">
                              <a:pos x="csX258" y="csY258"/>
                            </a:cxn>
                            <a:cxn ang="0">
                              <a:pos x="csX259" y="csY259"/>
                            </a:cxn>
                            <a:cxn ang="0">
                              <a:pos x="csX260" y="csY260"/>
                            </a:cxn>
                            <a:cxn ang="0">
                              <a:pos x="csX261" y="csY261"/>
                            </a:cxn>
                            <a:cxn ang="0">
                              <a:pos x="csX262" y="csY262"/>
                            </a:cxn>
                            <a:cxn ang="0">
                              <a:pos x="csX263" y="csY263"/>
                            </a:cxn>
                            <a:cxn ang="0">
                              <a:pos x="csX264" y="csY264"/>
                            </a:cxn>
                            <a:cxn ang="0">
                              <a:pos x="csX265" y="csY265"/>
                            </a:cxn>
                            <a:cxn ang="0">
                              <a:pos x="csX266" y="csY266"/>
                            </a:cxn>
                            <a:cxn ang="0">
                              <a:pos x="csX267" y="csY267"/>
                            </a:cxn>
                            <a:cxn ang="0">
                              <a:pos x="csX268" y="csY268"/>
                            </a:cxn>
                            <a:cxn ang="0">
                              <a:pos x="csX269" y="csY269"/>
                            </a:cxn>
                            <a:cxn ang="0">
                              <a:pos x="csX270" y="csY270"/>
                            </a:cxn>
                            <a:cxn ang="0">
                              <a:pos x="csX271" y="csY271"/>
                            </a:cxn>
                            <a:cxn ang="0">
                              <a:pos x="csX272" y="csY272"/>
                            </a:cxn>
                            <a:cxn ang="0">
                              <a:pos x="csX273" y="csY273"/>
                            </a:cxn>
                            <a:cxn ang="0">
                              <a:pos x="csX274" y="csY274"/>
                            </a:cxn>
                            <a:cxn ang="0">
                              <a:pos x="csX275" y="csY275"/>
                            </a:cxn>
                            <a:cxn ang="0">
                              <a:pos x="csX276" y="csY276"/>
                            </a:cxn>
                            <a:cxn ang="0">
                              <a:pos x="csX277" y="csY277"/>
                            </a:cxn>
                            <a:cxn ang="0">
                              <a:pos x="csX278" y="csY278"/>
                            </a:cxn>
                            <a:cxn ang="0">
                              <a:pos x="csX279" y="csY279"/>
                            </a:cxn>
                            <a:cxn ang="0">
                              <a:pos x="csX280" y="csY280"/>
                            </a:cxn>
                            <a:cxn ang="0">
                              <a:pos x="csX281" y="csY281"/>
                            </a:cxn>
                            <a:cxn ang="0">
                              <a:pos x="csX282" y="csY282"/>
                            </a:cxn>
                            <a:cxn ang="0">
                              <a:pos x="csX283" y="csY283"/>
                            </a:cxn>
                            <a:cxn ang="0">
                              <a:pos x="csX284" y="csY284"/>
                            </a:cxn>
                            <a:cxn ang="0">
                              <a:pos x="csX285" y="csY285"/>
                            </a:cxn>
                            <a:cxn ang="0">
                              <a:pos x="csX286" y="csY286"/>
                            </a:cxn>
                            <a:cxn ang="0">
                              <a:pos x="csX287" y="csY287"/>
                            </a:cxn>
                            <a:cxn ang="0">
                              <a:pos x="csX288" y="csY288"/>
                            </a:cxn>
                            <a:cxn ang="0">
                              <a:pos x="csX289" y="csY289"/>
                            </a:cxn>
                            <a:cxn ang="0">
                              <a:pos x="csX290" y="csY290"/>
                            </a:cxn>
                            <a:cxn ang="0">
                              <a:pos x="csX291" y="csY291"/>
                            </a:cxn>
                            <a:cxn ang="0">
                              <a:pos x="csX292" y="csY292"/>
                            </a:cxn>
                            <a:cxn ang="0">
                              <a:pos x="csX293" y="csY293"/>
                            </a:cxn>
                            <a:cxn ang="0">
                              <a:pos x="csX294" y="csY294"/>
                            </a:cxn>
                            <a:cxn ang="0">
                              <a:pos x="csX295" y="csY295"/>
                            </a:cxn>
                            <a:cxn ang="0">
                              <a:pos x="csX296" y="csY296"/>
                            </a:cxn>
                            <a:cxn ang="0">
                              <a:pos x="csX297" y="csY297"/>
                            </a:cxn>
                            <a:cxn ang="0">
                              <a:pos x="csX298" y="csY298"/>
                            </a:cxn>
                            <a:cxn ang="0">
                              <a:pos x="csX299" y="csY299"/>
                            </a:cxn>
                            <a:cxn ang="0">
                              <a:pos x="csX300" y="csY300"/>
                            </a:cxn>
                            <a:cxn ang="0">
                              <a:pos x="csX301" y="csY301"/>
                            </a:cxn>
                            <a:cxn ang="0">
                              <a:pos x="csX302" y="csY302"/>
                            </a:cxn>
                            <a:cxn ang="0">
                              <a:pos x="csX303" y="csY303"/>
                            </a:cxn>
                            <a:cxn ang="0">
                              <a:pos x="csX304" y="csY304"/>
                            </a:cxn>
                            <a:cxn ang="0">
                              <a:pos x="csX305" y="csY305"/>
                            </a:cxn>
                            <a:cxn ang="0">
                              <a:pos x="csX306" y="csY306"/>
                            </a:cxn>
                            <a:cxn ang="0">
                              <a:pos x="csX307" y="csY307"/>
                            </a:cxn>
                            <a:cxn ang="0">
                              <a:pos x="csX308" y="csY308"/>
                            </a:cxn>
                            <a:cxn ang="0">
                              <a:pos x="csX309" y="csY309"/>
                            </a:cxn>
                            <a:cxn ang="0">
                              <a:pos x="csX310" y="csY310"/>
                            </a:cxn>
                            <a:cxn ang="0">
                              <a:pos x="csX311" y="csY311"/>
                            </a:cxn>
                            <a:cxn ang="0">
                              <a:pos x="csX312" y="csY312"/>
                            </a:cxn>
                            <a:cxn ang="0">
                              <a:pos x="csX313" y="csY313"/>
                            </a:cxn>
                            <a:cxn ang="0">
                              <a:pos x="csX314" y="csY314"/>
                            </a:cxn>
                            <a:cxn ang="0">
                              <a:pos x="csX315" y="csY315"/>
                            </a:cxn>
                            <a:cxn ang="0">
                              <a:pos x="csX316" y="csY316"/>
                            </a:cxn>
                            <a:cxn ang="0">
                              <a:pos x="csX317" y="csY317"/>
                            </a:cxn>
                            <a:cxn ang="0">
                              <a:pos x="csX318" y="csY318"/>
                            </a:cxn>
                            <a:cxn ang="0">
                              <a:pos x="csX319" y="csY319"/>
                            </a:cxn>
                            <a:cxn ang="0">
                              <a:pos x="csX320" y="csY320"/>
                            </a:cxn>
                            <a:cxn ang="0">
                              <a:pos x="csX321" y="csY321"/>
                            </a:cxn>
                            <a:cxn ang="0">
                              <a:pos x="csX322" y="csY322"/>
                            </a:cxn>
                            <a:cxn ang="0">
                              <a:pos x="csX323" y="csY323"/>
                            </a:cxn>
                            <a:cxn ang="0">
                              <a:pos x="csX324" y="csY324"/>
                            </a:cxn>
                            <a:cxn ang="0">
                              <a:pos x="csX325" y="csY325"/>
                            </a:cxn>
                            <a:cxn ang="0">
                              <a:pos x="csX326" y="csY326"/>
                            </a:cxn>
                            <a:cxn ang="0">
                              <a:pos x="csX327" y="csY327"/>
                            </a:cxn>
                            <a:cxn ang="0">
                              <a:pos x="csX328" y="csY328"/>
                            </a:cxn>
                            <a:cxn ang="0">
                              <a:pos x="csX329" y="csY329"/>
                            </a:cxn>
                            <a:cxn ang="0">
                              <a:pos x="csX330" y="csY330"/>
                            </a:cxn>
                            <a:cxn ang="0">
                              <a:pos x="csX331" y="csY331"/>
                            </a:cxn>
                            <a:cxn ang="0">
                              <a:pos x="csX332" y="csY332"/>
                            </a:cxn>
                            <a:cxn ang="0">
                              <a:pos x="csX333" y="csY333"/>
                            </a:cxn>
                            <a:cxn ang="0">
                              <a:pos x="csX334" y="csY334"/>
                            </a:cxn>
                            <a:cxn ang="0">
                              <a:pos x="csX335" y="csY335"/>
                            </a:cxn>
                            <a:cxn ang="0">
                              <a:pos x="csX336" y="csY336"/>
                            </a:cxn>
                            <a:cxn ang="0">
                              <a:pos x="csX337" y="csY337"/>
                            </a:cxn>
                            <a:cxn ang="0">
                              <a:pos x="csX338" y="csY338"/>
                            </a:cxn>
                            <a:cxn ang="0">
                              <a:pos x="csX339" y="csY339"/>
                            </a:cxn>
                            <a:cxn ang="0">
                              <a:pos x="csX340" y="csY340"/>
                            </a:cxn>
                            <a:cxn ang="0">
                              <a:pos x="csX341" y="csY341"/>
                            </a:cxn>
                            <a:cxn ang="0">
                              <a:pos x="csX342" y="csY342"/>
                            </a:cxn>
                            <a:cxn ang="0">
                              <a:pos x="csX343" y="csY343"/>
                            </a:cxn>
                            <a:cxn ang="0">
                              <a:pos x="csX344" y="csY344"/>
                            </a:cxn>
                            <a:cxn ang="0">
                              <a:pos x="csX345" y="csY345"/>
                            </a:cxn>
                            <a:cxn ang="0">
                              <a:pos x="csX346" y="csY346"/>
                            </a:cxn>
                            <a:cxn ang="0">
                              <a:pos x="csX347" y="csY347"/>
                            </a:cxn>
                            <a:cxn ang="0">
                              <a:pos x="csX348" y="csY348"/>
                            </a:cxn>
                            <a:cxn ang="0">
                              <a:pos x="csX349" y="csY349"/>
                            </a:cxn>
                            <a:cxn ang="0">
                              <a:pos x="csX350" y="csY350"/>
                            </a:cxn>
                            <a:cxn ang="0">
                              <a:pos x="csX351" y="csY351"/>
                            </a:cxn>
                            <a:cxn ang="0">
                              <a:pos x="csX352" y="csY352"/>
                            </a:cxn>
                            <a:cxn ang="0">
                              <a:pos x="csX353" y="csY353"/>
                            </a:cxn>
                            <a:cxn ang="0">
                              <a:pos x="csX354" y="csY354"/>
                            </a:cxn>
                            <a:cxn ang="0">
                              <a:pos x="csX355" y="csY355"/>
                            </a:cxn>
                            <a:cxn ang="0">
                              <a:pos x="csX356" y="csY356"/>
                            </a:cxn>
                            <a:cxn ang="0">
                              <a:pos x="csX357" y="csY357"/>
                            </a:cxn>
                            <a:cxn ang="0">
                              <a:pos x="csX358" y="csY358"/>
                            </a:cxn>
                            <a:cxn ang="0">
                              <a:pos x="csX359" y="csY359"/>
                            </a:cxn>
                            <a:cxn ang="0">
                              <a:pos x="csX360" y="csY360"/>
                            </a:cxn>
                            <a:cxn ang="0">
                              <a:pos x="csX361" y="csY361"/>
                            </a:cxn>
                            <a:cxn ang="0">
                              <a:pos x="csX362" y="csY362"/>
                            </a:cxn>
                            <a:cxn ang="0">
                              <a:pos x="csX363" y="csY363"/>
                            </a:cxn>
                            <a:cxn ang="0">
                              <a:pos x="csX364" y="csY364"/>
                            </a:cxn>
                            <a:cxn ang="0">
                              <a:pos x="csX365" y="csY365"/>
                            </a:cxn>
                            <a:cxn ang="0">
                              <a:pos x="csX366" y="csY366"/>
                            </a:cxn>
                            <a:cxn ang="0">
                              <a:pos x="csX367" y="csY367"/>
                            </a:cxn>
                            <a:cxn ang="0">
                              <a:pos x="csX368" y="csY368"/>
                            </a:cxn>
                            <a:cxn ang="0">
                              <a:pos x="csX369" y="csY369"/>
                            </a:cxn>
                            <a:cxn ang="0">
                              <a:pos x="csX370" y="csY370"/>
                            </a:cxn>
                            <a:cxn ang="0">
                              <a:pos x="csX371" y="csY371"/>
                            </a:cxn>
                            <a:cxn ang="0">
                              <a:pos x="csX372" y="csY372"/>
                            </a:cxn>
                            <a:cxn ang="0">
                              <a:pos x="csX373" y="csY373"/>
                            </a:cxn>
                            <a:cxn ang="0">
                              <a:pos x="csX374" y="csY374"/>
                            </a:cxn>
                            <a:cxn ang="0">
                              <a:pos x="csX375" y="csY375"/>
                            </a:cxn>
                            <a:cxn ang="0">
                              <a:pos x="csX376" y="csY376"/>
                            </a:cxn>
                            <a:cxn ang="0">
                              <a:pos x="csX377" y="csY377"/>
                            </a:cxn>
                            <a:cxn ang="0">
                              <a:pos x="csX378" y="csY378"/>
                            </a:cxn>
                            <a:cxn ang="0">
                              <a:pos x="csX379" y="csY379"/>
                            </a:cxn>
                            <a:cxn ang="0">
                              <a:pos x="csX380" y="csY380"/>
                            </a:cxn>
                            <a:cxn ang="0">
                              <a:pos x="csX381" y="csY381"/>
                            </a:cxn>
                            <a:cxn ang="0">
                              <a:pos x="csX382" y="csY382"/>
                            </a:cxn>
                            <a:cxn ang="0">
                              <a:pos x="csX383" y="csY383"/>
                            </a:cxn>
                            <a:cxn ang="0">
                              <a:pos x="csX384" y="csY384"/>
                            </a:cxn>
                            <a:cxn ang="0">
                              <a:pos x="csX385" y="csY385"/>
                            </a:cxn>
                            <a:cxn ang="0">
                              <a:pos x="csX386" y="csY386"/>
                            </a:cxn>
                          </a:cxnLst>
                          <a:rect l="l" t="t" r="r" b="b"/>
                          <a:pathLst>
                            <a:path w="2849302" h="354167">
                              <a:moveTo>
                                <a:pt x="1684263" y="81297"/>
                              </a:moveTo>
                              <a:lnTo>
                                <a:pt x="1645521" y="223215"/>
                              </a:lnTo>
                              <a:lnTo>
                                <a:pt x="1644953" y="223215"/>
                              </a:lnTo>
                              <a:lnTo>
                                <a:pt x="1601473" y="81297"/>
                              </a:lnTo>
                              <a:lnTo>
                                <a:pt x="1566925" y="81297"/>
                              </a:lnTo>
                              <a:lnTo>
                                <a:pt x="1522630" y="223215"/>
                              </a:lnTo>
                              <a:lnTo>
                                <a:pt x="1522063" y="223215"/>
                              </a:lnTo>
                              <a:lnTo>
                                <a:pt x="1485023" y="81297"/>
                              </a:lnTo>
                              <a:lnTo>
                                <a:pt x="1446552" y="81297"/>
                              </a:lnTo>
                              <a:lnTo>
                                <a:pt x="1504789" y="278317"/>
                              </a:lnTo>
                              <a:lnTo>
                                <a:pt x="1537116" y="278317"/>
                              </a:lnTo>
                              <a:lnTo>
                                <a:pt x="1582817" y="128315"/>
                              </a:lnTo>
                              <a:lnTo>
                                <a:pt x="1583385" y="128315"/>
                              </a:lnTo>
                              <a:lnTo>
                                <a:pt x="1629086" y="278317"/>
                              </a:lnTo>
                              <a:lnTo>
                                <a:pt x="1662523" y="278317"/>
                              </a:lnTo>
                              <a:lnTo>
                                <a:pt x="1719946" y="81297"/>
                              </a:lnTo>
                              <a:lnTo>
                                <a:pt x="1684263" y="81297"/>
                              </a:lnTo>
                              <a:close/>
                              <a:moveTo>
                                <a:pt x="1386390" y="180780"/>
                              </a:moveTo>
                              <a:cubicBezTo>
                                <a:pt x="1388241" y="183663"/>
                                <a:pt x="1389548" y="186990"/>
                                <a:pt x="1390289" y="190810"/>
                              </a:cubicBezTo>
                              <a:cubicBezTo>
                                <a:pt x="1391029" y="194605"/>
                                <a:pt x="1391399" y="198548"/>
                                <a:pt x="1391399" y="202638"/>
                              </a:cubicBezTo>
                              <a:lnTo>
                                <a:pt x="1391399" y="278341"/>
                              </a:lnTo>
                              <a:lnTo>
                                <a:pt x="1424836" y="278341"/>
                              </a:lnTo>
                              <a:lnTo>
                                <a:pt x="1424836" y="198745"/>
                              </a:lnTo>
                              <a:cubicBezTo>
                                <a:pt x="1424836" y="190785"/>
                                <a:pt x="1423997" y="183294"/>
                                <a:pt x="1422319" y="176344"/>
                              </a:cubicBezTo>
                              <a:cubicBezTo>
                                <a:pt x="1420666" y="169395"/>
                                <a:pt x="1417902" y="163308"/>
                                <a:pt x="1414102" y="158133"/>
                              </a:cubicBezTo>
                              <a:cubicBezTo>
                                <a:pt x="1410302" y="152934"/>
                                <a:pt x="1405317" y="148843"/>
                                <a:pt x="1399197" y="145886"/>
                              </a:cubicBezTo>
                              <a:cubicBezTo>
                                <a:pt x="1393077" y="142929"/>
                                <a:pt x="1385551" y="141425"/>
                                <a:pt x="1376643" y="141425"/>
                              </a:cubicBezTo>
                              <a:cubicBezTo>
                                <a:pt x="1366599" y="141425"/>
                                <a:pt x="1357962" y="143421"/>
                                <a:pt x="1350732" y="147414"/>
                              </a:cubicBezTo>
                              <a:cubicBezTo>
                                <a:pt x="1343477" y="151406"/>
                                <a:pt x="1337456" y="157665"/>
                                <a:pt x="1332619" y="166191"/>
                              </a:cubicBezTo>
                              <a:cubicBezTo>
                                <a:pt x="1325734" y="149681"/>
                                <a:pt x="1311817" y="141401"/>
                                <a:pt x="1290817" y="141401"/>
                              </a:cubicBezTo>
                              <a:cubicBezTo>
                                <a:pt x="1279663" y="141401"/>
                                <a:pt x="1270779" y="143865"/>
                                <a:pt x="1264215" y="148794"/>
                              </a:cubicBezTo>
                              <a:cubicBezTo>
                                <a:pt x="1257602" y="153722"/>
                                <a:pt x="1252839" y="159316"/>
                                <a:pt x="1249853" y="165625"/>
                              </a:cubicBezTo>
                              <a:lnTo>
                                <a:pt x="1249286" y="165625"/>
                              </a:lnTo>
                              <a:lnTo>
                                <a:pt x="1249286" y="144752"/>
                              </a:lnTo>
                              <a:lnTo>
                                <a:pt x="1217527" y="144752"/>
                              </a:lnTo>
                              <a:lnTo>
                                <a:pt x="1217527" y="278341"/>
                              </a:lnTo>
                              <a:lnTo>
                                <a:pt x="1250964" y="278341"/>
                              </a:lnTo>
                              <a:lnTo>
                                <a:pt x="1250964" y="205423"/>
                              </a:lnTo>
                              <a:cubicBezTo>
                                <a:pt x="1250964" y="200987"/>
                                <a:pt x="1251531" y="196724"/>
                                <a:pt x="1252642" y="192633"/>
                              </a:cubicBezTo>
                              <a:cubicBezTo>
                                <a:pt x="1253752" y="188543"/>
                                <a:pt x="1255578" y="184920"/>
                                <a:pt x="1258071" y="181766"/>
                              </a:cubicBezTo>
                              <a:cubicBezTo>
                                <a:pt x="1260588" y="178611"/>
                                <a:pt x="1263746" y="176098"/>
                                <a:pt x="1267547" y="174250"/>
                              </a:cubicBezTo>
                              <a:cubicBezTo>
                                <a:pt x="1271347" y="172401"/>
                                <a:pt x="1276035" y="171465"/>
                                <a:pt x="1281637" y="171465"/>
                              </a:cubicBezTo>
                              <a:cubicBezTo>
                                <a:pt x="1289805" y="171465"/>
                                <a:pt x="1295653" y="173929"/>
                                <a:pt x="1299182" y="178833"/>
                              </a:cubicBezTo>
                              <a:cubicBezTo>
                                <a:pt x="1302686" y="183762"/>
                                <a:pt x="1304463" y="190391"/>
                                <a:pt x="1304463" y="198745"/>
                              </a:cubicBezTo>
                              <a:lnTo>
                                <a:pt x="1304463" y="278341"/>
                              </a:lnTo>
                              <a:lnTo>
                                <a:pt x="1337900" y="278341"/>
                              </a:lnTo>
                              <a:lnTo>
                                <a:pt x="1337900" y="205990"/>
                              </a:lnTo>
                              <a:cubicBezTo>
                                <a:pt x="1337900" y="201726"/>
                                <a:pt x="1338418" y="197513"/>
                                <a:pt x="1339430" y="193348"/>
                              </a:cubicBezTo>
                              <a:cubicBezTo>
                                <a:pt x="1340442" y="189159"/>
                                <a:pt x="1342120" y="185462"/>
                                <a:pt x="1344439" y="182209"/>
                              </a:cubicBezTo>
                              <a:cubicBezTo>
                                <a:pt x="1346759" y="178956"/>
                                <a:pt x="1349745" y="176344"/>
                                <a:pt x="1353348" y="174422"/>
                              </a:cubicBezTo>
                              <a:cubicBezTo>
                                <a:pt x="1356975" y="172475"/>
                                <a:pt x="1361392" y="171490"/>
                                <a:pt x="1366599" y="171490"/>
                              </a:cubicBezTo>
                              <a:cubicBezTo>
                                <a:pt x="1371806" y="171490"/>
                                <a:pt x="1375705" y="172328"/>
                                <a:pt x="1378839" y="174003"/>
                              </a:cubicBezTo>
                              <a:cubicBezTo>
                                <a:pt x="1381997" y="175679"/>
                                <a:pt x="1384514" y="177946"/>
                                <a:pt x="1386365" y="180829"/>
                              </a:cubicBezTo>
                              <a:moveTo>
                                <a:pt x="2191494" y="175088"/>
                              </a:moveTo>
                              <a:cubicBezTo>
                                <a:pt x="2197342" y="169321"/>
                                <a:pt x="2205288" y="166463"/>
                                <a:pt x="2215307" y="166463"/>
                              </a:cubicBezTo>
                              <a:cubicBezTo>
                                <a:pt x="2225893" y="166463"/>
                                <a:pt x="2234160" y="169296"/>
                                <a:pt x="2240107" y="174940"/>
                              </a:cubicBezTo>
                              <a:cubicBezTo>
                                <a:pt x="2246054" y="180608"/>
                                <a:pt x="2249114" y="188345"/>
                                <a:pt x="2249312" y="198178"/>
                              </a:cubicBezTo>
                              <a:lnTo>
                                <a:pt x="2180760" y="198178"/>
                              </a:lnTo>
                              <a:cubicBezTo>
                                <a:pt x="2182067" y="188543"/>
                                <a:pt x="2185621" y="180829"/>
                                <a:pt x="2191494" y="175088"/>
                              </a:cubicBezTo>
                              <a:moveTo>
                                <a:pt x="2250447" y="275532"/>
                              </a:moveTo>
                              <a:cubicBezTo>
                                <a:pt x="2260095" y="271441"/>
                                <a:pt x="2268831" y="264590"/>
                                <a:pt x="2276629" y="254930"/>
                              </a:cubicBezTo>
                              <a:lnTo>
                                <a:pt x="2252643" y="236867"/>
                              </a:lnTo>
                              <a:cubicBezTo>
                                <a:pt x="2248374" y="242042"/>
                                <a:pt x="2243414" y="246379"/>
                                <a:pt x="2237738" y="249805"/>
                              </a:cubicBezTo>
                              <a:cubicBezTo>
                                <a:pt x="2232063" y="253255"/>
                                <a:pt x="2225079" y="254955"/>
                                <a:pt x="2216714" y="254955"/>
                              </a:cubicBezTo>
                              <a:cubicBezTo>
                                <a:pt x="2207238" y="254955"/>
                                <a:pt x="2199168" y="252170"/>
                                <a:pt x="2192456" y="246601"/>
                              </a:cubicBezTo>
                              <a:cubicBezTo>
                                <a:pt x="2185769" y="241032"/>
                                <a:pt x="2181870" y="233245"/>
                                <a:pt x="2180760" y="223240"/>
                              </a:cubicBezTo>
                              <a:lnTo>
                                <a:pt x="2282749" y="223240"/>
                              </a:lnTo>
                              <a:lnTo>
                                <a:pt x="2282749" y="214048"/>
                              </a:lnTo>
                              <a:cubicBezTo>
                                <a:pt x="2282749" y="202367"/>
                                <a:pt x="2281219" y="192042"/>
                                <a:pt x="2278159" y="183023"/>
                              </a:cubicBezTo>
                              <a:cubicBezTo>
                                <a:pt x="2275099" y="174028"/>
                                <a:pt x="2270830" y="166463"/>
                                <a:pt x="2265327" y="160326"/>
                              </a:cubicBezTo>
                              <a:cubicBezTo>
                                <a:pt x="2259849" y="154215"/>
                                <a:pt x="2253260" y="149533"/>
                                <a:pt x="2245536" y="146280"/>
                              </a:cubicBezTo>
                              <a:cubicBezTo>
                                <a:pt x="2237837" y="143027"/>
                                <a:pt x="2229323" y="141401"/>
                                <a:pt x="2220045" y="141401"/>
                              </a:cubicBezTo>
                              <a:cubicBezTo>
                                <a:pt x="2210002" y="141401"/>
                                <a:pt x="2200526" y="143076"/>
                                <a:pt x="2191642" y="146428"/>
                              </a:cubicBezTo>
                              <a:cubicBezTo>
                                <a:pt x="2182734" y="149779"/>
                                <a:pt x="2175010" y="154486"/>
                                <a:pt x="2168495" y="160622"/>
                              </a:cubicBezTo>
                              <a:cubicBezTo>
                                <a:pt x="2161981" y="166758"/>
                                <a:pt x="2156848" y="174126"/>
                                <a:pt x="2153023" y="182751"/>
                              </a:cubicBezTo>
                              <a:cubicBezTo>
                                <a:pt x="2149223" y="191376"/>
                                <a:pt x="2147323" y="200987"/>
                                <a:pt x="2147323" y="211534"/>
                              </a:cubicBezTo>
                              <a:cubicBezTo>
                                <a:pt x="2147323" y="222081"/>
                                <a:pt x="2149223" y="231717"/>
                                <a:pt x="2153023" y="240342"/>
                              </a:cubicBezTo>
                              <a:cubicBezTo>
                                <a:pt x="2156823" y="248967"/>
                                <a:pt x="2161981" y="256335"/>
                                <a:pt x="2168495" y="262471"/>
                              </a:cubicBezTo>
                              <a:cubicBezTo>
                                <a:pt x="2175010" y="268583"/>
                                <a:pt x="2182709" y="273314"/>
                                <a:pt x="2191642" y="276665"/>
                              </a:cubicBezTo>
                              <a:cubicBezTo>
                                <a:pt x="2200550" y="280017"/>
                                <a:pt x="2210026" y="281668"/>
                                <a:pt x="2220045" y="281668"/>
                              </a:cubicBezTo>
                              <a:cubicBezTo>
                                <a:pt x="2230631" y="281668"/>
                                <a:pt x="2240749" y="279623"/>
                                <a:pt x="2250422" y="275557"/>
                              </a:cubicBezTo>
                              <a:moveTo>
                                <a:pt x="2079758" y="226566"/>
                              </a:moveTo>
                              <a:cubicBezTo>
                                <a:pt x="2077981" y="231396"/>
                                <a:pt x="2075390" y="235660"/>
                                <a:pt x="2071960" y="239356"/>
                              </a:cubicBezTo>
                              <a:cubicBezTo>
                                <a:pt x="2068505" y="243077"/>
                                <a:pt x="2064384" y="246034"/>
                                <a:pt x="2059547" y="248252"/>
                              </a:cubicBezTo>
                              <a:cubicBezTo>
                                <a:pt x="2054711" y="250495"/>
                                <a:pt x="2049257" y="251604"/>
                                <a:pt x="2043113" y="251604"/>
                              </a:cubicBezTo>
                              <a:cubicBezTo>
                                <a:pt x="2036968" y="251604"/>
                                <a:pt x="2031490" y="250495"/>
                                <a:pt x="2026678" y="248252"/>
                              </a:cubicBezTo>
                              <a:cubicBezTo>
                                <a:pt x="2021841" y="246034"/>
                                <a:pt x="2017720" y="243077"/>
                                <a:pt x="2014290" y="239356"/>
                              </a:cubicBezTo>
                              <a:cubicBezTo>
                                <a:pt x="2010835" y="235660"/>
                                <a:pt x="2008244" y="231372"/>
                                <a:pt x="2006468" y="226566"/>
                              </a:cubicBezTo>
                              <a:cubicBezTo>
                                <a:pt x="2004716" y="221736"/>
                                <a:pt x="2003827" y="216734"/>
                                <a:pt x="2003827" y="211534"/>
                              </a:cubicBezTo>
                              <a:cubicBezTo>
                                <a:pt x="2003827" y="206335"/>
                                <a:pt x="2004716" y="201332"/>
                                <a:pt x="2006468" y="196502"/>
                              </a:cubicBezTo>
                              <a:cubicBezTo>
                                <a:pt x="2008244" y="191672"/>
                                <a:pt x="2010835" y="187409"/>
                                <a:pt x="2014290" y="183713"/>
                              </a:cubicBezTo>
                              <a:cubicBezTo>
                                <a:pt x="2017720" y="179991"/>
                                <a:pt x="2021866" y="177034"/>
                                <a:pt x="2026678" y="174816"/>
                              </a:cubicBezTo>
                              <a:cubicBezTo>
                                <a:pt x="2031514" y="172599"/>
                                <a:pt x="2036993" y="171465"/>
                                <a:pt x="2043113" y="171465"/>
                              </a:cubicBezTo>
                              <a:cubicBezTo>
                                <a:pt x="2049232" y="171465"/>
                                <a:pt x="2054735" y="172574"/>
                                <a:pt x="2059547" y="174816"/>
                              </a:cubicBezTo>
                              <a:cubicBezTo>
                                <a:pt x="2064384" y="177034"/>
                                <a:pt x="2068505" y="179991"/>
                                <a:pt x="2071960" y="183713"/>
                              </a:cubicBezTo>
                              <a:cubicBezTo>
                                <a:pt x="2075390" y="187409"/>
                                <a:pt x="2077981" y="191672"/>
                                <a:pt x="2079758" y="196502"/>
                              </a:cubicBezTo>
                              <a:cubicBezTo>
                                <a:pt x="2081510" y="201332"/>
                                <a:pt x="2082398" y="206335"/>
                                <a:pt x="2082398" y="211534"/>
                              </a:cubicBezTo>
                              <a:cubicBezTo>
                                <a:pt x="2082398" y="216734"/>
                                <a:pt x="2081510" y="221736"/>
                                <a:pt x="2079758" y="226566"/>
                              </a:cubicBezTo>
                              <a:moveTo>
                                <a:pt x="2114725" y="278317"/>
                              </a:moveTo>
                              <a:lnTo>
                                <a:pt x="2114725" y="67940"/>
                              </a:lnTo>
                              <a:lnTo>
                                <a:pt x="2081287" y="67940"/>
                              </a:lnTo>
                              <a:lnTo>
                                <a:pt x="2081287" y="161731"/>
                              </a:lnTo>
                              <a:lnTo>
                                <a:pt x="2080449" y="161731"/>
                              </a:lnTo>
                              <a:cubicBezTo>
                                <a:pt x="2078771" y="159513"/>
                                <a:pt x="2076648" y="157246"/>
                                <a:pt x="2074032" y="154905"/>
                              </a:cubicBezTo>
                              <a:cubicBezTo>
                                <a:pt x="2071417" y="152589"/>
                                <a:pt x="2068258" y="150395"/>
                                <a:pt x="2064557" y="148375"/>
                              </a:cubicBezTo>
                              <a:cubicBezTo>
                                <a:pt x="2060830" y="146329"/>
                                <a:pt x="2056561" y="144678"/>
                                <a:pt x="2051725" y="143348"/>
                              </a:cubicBezTo>
                              <a:cubicBezTo>
                                <a:pt x="2046888" y="142041"/>
                                <a:pt x="2041336" y="141401"/>
                                <a:pt x="2035019" y="141401"/>
                              </a:cubicBezTo>
                              <a:cubicBezTo>
                                <a:pt x="2025543" y="141401"/>
                                <a:pt x="2016807" y="143224"/>
                                <a:pt x="2008837" y="146847"/>
                              </a:cubicBezTo>
                              <a:cubicBezTo>
                                <a:pt x="2000866" y="150445"/>
                                <a:pt x="1994006" y="155423"/>
                                <a:pt x="1988355" y="161731"/>
                              </a:cubicBezTo>
                              <a:cubicBezTo>
                                <a:pt x="1982679" y="168040"/>
                                <a:pt x="1978262" y="175457"/>
                                <a:pt x="1975103" y="184008"/>
                              </a:cubicBezTo>
                              <a:cubicBezTo>
                                <a:pt x="1971945" y="192535"/>
                                <a:pt x="1970365" y="201726"/>
                                <a:pt x="1970365" y="211559"/>
                              </a:cubicBezTo>
                              <a:cubicBezTo>
                                <a:pt x="1970365" y="221391"/>
                                <a:pt x="1971846" y="230583"/>
                                <a:pt x="1974807" y="239110"/>
                              </a:cubicBezTo>
                              <a:cubicBezTo>
                                <a:pt x="1977768" y="247661"/>
                                <a:pt x="1982136" y="255078"/>
                                <a:pt x="1987911" y="261387"/>
                              </a:cubicBezTo>
                              <a:cubicBezTo>
                                <a:pt x="1993660" y="267695"/>
                                <a:pt x="2000570" y="272649"/>
                                <a:pt x="2008664" y="276271"/>
                              </a:cubicBezTo>
                              <a:cubicBezTo>
                                <a:pt x="2016733" y="279894"/>
                                <a:pt x="2025987" y="281693"/>
                                <a:pt x="2036400" y="281693"/>
                              </a:cubicBezTo>
                              <a:cubicBezTo>
                                <a:pt x="2045876" y="281693"/>
                                <a:pt x="2054686" y="279844"/>
                                <a:pt x="2062879" y="276123"/>
                              </a:cubicBezTo>
                              <a:cubicBezTo>
                                <a:pt x="2071047" y="272427"/>
                                <a:pt x="2077537" y="266488"/>
                                <a:pt x="2082398" y="258306"/>
                              </a:cubicBezTo>
                              <a:lnTo>
                                <a:pt x="2082965" y="258306"/>
                              </a:lnTo>
                              <a:lnTo>
                                <a:pt x="2082965" y="278341"/>
                              </a:lnTo>
                              <a:lnTo>
                                <a:pt x="2114725" y="278341"/>
                              </a:lnTo>
                              <a:close/>
                              <a:moveTo>
                                <a:pt x="1853225" y="175088"/>
                              </a:moveTo>
                              <a:cubicBezTo>
                                <a:pt x="1859073" y="169321"/>
                                <a:pt x="1867019" y="166463"/>
                                <a:pt x="1877038" y="166463"/>
                              </a:cubicBezTo>
                              <a:cubicBezTo>
                                <a:pt x="1887624" y="166463"/>
                                <a:pt x="1895891" y="169296"/>
                                <a:pt x="1901838" y="174940"/>
                              </a:cubicBezTo>
                              <a:cubicBezTo>
                                <a:pt x="1907785" y="180608"/>
                                <a:pt x="1910845" y="188345"/>
                                <a:pt x="1911043" y="198178"/>
                              </a:cubicBezTo>
                              <a:lnTo>
                                <a:pt x="1842491" y="198178"/>
                              </a:lnTo>
                              <a:cubicBezTo>
                                <a:pt x="1843798" y="188543"/>
                                <a:pt x="1847352" y="180829"/>
                                <a:pt x="1853225" y="175088"/>
                              </a:cubicBezTo>
                              <a:moveTo>
                                <a:pt x="1853348" y="276641"/>
                              </a:moveTo>
                              <a:cubicBezTo>
                                <a:pt x="1862257" y="279992"/>
                                <a:pt x="1871732" y="281643"/>
                                <a:pt x="1881751" y="281643"/>
                              </a:cubicBezTo>
                              <a:cubicBezTo>
                                <a:pt x="1892337" y="281643"/>
                                <a:pt x="1902455" y="279598"/>
                                <a:pt x="1912128" y="275532"/>
                              </a:cubicBezTo>
                              <a:cubicBezTo>
                                <a:pt x="1921777" y="271441"/>
                                <a:pt x="1930513" y="264590"/>
                                <a:pt x="1938310" y="254930"/>
                              </a:cubicBezTo>
                              <a:lnTo>
                                <a:pt x="1914325" y="236867"/>
                              </a:lnTo>
                              <a:cubicBezTo>
                                <a:pt x="1910056" y="242042"/>
                                <a:pt x="1905095" y="246379"/>
                                <a:pt x="1899420" y="249805"/>
                              </a:cubicBezTo>
                              <a:cubicBezTo>
                                <a:pt x="1893744" y="253255"/>
                                <a:pt x="1886761" y="254955"/>
                                <a:pt x="1878395" y="254955"/>
                              </a:cubicBezTo>
                              <a:cubicBezTo>
                                <a:pt x="1868919" y="254955"/>
                                <a:pt x="1860850" y="252170"/>
                                <a:pt x="1854138" y="246601"/>
                              </a:cubicBezTo>
                              <a:cubicBezTo>
                                <a:pt x="1847450" y="241032"/>
                                <a:pt x="1843552" y="233245"/>
                                <a:pt x="1842441" y="223240"/>
                              </a:cubicBezTo>
                              <a:lnTo>
                                <a:pt x="1944430" y="223240"/>
                              </a:lnTo>
                              <a:lnTo>
                                <a:pt x="1944430" y="214048"/>
                              </a:lnTo>
                              <a:cubicBezTo>
                                <a:pt x="1944430" y="202367"/>
                                <a:pt x="1942900" y="192042"/>
                                <a:pt x="1939840" y="183023"/>
                              </a:cubicBezTo>
                              <a:cubicBezTo>
                                <a:pt x="1936780" y="174028"/>
                                <a:pt x="1932511" y="166463"/>
                                <a:pt x="1927008" y="160326"/>
                              </a:cubicBezTo>
                              <a:cubicBezTo>
                                <a:pt x="1921530" y="154215"/>
                                <a:pt x="1914941" y="149533"/>
                                <a:pt x="1907218" y="146280"/>
                              </a:cubicBezTo>
                              <a:cubicBezTo>
                                <a:pt x="1899519" y="143027"/>
                                <a:pt x="1891005" y="141401"/>
                                <a:pt x="1881727" y="141401"/>
                              </a:cubicBezTo>
                              <a:cubicBezTo>
                                <a:pt x="1871683" y="141401"/>
                                <a:pt x="1862207" y="143076"/>
                                <a:pt x="1853324" y="146428"/>
                              </a:cubicBezTo>
                              <a:cubicBezTo>
                                <a:pt x="1844415" y="149779"/>
                                <a:pt x="1836691" y="154486"/>
                                <a:pt x="1830177" y="160622"/>
                              </a:cubicBezTo>
                              <a:cubicBezTo>
                                <a:pt x="1823662" y="166758"/>
                                <a:pt x="1818529" y="174126"/>
                                <a:pt x="1814704" y="182751"/>
                              </a:cubicBezTo>
                              <a:cubicBezTo>
                                <a:pt x="1810904" y="191376"/>
                                <a:pt x="1809004" y="200987"/>
                                <a:pt x="1809004" y="211534"/>
                              </a:cubicBezTo>
                              <a:cubicBezTo>
                                <a:pt x="1809004" y="222081"/>
                                <a:pt x="1810904" y="231717"/>
                                <a:pt x="1814704" y="240342"/>
                              </a:cubicBezTo>
                              <a:cubicBezTo>
                                <a:pt x="1818505" y="248967"/>
                                <a:pt x="1823662" y="256335"/>
                                <a:pt x="1830177" y="262471"/>
                              </a:cubicBezTo>
                              <a:cubicBezTo>
                                <a:pt x="1836691" y="268583"/>
                                <a:pt x="1844391" y="273314"/>
                                <a:pt x="1853324" y="276665"/>
                              </a:cubicBezTo>
                              <a:moveTo>
                                <a:pt x="2400926" y="185511"/>
                              </a:moveTo>
                              <a:cubicBezTo>
                                <a:pt x="2402505" y="189504"/>
                                <a:pt x="2403467" y="193767"/>
                                <a:pt x="2403862" y="198326"/>
                              </a:cubicBezTo>
                              <a:cubicBezTo>
                                <a:pt x="2404232" y="202860"/>
                                <a:pt x="2404430" y="207000"/>
                                <a:pt x="2404430" y="210721"/>
                              </a:cubicBezTo>
                              <a:lnTo>
                                <a:pt x="2404430" y="278341"/>
                              </a:lnTo>
                              <a:lnTo>
                                <a:pt x="2437867" y="278341"/>
                              </a:lnTo>
                              <a:lnTo>
                                <a:pt x="2437867" y="194013"/>
                              </a:lnTo>
                              <a:cubicBezTo>
                                <a:pt x="2437867" y="187163"/>
                                <a:pt x="2437028" y="180558"/>
                                <a:pt x="2435350" y="174274"/>
                              </a:cubicBezTo>
                              <a:cubicBezTo>
                                <a:pt x="2433672" y="167966"/>
                                <a:pt x="2430908" y="162396"/>
                                <a:pt x="2426984" y="157566"/>
                              </a:cubicBezTo>
                              <a:cubicBezTo>
                                <a:pt x="2423085" y="152736"/>
                                <a:pt x="2418027" y="148843"/>
                                <a:pt x="2411808" y="145886"/>
                              </a:cubicBezTo>
                              <a:cubicBezTo>
                                <a:pt x="2405590" y="142929"/>
                                <a:pt x="2398014" y="141425"/>
                                <a:pt x="2389081" y="141425"/>
                              </a:cubicBezTo>
                              <a:cubicBezTo>
                                <a:pt x="2377952" y="141425"/>
                                <a:pt x="2369117" y="143890"/>
                                <a:pt x="2362603" y="148818"/>
                              </a:cubicBezTo>
                              <a:cubicBezTo>
                                <a:pt x="2356113" y="153747"/>
                                <a:pt x="2351276" y="159513"/>
                                <a:pt x="2348117" y="166216"/>
                              </a:cubicBezTo>
                              <a:lnTo>
                                <a:pt x="2347550" y="166216"/>
                              </a:lnTo>
                              <a:lnTo>
                                <a:pt x="2347550" y="144777"/>
                              </a:lnTo>
                              <a:lnTo>
                                <a:pt x="2315791" y="144777"/>
                              </a:lnTo>
                              <a:lnTo>
                                <a:pt x="2315791" y="278366"/>
                              </a:lnTo>
                              <a:lnTo>
                                <a:pt x="2349228" y="278366"/>
                              </a:lnTo>
                              <a:lnTo>
                                <a:pt x="2349228" y="205448"/>
                              </a:lnTo>
                              <a:cubicBezTo>
                                <a:pt x="2349228" y="201012"/>
                                <a:pt x="2349795" y="196749"/>
                                <a:pt x="2350906" y="192658"/>
                              </a:cubicBezTo>
                              <a:cubicBezTo>
                                <a:pt x="2352016" y="188567"/>
                                <a:pt x="2353818" y="184945"/>
                                <a:pt x="2356335" y="181790"/>
                              </a:cubicBezTo>
                              <a:cubicBezTo>
                                <a:pt x="2358852" y="178636"/>
                                <a:pt x="2362010" y="176123"/>
                                <a:pt x="2365811" y="174274"/>
                              </a:cubicBezTo>
                              <a:cubicBezTo>
                                <a:pt x="2369611" y="172426"/>
                                <a:pt x="2374299" y="171490"/>
                                <a:pt x="2379876" y="171490"/>
                              </a:cubicBezTo>
                              <a:cubicBezTo>
                                <a:pt x="2385453" y="171490"/>
                                <a:pt x="2390191" y="172845"/>
                                <a:pt x="2393547" y="175531"/>
                              </a:cubicBezTo>
                              <a:cubicBezTo>
                                <a:pt x="2396903" y="178217"/>
                                <a:pt x="2399346" y="181544"/>
                                <a:pt x="2400926" y="185536"/>
                              </a:cubicBezTo>
                              <a:moveTo>
                                <a:pt x="2849302" y="173141"/>
                              </a:moveTo>
                              <a:lnTo>
                                <a:pt x="2849302" y="144752"/>
                              </a:lnTo>
                              <a:lnTo>
                                <a:pt x="2812534" y="144752"/>
                              </a:lnTo>
                              <a:lnTo>
                                <a:pt x="2812534" y="106088"/>
                              </a:lnTo>
                              <a:lnTo>
                                <a:pt x="2779072" y="106088"/>
                              </a:lnTo>
                              <a:lnTo>
                                <a:pt x="2779072" y="144752"/>
                              </a:lnTo>
                              <a:lnTo>
                                <a:pt x="2751508" y="144752"/>
                              </a:lnTo>
                              <a:lnTo>
                                <a:pt x="2751508" y="173141"/>
                              </a:lnTo>
                              <a:lnTo>
                                <a:pt x="2779072" y="173141"/>
                              </a:lnTo>
                              <a:lnTo>
                                <a:pt x="2779072" y="234354"/>
                              </a:lnTo>
                              <a:cubicBezTo>
                                <a:pt x="2779072" y="242141"/>
                                <a:pt x="2779689" y="249016"/>
                                <a:pt x="2780874" y="254930"/>
                              </a:cubicBezTo>
                              <a:cubicBezTo>
                                <a:pt x="2782083" y="260869"/>
                                <a:pt x="2784304" y="265847"/>
                                <a:pt x="2787561" y="269839"/>
                              </a:cubicBezTo>
                              <a:cubicBezTo>
                                <a:pt x="2790818" y="273832"/>
                                <a:pt x="2795285" y="276789"/>
                                <a:pt x="2800936" y="278735"/>
                              </a:cubicBezTo>
                              <a:cubicBezTo>
                                <a:pt x="2806612" y="280682"/>
                                <a:pt x="2813891" y="281643"/>
                                <a:pt x="2822800" y="281643"/>
                              </a:cubicBezTo>
                              <a:cubicBezTo>
                                <a:pt x="2826699" y="281643"/>
                                <a:pt x="2831214" y="281323"/>
                                <a:pt x="2836322" y="280658"/>
                              </a:cubicBezTo>
                              <a:cubicBezTo>
                                <a:pt x="2841430" y="280017"/>
                                <a:pt x="2845749" y="278859"/>
                                <a:pt x="2849278" y="277183"/>
                              </a:cubicBezTo>
                              <a:lnTo>
                                <a:pt x="2849278" y="249065"/>
                              </a:lnTo>
                              <a:cubicBezTo>
                                <a:pt x="2847230" y="250569"/>
                                <a:pt x="2844441" y="251628"/>
                                <a:pt x="2840912" y="252269"/>
                              </a:cubicBezTo>
                              <a:cubicBezTo>
                                <a:pt x="2837383" y="252934"/>
                                <a:pt x="2834126" y="253255"/>
                                <a:pt x="2831165" y="253255"/>
                              </a:cubicBezTo>
                              <a:cubicBezTo>
                                <a:pt x="2823737" y="253255"/>
                                <a:pt x="2818777" y="251308"/>
                                <a:pt x="2816260" y="247390"/>
                              </a:cubicBezTo>
                              <a:cubicBezTo>
                                <a:pt x="2813743" y="243496"/>
                                <a:pt x="2812509" y="238198"/>
                                <a:pt x="2812509" y="231520"/>
                              </a:cubicBezTo>
                              <a:lnTo>
                                <a:pt x="2812509" y="173091"/>
                              </a:lnTo>
                              <a:lnTo>
                                <a:pt x="2849278" y="173091"/>
                              </a:lnTo>
                              <a:close/>
                              <a:moveTo>
                                <a:pt x="1759527" y="119419"/>
                              </a:moveTo>
                              <a:cubicBezTo>
                                <a:pt x="1765647" y="119419"/>
                                <a:pt x="1770829" y="117522"/>
                                <a:pt x="1775000" y="113727"/>
                              </a:cubicBezTo>
                              <a:cubicBezTo>
                                <a:pt x="1779195" y="109932"/>
                                <a:pt x="1781268" y="105151"/>
                                <a:pt x="1781268" y="99385"/>
                              </a:cubicBezTo>
                              <a:cubicBezTo>
                                <a:pt x="1781268" y="93618"/>
                                <a:pt x="1779195" y="88862"/>
                                <a:pt x="1775000" y="85043"/>
                              </a:cubicBezTo>
                              <a:cubicBezTo>
                                <a:pt x="1770829" y="81248"/>
                                <a:pt x="1765672" y="79350"/>
                                <a:pt x="1759527" y="79350"/>
                              </a:cubicBezTo>
                              <a:cubicBezTo>
                                <a:pt x="1753383" y="79350"/>
                                <a:pt x="1748324" y="81346"/>
                                <a:pt x="1744351" y="85338"/>
                              </a:cubicBezTo>
                              <a:cubicBezTo>
                                <a:pt x="1740353" y="89330"/>
                                <a:pt x="1738355" y="94013"/>
                                <a:pt x="1738355" y="99385"/>
                              </a:cubicBezTo>
                              <a:cubicBezTo>
                                <a:pt x="1738355" y="104757"/>
                                <a:pt x="1740353" y="109464"/>
                                <a:pt x="1744351" y="113456"/>
                              </a:cubicBezTo>
                              <a:cubicBezTo>
                                <a:pt x="1748349" y="117448"/>
                                <a:pt x="1753407" y="119444"/>
                                <a:pt x="1759527" y="119444"/>
                              </a:cubicBezTo>
                              <a:moveTo>
                                <a:pt x="1743092" y="278317"/>
                              </a:moveTo>
                              <a:lnTo>
                                <a:pt x="1776529" y="278317"/>
                              </a:lnTo>
                              <a:lnTo>
                                <a:pt x="1776529" y="144728"/>
                              </a:lnTo>
                              <a:lnTo>
                                <a:pt x="1743092" y="144728"/>
                              </a:lnTo>
                              <a:lnTo>
                                <a:pt x="1743092" y="278317"/>
                              </a:lnTo>
                              <a:close/>
                              <a:moveTo>
                                <a:pt x="660622" y="196502"/>
                              </a:moveTo>
                              <a:lnTo>
                                <a:pt x="747558" y="196502"/>
                              </a:lnTo>
                              <a:lnTo>
                                <a:pt x="747558" y="164787"/>
                              </a:lnTo>
                              <a:lnTo>
                                <a:pt x="660622" y="164787"/>
                              </a:lnTo>
                              <a:lnTo>
                                <a:pt x="660622" y="113037"/>
                              </a:lnTo>
                              <a:lnTo>
                                <a:pt x="752863" y="113037"/>
                              </a:lnTo>
                              <a:lnTo>
                                <a:pt x="752863" y="81297"/>
                              </a:lnTo>
                              <a:lnTo>
                                <a:pt x="625507" y="81297"/>
                              </a:lnTo>
                              <a:lnTo>
                                <a:pt x="625507" y="278317"/>
                              </a:lnTo>
                              <a:lnTo>
                                <a:pt x="660622" y="278317"/>
                              </a:lnTo>
                              <a:lnTo>
                                <a:pt x="660622" y="196502"/>
                              </a:lnTo>
                              <a:close/>
                              <a:moveTo>
                                <a:pt x="2716912" y="206384"/>
                              </a:moveTo>
                              <a:cubicBezTo>
                                <a:pt x="2711508" y="203501"/>
                                <a:pt x="2705708" y="201381"/>
                                <a:pt x="2699490" y="199977"/>
                              </a:cubicBezTo>
                              <a:cubicBezTo>
                                <a:pt x="2693271" y="198572"/>
                                <a:pt x="2687448" y="197241"/>
                                <a:pt x="2682068" y="195935"/>
                              </a:cubicBezTo>
                              <a:cubicBezTo>
                                <a:pt x="2676664" y="194629"/>
                                <a:pt x="2672222" y="193052"/>
                                <a:pt x="2668693" y="191204"/>
                              </a:cubicBezTo>
                              <a:cubicBezTo>
                                <a:pt x="2665165" y="189356"/>
                                <a:pt x="2663412" y="186374"/>
                                <a:pt x="2663412" y="182308"/>
                              </a:cubicBezTo>
                              <a:cubicBezTo>
                                <a:pt x="2663412" y="177281"/>
                                <a:pt x="2665535" y="173683"/>
                                <a:pt x="2669828" y="171440"/>
                              </a:cubicBezTo>
                              <a:cubicBezTo>
                                <a:pt x="2674097" y="169223"/>
                                <a:pt x="2678465" y="168089"/>
                                <a:pt x="2682932" y="168089"/>
                              </a:cubicBezTo>
                              <a:cubicBezTo>
                                <a:pt x="2693888" y="168089"/>
                                <a:pt x="2702624" y="172648"/>
                                <a:pt x="2709114" y="181741"/>
                              </a:cubicBezTo>
                              <a:lnTo>
                                <a:pt x="2731397" y="161706"/>
                              </a:lnTo>
                              <a:cubicBezTo>
                                <a:pt x="2726017" y="154289"/>
                                <a:pt x="2718935" y="149065"/>
                                <a:pt x="2710224" y="145984"/>
                              </a:cubicBezTo>
                              <a:cubicBezTo>
                                <a:pt x="2701489" y="142929"/>
                                <a:pt x="2692679" y="141376"/>
                                <a:pt x="2683746" y="141376"/>
                              </a:cubicBezTo>
                              <a:cubicBezTo>
                                <a:pt x="2677059" y="141376"/>
                                <a:pt x="2670470" y="142214"/>
                                <a:pt x="2663955" y="143890"/>
                              </a:cubicBezTo>
                              <a:cubicBezTo>
                                <a:pt x="2657441" y="145565"/>
                                <a:pt x="2651691" y="148178"/>
                                <a:pt x="2646682" y="151677"/>
                              </a:cubicBezTo>
                              <a:cubicBezTo>
                                <a:pt x="2641647" y="155201"/>
                                <a:pt x="2637625" y="159710"/>
                                <a:pt x="2634565" y="165181"/>
                              </a:cubicBezTo>
                              <a:cubicBezTo>
                                <a:pt x="2631505" y="170652"/>
                                <a:pt x="2629975" y="177108"/>
                                <a:pt x="2629975" y="184526"/>
                              </a:cubicBezTo>
                              <a:cubicBezTo>
                                <a:pt x="2629975" y="193052"/>
                                <a:pt x="2631727" y="199730"/>
                                <a:pt x="2635256" y="204560"/>
                              </a:cubicBezTo>
                              <a:cubicBezTo>
                                <a:pt x="2638785" y="209390"/>
                                <a:pt x="2643227" y="213136"/>
                                <a:pt x="2648631" y="215822"/>
                              </a:cubicBezTo>
                              <a:cubicBezTo>
                                <a:pt x="2654011" y="218508"/>
                                <a:pt x="2659810" y="220455"/>
                                <a:pt x="2666053" y="221663"/>
                              </a:cubicBezTo>
                              <a:cubicBezTo>
                                <a:pt x="2672271" y="222870"/>
                                <a:pt x="2678070" y="224176"/>
                                <a:pt x="2683474" y="225556"/>
                              </a:cubicBezTo>
                              <a:cubicBezTo>
                                <a:pt x="2688854" y="226961"/>
                                <a:pt x="2693320" y="228735"/>
                                <a:pt x="2696849" y="230978"/>
                              </a:cubicBezTo>
                              <a:cubicBezTo>
                                <a:pt x="2700378" y="233220"/>
                                <a:pt x="2702130" y="236645"/>
                                <a:pt x="2702130" y="241278"/>
                              </a:cubicBezTo>
                              <a:cubicBezTo>
                                <a:pt x="2702130" y="243890"/>
                                <a:pt x="2701439" y="246133"/>
                                <a:pt x="2700057" y="248104"/>
                              </a:cubicBezTo>
                              <a:cubicBezTo>
                                <a:pt x="2698651" y="250051"/>
                                <a:pt x="2696849" y="251678"/>
                                <a:pt x="2694604" y="252984"/>
                              </a:cubicBezTo>
                              <a:cubicBezTo>
                                <a:pt x="2692383" y="254290"/>
                                <a:pt x="2689964" y="255202"/>
                                <a:pt x="2687349" y="255768"/>
                              </a:cubicBezTo>
                              <a:cubicBezTo>
                                <a:pt x="2684758" y="256335"/>
                                <a:pt x="2682241" y="256606"/>
                                <a:pt x="2679822" y="256606"/>
                              </a:cubicBezTo>
                              <a:cubicBezTo>
                                <a:pt x="2672765" y="256606"/>
                                <a:pt x="2666769" y="255078"/>
                                <a:pt x="2661858" y="252023"/>
                              </a:cubicBezTo>
                              <a:cubicBezTo>
                                <a:pt x="2656922" y="248967"/>
                                <a:pt x="2652332" y="245024"/>
                                <a:pt x="2648063" y="240194"/>
                              </a:cubicBezTo>
                              <a:lnTo>
                                <a:pt x="2625756" y="261067"/>
                              </a:lnTo>
                              <a:cubicBezTo>
                                <a:pt x="2632640" y="268854"/>
                                <a:pt x="2640438" y="274226"/>
                                <a:pt x="2649174" y="277208"/>
                              </a:cubicBezTo>
                              <a:cubicBezTo>
                                <a:pt x="2657885" y="280165"/>
                                <a:pt x="2667459" y="281643"/>
                                <a:pt x="2677873" y="281643"/>
                              </a:cubicBezTo>
                              <a:cubicBezTo>
                                <a:pt x="2684758" y="281643"/>
                                <a:pt x="2691618" y="280904"/>
                                <a:pt x="2698503" y="279425"/>
                              </a:cubicBezTo>
                              <a:cubicBezTo>
                                <a:pt x="2705363" y="277947"/>
                                <a:pt x="2711557" y="275532"/>
                                <a:pt x="2717035" y="272180"/>
                              </a:cubicBezTo>
                              <a:cubicBezTo>
                                <a:pt x="2722513" y="268854"/>
                                <a:pt x="2726980" y="264443"/>
                                <a:pt x="2730410" y="258972"/>
                              </a:cubicBezTo>
                              <a:cubicBezTo>
                                <a:pt x="2733840" y="253501"/>
                                <a:pt x="2735567" y="246774"/>
                                <a:pt x="2735567" y="238789"/>
                              </a:cubicBezTo>
                              <a:cubicBezTo>
                                <a:pt x="2735567" y="230090"/>
                                <a:pt x="2733790" y="223215"/>
                                <a:pt x="2730262" y="218213"/>
                              </a:cubicBezTo>
                              <a:cubicBezTo>
                                <a:pt x="2726733" y="213185"/>
                                <a:pt x="2722267" y="209267"/>
                                <a:pt x="2716887" y="206384"/>
                              </a:cubicBezTo>
                              <a:moveTo>
                                <a:pt x="1014215" y="141401"/>
                              </a:moveTo>
                              <a:cubicBezTo>
                                <a:pt x="1005307" y="141401"/>
                                <a:pt x="997410" y="143545"/>
                                <a:pt x="990525" y="147808"/>
                              </a:cubicBezTo>
                              <a:cubicBezTo>
                                <a:pt x="983640" y="152071"/>
                                <a:pt x="978360" y="158109"/>
                                <a:pt x="974633" y="165896"/>
                              </a:cubicBezTo>
                              <a:lnTo>
                                <a:pt x="974066" y="165896"/>
                              </a:lnTo>
                              <a:lnTo>
                                <a:pt x="974066" y="144752"/>
                              </a:lnTo>
                              <a:lnTo>
                                <a:pt x="940629" y="144752"/>
                              </a:lnTo>
                              <a:lnTo>
                                <a:pt x="940629" y="278341"/>
                              </a:lnTo>
                              <a:lnTo>
                                <a:pt x="974066" y="278341"/>
                              </a:lnTo>
                              <a:lnTo>
                                <a:pt x="974066" y="206828"/>
                              </a:lnTo>
                              <a:cubicBezTo>
                                <a:pt x="974066" y="204979"/>
                                <a:pt x="974485" y="202195"/>
                                <a:pt x="975324" y="198474"/>
                              </a:cubicBezTo>
                              <a:cubicBezTo>
                                <a:pt x="976163" y="194777"/>
                                <a:pt x="977841" y="191056"/>
                                <a:pt x="980334" y="187335"/>
                              </a:cubicBezTo>
                              <a:cubicBezTo>
                                <a:pt x="982851" y="183639"/>
                                <a:pt x="986478" y="180336"/>
                                <a:pt x="991192" y="177453"/>
                              </a:cubicBezTo>
                              <a:cubicBezTo>
                                <a:pt x="995929" y="174570"/>
                                <a:pt x="1002197" y="173141"/>
                                <a:pt x="1009995" y="173141"/>
                              </a:cubicBezTo>
                              <a:cubicBezTo>
                                <a:pt x="1012586" y="173141"/>
                                <a:pt x="1015251" y="173387"/>
                                <a:pt x="1017941" y="173831"/>
                              </a:cubicBezTo>
                              <a:cubicBezTo>
                                <a:pt x="1020631" y="174299"/>
                                <a:pt x="1023370" y="174915"/>
                                <a:pt x="1026158" y="175654"/>
                              </a:cubicBezTo>
                              <a:lnTo>
                                <a:pt x="1026158" y="143372"/>
                              </a:lnTo>
                              <a:cubicBezTo>
                                <a:pt x="1024110" y="142805"/>
                                <a:pt x="1022112" y="142362"/>
                                <a:pt x="1020162" y="141968"/>
                              </a:cubicBezTo>
                              <a:cubicBezTo>
                                <a:pt x="1018213" y="141598"/>
                                <a:pt x="1016214" y="141401"/>
                                <a:pt x="1014166" y="141401"/>
                              </a:cubicBezTo>
                              <a:moveTo>
                                <a:pt x="1099375" y="281643"/>
                              </a:moveTo>
                              <a:cubicBezTo>
                                <a:pt x="1110528" y="281643"/>
                                <a:pt x="1119338" y="279179"/>
                                <a:pt x="1125853" y="274275"/>
                              </a:cubicBezTo>
                              <a:cubicBezTo>
                                <a:pt x="1132343" y="269371"/>
                                <a:pt x="1137179" y="263555"/>
                                <a:pt x="1140363" y="256877"/>
                              </a:cubicBezTo>
                              <a:lnTo>
                                <a:pt x="1140905" y="256877"/>
                              </a:lnTo>
                              <a:lnTo>
                                <a:pt x="1140905" y="278317"/>
                              </a:lnTo>
                              <a:lnTo>
                                <a:pt x="1172689" y="278317"/>
                              </a:lnTo>
                              <a:lnTo>
                                <a:pt x="1172689" y="144728"/>
                              </a:lnTo>
                              <a:lnTo>
                                <a:pt x="1139252" y="144728"/>
                              </a:lnTo>
                              <a:lnTo>
                                <a:pt x="1139252" y="217646"/>
                              </a:lnTo>
                              <a:cubicBezTo>
                                <a:pt x="1139252" y="222081"/>
                                <a:pt x="1138685" y="226369"/>
                                <a:pt x="1137574" y="230435"/>
                              </a:cubicBezTo>
                              <a:cubicBezTo>
                                <a:pt x="1136464" y="234526"/>
                                <a:pt x="1134638" y="238149"/>
                                <a:pt x="1132121" y="241303"/>
                              </a:cubicBezTo>
                              <a:cubicBezTo>
                                <a:pt x="1129628" y="244457"/>
                                <a:pt x="1126445" y="246971"/>
                                <a:pt x="1122669" y="248819"/>
                              </a:cubicBezTo>
                              <a:cubicBezTo>
                                <a:pt x="1118869" y="250667"/>
                                <a:pt x="1114181" y="251604"/>
                                <a:pt x="1108579" y="251604"/>
                              </a:cubicBezTo>
                              <a:cubicBezTo>
                                <a:pt x="1102632" y="251604"/>
                                <a:pt x="1098042" y="250248"/>
                                <a:pt x="1094785" y="247562"/>
                              </a:cubicBezTo>
                              <a:cubicBezTo>
                                <a:pt x="1091527" y="244876"/>
                                <a:pt x="1089109" y="241549"/>
                                <a:pt x="1087554" y="237533"/>
                              </a:cubicBezTo>
                              <a:cubicBezTo>
                                <a:pt x="1085975" y="233540"/>
                                <a:pt x="1084988" y="229277"/>
                                <a:pt x="1084618" y="224743"/>
                              </a:cubicBezTo>
                              <a:cubicBezTo>
                                <a:pt x="1084248" y="220209"/>
                                <a:pt x="1084050" y="216069"/>
                                <a:pt x="1084050" y="212348"/>
                              </a:cubicBezTo>
                              <a:lnTo>
                                <a:pt x="1084050" y="144728"/>
                              </a:lnTo>
                              <a:lnTo>
                                <a:pt x="1050613" y="144728"/>
                              </a:lnTo>
                              <a:lnTo>
                                <a:pt x="1050613" y="229031"/>
                              </a:lnTo>
                              <a:cubicBezTo>
                                <a:pt x="1050613" y="235906"/>
                                <a:pt x="1051452" y="242486"/>
                                <a:pt x="1053130" y="248794"/>
                              </a:cubicBezTo>
                              <a:cubicBezTo>
                                <a:pt x="1054784" y="255103"/>
                                <a:pt x="1057572" y="260722"/>
                                <a:pt x="1061496" y="265625"/>
                              </a:cubicBezTo>
                              <a:cubicBezTo>
                                <a:pt x="1065395" y="270554"/>
                                <a:pt x="1070453" y="274448"/>
                                <a:pt x="1076672" y="277306"/>
                              </a:cubicBezTo>
                              <a:cubicBezTo>
                                <a:pt x="1082890" y="280189"/>
                                <a:pt x="1090466" y="281619"/>
                                <a:pt x="1099375" y="281619"/>
                              </a:cubicBezTo>
                              <a:moveTo>
                                <a:pt x="2503384" y="198178"/>
                              </a:moveTo>
                              <a:cubicBezTo>
                                <a:pt x="2504691" y="188543"/>
                                <a:pt x="2508245" y="180829"/>
                                <a:pt x="2514118" y="175088"/>
                              </a:cubicBezTo>
                              <a:cubicBezTo>
                                <a:pt x="2519966" y="169321"/>
                                <a:pt x="2527912" y="166463"/>
                                <a:pt x="2537931" y="166463"/>
                              </a:cubicBezTo>
                              <a:cubicBezTo>
                                <a:pt x="2548517" y="166463"/>
                                <a:pt x="2556784" y="169296"/>
                                <a:pt x="2562731" y="174940"/>
                              </a:cubicBezTo>
                              <a:cubicBezTo>
                                <a:pt x="2568678" y="180608"/>
                                <a:pt x="2571738" y="188345"/>
                                <a:pt x="2571936" y="198178"/>
                              </a:cubicBezTo>
                              <a:lnTo>
                                <a:pt x="2503384" y="198178"/>
                              </a:lnTo>
                              <a:close/>
                              <a:moveTo>
                                <a:pt x="2587951" y="160326"/>
                              </a:moveTo>
                              <a:cubicBezTo>
                                <a:pt x="2582473" y="154215"/>
                                <a:pt x="2575884" y="149533"/>
                                <a:pt x="2568160" y="146280"/>
                              </a:cubicBezTo>
                              <a:cubicBezTo>
                                <a:pt x="2560461" y="143027"/>
                                <a:pt x="2551948" y="141401"/>
                                <a:pt x="2542669" y="141401"/>
                              </a:cubicBezTo>
                              <a:cubicBezTo>
                                <a:pt x="2532625" y="141401"/>
                                <a:pt x="2523150" y="143076"/>
                                <a:pt x="2514266" y="146428"/>
                              </a:cubicBezTo>
                              <a:cubicBezTo>
                                <a:pt x="2505358" y="149779"/>
                                <a:pt x="2497634" y="154486"/>
                                <a:pt x="2491119" y="160622"/>
                              </a:cubicBezTo>
                              <a:cubicBezTo>
                                <a:pt x="2484629" y="166758"/>
                                <a:pt x="2479472" y="174126"/>
                                <a:pt x="2475647" y="182751"/>
                              </a:cubicBezTo>
                              <a:cubicBezTo>
                                <a:pt x="2471847" y="191376"/>
                                <a:pt x="2469947" y="200987"/>
                                <a:pt x="2469947" y="211534"/>
                              </a:cubicBezTo>
                              <a:cubicBezTo>
                                <a:pt x="2469947" y="222081"/>
                                <a:pt x="2471847" y="231717"/>
                                <a:pt x="2475647" y="240342"/>
                              </a:cubicBezTo>
                              <a:cubicBezTo>
                                <a:pt x="2479447" y="248967"/>
                                <a:pt x="2484605" y="256335"/>
                                <a:pt x="2491119" y="262471"/>
                              </a:cubicBezTo>
                              <a:cubicBezTo>
                                <a:pt x="2497634" y="268583"/>
                                <a:pt x="2505333" y="273314"/>
                                <a:pt x="2514266" y="276665"/>
                              </a:cubicBezTo>
                              <a:cubicBezTo>
                                <a:pt x="2523174" y="280017"/>
                                <a:pt x="2532650" y="281668"/>
                                <a:pt x="2542669" y="281668"/>
                              </a:cubicBezTo>
                              <a:cubicBezTo>
                                <a:pt x="2553255" y="281668"/>
                                <a:pt x="2563373" y="279623"/>
                                <a:pt x="2573046" y="275557"/>
                              </a:cubicBezTo>
                              <a:cubicBezTo>
                                <a:pt x="2582695" y="271466"/>
                                <a:pt x="2591430" y="264615"/>
                                <a:pt x="2599228" y="254955"/>
                              </a:cubicBezTo>
                              <a:lnTo>
                                <a:pt x="2575242" y="236892"/>
                              </a:lnTo>
                              <a:cubicBezTo>
                                <a:pt x="2570973" y="242067"/>
                                <a:pt x="2566013" y="246404"/>
                                <a:pt x="2560338" y="249829"/>
                              </a:cubicBezTo>
                              <a:cubicBezTo>
                                <a:pt x="2554662" y="253279"/>
                                <a:pt x="2547654" y="254980"/>
                                <a:pt x="2539313" y="254980"/>
                              </a:cubicBezTo>
                              <a:cubicBezTo>
                                <a:pt x="2529837" y="254980"/>
                                <a:pt x="2521768" y="252195"/>
                                <a:pt x="2515056" y="246626"/>
                              </a:cubicBezTo>
                              <a:cubicBezTo>
                                <a:pt x="2508368" y="241056"/>
                                <a:pt x="2504469" y="233269"/>
                                <a:pt x="2503359" y="223264"/>
                              </a:cubicBezTo>
                              <a:lnTo>
                                <a:pt x="2605348" y="223264"/>
                              </a:lnTo>
                              <a:lnTo>
                                <a:pt x="2605348" y="214073"/>
                              </a:lnTo>
                              <a:cubicBezTo>
                                <a:pt x="2605348" y="202392"/>
                                <a:pt x="2603818" y="192066"/>
                                <a:pt x="2600758" y="183047"/>
                              </a:cubicBezTo>
                              <a:cubicBezTo>
                                <a:pt x="2597698" y="174053"/>
                                <a:pt x="2593429" y="166487"/>
                                <a:pt x="2587926" y="160351"/>
                              </a:cubicBezTo>
                              <a:moveTo>
                                <a:pt x="877555" y="226566"/>
                              </a:moveTo>
                              <a:cubicBezTo>
                                <a:pt x="875778" y="231396"/>
                                <a:pt x="873187" y="235660"/>
                                <a:pt x="869757" y="239356"/>
                              </a:cubicBezTo>
                              <a:cubicBezTo>
                                <a:pt x="866302" y="243077"/>
                                <a:pt x="862181" y="246034"/>
                                <a:pt x="857345" y="248252"/>
                              </a:cubicBezTo>
                              <a:cubicBezTo>
                                <a:pt x="852508" y="250495"/>
                                <a:pt x="847055" y="251604"/>
                                <a:pt x="840910" y="251604"/>
                              </a:cubicBezTo>
                              <a:cubicBezTo>
                                <a:pt x="834766" y="251604"/>
                                <a:pt x="829287" y="250495"/>
                                <a:pt x="824475" y="248252"/>
                              </a:cubicBezTo>
                              <a:cubicBezTo>
                                <a:pt x="819639" y="246034"/>
                                <a:pt x="815518" y="243077"/>
                                <a:pt x="812088" y="239356"/>
                              </a:cubicBezTo>
                              <a:cubicBezTo>
                                <a:pt x="808633" y="235660"/>
                                <a:pt x="806042" y="231372"/>
                                <a:pt x="804265" y="226566"/>
                              </a:cubicBezTo>
                              <a:cubicBezTo>
                                <a:pt x="802513" y="221736"/>
                                <a:pt x="801625" y="216734"/>
                                <a:pt x="801625" y="211534"/>
                              </a:cubicBezTo>
                              <a:cubicBezTo>
                                <a:pt x="801625" y="206335"/>
                                <a:pt x="802513" y="201332"/>
                                <a:pt x="804265" y="196502"/>
                              </a:cubicBezTo>
                              <a:cubicBezTo>
                                <a:pt x="806042" y="191672"/>
                                <a:pt x="808633" y="187409"/>
                                <a:pt x="812088" y="183713"/>
                              </a:cubicBezTo>
                              <a:cubicBezTo>
                                <a:pt x="815518" y="179991"/>
                                <a:pt x="819663" y="177034"/>
                                <a:pt x="824475" y="174816"/>
                              </a:cubicBezTo>
                              <a:cubicBezTo>
                                <a:pt x="829312" y="172599"/>
                                <a:pt x="834790" y="171465"/>
                                <a:pt x="840910" y="171465"/>
                              </a:cubicBezTo>
                              <a:cubicBezTo>
                                <a:pt x="847030" y="171465"/>
                                <a:pt x="852533" y="172574"/>
                                <a:pt x="857345" y="174816"/>
                              </a:cubicBezTo>
                              <a:cubicBezTo>
                                <a:pt x="862181" y="177034"/>
                                <a:pt x="866302" y="179991"/>
                                <a:pt x="869757" y="183713"/>
                              </a:cubicBezTo>
                              <a:cubicBezTo>
                                <a:pt x="873187" y="187409"/>
                                <a:pt x="875778" y="191672"/>
                                <a:pt x="877555" y="196502"/>
                              </a:cubicBezTo>
                              <a:cubicBezTo>
                                <a:pt x="879307" y="201332"/>
                                <a:pt x="880195" y="206335"/>
                                <a:pt x="880195" y="211534"/>
                              </a:cubicBezTo>
                              <a:cubicBezTo>
                                <a:pt x="880195" y="216734"/>
                                <a:pt x="879307" y="221736"/>
                                <a:pt x="877555" y="226566"/>
                              </a:cubicBezTo>
                              <a:moveTo>
                                <a:pt x="892460" y="160598"/>
                              </a:moveTo>
                              <a:cubicBezTo>
                                <a:pt x="885970" y="154486"/>
                                <a:pt x="878246" y="149755"/>
                                <a:pt x="869338" y="146403"/>
                              </a:cubicBezTo>
                              <a:cubicBezTo>
                                <a:pt x="860429" y="143052"/>
                                <a:pt x="850953" y="141376"/>
                                <a:pt x="840910" y="141376"/>
                              </a:cubicBezTo>
                              <a:cubicBezTo>
                                <a:pt x="830867" y="141376"/>
                                <a:pt x="821391" y="143052"/>
                                <a:pt x="812507" y="146403"/>
                              </a:cubicBezTo>
                              <a:cubicBezTo>
                                <a:pt x="803599" y="149755"/>
                                <a:pt x="795875" y="154461"/>
                                <a:pt x="789360" y="160598"/>
                              </a:cubicBezTo>
                              <a:cubicBezTo>
                                <a:pt x="782846" y="166734"/>
                                <a:pt x="777713" y="174102"/>
                                <a:pt x="773888" y="182727"/>
                              </a:cubicBezTo>
                              <a:cubicBezTo>
                                <a:pt x="770088" y="191352"/>
                                <a:pt x="768188" y="200963"/>
                                <a:pt x="768188" y="211510"/>
                              </a:cubicBezTo>
                              <a:cubicBezTo>
                                <a:pt x="768188" y="222057"/>
                                <a:pt x="770088" y="231692"/>
                                <a:pt x="773888" y="240317"/>
                              </a:cubicBezTo>
                              <a:cubicBezTo>
                                <a:pt x="777688" y="248942"/>
                                <a:pt x="782846" y="256310"/>
                                <a:pt x="789360" y="262447"/>
                              </a:cubicBezTo>
                              <a:cubicBezTo>
                                <a:pt x="795850" y="268558"/>
                                <a:pt x="803574" y="273289"/>
                                <a:pt x="812507" y="276641"/>
                              </a:cubicBezTo>
                              <a:cubicBezTo>
                                <a:pt x="821415" y="279992"/>
                                <a:pt x="830891" y="281643"/>
                                <a:pt x="840910" y="281643"/>
                              </a:cubicBezTo>
                              <a:cubicBezTo>
                                <a:pt x="850929" y="281643"/>
                                <a:pt x="860429" y="279992"/>
                                <a:pt x="869338" y="276641"/>
                              </a:cubicBezTo>
                              <a:cubicBezTo>
                                <a:pt x="878246" y="273289"/>
                                <a:pt x="885970" y="268583"/>
                                <a:pt x="892460" y="262447"/>
                              </a:cubicBezTo>
                              <a:cubicBezTo>
                                <a:pt x="898974" y="256310"/>
                                <a:pt x="904132" y="248942"/>
                                <a:pt x="907932" y="240317"/>
                              </a:cubicBezTo>
                              <a:cubicBezTo>
                                <a:pt x="911732" y="231692"/>
                                <a:pt x="913632" y="222081"/>
                                <a:pt x="913632" y="211510"/>
                              </a:cubicBezTo>
                              <a:cubicBezTo>
                                <a:pt x="913632" y="200938"/>
                                <a:pt x="911732" y="191352"/>
                                <a:pt x="907932" y="182727"/>
                              </a:cubicBezTo>
                              <a:cubicBezTo>
                                <a:pt x="904132" y="174102"/>
                                <a:pt x="898950" y="166734"/>
                                <a:pt x="892460" y="160598"/>
                              </a:cubicBezTo>
                              <a:moveTo>
                                <a:pt x="268409" y="23830"/>
                              </a:moveTo>
                              <a:lnTo>
                                <a:pt x="172491" y="23830"/>
                              </a:lnTo>
                              <a:cubicBezTo>
                                <a:pt x="172737" y="126098"/>
                                <a:pt x="212566" y="227059"/>
                                <a:pt x="275886" y="294211"/>
                              </a:cubicBezTo>
                              <a:cubicBezTo>
                                <a:pt x="315937" y="336695"/>
                                <a:pt x="339873" y="354167"/>
                                <a:pt x="339873" y="354167"/>
                              </a:cubicBezTo>
                              <a:lnTo>
                                <a:pt x="396852" y="278292"/>
                              </a:lnTo>
                              <a:cubicBezTo>
                                <a:pt x="396852" y="278292"/>
                                <a:pt x="381083" y="265773"/>
                                <a:pt x="375901" y="261091"/>
                              </a:cubicBezTo>
                              <a:cubicBezTo>
                                <a:pt x="305548" y="197685"/>
                                <a:pt x="268656" y="113480"/>
                                <a:pt x="268409" y="23830"/>
                              </a:cubicBezTo>
                              <a:moveTo>
                                <a:pt x="95869" y="23830"/>
                              </a:moveTo>
                              <a:lnTo>
                                <a:pt x="0" y="23830"/>
                              </a:lnTo>
                              <a:cubicBezTo>
                                <a:pt x="888" y="115797"/>
                                <a:pt x="35041" y="214713"/>
                                <a:pt x="68503" y="271417"/>
                              </a:cubicBezTo>
                              <a:cubicBezTo>
                                <a:pt x="88812" y="305892"/>
                                <a:pt x="118251" y="341797"/>
                                <a:pt x="128739" y="354167"/>
                              </a:cubicBezTo>
                              <a:lnTo>
                                <a:pt x="185717" y="278292"/>
                              </a:lnTo>
                              <a:cubicBezTo>
                                <a:pt x="136265" y="215847"/>
                                <a:pt x="105172" y="139429"/>
                                <a:pt x="98263" y="59094"/>
                              </a:cubicBezTo>
                              <a:cubicBezTo>
                                <a:pt x="96832" y="47191"/>
                                <a:pt x="95993" y="35683"/>
                                <a:pt x="95869" y="23830"/>
                              </a:cubicBezTo>
                              <a:moveTo>
                                <a:pt x="456718" y="62396"/>
                              </a:moveTo>
                              <a:cubicBezTo>
                                <a:pt x="456323" y="61287"/>
                                <a:pt x="456051" y="60153"/>
                                <a:pt x="455607" y="59069"/>
                              </a:cubicBezTo>
                              <a:cubicBezTo>
                                <a:pt x="455286" y="58108"/>
                                <a:pt x="455064" y="57122"/>
                                <a:pt x="454645" y="56186"/>
                              </a:cubicBezTo>
                              <a:lnTo>
                                <a:pt x="440011" y="23854"/>
                              </a:lnTo>
                              <a:cubicBezTo>
                                <a:pt x="436606" y="34574"/>
                                <a:pt x="429993" y="41942"/>
                                <a:pt x="422269" y="41942"/>
                              </a:cubicBezTo>
                              <a:cubicBezTo>
                                <a:pt x="411115" y="41942"/>
                                <a:pt x="402083" y="26762"/>
                                <a:pt x="402083" y="8034"/>
                              </a:cubicBezTo>
                              <a:cubicBezTo>
                                <a:pt x="402083" y="5298"/>
                                <a:pt x="402330" y="2661"/>
                                <a:pt x="402675" y="99"/>
                              </a:cubicBezTo>
                              <a:lnTo>
                                <a:pt x="402577" y="0"/>
                              </a:lnTo>
                              <a:lnTo>
                                <a:pt x="361909" y="40611"/>
                              </a:lnTo>
                              <a:cubicBezTo>
                                <a:pt x="339454" y="63036"/>
                                <a:pt x="339454" y="99409"/>
                                <a:pt x="361909" y="121834"/>
                              </a:cubicBezTo>
                              <a:cubicBezTo>
                                <a:pt x="384365" y="144259"/>
                                <a:pt x="420788" y="144259"/>
                                <a:pt x="443244" y="121834"/>
                              </a:cubicBezTo>
                              <a:cubicBezTo>
                                <a:pt x="459161" y="105940"/>
                                <a:pt x="463553" y="83120"/>
                                <a:pt x="456915" y="63135"/>
                              </a:cubicBezTo>
                              <a:cubicBezTo>
                                <a:pt x="456866" y="62889"/>
                                <a:pt x="456742" y="62618"/>
                                <a:pt x="456693" y="62371"/>
                              </a:cubicBezTo>
                            </a:path>
                          </a:pathLst>
                        </a:custGeom>
                        <a:solidFill>
                          <a:schemeClr val="bg2"/>
                        </a:solidFill>
                        <a:ln w="2466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g:grpSp>
                      <wpg:cNvPr id="146853017" name="Grafik 3"/>
                      <wpg:cNvGrpSpPr/>
                      <wpg:grpSpPr>
                        <a:xfrm>
                          <a:off x="625679" y="395615"/>
                          <a:ext cx="1377925" cy="164269"/>
                          <a:chOff x="625679" y="395615"/>
                          <a:chExt cx="1377925" cy="164269"/>
                        </a:xfrm>
                        <a:solidFill>
                          <a:schemeClr val="bg2"/>
                        </a:solidFill>
                      </wpg:grpSpPr>
                      <wps:wsp>
                        <wps:cNvPr id="1545419392" name="Freihandform 1545419392"/>
                        <wps:cNvSpPr/>
                        <wps:spPr>
                          <a:xfrm>
                            <a:off x="625679" y="398696"/>
                            <a:ext cx="102507" cy="120380"/>
                          </a:xfrm>
                          <a:custGeom>
                            <a:avLst/>
                            <a:gdLst>
                              <a:gd name="csX0" fmla="*/ 15324 w 102507"/>
                              <a:gd name="csY0" fmla="*/ 0 h 120380"/>
                              <a:gd name="csX1" fmla="*/ 51254 w 102507"/>
                              <a:gd name="csY1" fmla="*/ 56802 h 120380"/>
                              <a:gd name="csX2" fmla="*/ 87183 w 102507"/>
                              <a:gd name="csY2" fmla="*/ 0 h 120380"/>
                              <a:gd name="csX3" fmla="*/ 102507 w 102507"/>
                              <a:gd name="csY3" fmla="*/ 0 h 120380"/>
                              <a:gd name="csX4" fmla="*/ 57373 w 102507"/>
                              <a:gd name="csY4" fmla="*/ 68532 h 120380"/>
                              <a:gd name="csX5" fmla="*/ 57373 w 102507"/>
                              <a:gd name="csY5" fmla="*/ 120380 h 120380"/>
                              <a:gd name="csX6" fmla="*/ 45109 w 102507"/>
                              <a:gd name="csY6" fmla="*/ 120380 h 120380"/>
                              <a:gd name="csX7" fmla="*/ 45109 w 102507"/>
                              <a:gd name="csY7" fmla="*/ 68532 h 120380"/>
                              <a:gd name="csX8" fmla="*/ 0 w 102507"/>
                              <a:gd name="csY8" fmla="*/ 0 h 120380"/>
                              <a:gd name="csX9" fmla="*/ 15324 w 102507"/>
                              <a:gd name="csY9" fmla="*/ 0 h 12038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102507" h="120380">
                                <a:moveTo>
                                  <a:pt x="15324" y="0"/>
                                </a:moveTo>
                                <a:lnTo>
                                  <a:pt x="51254" y="56802"/>
                                </a:lnTo>
                                <a:lnTo>
                                  <a:pt x="87183" y="0"/>
                                </a:lnTo>
                                <a:lnTo>
                                  <a:pt x="102507" y="0"/>
                                </a:lnTo>
                                <a:lnTo>
                                  <a:pt x="57373" y="68532"/>
                                </a:lnTo>
                                <a:lnTo>
                                  <a:pt x="57373" y="120380"/>
                                </a:lnTo>
                                <a:lnTo>
                                  <a:pt x="45109" y="120380"/>
                                </a:lnTo>
                                <a:lnTo>
                                  <a:pt x="45109" y="68532"/>
                                </a:lnTo>
                                <a:lnTo>
                                  <a:pt x="0" y="0"/>
                                </a:lnTo>
                                <a:lnTo>
                                  <a:pt x="15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131759117" name="Freihandform 2131759117"/>
                        <wps:cNvSpPr/>
                        <wps:spPr>
                          <a:xfrm>
                            <a:off x="720314" y="437459"/>
                            <a:ext cx="84616" cy="83637"/>
                          </a:xfrm>
                          <a:custGeom>
                            <a:avLst/>
                            <a:gdLst>
                              <a:gd name="csX0" fmla="*/ 84617 w 84616"/>
                              <a:gd name="csY0" fmla="*/ 41819 h 83637"/>
                              <a:gd name="csX1" fmla="*/ 42222 w 84616"/>
                              <a:gd name="csY1" fmla="*/ 83638 h 83637"/>
                              <a:gd name="csX2" fmla="*/ 0 w 84616"/>
                              <a:gd name="csY2" fmla="*/ 41819 h 83637"/>
                              <a:gd name="csX3" fmla="*/ 42222 w 84616"/>
                              <a:gd name="csY3" fmla="*/ 0 h 83637"/>
                              <a:gd name="csX4" fmla="*/ 84617 w 84616"/>
                              <a:gd name="csY4" fmla="*/ 41819 h 83637"/>
                              <a:gd name="csX5" fmla="*/ 42222 w 84616"/>
                              <a:gd name="csY5" fmla="*/ 73460 h 83637"/>
                              <a:gd name="csX6" fmla="*/ 72352 w 84616"/>
                              <a:gd name="csY6" fmla="*/ 41844 h 83637"/>
                              <a:gd name="csX7" fmla="*/ 42049 w 84616"/>
                              <a:gd name="csY7" fmla="*/ 10227 h 83637"/>
                              <a:gd name="csX8" fmla="*/ 12240 w 84616"/>
                              <a:gd name="csY8" fmla="*/ 41844 h 83637"/>
                              <a:gd name="csX9" fmla="*/ 42197 w 84616"/>
                              <a:gd name="csY9" fmla="*/ 73460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84616" h="83637">
                                <a:moveTo>
                                  <a:pt x="84617" y="41819"/>
                                </a:moveTo>
                                <a:cubicBezTo>
                                  <a:pt x="84617" y="65796"/>
                                  <a:pt x="66899" y="83638"/>
                                  <a:pt x="42222" y="83638"/>
                                </a:cubicBezTo>
                                <a:cubicBezTo>
                                  <a:pt x="17545" y="83638"/>
                                  <a:pt x="0" y="65944"/>
                                  <a:pt x="0" y="41819"/>
                                </a:cubicBezTo>
                                <a:cubicBezTo>
                                  <a:pt x="0" y="17694"/>
                                  <a:pt x="18039" y="0"/>
                                  <a:pt x="42222" y="0"/>
                                </a:cubicBezTo>
                                <a:cubicBezTo>
                                  <a:pt x="66405" y="0"/>
                                  <a:pt x="84617" y="16831"/>
                                  <a:pt x="84617" y="41819"/>
                                </a:cubicBezTo>
                                <a:close/>
                                <a:moveTo>
                                  <a:pt x="42222" y="73460"/>
                                </a:moveTo>
                                <a:cubicBezTo>
                                  <a:pt x="60261" y="73460"/>
                                  <a:pt x="72352" y="60030"/>
                                  <a:pt x="72352" y="41844"/>
                                </a:cubicBezTo>
                                <a:cubicBezTo>
                                  <a:pt x="72352" y="23657"/>
                                  <a:pt x="60433" y="10227"/>
                                  <a:pt x="42049" y="10227"/>
                                </a:cubicBezTo>
                                <a:cubicBezTo>
                                  <a:pt x="24677" y="10227"/>
                                  <a:pt x="12240" y="23312"/>
                                  <a:pt x="12240" y="41844"/>
                                </a:cubicBezTo>
                                <a:cubicBezTo>
                                  <a:pt x="12240" y="60375"/>
                                  <a:pt x="24850" y="73460"/>
                                  <a:pt x="42197" y="73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16976125" name="Freihandform 1616976125"/>
                        <wps:cNvSpPr/>
                        <wps:spPr>
                          <a:xfrm>
                            <a:off x="825955" y="439504"/>
                            <a:ext cx="69119" cy="81617"/>
                          </a:xfrm>
                          <a:custGeom>
                            <a:avLst/>
                            <a:gdLst>
                              <a:gd name="csX0" fmla="*/ 25 w 69119"/>
                              <a:gd name="csY0" fmla="*/ 0 h 81617"/>
                              <a:gd name="csX1" fmla="*/ 11253 w 69119"/>
                              <a:gd name="csY1" fmla="*/ 0 h 81617"/>
                              <a:gd name="csX2" fmla="*/ 11253 w 69119"/>
                              <a:gd name="csY2" fmla="*/ 44899 h 81617"/>
                              <a:gd name="csX3" fmla="*/ 32697 w 69119"/>
                              <a:gd name="csY3" fmla="*/ 71415 h 81617"/>
                              <a:gd name="csX4" fmla="*/ 57053 w 69119"/>
                              <a:gd name="csY4" fmla="*/ 41499 h 81617"/>
                              <a:gd name="csX5" fmla="*/ 57053 w 69119"/>
                              <a:gd name="csY5" fmla="*/ 0 h 81617"/>
                              <a:gd name="csX6" fmla="*/ 68281 w 69119"/>
                              <a:gd name="csY6" fmla="*/ 0 h 81617"/>
                              <a:gd name="csX7" fmla="*/ 68281 w 69119"/>
                              <a:gd name="csY7" fmla="*/ 62741 h 81617"/>
                              <a:gd name="csX8" fmla="*/ 69120 w 69119"/>
                              <a:gd name="csY8" fmla="*/ 79572 h 81617"/>
                              <a:gd name="csX9" fmla="*/ 57546 w 69119"/>
                              <a:gd name="csY9" fmla="*/ 79572 h 81617"/>
                              <a:gd name="csX10" fmla="*/ 57028 w 69119"/>
                              <a:gd name="csY10" fmla="*/ 73115 h 81617"/>
                              <a:gd name="csX11" fmla="*/ 57028 w 69119"/>
                              <a:gd name="csY11" fmla="*/ 66831 h 81617"/>
                              <a:gd name="csX12" fmla="*/ 56683 w 69119"/>
                              <a:gd name="csY12" fmla="*/ 66831 h 81617"/>
                              <a:gd name="csX13" fmla="*/ 29958 w 69119"/>
                              <a:gd name="csY13" fmla="*/ 81617 h 81617"/>
                              <a:gd name="csX14" fmla="*/ 0 w 69119"/>
                              <a:gd name="csY14" fmla="*/ 51183 h 81617"/>
                              <a:gd name="csX15" fmla="*/ 0 w 69119"/>
                              <a:gd name="csY15" fmla="*/ 0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25" y="0"/>
                                </a:moveTo>
                                <a:lnTo>
                                  <a:pt x="11253" y="0"/>
                                </a:lnTo>
                                <a:lnTo>
                                  <a:pt x="11253" y="44899"/>
                                </a:lnTo>
                                <a:cubicBezTo>
                                  <a:pt x="11253" y="63086"/>
                                  <a:pt x="17545" y="71415"/>
                                  <a:pt x="32697" y="71415"/>
                                </a:cubicBezTo>
                                <a:cubicBezTo>
                                  <a:pt x="45307" y="71415"/>
                                  <a:pt x="57053" y="60695"/>
                                  <a:pt x="57053" y="41499"/>
                                </a:cubicBezTo>
                                <a:lnTo>
                                  <a:pt x="57053" y="0"/>
                                </a:lnTo>
                                <a:lnTo>
                                  <a:pt x="68281" y="0"/>
                                </a:lnTo>
                                <a:lnTo>
                                  <a:pt x="68281" y="62741"/>
                                </a:lnTo>
                                <a:cubicBezTo>
                                  <a:pt x="68281" y="64269"/>
                                  <a:pt x="68972" y="77871"/>
                                  <a:pt x="69120" y="79572"/>
                                </a:cubicBezTo>
                                <a:lnTo>
                                  <a:pt x="57546" y="79572"/>
                                </a:lnTo>
                                <a:cubicBezTo>
                                  <a:pt x="57201" y="77354"/>
                                  <a:pt x="57028" y="75333"/>
                                  <a:pt x="57028" y="73115"/>
                                </a:cubicBezTo>
                                <a:lnTo>
                                  <a:pt x="57028" y="66831"/>
                                </a:lnTo>
                                <a:lnTo>
                                  <a:pt x="56683" y="66831"/>
                                </a:lnTo>
                                <a:cubicBezTo>
                                  <a:pt x="51402" y="75678"/>
                                  <a:pt x="40347" y="81617"/>
                                  <a:pt x="29958" y="81617"/>
                                </a:cubicBezTo>
                                <a:cubicBezTo>
                                  <a:pt x="9353" y="81617"/>
                                  <a:pt x="0" y="69542"/>
                                  <a:pt x="0" y="5118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467850210" name="Freihandform 467850210"/>
                        <wps:cNvSpPr/>
                        <wps:spPr>
                          <a:xfrm>
                            <a:off x="920023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61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445301876" name="Freihandform 445301876"/>
                        <wps:cNvSpPr/>
                        <wps:spPr>
                          <a:xfrm>
                            <a:off x="1010686" y="437434"/>
                            <a:ext cx="82963" cy="122450"/>
                          </a:xfrm>
                          <a:custGeom>
                            <a:avLst/>
                            <a:gdLst>
                              <a:gd name="csX0" fmla="*/ 40569 w 82963"/>
                              <a:gd name="csY0" fmla="*/ 25 h 122450"/>
                              <a:gd name="csX1" fmla="*/ 71217 w 82963"/>
                              <a:gd name="csY1" fmla="*/ 15155 h 122450"/>
                              <a:gd name="csX2" fmla="*/ 71735 w 82963"/>
                              <a:gd name="csY2" fmla="*/ 15155 h 122450"/>
                              <a:gd name="csX3" fmla="*/ 71735 w 82963"/>
                              <a:gd name="csY3" fmla="*/ 2070 h 122450"/>
                              <a:gd name="csX4" fmla="*/ 82963 w 82963"/>
                              <a:gd name="csY4" fmla="*/ 2070 h 122450"/>
                              <a:gd name="csX5" fmla="*/ 82963 w 82963"/>
                              <a:gd name="csY5" fmla="*/ 81642 h 122450"/>
                              <a:gd name="csX6" fmla="*/ 40223 w 82963"/>
                              <a:gd name="csY6" fmla="*/ 122450 h 122450"/>
                              <a:gd name="csX7" fmla="*/ 1900 w 82963"/>
                              <a:gd name="csY7" fmla="*/ 106457 h 122450"/>
                              <a:gd name="csX8" fmla="*/ 10241 w 82963"/>
                              <a:gd name="csY8" fmla="*/ 97610 h 122450"/>
                              <a:gd name="csX9" fmla="*/ 40889 w 82963"/>
                              <a:gd name="csY9" fmla="*/ 112224 h 122450"/>
                              <a:gd name="csX10" fmla="*/ 71711 w 82963"/>
                              <a:gd name="csY10" fmla="*/ 81617 h 122450"/>
                              <a:gd name="csX11" fmla="*/ 71711 w 82963"/>
                              <a:gd name="csY11" fmla="*/ 66659 h 122450"/>
                              <a:gd name="csX12" fmla="*/ 71365 w 82963"/>
                              <a:gd name="csY12" fmla="*/ 66659 h 122450"/>
                              <a:gd name="csX13" fmla="*/ 41556 w 82963"/>
                              <a:gd name="csY13" fmla="*/ 81617 h 122450"/>
                              <a:gd name="csX14" fmla="*/ 0 w 82963"/>
                              <a:gd name="csY14" fmla="*/ 41154 h 122450"/>
                              <a:gd name="csX15" fmla="*/ 40519 w 82963"/>
                              <a:gd name="csY15" fmla="*/ 0 h 122450"/>
                              <a:gd name="csX16" fmla="*/ 12289 w 82963"/>
                              <a:gd name="csY16" fmla="*/ 40833 h 122450"/>
                              <a:gd name="csX17" fmla="*/ 41926 w 82963"/>
                              <a:gd name="csY17" fmla="*/ 71440 h 122450"/>
                              <a:gd name="csX18" fmla="*/ 72056 w 82963"/>
                              <a:gd name="csY18" fmla="*/ 41844 h 122450"/>
                              <a:gd name="csX19" fmla="*/ 41753 w 82963"/>
                              <a:gd name="csY19" fmla="*/ 10227 h 122450"/>
                              <a:gd name="csX20" fmla="*/ 12289 w 82963"/>
                              <a:gd name="csY20" fmla="*/ 40833 h 12245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</a:cxnLst>
                            <a:rect l="l" t="t" r="r" b="b"/>
                            <a:pathLst>
                              <a:path w="82963" h="122450">
                                <a:moveTo>
                                  <a:pt x="40569" y="25"/>
                                </a:moveTo>
                                <a:cubicBezTo>
                                  <a:pt x="53351" y="25"/>
                                  <a:pt x="64406" y="5471"/>
                                  <a:pt x="71217" y="15155"/>
                                </a:cubicBezTo>
                                <a:lnTo>
                                  <a:pt x="71735" y="15155"/>
                                </a:lnTo>
                                <a:lnTo>
                                  <a:pt x="71735" y="2070"/>
                                </a:lnTo>
                                <a:lnTo>
                                  <a:pt x="82963" y="2070"/>
                                </a:lnTo>
                                <a:lnTo>
                                  <a:pt x="82963" y="81642"/>
                                </a:lnTo>
                                <a:cubicBezTo>
                                  <a:pt x="82963" y="106630"/>
                                  <a:pt x="68330" y="122450"/>
                                  <a:pt x="40223" y="122450"/>
                                </a:cubicBezTo>
                                <a:cubicBezTo>
                                  <a:pt x="24381" y="122450"/>
                                  <a:pt x="12116" y="117349"/>
                                  <a:pt x="1900" y="106457"/>
                                </a:cubicBezTo>
                                <a:lnTo>
                                  <a:pt x="10241" y="97610"/>
                                </a:lnTo>
                                <a:cubicBezTo>
                                  <a:pt x="16879" y="106457"/>
                                  <a:pt x="27786" y="112224"/>
                                  <a:pt x="40889" y="112224"/>
                                </a:cubicBezTo>
                                <a:cubicBezTo>
                                  <a:pt x="60804" y="112224"/>
                                  <a:pt x="71711" y="100494"/>
                                  <a:pt x="71711" y="81617"/>
                                </a:cubicBezTo>
                                <a:lnTo>
                                  <a:pt x="71711" y="66659"/>
                                </a:lnTo>
                                <a:lnTo>
                                  <a:pt x="71365" y="66659"/>
                                </a:lnTo>
                                <a:cubicBezTo>
                                  <a:pt x="64727" y="76689"/>
                                  <a:pt x="54338" y="81617"/>
                                  <a:pt x="41556" y="81617"/>
                                </a:cubicBezTo>
                                <a:cubicBezTo>
                                  <a:pt x="18063" y="81617"/>
                                  <a:pt x="0" y="63431"/>
                                  <a:pt x="0" y="41154"/>
                                </a:cubicBezTo>
                                <a:cubicBezTo>
                                  <a:pt x="0" y="18876"/>
                                  <a:pt x="17372" y="0"/>
                                  <a:pt x="40519" y="0"/>
                                </a:cubicBezTo>
                                <a:close/>
                                <a:moveTo>
                                  <a:pt x="12289" y="40833"/>
                                </a:moveTo>
                                <a:cubicBezTo>
                                  <a:pt x="12289" y="57319"/>
                                  <a:pt x="25220" y="71440"/>
                                  <a:pt x="41926" y="71440"/>
                                </a:cubicBezTo>
                                <a:cubicBezTo>
                                  <a:pt x="58632" y="71440"/>
                                  <a:pt x="72056" y="58675"/>
                                  <a:pt x="72056" y="41844"/>
                                </a:cubicBezTo>
                                <a:cubicBezTo>
                                  <a:pt x="72056" y="24002"/>
                                  <a:pt x="60310" y="10227"/>
                                  <a:pt x="41753" y="10227"/>
                                </a:cubicBezTo>
                                <a:cubicBezTo>
                                  <a:pt x="25738" y="10227"/>
                                  <a:pt x="12289" y="24002"/>
                                  <a:pt x="12289" y="408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128246205" name="Freihandform 2128246205"/>
                        <wps:cNvSpPr/>
                        <wps:spPr>
                          <a:xfrm>
                            <a:off x="1169579" y="395615"/>
                            <a:ext cx="108454" cy="126516"/>
                          </a:xfrm>
                          <a:custGeom>
                            <a:avLst/>
                            <a:gdLst>
                              <a:gd name="csX0" fmla="*/ 106431 w 108454"/>
                              <a:gd name="csY0" fmla="*/ 16166 h 126516"/>
                              <a:gd name="csX1" fmla="*/ 97226 w 108454"/>
                              <a:gd name="csY1" fmla="*/ 25185 h 126516"/>
                              <a:gd name="csX2" fmla="*/ 62827 w 108454"/>
                              <a:gd name="csY2" fmla="*/ 11237 h 126516"/>
                              <a:gd name="csX3" fmla="*/ 13276 w 108454"/>
                              <a:gd name="csY3" fmla="*/ 63258 h 126516"/>
                              <a:gd name="csX4" fmla="*/ 62827 w 108454"/>
                              <a:gd name="csY4" fmla="*/ 115279 h 126516"/>
                              <a:gd name="csX5" fmla="*/ 96190 w 108454"/>
                              <a:gd name="csY5" fmla="*/ 106778 h 126516"/>
                              <a:gd name="csX6" fmla="*/ 96190 w 108454"/>
                              <a:gd name="csY6" fmla="*/ 66486 h 126516"/>
                              <a:gd name="csX7" fmla="*/ 67417 w 108454"/>
                              <a:gd name="csY7" fmla="*/ 66486 h 126516"/>
                              <a:gd name="csX8" fmla="*/ 67417 w 108454"/>
                              <a:gd name="csY8" fmla="*/ 55274 h 126516"/>
                              <a:gd name="csX9" fmla="*/ 108454 w 108454"/>
                              <a:gd name="csY9" fmla="*/ 55274 h 126516"/>
                              <a:gd name="csX10" fmla="*/ 108454 w 108454"/>
                              <a:gd name="csY10" fmla="*/ 114269 h 126516"/>
                              <a:gd name="csX11" fmla="*/ 62827 w 108454"/>
                              <a:gd name="csY11" fmla="*/ 126516 h 126516"/>
                              <a:gd name="csX12" fmla="*/ 0 w 108454"/>
                              <a:gd name="csY12" fmla="*/ 63258 h 126516"/>
                              <a:gd name="csX13" fmla="*/ 62827 w 108454"/>
                              <a:gd name="csY13" fmla="*/ 0 h 126516"/>
                              <a:gd name="csX14" fmla="*/ 106406 w 108454"/>
                              <a:gd name="csY14" fmla="*/ 16141 h 12651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108454" h="126516">
                                <a:moveTo>
                                  <a:pt x="106431" y="16166"/>
                                </a:moveTo>
                                <a:lnTo>
                                  <a:pt x="97226" y="25185"/>
                                </a:lnTo>
                                <a:cubicBezTo>
                                  <a:pt x="88886" y="16338"/>
                                  <a:pt x="77633" y="11237"/>
                                  <a:pt x="62827" y="11237"/>
                                </a:cubicBezTo>
                                <a:cubicBezTo>
                                  <a:pt x="33708" y="11237"/>
                                  <a:pt x="13276" y="33859"/>
                                  <a:pt x="13276" y="63258"/>
                                </a:cubicBezTo>
                                <a:cubicBezTo>
                                  <a:pt x="13276" y="92657"/>
                                  <a:pt x="33708" y="115279"/>
                                  <a:pt x="62827" y="115279"/>
                                </a:cubicBezTo>
                                <a:cubicBezTo>
                                  <a:pt x="75264" y="115279"/>
                                  <a:pt x="87183" y="112051"/>
                                  <a:pt x="96190" y="106778"/>
                                </a:cubicBezTo>
                                <a:lnTo>
                                  <a:pt x="96190" y="66486"/>
                                </a:lnTo>
                                <a:lnTo>
                                  <a:pt x="67417" y="66486"/>
                                </a:lnTo>
                                <a:lnTo>
                                  <a:pt x="67417" y="55274"/>
                                </a:lnTo>
                                <a:lnTo>
                                  <a:pt x="108454" y="55274"/>
                                </a:lnTo>
                                <a:lnTo>
                                  <a:pt x="108454" y="114269"/>
                                </a:lnTo>
                                <a:cubicBezTo>
                                  <a:pt x="94660" y="122426"/>
                                  <a:pt x="77633" y="126516"/>
                                  <a:pt x="62827" y="126516"/>
                                </a:cubicBezTo>
                                <a:cubicBezTo>
                                  <a:pt x="26552" y="126516"/>
                                  <a:pt x="0" y="99138"/>
                                  <a:pt x="0" y="63258"/>
                                </a:cubicBezTo>
                                <a:cubicBezTo>
                                  <a:pt x="0" y="27378"/>
                                  <a:pt x="26725" y="0"/>
                                  <a:pt x="62827" y="0"/>
                                </a:cubicBezTo>
                                <a:cubicBezTo>
                                  <a:pt x="81902" y="0"/>
                                  <a:pt x="95696" y="5446"/>
                                  <a:pt x="106406" y="161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975856150" name="Freihandform 975856150"/>
                        <wps:cNvSpPr/>
                        <wps:spPr>
                          <a:xfrm>
                            <a:off x="1301921" y="437459"/>
                            <a:ext cx="78324" cy="83637"/>
                          </a:xfrm>
                          <a:custGeom>
                            <a:avLst/>
                            <a:gdLst>
                              <a:gd name="csX0" fmla="*/ 78324 w 78324"/>
                              <a:gd name="csY0" fmla="*/ 41474 h 83637"/>
                              <a:gd name="csX1" fmla="*/ 78324 w 78324"/>
                              <a:gd name="csY1" fmla="*/ 44875 h 83637"/>
                              <a:gd name="csX2" fmla="*/ 11919 w 78324"/>
                              <a:gd name="csY2" fmla="*/ 44875 h 83637"/>
                              <a:gd name="csX3" fmla="*/ 41210 w 78324"/>
                              <a:gd name="csY3" fmla="*/ 73436 h 83637"/>
                              <a:gd name="csX4" fmla="*/ 66751 w 78324"/>
                              <a:gd name="csY4" fmla="*/ 59660 h 83637"/>
                              <a:gd name="csX5" fmla="*/ 75437 w 78324"/>
                              <a:gd name="csY5" fmla="*/ 66807 h 83637"/>
                              <a:gd name="csX6" fmla="*/ 41210 w 78324"/>
                              <a:gd name="csY6" fmla="*/ 83638 h 83637"/>
                              <a:gd name="csX7" fmla="*/ 0 w 78324"/>
                              <a:gd name="csY7" fmla="*/ 41819 h 83637"/>
                              <a:gd name="csX8" fmla="*/ 40001 w 78324"/>
                              <a:gd name="csY8" fmla="*/ 0 h 83637"/>
                              <a:gd name="csX9" fmla="*/ 78324 w 78324"/>
                              <a:gd name="csY9" fmla="*/ 41499 h 83637"/>
                              <a:gd name="csX10" fmla="*/ 40174 w 78324"/>
                              <a:gd name="csY10" fmla="*/ 10202 h 83637"/>
                              <a:gd name="csX11" fmla="*/ 12240 w 78324"/>
                              <a:gd name="csY11" fmla="*/ 35708 h 83637"/>
                              <a:gd name="csX12" fmla="*/ 66035 w 78324"/>
                              <a:gd name="csY12" fmla="*/ 35708 h 83637"/>
                              <a:gd name="csX13" fmla="*/ 40149 w 78324"/>
                              <a:gd name="csY13" fmla="*/ 10202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</a:cxnLst>
                            <a:rect l="l" t="t" r="r" b="b"/>
                            <a:pathLst>
                              <a:path w="78324" h="83637">
                                <a:moveTo>
                                  <a:pt x="78324" y="41474"/>
                                </a:moveTo>
                                <a:lnTo>
                                  <a:pt x="78324" y="44875"/>
                                </a:lnTo>
                                <a:lnTo>
                                  <a:pt x="11919" y="44875"/>
                                </a:lnTo>
                                <a:cubicBezTo>
                                  <a:pt x="13621" y="61533"/>
                                  <a:pt x="26059" y="73436"/>
                                  <a:pt x="41210" y="73436"/>
                                </a:cubicBezTo>
                                <a:cubicBezTo>
                                  <a:pt x="51426" y="73436"/>
                                  <a:pt x="61297" y="68335"/>
                                  <a:pt x="66751" y="59660"/>
                                </a:cubicBezTo>
                                <a:lnTo>
                                  <a:pt x="75437" y="66807"/>
                                </a:lnTo>
                                <a:cubicBezTo>
                                  <a:pt x="66084" y="78537"/>
                                  <a:pt x="54313" y="83638"/>
                                  <a:pt x="41210" y="83638"/>
                                </a:cubicBezTo>
                                <a:cubicBezTo>
                                  <a:pt x="17200" y="83638"/>
                                  <a:pt x="0" y="65451"/>
                                  <a:pt x="0" y="41819"/>
                                </a:cubicBezTo>
                                <a:cubicBezTo>
                                  <a:pt x="0" y="18186"/>
                                  <a:pt x="17718" y="0"/>
                                  <a:pt x="40001" y="0"/>
                                </a:cubicBezTo>
                                <a:cubicBezTo>
                                  <a:pt x="62284" y="0"/>
                                  <a:pt x="78324" y="14613"/>
                                  <a:pt x="78324" y="41499"/>
                                </a:cubicBezTo>
                                <a:close/>
                                <a:moveTo>
                                  <a:pt x="40174" y="10202"/>
                                </a:moveTo>
                                <a:cubicBezTo>
                                  <a:pt x="26552" y="10202"/>
                                  <a:pt x="12585" y="21587"/>
                                  <a:pt x="12240" y="35708"/>
                                </a:cubicBezTo>
                                <a:lnTo>
                                  <a:pt x="66035" y="35708"/>
                                </a:lnTo>
                                <a:cubicBezTo>
                                  <a:pt x="66035" y="20232"/>
                                  <a:pt x="55819" y="10202"/>
                                  <a:pt x="40149" y="10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904269983" name="Freihandform 1904269983"/>
                        <wps:cNvSpPr/>
                        <wps:spPr>
                          <a:xfrm>
                            <a:off x="1400578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86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3013857" name="Freihandform 163013857"/>
                        <wps:cNvSpPr/>
                        <wps:spPr>
                          <a:xfrm>
                            <a:off x="1491586" y="437459"/>
                            <a:ext cx="78324" cy="83637"/>
                          </a:xfrm>
                          <a:custGeom>
                            <a:avLst/>
                            <a:gdLst>
                              <a:gd name="csX0" fmla="*/ 78324 w 78324"/>
                              <a:gd name="csY0" fmla="*/ 41474 h 83637"/>
                              <a:gd name="csX1" fmla="*/ 78324 w 78324"/>
                              <a:gd name="csY1" fmla="*/ 44875 h 83637"/>
                              <a:gd name="csX2" fmla="*/ 11919 w 78324"/>
                              <a:gd name="csY2" fmla="*/ 44875 h 83637"/>
                              <a:gd name="csX3" fmla="*/ 41210 w 78324"/>
                              <a:gd name="csY3" fmla="*/ 73436 h 83637"/>
                              <a:gd name="csX4" fmla="*/ 66751 w 78324"/>
                              <a:gd name="csY4" fmla="*/ 59660 h 83637"/>
                              <a:gd name="csX5" fmla="*/ 75437 w 78324"/>
                              <a:gd name="csY5" fmla="*/ 66807 h 83637"/>
                              <a:gd name="csX6" fmla="*/ 41210 w 78324"/>
                              <a:gd name="csY6" fmla="*/ 83638 h 83637"/>
                              <a:gd name="csX7" fmla="*/ 0 w 78324"/>
                              <a:gd name="csY7" fmla="*/ 41819 h 83637"/>
                              <a:gd name="csX8" fmla="*/ 40001 w 78324"/>
                              <a:gd name="csY8" fmla="*/ 0 h 83637"/>
                              <a:gd name="csX9" fmla="*/ 78299 w 78324"/>
                              <a:gd name="csY9" fmla="*/ 41499 h 83637"/>
                              <a:gd name="csX10" fmla="*/ 40198 w 78324"/>
                              <a:gd name="csY10" fmla="*/ 10202 h 83637"/>
                              <a:gd name="csX11" fmla="*/ 12264 w 78324"/>
                              <a:gd name="csY11" fmla="*/ 35708 h 83637"/>
                              <a:gd name="csX12" fmla="*/ 66060 w 78324"/>
                              <a:gd name="csY12" fmla="*/ 35708 h 83637"/>
                              <a:gd name="csX13" fmla="*/ 40174 w 78324"/>
                              <a:gd name="csY13" fmla="*/ 10202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</a:cxnLst>
                            <a:rect l="l" t="t" r="r" b="b"/>
                            <a:pathLst>
                              <a:path w="78324" h="83637">
                                <a:moveTo>
                                  <a:pt x="78324" y="41474"/>
                                </a:moveTo>
                                <a:lnTo>
                                  <a:pt x="78324" y="44875"/>
                                </a:lnTo>
                                <a:lnTo>
                                  <a:pt x="11919" y="44875"/>
                                </a:lnTo>
                                <a:cubicBezTo>
                                  <a:pt x="13621" y="61533"/>
                                  <a:pt x="26059" y="73436"/>
                                  <a:pt x="41210" y="73436"/>
                                </a:cubicBezTo>
                                <a:cubicBezTo>
                                  <a:pt x="51426" y="73436"/>
                                  <a:pt x="61297" y="68335"/>
                                  <a:pt x="66751" y="59660"/>
                                </a:cubicBezTo>
                                <a:lnTo>
                                  <a:pt x="75437" y="66807"/>
                                </a:lnTo>
                                <a:cubicBezTo>
                                  <a:pt x="66084" y="78537"/>
                                  <a:pt x="54314" y="83638"/>
                                  <a:pt x="41210" y="83638"/>
                                </a:cubicBezTo>
                                <a:cubicBezTo>
                                  <a:pt x="17200" y="83638"/>
                                  <a:pt x="0" y="65451"/>
                                  <a:pt x="0" y="41819"/>
                                </a:cubicBezTo>
                                <a:cubicBezTo>
                                  <a:pt x="0" y="18186"/>
                                  <a:pt x="17718" y="0"/>
                                  <a:pt x="40001" y="0"/>
                                </a:cubicBezTo>
                                <a:cubicBezTo>
                                  <a:pt x="62284" y="0"/>
                                  <a:pt x="78299" y="14613"/>
                                  <a:pt x="78299" y="41499"/>
                                </a:cubicBezTo>
                                <a:close/>
                                <a:moveTo>
                                  <a:pt x="40198" y="10202"/>
                                </a:moveTo>
                                <a:cubicBezTo>
                                  <a:pt x="26577" y="10202"/>
                                  <a:pt x="12610" y="21587"/>
                                  <a:pt x="12264" y="35708"/>
                                </a:cubicBezTo>
                                <a:lnTo>
                                  <a:pt x="66060" y="35708"/>
                                </a:lnTo>
                                <a:cubicBezTo>
                                  <a:pt x="66060" y="20232"/>
                                  <a:pt x="55844" y="10202"/>
                                  <a:pt x="40174" y="10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49657610" name="Freihandform 649657610"/>
                        <wps:cNvSpPr/>
                        <wps:spPr>
                          <a:xfrm>
                            <a:off x="1590886" y="437459"/>
                            <a:ext cx="45306" cy="81617"/>
                          </a:xfrm>
                          <a:custGeom>
                            <a:avLst/>
                            <a:gdLst>
                              <a:gd name="csX0" fmla="*/ 45282 w 45306"/>
                              <a:gd name="csY0" fmla="*/ 1010 h 81617"/>
                              <a:gd name="csX1" fmla="*/ 43061 w 45306"/>
                              <a:gd name="csY1" fmla="*/ 12075 h 81617"/>
                              <a:gd name="csX2" fmla="*/ 36768 w 45306"/>
                              <a:gd name="csY2" fmla="*/ 11213 h 81617"/>
                              <a:gd name="csX3" fmla="*/ 11919 w 45306"/>
                              <a:gd name="csY3" fmla="*/ 37408 h 81617"/>
                              <a:gd name="csX4" fmla="*/ 11919 w 45306"/>
                              <a:gd name="csY4" fmla="*/ 81617 h 81617"/>
                              <a:gd name="csX5" fmla="*/ 691 w 45306"/>
                              <a:gd name="csY5" fmla="*/ 81617 h 81617"/>
                              <a:gd name="csX6" fmla="*/ 691 w 45306"/>
                              <a:gd name="csY6" fmla="*/ 26368 h 81617"/>
                              <a:gd name="csX7" fmla="*/ 0 w 45306"/>
                              <a:gd name="csY7" fmla="*/ 2045 h 81617"/>
                              <a:gd name="csX8" fmla="*/ 11080 w 45306"/>
                              <a:gd name="csY8" fmla="*/ 2045 h 81617"/>
                              <a:gd name="csX9" fmla="*/ 11080 w 45306"/>
                              <a:gd name="csY9" fmla="*/ 16831 h 81617"/>
                              <a:gd name="csX10" fmla="*/ 11425 w 45306"/>
                              <a:gd name="csY10" fmla="*/ 16831 h 81617"/>
                              <a:gd name="csX11" fmla="*/ 36966 w 45306"/>
                              <a:gd name="csY11" fmla="*/ 0 h 81617"/>
                              <a:gd name="csX12" fmla="*/ 45307 w 45306"/>
                              <a:gd name="csY12" fmla="*/ 1010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</a:cxnLst>
                            <a:rect l="l" t="t" r="r" b="b"/>
                            <a:pathLst>
                              <a:path w="45306" h="81617">
                                <a:moveTo>
                                  <a:pt x="45282" y="1010"/>
                                </a:moveTo>
                                <a:lnTo>
                                  <a:pt x="43061" y="12075"/>
                                </a:lnTo>
                                <a:cubicBezTo>
                                  <a:pt x="41531" y="11385"/>
                                  <a:pt x="39483" y="11213"/>
                                  <a:pt x="36768" y="11213"/>
                                </a:cubicBezTo>
                                <a:cubicBezTo>
                                  <a:pt x="21444" y="11213"/>
                                  <a:pt x="11919" y="23460"/>
                                  <a:pt x="11919" y="37408"/>
                                </a:cubicBezTo>
                                <a:lnTo>
                                  <a:pt x="11919" y="81617"/>
                                </a:lnTo>
                                <a:lnTo>
                                  <a:pt x="691" y="81617"/>
                                </a:lnTo>
                                <a:lnTo>
                                  <a:pt x="691" y="26368"/>
                                </a:lnTo>
                                <a:cubicBezTo>
                                  <a:pt x="691" y="14810"/>
                                  <a:pt x="173" y="12248"/>
                                  <a:pt x="0" y="2045"/>
                                </a:cubicBezTo>
                                <a:lnTo>
                                  <a:pt x="11080" y="2045"/>
                                </a:lnTo>
                                <a:lnTo>
                                  <a:pt x="11080" y="16831"/>
                                </a:lnTo>
                                <a:lnTo>
                                  <a:pt x="11425" y="16831"/>
                                </a:lnTo>
                                <a:cubicBezTo>
                                  <a:pt x="15694" y="6111"/>
                                  <a:pt x="24874" y="0"/>
                                  <a:pt x="36966" y="0"/>
                                </a:cubicBezTo>
                                <a:cubicBezTo>
                                  <a:pt x="40198" y="0"/>
                                  <a:pt x="42765" y="345"/>
                                  <a:pt x="45307" y="1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79754752" name="Freihandform 1579754752"/>
                        <wps:cNvSpPr/>
                        <wps:spPr>
                          <a:xfrm>
                            <a:off x="1645767" y="437434"/>
                            <a:ext cx="67762" cy="83662"/>
                          </a:xfrm>
                          <a:custGeom>
                            <a:avLst/>
                            <a:gdLst>
                              <a:gd name="csX0" fmla="*/ 0 w 67762"/>
                              <a:gd name="csY0" fmla="*/ 60375 h 83662"/>
                              <a:gd name="csX1" fmla="*/ 50069 w 67762"/>
                              <a:gd name="csY1" fmla="*/ 32824 h 83662"/>
                              <a:gd name="csX2" fmla="*/ 55177 w 67762"/>
                              <a:gd name="csY2" fmla="*/ 32824 h 83662"/>
                              <a:gd name="csX3" fmla="*/ 55177 w 67762"/>
                              <a:gd name="csY3" fmla="*/ 31124 h 83662"/>
                              <a:gd name="csX4" fmla="*/ 34745 w 67762"/>
                              <a:gd name="csY4" fmla="*/ 10202 h 83662"/>
                              <a:gd name="csX5" fmla="*/ 10389 w 67762"/>
                              <a:gd name="csY5" fmla="*/ 19542 h 83662"/>
                              <a:gd name="csX6" fmla="*/ 3578 w 67762"/>
                              <a:gd name="csY6" fmla="*/ 11558 h 83662"/>
                              <a:gd name="csX7" fmla="*/ 37114 w 67762"/>
                              <a:gd name="csY7" fmla="*/ 0 h 83662"/>
                              <a:gd name="csX8" fmla="*/ 66405 w 67762"/>
                              <a:gd name="csY8" fmla="*/ 27723 h 83662"/>
                              <a:gd name="csX9" fmla="*/ 66405 w 67762"/>
                              <a:gd name="csY9" fmla="*/ 64614 h 83662"/>
                              <a:gd name="csX10" fmla="*/ 67762 w 67762"/>
                              <a:gd name="csY10" fmla="*/ 81617 h 83662"/>
                              <a:gd name="csX11" fmla="*/ 56855 w 67762"/>
                              <a:gd name="csY11" fmla="*/ 81617 h 83662"/>
                              <a:gd name="csX12" fmla="*/ 55844 w 67762"/>
                              <a:gd name="csY12" fmla="*/ 68704 h 83662"/>
                              <a:gd name="csX13" fmla="*/ 55498 w 67762"/>
                              <a:gd name="csY13" fmla="*/ 68704 h 83662"/>
                              <a:gd name="csX14" fmla="*/ 27416 w 67762"/>
                              <a:gd name="csY14" fmla="*/ 83663 h 83662"/>
                              <a:gd name="csX15" fmla="*/ 0 w 67762"/>
                              <a:gd name="csY15" fmla="*/ 60375 h 83662"/>
                              <a:gd name="csX16" fmla="*/ 12240 w 67762"/>
                              <a:gd name="csY16" fmla="*/ 58847 h 83662"/>
                              <a:gd name="csX17" fmla="*/ 30969 w 67762"/>
                              <a:gd name="csY17" fmla="*/ 73460 h 83662"/>
                              <a:gd name="csX18" fmla="*/ 55153 w 67762"/>
                              <a:gd name="csY18" fmla="*/ 46255 h 83662"/>
                              <a:gd name="csX19" fmla="*/ 55153 w 67762"/>
                              <a:gd name="csY19" fmla="*/ 41991 h 83662"/>
                              <a:gd name="csX20" fmla="*/ 47330 w 67762"/>
                              <a:gd name="csY20" fmla="*/ 41991 h 83662"/>
                              <a:gd name="csX21" fmla="*/ 12264 w 67762"/>
                              <a:gd name="csY21" fmla="*/ 58823 h 83662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  <a:cxn ang="0">
                                <a:pos x="csX21" y="csY21"/>
                              </a:cxn>
                            </a:cxnLst>
                            <a:rect l="l" t="t" r="r" b="b"/>
                            <a:pathLst>
                              <a:path w="67762" h="83662">
                                <a:moveTo>
                                  <a:pt x="0" y="60375"/>
                                </a:moveTo>
                                <a:cubicBezTo>
                                  <a:pt x="0" y="42016"/>
                                  <a:pt x="13967" y="32824"/>
                                  <a:pt x="50069" y="32824"/>
                                </a:cubicBezTo>
                                <a:lnTo>
                                  <a:pt x="55177" y="32824"/>
                                </a:lnTo>
                                <a:lnTo>
                                  <a:pt x="55177" y="31124"/>
                                </a:lnTo>
                                <a:cubicBezTo>
                                  <a:pt x="55177" y="16659"/>
                                  <a:pt x="48539" y="10202"/>
                                  <a:pt x="34745" y="10202"/>
                                </a:cubicBezTo>
                                <a:cubicBezTo>
                                  <a:pt x="25220" y="10202"/>
                                  <a:pt x="17200" y="13430"/>
                                  <a:pt x="10389" y="19542"/>
                                </a:cubicBezTo>
                                <a:lnTo>
                                  <a:pt x="3578" y="11558"/>
                                </a:lnTo>
                                <a:cubicBezTo>
                                  <a:pt x="11080" y="3894"/>
                                  <a:pt x="22308" y="0"/>
                                  <a:pt x="37114" y="0"/>
                                </a:cubicBezTo>
                                <a:cubicBezTo>
                                  <a:pt x="55325" y="0"/>
                                  <a:pt x="66405" y="11213"/>
                                  <a:pt x="66405" y="27723"/>
                                </a:cubicBezTo>
                                <a:lnTo>
                                  <a:pt x="66405" y="64614"/>
                                </a:lnTo>
                                <a:cubicBezTo>
                                  <a:pt x="66405" y="67497"/>
                                  <a:pt x="66923" y="75506"/>
                                  <a:pt x="67762" y="81617"/>
                                </a:cubicBezTo>
                                <a:lnTo>
                                  <a:pt x="56855" y="81617"/>
                                </a:lnTo>
                                <a:cubicBezTo>
                                  <a:pt x="56164" y="78044"/>
                                  <a:pt x="55844" y="73633"/>
                                  <a:pt x="55844" y="68704"/>
                                </a:cubicBezTo>
                                <a:lnTo>
                                  <a:pt x="55498" y="68704"/>
                                </a:lnTo>
                                <a:cubicBezTo>
                                  <a:pt x="48860" y="79079"/>
                                  <a:pt x="40174" y="83663"/>
                                  <a:pt x="27416" y="83663"/>
                                </a:cubicBezTo>
                                <a:cubicBezTo>
                                  <a:pt x="11573" y="83663"/>
                                  <a:pt x="0" y="74471"/>
                                  <a:pt x="0" y="60375"/>
                                </a:cubicBezTo>
                                <a:close/>
                                <a:moveTo>
                                  <a:pt x="12240" y="58847"/>
                                </a:moveTo>
                                <a:cubicBezTo>
                                  <a:pt x="12240" y="67866"/>
                                  <a:pt x="19889" y="73460"/>
                                  <a:pt x="30969" y="73460"/>
                                </a:cubicBezTo>
                                <a:cubicBezTo>
                                  <a:pt x="45455" y="73460"/>
                                  <a:pt x="55153" y="64614"/>
                                  <a:pt x="55153" y="46255"/>
                                </a:cubicBezTo>
                                <a:lnTo>
                                  <a:pt x="55153" y="41991"/>
                                </a:lnTo>
                                <a:lnTo>
                                  <a:pt x="47330" y="41991"/>
                                </a:lnTo>
                                <a:cubicBezTo>
                                  <a:pt x="26059" y="41991"/>
                                  <a:pt x="12264" y="47438"/>
                                  <a:pt x="12264" y="588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838567026" name="Freihandform 838567026"/>
                        <wps:cNvSpPr/>
                        <wps:spPr>
                          <a:xfrm>
                            <a:off x="1727274" y="417055"/>
                            <a:ext cx="51747" cy="104066"/>
                          </a:xfrm>
                          <a:custGeom>
                            <a:avLst/>
                            <a:gdLst>
                              <a:gd name="csX0" fmla="*/ 0 w 51747"/>
                              <a:gd name="csY0" fmla="*/ 32652 h 104066"/>
                              <a:gd name="csX1" fmla="*/ 0 w 51747"/>
                              <a:gd name="csY1" fmla="*/ 22450 h 104066"/>
                              <a:gd name="csX2" fmla="*/ 16854 w 51747"/>
                              <a:gd name="csY2" fmla="*/ 22450 h 104066"/>
                              <a:gd name="csX3" fmla="*/ 16854 w 51747"/>
                              <a:gd name="csY3" fmla="*/ 0 h 104066"/>
                              <a:gd name="csX4" fmla="*/ 28082 w 51747"/>
                              <a:gd name="csY4" fmla="*/ 0 h 104066"/>
                              <a:gd name="csX5" fmla="*/ 28082 w 51747"/>
                              <a:gd name="csY5" fmla="*/ 22450 h 104066"/>
                              <a:gd name="csX6" fmla="*/ 51081 w 51747"/>
                              <a:gd name="csY6" fmla="*/ 22450 h 104066"/>
                              <a:gd name="csX7" fmla="*/ 51081 w 51747"/>
                              <a:gd name="csY7" fmla="*/ 32652 h 104066"/>
                              <a:gd name="csX8" fmla="*/ 28082 w 51747"/>
                              <a:gd name="csY8" fmla="*/ 32652 h 104066"/>
                              <a:gd name="csX9" fmla="*/ 28082 w 51747"/>
                              <a:gd name="csY9" fmla="*/ 80262 h 104066"/>
                              <a:gd name="csX10" fmla="*/ 39656 w 51747"/>
                              <a:gd name="csY10" fmla="*/ 93865 h 104066"/>
                              <a:gd name="csX11" fmla="*/ 51229 w 51747"/>
                              <a:gd name="csY11" fmla="*/ 90809 h 104066"/>
                              <a:gd name="csX12" fmla="*/ 51747 w 51747"/>
                              <a:gd name="csY12" fmla="*/ 101184 h 104066"/>
                              <a:gd name="csX13" fmla="*/ 36596 w 51747"/>
                              <a:gd name="csY13" fmla="*/ 104067 h 104066"/>
                              <a:gd name="csX14" fmla="*/ 16854 w 51747"/>
                              <a:gd name="csY14" fmla="*/ 83490 h 104066"/>
                              <a:gd name="csX15" fmla="*/ 16854 w 51747"/>
                              <a:gd name="csY15" fmla="*/ 32652 h 104066"/>
                              <a:gd name="csX16" fmla="*/ 0 w 51747"/>
                              <a:gd name="csY16" fmla="*/ 32652 h 10406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</a:cxnLst>
                            <a:rect l="l" t="t" r="r" b="b"/>
                            <a:pathLst>
                              <a:path w="51747" h="104066">
                                <a:moveTo>
                                  <a:pt x="0" y="32652"/>
                                </a:moveTo>
                                <a:lnTo>
                                  <a:pt x="0" y="22450"/>
                                </a:lnTo>
                                <a:lnTo>
                                  <a:pt x="16854" y="22450"/>
                                </a:lnTo>
                                <a:lnTo>
                                  <a:pt x="16854" y="0"/>
                                </a:lnTo>
                                <a:lnTo>
                                  <a:pt x="28082" y="0"/>
                                </a:lnTo>
                                <a:lnTo>
                                  <a:pt x="28082" y="22450"/>
                                </a:lnTo>
                                <a:lnTo>
                                  <a:pt x="51081" y="22450"/>
                                </a:lnTo>
                                <a:lnTo>
                                  <a:pt x="51081" y="32652"/>
                                </a:lnTo>
                                <a:lnTo>
                                  <a:pt x="28082" y="32652"/>
                                </a:lnTo>
                                <a:lnTo>
                                  <a:pt x="28082" y="80262"/>
                                </a:lnTo>
                                <a:cubicBezTo>
                                  <a:pt x="28082" y="88936"/>
                                  <a:pt x="30797" y="93865"/>
                                  <a:pt x="39656" y="93865"/>
                                </a:cubicBezTo>
                                <a:cubicBezTo>
                                  <a:pt x="43579" y="93865"/>
                                  <a:pt x="47824" y="92682"/>
                                  <a:pt x="51229" y="90809"/>
                                </a:cubicBezTo>
                                <a:lnTo>
                                  <a:pt x="51747" y="101184"/>
                                </a:lnTo>
                                <a:cubicBezTo>
                                  <a:pt x="47478" y="103056"/>
                                  <a:pt x="42049" y="104067"/>
                                  <a:pt x="36596" y="104067"/>
                                </a:cubicBezTo>
                                <a:cubicBezTo>
                                  <a:pt x="24158" y="104067"/>
                                  <a:pt x="16854" y="96403"/>
                                  <a:pt x="16854" y="83490"/>
                                </a:cubicBezTo>
                                <a:lnTo>
                                  <a:pt x="16854" y="32652"/>
                                </a:lnTo>
                                <a:lnTo>
                                  <a:pt x="0" y="32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985638655" name="Freihandform 1985638655"/>
                        <wps:cNvSpPr/>
                        <wps:spPr>
                          <a:xfrm>
                            <a:off x="1793753" y="400741"/>
                            <a:ext cx="16336" cy="118335"/>
                          </a:xfrm>
                          <a:custGeom>
                            <a:avLst/>
                            <a:gdLst>
                              <a:gd name="csX0" fmla="*/ 16336 w 16336"/>
                              <a:gd name="csY0" fmla="*/ 8157 h 118335"/>
                              <a:gd name="csX1" fmla="*/ 8168 w 16336"/>
                              <a:gd name="csY1" fmla="*/ 16314 h 118335"/>
                              <a:gd name="csX2" fmla="*/ 0 w 16336"/>
                              <a:gd name="csY2" fmla="*/ 8157 h 118335"/>
                              <a:gd name="csX3" fmla="*/ 8168 w 16336"/>
                              <a:gd name="csY3" fmla="*/ 0 h 118335"/>
                              <a:gd name="csX4" fmla="*/ 16336 w 16336"/>
                              <a:gd name="csY4" fmla="*/ 8157 h 118335"/>
                              <a:gd name="csX5" fmla="*/ 13794 w 16336"/>
                              <a:gd name="csY5" fmla="*/ 118335 h 118335"/>
                              <a:gd name="csX6" fmla="*/ 2566 w 16336"/>
                              <a:gd name="csY6" fmla="*/ 118335 h 118335"/>
                              <a:gd name="csX7" fmla="*/ 2566 w 16336"/>
                              <a:gd name="csY7" fmla="*/ 38763 h 118335"/>
                              <a:gd name="csX8" fmla="*/ 13794 w 16336"/>
                              <a:gd name="csY8" fmla="*/ 38763 h 118335"/>
                              <a:gd name="csX9" fmla="*/ 13794 w 16336"/>
                              <a:gd name="csY9" fmla="*/ 118335 h 11833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16336" h="118335">
                                <a:moveTo>
                                  <a:pt x="16336" y="8157"/>
                                </a:moveTo>
                                <a:cubicBezTo>
                                  <a:pt x="16336" y="12740"/>
                                  <a:pt x="12412" y="16314"/>
                                  <a:pt x="8168" y="16314"/>
                                </a:cubicBezTo>
                                <a:cubicBezTo>
                                  <a:pt x="3924" y="16314"/>
                                  <a:pt x="0" y="12740"/>
                                  <a:pt x="0" y="8157"/>
                                </a:cubicBezTo>
                                <a:cubicBezTo>
                                  <a:pt x="0" y="3573"/>
                                  <a:pt x="4096" y="0"/>
                                  <a:pt x="8168" y="0"/>
                                </a:cubicBezTo>
                                <a:cubicBezTo>
                                  <a:pt x="12240" y="0"/>
                                  <a:pt x="16336" y="3918"/>
                                  <a:pt x="16336" y="8157"/>
                                </a:cubicBezTo>
                                <a:close/>
                                <a:moveTo>
                                  <a:pt x="13794" y="118335"/>
                                </a:moveTo>
                                <a:lnTo>
                                  <a:pt x="2566" y="118335"/>
                                </a:lnTo>
                                <a:lnTo>
                                  <a:pt x="2566" y="38763"/>
                                </a:lnTo>
                                <a:lnTo>
                                  <a:pt x="13794" y="38763"/>
                                </a:lnTo>
                                <a:lnTo>
                                  <a:pt x="13794" y="118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987092251" name="Freihandform 1987092251"/>
                        <wps:cNvSpPr/>
                        <wps:spPr>
                          <a:xfrm>
                            <a:off x="1829559" y="437459"/>
                            <a:ext cx="84616" cy="83637"/>
                          </a:xfrm>
                          <a:custGeom>
                            <a:avLst/>
                            <a:gdLst>
                              <a:gd name="csX0" fmla="*/ 84617 w 84616"/>
                              <a:gd name="csY0" fmla="*/ 41819 h 83637"/>
                              <a:gd name="csX1" fmla="*/ 42222 w 84616"/>
                              <a:gd name="csY1" fmla="*/ 83638 h 83637"/>
                              <a:gd name="csX2" fmla="*/ 0 w 84616"/>
                              <a:gd name="csY2" fmla="*/ 41819 h 83637"/>
                              <a:gd name="csX3" fmla="*/ 42222 w 84616"/>
                              <a:gd name="csY3" fmla="*/ 0 h 83637"/>
                              <a:gd name="csX4" fmla="*/ 84617 w 84616"/>
                              <a:gd name="csY4" fmla="*/ 41819 h 83637"/>
                              <a:gd name="csX5" fmla="*/ 42197 w 84616"/>
                              <a:gd name="csY5" fmla="*/ 73460 h 83637"/>
                              <a:gd name="csX6" fmla="*/ 72328 w 84616"/>
                              <a:gd name="csY6" fmla="*/ 41844 h 83637"/>
                              <a:gd name="csX7" fmla="*/ 42025 w 84616"/>
                              <a:gd name="csY7" fmla="*/ 10227 h 83637"/>
                              <a:gd name="csX8" fmla="*/ 12215 w 84616"/>
                              <a:gd name="csY8" fmla="*/ 41844 h 83637"/>
                              <a:gd name="csX9" fmla="*/ 42173 w 84616"/>
                              <a:gd name="csY9" fmla="*/ 73460 h 836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84616" h="83637">
                                <a:moveTo>
                                  <a:pt x="84617" y="41819"/>
                                </a:moveTo>
                                <a:cubicBezTo>
                                  <a:pt x="84617" y="65796"/>
                                  <a:pt x="66899" y="83638"/>
                                  <a:pt x="42222" y="83638"/>
                                </a:cubicBezTo>
                                <a:cubicBezTo>
                                  <a:pt x="17545" y="83638"/>
                                  <a:pt x="0" y="65944"/>
                                  <a:pt x="0" y="41819"/>
                                </a:cubicBezTo>
                                <a:cubicBezTo>
                                  <a:pt x="0" y="17694"/>
                                  <a:pt x="18039" y="0"/>
                                  <a:pt x="42222" y="0"/>
                                </a:cubicBezTo>
                                <a:cubicBezTo>
                                  <a:pt x="66405" y="0"/>
                                  <a:pt x="84617" y="16831"/>
                                  <a:pt x="84617" y="41819"/>
                                </a:cubicBezTo>
                                <a:close/>
                                <a:moveTo>
                                  <a:pt x="42197" y="73460"/>
                                </a:moveTo>
                                <a:cubicBezTo>
                                  <a:pt x="60236" y="73460"/>
                                  <a:pt x="72328" y="60030"/>
                                  <a:pt x="72328" y="41844"/>
                                </a:cubicBezTo>
                                <a:cubicBezTo>
                                  <a:pt x="72328" y="23657"/>
                                  <a:pt x="60409" y="10227"/>
                                  <a:pt x="42025" y="10227"/>
                                </a:cubicBezTo>
                                <a:cubicBezTo>
                                  <a:pt x="24652" y="10227"/>
                                  <a:pt x="12215" y="23312"/>
                                  <a:pt x="12215" y="41844"/>
                                </a:cubicBezTo>
                                <a:cubicBezTo>
                                  <a:pt x="12215" y="60375"/>
                                  <a:pt x="24825" y="73460"/>
                                  <a:pt x="42173" y="73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86921595" name="Freihandform 186921595"/>
                        <wps:cNvSpPr/>
                        <wps:spPr>
                          <a:xfrm>
                            <a:off x="1934485" y="437459"/>
                            <a:ext cx="69119" cy="81617"/>
                          </a:xfrm>
                          <a:custGeom>
                            <a:avLst/>
                            <a:gdLst>
                              <a:gd name="csX0" fmla="*/ 0 w 69119"/>
                              <a:gd name="csY0" fmla="*/ 2045 h 81617"/>
                              <a:gd name="csX1" fmla="*/ 11573 w 69119"/>
                              <a:gd name="csY1" fmla="*/ 2045 h 81617"/>
                              <a:gd name="csX2" fmla="*/ 12092 w 69119"/>
                              <a:gd name="csY2" fmla="*/ 14786 h 81617"/>
                              <a:gd name="csX3" fmla="*/ 12437 w 69119"/>
                              <a:gd name="csY3" fmla="*/ 14786 h 81617"/>
                              <a:gd name="csX4" fmla="*/ 39162 w 69119"/>
                              <a:gd name="csY4" fmla="*/ 0 h 81617"/>
                              <a:gd name="csX5" fmla="*/ 69120 w 69119"/>
                              <a:gd name="csY5" fmla="*/ 30434 h 81617"/>
                              <a:gd name="csX6" fmla="*/ 69120 w 69119"/>
                              <a:gd name="csY6" fmla="*/ 81617 h 81617"/>
                              <a:gd name="csX7" fmla="*/ 57892 w 69119"/>
                              <a:gd name="csY7" fmla="*/ 81617 h 81617"/>
                              <a:gd name="csX8" fmla="*/ 57892 w 69119"/>
                              <a:gd name="csY8" fmla="*/ 36718 h 81617"/>
                              <a:gd name="csX9" fmla="*/ 36941 w 69119"/>
                              <a:gd name="csY9" fmla="*/ 10202 h 81617"/>
                              <a:gd name="csX10" fmla="*/ 12092 w 69119"/>
                              <a:gd name="csY10" fmla="*/ 41499 h 81617"/>
                              <a:gd name="csX11" fmla="*/ 12092 w 69119"/>
                              <a:gd name="csY11" fmla="*/ 81617 h 81617"/>
                              <a:gd name="csX12" fmla="*/ 864 w 69119"/>
                              <a:gd name="csY12" fmla="*/ 81617 h 81617"/>
                              <a:gd name="csX13" fmla="*/ 864 w 69119"/>
                              <a:gd name="csY13" fmla="*/ 18876 h 81617"/>
                              <a:gd name="csX14" fmla="*/ 25 w 69119"/>
                              <a:gd name="csY14" fmla="*/ 2045 h 8161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69119" h="81617">
                                <a:moveTo>
                                  <a:pt x="0" y="2045"/>
                                </a:moveTo>
                                <a:lnTo>
                                  <a:pt x="11573" y="2045"/>
                                </a:lnTo>
                                <a:cubicBezTo>
                                  <a:pt x="12092" y="6284"/>
                                  <a:pt x="12092" y="9192"/>
                                  <a:pt x="12092" y="14786"/>
                                </a:cubicBezTo>
                                <a:lnTo>
                                  <a:pt x="12437" y="14786"/>
                                </a:lnTo>
                                <a:cubicBezTo>
                                  <a:pt x="17372" y="6111"/>
                                  <a:pt x="28452" y="0"/>
                                  <a:pt x="39162" y="0"/>
                                </a:cubicBezTo>
                                <a:cubicBezTo>
                                  <a:pt x="58903" y="0"/>
                                  <a:pt x="69120" y="11213"/>
                                  <a:pt x="69120" y="30434"/>
                                </a:cubicBezTo>
                                <a:lnTo>
                                  <a:pt x="69120" y="81617"/>
                                </a:lnTo>
                                <a:lnTo>
                                  <a:pt x="57892" y="81617"/>
                                </a:lnTo>
                                <a:lnTo>
                                  <a:pt x="57892" y="36718"/>
                                </a:lnTo>
                                <a:cubicBezTo>
                                  <a:pt x="57892" y="18852"/>
                                  <a:pt x="51599" y="10202"/>
                                  <a:pt x="36941" y="10202"/>
                                </a:cubicBezTo>
                                <a:cubicBezTo>
                                  <a:pt x="25886" y="10202"/>
                                  <a:pt x="12092" y="18014"/>
                                  <a:pt x="12092" y="41499"/>
                                </a:cubicBezTo>
                                <a:lnTo>
                                  <a:pt x="12092" y="81617"/>
                                </a:lnTo>
                                <a:lnTo>
                                  <a:pt x="864" y="81617"/>
                                </a:lnTo>
                                <a:lnTo>
                                  <a:pt x="864" y="18876"/>
                                </a:lnTo>
                                <a:lnTo>
                                  <a:pt x="25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466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B6F7A5" id="Grafik 3" o:spid="_x0000_s1026" style="position:absolute;margin-left:-49.25pt;margin-top:6.4pt;width:224.35pt;height:44.05pt;z-index:251670016" coordsize="28493,55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">
              <v:shape id="Freihandform 131404319" o:spid="_x0000_s1027" style="position:absolute;width:28493;height:3541;visibility:visible;mso-wrap-style:square;v-text-anchor:top" coordsize="2849302,354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" path="m1684263,81297r-38742,141918l1644953,223215,1601473,81297r-34548,l1522630,223215r-567,l1485023,81297r-38471,l1504789,278317r32327,l1582817,128315r568,l1629086,278317r33437,l1719946,81297r-35683,xm1386390,180780v1851,2883,3158,6210,3899,10030c1391029,194605,1391399,198548,1391399,202638r,75703l1424836,278341r,-79596c1424836,190785,1423997,183294,1422319,176344v-1653,-6949,-4417,-13036,-8217,-18211c1410302,152934,1405317,148843,1399197,145886v-6120,-2957,-13646,-4461,-22554,-4461c1366599,141425,1357962,143421,1350732,147414v-7255,3992,-13276,10251,-18113,18777c1325734,149681,1311817,141401,1290817,141401v-11154,,-20038,2464,-26602,7393c1257602,153722,1252839,159316,1249853,165625r-567,l1249286,144752r-31759,l1217527,278341r33437,l1250964,205423v,-4436,567,-8699,1678,-12790c1253752,188543,1255578,184920,1258071,181766v2517,-3155,5675,-5668,9476,-7516c1271347,172401,1276035,171465,1281637,171465v8168,,14016,2464,17545,7368c1302686,183762,1304463,190391,1304463,198745r,79596l1337900,278341r,-72351c1337900,201726,1338418,197513,1339430,193348v1012,-4189,2690,-7886,5009,-11139c1346759,178956,1349745,176344,1353348,174422v3627,-1947,8044,-2932,13251,-2932c1371806,171490,1375705,172328,1378839,174003v3158,1676,5675,3943,7526,6826m2191494,175088v5848,-5767,13794,-8625,23813,-8625c2225893,166463,2234160,169296,2240107,174940v5947,5668,9007,13405,9205,23238l2180760,198178v1307,-9635,4861,-17349,10734,-23090m2250447,275532v9648,-4091,18384,-10942,26182,-20602l2252643,236867v-4269,5175,-9229,9512,-14905,12938c2232063,253255,2225079,254955,2216714,254955v-9476,,-17546,-2785,-24258,-8354c2185769,241032,2181870,233245,2180760,223240r101989,l2282749,214048v,-11681,-1530,-22006,-4590,-31025c2275099,174028,2270830,166463,2265327,160326v-5478,-6111,-12067,-10793,-19791,-14046c2237837,143027,2229323,141401,2220045,141401v-10043,,-19519,1675,-28403,5027c2182734,149779,2175010,154486,2168495,160622v-6514,6136,-11647,13504,-15472,22129c2149223,191376,2147323,200987,2147323,211534v,10547,1900,20183,5700,28808c2156823,248967,2161981,256335,2168495,262471v6515,6112,14214,10843,23147,14194c2200550,280017,2210026,281668,2220045,281668v10586,,20704,-2045,30377,-6111m2079758,226566v-1777,4830,-4368,9094,-7798,12790c2068505,243077,2064384,246034,2059547,248252v-4836,2243,-10290,3352,-16434,3352c2036968,251604,2031490,250495,2026678,248252v-4837,-2218,-8958,-5175,-12388,-8896c2010835,235660,2008244,231372,2006468,226566v-1752,-4830,-2641,-9832,-2641,-15032c2003827,206335,2004716,201332,2006468,196502v1776,-4830,4367,-9093,7822,-12789c2017720,179991,2021866,177034,2026678,174816v4836,-2217,10315,-3351,16435,-3351c2049232,171465,2054735,172574,2059547,174816v4837,2218,8958,5175,12413,8897c2075390,187409,2077981,191672,2079758,196502v1752,4830,2640,9833,2640,15032c2082398,216734,2081510,221736,2079758,226566t34967,51751l2114725,67940r-33438,l2081287,161731r-838,c2078771,159513,2076648,157246,2074032,154905v-2615,-2316,-5774,-4510,-9475,-6530c2060830,146329,2056561,144678,2051725,143348v-4837,-1307,-10389,-1947,-16706,-1947c2025543,141401,2016807,143224,2008837,146847v-7971,3598,-14831,8576,-20482,14884c1982679,168040,1978262,175457,1975103,184008v-3158,8527,-4738,17718,-4738,27551c1970365,221391,1971846,230583,1974807,239110v2961,8551,7329,15968,13104,22277c1993660,267695,2000570,272649,2008664,276271v8069,3623,17323,5422,27736,5422c2045876,281693,2054686,279844,2062879,276123v8168,-3696,14658,-9635,19519,-17817l2082965,258306r,20035l2114725,278341r,-24xm1853225,175088v5848,-5767,13794,-8625,23813,-8625c1887624,166463,1895891,169296,1901838,174940v5947,5668,9007,13405,9205,23238l1842491,198178v1307,-9635,4861,-17349,10734,-23090m1853348,276641v8909,3351,18384,5002,28403,5002c1892337,281643,1902455,279598,1912128,275532v9649,-4091,18385,-10942,26182,-20602l1914325,236867v-4269,5175,-9230,9512,-14905,12938c1893744,253255,1886761,254955,1878395,254955v-9476,,-17545,-2785,-24257,-8354c1847450,241032,1843552,233245,1842441,223240r101989,l1944430,214048v,-11681,-1530,-22006,-4590,-31025c1936780,174028,1932511,166463,1927008,160326v-5478,-6111,-12067,-10793,-19790,-14046c1899519,143027,1891005,141401,1881727,141401v-10044,,-19520,1675,-28403,5027c1844415,149779,1836691,154486,1830177,160622v-6515,6136,-11648,13504,-15473,22129c1810904,191376,1809004,200987,1809004,211534v,10547,1900,20183,5700,28808c1818505,248967,1823662,256335,1830177,262471v6514,6112,14214,10843,23147,14194m2400926,185511v1579,3993,2541,8256,2936,12815c2404232,202860,2404430,207000,2404430,210721r,67620l2437867,278341r,-84328c2437867,187163,2437028,180558,2435350,174274v-1678,-6308,-4442,-11878,-8366,-16708c2423085,152736,2418027,148843,2411808,145886v-6218,-2957,-13794,-4461,-22727,-4461c2377952,141425,2369117,143890,2362603,148818v-6490,4929,-11327,10695,-14486,17398l2347550,166216r,-21439l2315791,144777r,133589l2349228,278366r,-72918c2349228,201012,2349795,196749,2350906,192658v1110,-4091,2912,-7713,5429,-10868c2358852,178636,2362010,176123,2365811,174274v3800,-1848,8488,-2784,14065,-2784c2385453,171490,2390191,172845,2393547,175531v3356,2686,5799,6013,7379,10005m2849302,173141r,-28389l2812534,144752r,-38664l2779072,106088r,38664l2751508,144752r,28389l2779072,173141r,61213c2779072,242141,2779689,249016,2780874,254930v1209,5939,3430,10917,6687,14909c2790818,273832,2795285,276789,2800936,278735v5676,1947,12955,2908,21864,2908c2826699,281643,2831214,281323,2836322,280658v5108,-641,9427,-1799,12956,-3475l2849278,249065v-2048,1504,-4837,2563,-8366,3204c2837383,252934,2834126,253255,2831165,253255v-7428,,-12388,-1947,-14905,-5865c2813743,243496,2812509,238198,2812509,231520r,-58429l2849278,173091r24,50xm1759527,119419v6120,,11302,-1897,15473,-5692c1779195,109932,1781268,105151,1781268,99385v,-5767,-2073,-10523,-6268,-14342c1770829,81248,1765672,79350,1759527,79350v-6144,,-11203,1996,-15176,5988c1740353,89330,1738355,94013,1738355,99385v,5372,1998,10079,5996,14071c1748349,117448,1753407,119444,1759527,119444t-16435,158873l1776529,278317r,-133589l1743092,144728r,133589xm660622,196502r86936,l747558,164787r-86936,l660622,113037r92241,l752863,81297r-127356,l625507,278317r35115,l660622,196502xm2716912,206384v-5404,-2883,-11204,-5003,-17422,-6407c2693271,198572,2687448,197241,2682068,195935v-5404,-1306,-9846,-2883,-13375,-4731c2665165,189356,2663412,186374,2663412,182308v,-5027,2123,-8625,6416,-10868c2674097,169223,2678465,168089,2682932,168089v10956,,19692,4559,26182,13652l2731397,161706v-5380,-7417,-12462,-12641,-21173,-15722c2701489,142929,2692679,141376,2683746,141376v-6687,,-13276,838,-19791,2514c2657441,145565,2651691,148178,2646682,151677v-5035,3524,-9057,8033,-12117,13504c2631505,170652,2629975,177108,2629975,184526v,8526,1752,15204,5281,20034c2638785,209390,2643227,213136,2648631,215822v5380,2686,11179,4633,17422,5841c2672271,222870,2678070,224176,2683474,225556v5380,1405,9846,3179,13375,5422c2700378,233220,2702130,236645,2702130,241278v,2612,-691,4855,-2073,6826c2698651,250051,2696849,251678,2694604,252984v-2221,1306,-4640,2218,-7255,2784c2684758,256335,2682241,256606,2679822,256606v-7057,,-13053,-1528,-17964,-4583c2656922,248967,2652332,245024,2648063,240194r-22307,20873c2632640,268854,2640438,274226,2649174,277208v8711,2957,18285,4435,28699,4435c2684758,281643,2691618,280904,2698503,279425v6860,-1478,13054,-3893,18532,-7245c2722513,268854,2726980,264443,2730410,258972v3430,-5471,5157,-12198,5157,-20183c2735567,230090,2733790,223215,2730262,218213v-3529,-5028,-7995,-8946,-13375,-11829m1014215,141401v-8908,,-16805,2144,-23690,6407c983640,152071,978360,158109,974633,165896r-567,l974066,144752r-33437,l940629,278341r33437,l974066,206828v,-1849,419,-4633,1258,-8354c976163,194777,977841,191056,980334,187335v2517,-3696,6144,-6999,10858,-9882c995929,174570,1002197,173141,1009995,173141v2591,,5256,246,7946,690c1020631,174299,1023370,174915,1026158,175654r,-32282c1024110,142805,1022112,142362,1020162,141968v-1949,-370,-3948,-567,-5996,-567m1099375,281643v11153,,19963,-2464,26478,-7368c1132343,269371,1137179,263555,1140363,256877r542,l1140905,278317r31784,l1172689,144728r-33437,l1139252,217646v,4435,-567,8723,-1678,12789c1136464,234526,1134638,238149,1132121,241303v-2493,3154,-5676,5668,-9452,7516c1118869,250667,1114181,251604,1108579,251604v-5947,,-10537,-1356,-13794,-4042c1091527,244876,1089109,241549,1087554,237533v-1579,-3993,-2566,-8256,-2936,-12790c1084248,220209,1084050,216069,1084050,212348r,-67620l1050613,144728r,84303c1050613,235906,1051452,242486,1053130,248794v1654,6309,4442,11928,8366,16831c1065395,270554,1070453,274448,1076672,277306v6218,2883,13794,4313,22703,4313m2503384,198178v1307,-9635,4861,-17349,10734,-23090c2519966,169321,2527912,166463,2537931,166463v10586,,18853,2833,24800,8477c2568678,180608,2571738,188345,2571936,198178r-68552,xm2587951,160326v-5478,-6111,-12067,-10793,-19791,-14046c2560461,143027,2551948,141401,2542669,141401v-10044,,-19519,1675,-28403,5027c2505358,149779,2497634,154486,2491119,160622v-6490,6136,-11647,13504,-15472,22129c2471847,191376,2469947,200987,2469947,211534v,10547,1900,20183,5700,28808c2479447,248967,2484605,256335,2491119,262471v6515,6112,14214,10843,23147,14194c2523174,280017,2532650,281668,2542669,281668v10586,,20704,-2045,30377,-6111c2582695,271466,2591430,264615,2599228,254955r-23986,-18063c2570973,242067,2566013,246404,2560338,249829v-5676,3450,-12684,5151,-21025,5151c2529837,254980,2521768,252195,2515056,246626v-6688,-5570,-10587,-13357,-11697,-23362l2605348,223264r,-9191c2605348,202392,2603818,192066,2600758,183047v-3060,-8994,-7329,-16560,-12832,-22696m877555,226566v-1777,4830,-4368,9094,-7798,12790c866302,243077,862181,246034,857345,248252v-4837,2243,-10290,3352,-16435,3352c834766,251604,829287,250495,824475,248252v-4836,-2218,-8957,-5175,-12387,-8896c808633,235660,806042,231372,804265,226566v-1752,-4830,-2640,-9832,-2640,-15032c801625,206335,802513,201332,804265,196502v1777,-4830,4368,-9093,7823,-12789c815518,179991,819663,177034,824475,174816v4837,-2217,10315,-3351,16435,-3351c847030,171465,852533,172574,857345,174816v4836,2218,8957,5175,12412,8897c873187,187409,875778,191672,877555,196502v1752,4830,2640,9833,2640,15032c880195,216734,879307,221736,877555,226566t14905,-65968c885970,154486,878246,149755,869338,146403v-8909,-3351,-18385,-5027,-28428,-5027c830867,141376,821391,143052,812507,146403v-8908,3352,-16632,8058,-23147,14195c782846,166734,777713,174102,773888,182727v-3800,8625,-5700,18236,-5700,28783c768188,222057,770088,231692,773888,240317v3800,8625,8958,15993,15472,22130c795850,268558,803574,273289,812507,276641v8908,3351,18384,5002,28403,5002c850929,281643,860429,279992,869338,276641v8908,-3352,16632,-8058,23122,-14194c898974,256310,904132,248942,907932,240317v3800,-8625,5700,-18236,5700,-28807c913632,200938,911732,191352,907932,182727v-3800,-8625,-8982,-15993,-15472,-22129m268409,23830r-95918,c172737,126098,212566,227059,275886,294211v40051,42484,63987,59956,63987,59956l396852,278292v,,-15769,-12519,-20951,-17201c305548,197685,268656,113480,268409,23830t-172540,l,23830v888,91967,35041,190883,68503,247587c88812,305892,118251,341797,128739,354167r56978,-75875c136265,215847,105172,139429,98263,59094,96832,47191,95993,35683,95869,23830m456718,62396v-395,-1109,-667,-2243,-1111,-3327c455286,58108,455064,57122,454645,56186l440011,23854v-3405,10720,-10018,18088,-17742,18088c411115,41942,402083,26762,402083,8034v,-2736,247,-5373,592,-7935l402577,,361909,40611v-22455,22425,-22455,58798,,81223c384365,144259,420788,144259,443244,121834v15917,-15894,20309,-38714,13671,-58699c456866,62889,456742,62618,456693,62371e" fillcolor="white [3214]" stroked="f" strokeweight=".0685mm">
                <v:stroke joinstyle="miter"/>
                <v:path arrowok="t" o:connecttype="custom" o:connectlocs="1684263,81297;1645521,223215;1644953,223215;1601473,81297;1566925,81297;1522630,223215;1522063,223215;1485023,81297;1446552,81297;1504789,278317;1537116,278317;1582817,128315;1583385,128315;1629086,278317;1662523,278317;1719946,81297;1684263,81297;1386390,180780;1390289,190810;1391399,202638;1391399,278341;1424836,278341;1424836,198745;1422319,176344;1414102,158133;1399197,145886;1376643,141425;1350732,147414;1332619,166191;1290817,141401;1264215,148794;1249853,165625;1249286,165625;1249286,144752;1217527,144752;1217527,278341;1250964,278341;1250964,205423;1252642,192633;1258071,181766;1267547,174250;1281637,171465;1299182,178833;1304463,198745;1304463,278341;1337900,278341;1337900,205990;1339430,193348;1344439,182209;1353348,174422;1366599,171490;1378839,174003;1386365,180829;2191494,175088;2215307,166463;2240107,174940;2249312,198178;2180760,198178;2191494,175088;2250447,275532;2276629,254930;2252643,236867;2237738,249805;2216714,254955;2192456,246601;2180760,223240;2282749,223240;2282749,214048;2278159,183023;2265327,160326;2245536,146280;2220045,141401;2191642,146428;2168495,160622;2153023,182751;2147323,211534;2153023,240342;2168495,262471;2191642,276665;2220045,281668;2250422,275557;2079758,226566;2071960,239356;2059547,248252;2043113,251604;2026678,248252;2014290,239356;2006468,226566;2003827,211534;2006468,196502;2014290,183713;2026678,174816;2043113,171465;2059547,174816;2071960,183713;2079758,196502;2082398,211534;2079758,226566;2114725,278317;2114725,67940;2081287,67940;2081287,161731;2080449,161731;2074032,154905;2064557,148375;2051725,143348;2035019,141401;2008837,146847;1988355,161731;1975103,184008;1970365,211559;1974807,239110;1987911,261387;2008664,276271;2036400,281693;2062879,276123;2082398,258306;2082965,258306;2082965,278341;2114725,278341;1853225,175088;1877038,166463;1901838,174940;1911043,198178;1842491,198178;1853225,175088;1853348,276641;1881751,281643;1912128,275532;1938310,254930;1914325,236867;1899420,249805;1878395,254955;1854138,246601;1842441,223240;1944430,223240;1944430,214048;1939840,183023;1927008,160326;1907218,146280;1881727,141401;1853324,146428;1830177,160622;1814704,182751;1809004,211534;1814704,240342;1830177,262471;1853324,276665;2400926,185511;2403862,198326;2404430,210721;2404430,278341;2437867,278341;2437867,194013;2435350,174274;2426984,157566;2411808,145886;2389081,141425;2362603,148818;2348117,166216;2347550,166216;2347550,144777;2315791,144777;2315791,278366;2349228,278366;2349228,205448;2350906,192658;2356335,181790;2365811,174274;2379876,171490;2393547,175531;2400926,185536;2849302,173141;2849302,144752;2812534,144752;2812534,106088;2779072,106088;2779072,144752;2751508,144752;2751508,173141;2779072,173141;2779072,234354;2780874,254930;2787561,269839;2800936,278735;2822800,281643;2836322,280658;2849278,277183;2849278,249065;2840912,252269;2831165,253255;2816260,247390;2812509,231520;2812509,173091;2849278,173091;1759527,119419;1775000,113727;1781268,99385;1775000,85043;1759527,79350;1744351,85338;1738355,99385;1744351,113456;1759527,119444;1743092,278317;1776529,278317;1776529,144728;1743092,144728;1743092,278317;660622,196502;747558,196502;747558,164787;660622,164787;660622,113037;752863,113037;752863,81297;625507,81297;625507,278317;660622,278317;660622,196502;2716912,206384;2699490,199977;2682068,195935;2668693,191204;2663412,182308;2669828,171440;2682932,168089;2709114,181741;2731397,161706;2710224,145984;2683746,141376;2663955,143890;2646682,151677;2634565,165181;2629975,184526;2635256,204560;2648631,215822;2666053,221663;2683474,225556;2696849,230978;2702130,241278;2700057,248104;2694604,252984;2687349,255768;2679822,256606;2661858,252023;2648063,240194;2625756,261067;2649174,277208;2677873,281643;2698503,279425;2717035,272180;2730410,258972;2735567,238789;2730262,218213;2716887,206384;1014215,141401;990525,147808;974633,165896;974066,165896;974066,144752;940629,144752;940629,278341;974066,278341;974066,206828;975324,198474;980334,187335;991192,177453;1009995,173141;1017941,173831;1026158,175654;1026158,143372;1020162,141968;1014166,141401;1099375,281643;1125853,274275;1140363,256877;1140905,256877;1140905,278317;1172689,278317;1172689,144728;1139252,144728;1139252,217646;1137574,230435;1132121,241303;1122669,248819;1108579,251604;1094785,247562;1087554,237533;1084618,224743;1084050,212348;1084050,144728;1050613,144728;1050613,229031;1053130,248794;1061496,265625;1076672,277306;1099375,281619;2503384,198178;2514118,175088;2537931,166463;2562731,174940;2571936,198178;2503384,198178;2587951,160326;2568160,146280;2542669,141401;2514266,146428;2491119,160622;2475647,182751;2469947,211534;2475647,240342;2491119,262471;2514266,276665;2542669,281668;2573046,275557;2599228,254955;2575242,236892;2560338,249829;2539313,254980;2515056,246626;2503359,223264;2605348,223264;2605348,214073;2600758,183047;2587926,160351;877555,226566;869757,239356;857345,248252;840910,251604;824475,248252;812088,239356;804265,226566;801625,211534;804265,196502;812088,183713;824475,174816;840910,171465;857345,174816;869757,183713;877555,196502;880195,211534;877555,226566;892460,160598;869338,146403;840910,141376;812507,146403;789360,160598;773888,182727;768188,211510;773888,240317;789360,262447;812507,276641;840910,281643;869338,276641;892460,262447;907932,240317;913632,211510;907932,182727;892460,160598;268409,23830;172491,23830;275886,294211;339873,354167;396852,278292;375901,261091;268409,23830;95869,23830;0,23830;68503,271417;128739,354167;185717,278292;98263,59094;95869,23830;456718,62396;455607,59069;454645,56186;440011,23854;422269,41942;402083,8034;402675,99;402577,0;361909,40611;361909,121834;443244,121834;456915,63135;456693,6237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group id="_x0000_s1028" style="position:absolute;left:6256;top:3956;width:13780;height:1642" coordorigin="6256,3956" coordsize="13779,16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">
                <v:shape id="Freihandform 1545419392" o:spid="_x0000_s1029" style="position:absolute;left:6256;top:3986;width:1025;height:1204;visibility:visible;mso-wrap-style:square;v-text-anchor:top" coordsize="102507,120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" path="m15324,l51254,56802,87183,r15324,l57373,68532r,51848l45109,120380r,-51848l,,15324,xe" fillcolor="white [3214]" stroked="f" strokeweight=".0685mm">
                  <v:stroke joinstyle="miter"/>
                  <v:path arrowok="t" o:connecttype="custom" o:connectlocs="15324,0;51254,56802;87183,0;102507,0;57373,68532;57373,120380;45109,120380;45109,68532;0,0;15324,0" o:connectangles="0,0,0,0,0,0,0,0,0,0"/>
                </v:shape>
                <v:shape id="Freihandform 2131759117" o:spid="_x0000_s1030" style="position:absolute;left:7203;top:4374;width:846;height:836;visibility:visible;mso-wrap-style:square;v-text-anchor:top" coordsize="84616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" path="m84617,41819v,23977,-17718,41819,-42395,41819c17545,83638,,65944,,41819,,17694,18039,,42222,,66405,,84617,16831,84617,41819xm42222,73460v18039,,30130,-13430,30130,-31616c72352,23657,60433,10227,42049,10227v-17372,,-29809,13085,-29809,31617c12240,60375,24850,73460,42197,73460r25,xe" fillcolor="white [3214]" stroked="f" strokeweight=".0685mm">
                  <v:stroke joinstyle="miter"/>
                  <v:path arrowok="t" o:connecttype="custom" o:connectlocs="84617,41819;42222,83638;0,41819;42222,0;84617,41819;42222,73460;72352,41844;42049,10227;12240,41844;42197,73460" o:connectangles="0,0,0,0,0,0,0,0,0,0"/>
                </v:shape>
                <v:shape id="Freihandform 1616976125" o:spid="_x0000_s1031" style="position:absolute;left:8259;top:4395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" path="m25,l11253,r,44899c11253,63086,17545,71415,32697,71415v12610,,24356,-10720,24356,-29916l57053,,68281,r,62741c68281,64269,68972,77871,69120,79572r-11574,c57201,77354,57028,75333,57028,73115r,-6284l56683,66831c51402,75678,40347,81617,29958,81617,9353,81617,,69542,,51183l,,25,xe" fillcolor="white [3214]" stroked="f" strokeweight=".0685mm">
                  <v:stroke joinstyle="miter"/>
                  <v:path arrowok="t" o:connecttype="custom" o:connectlocs="25,0;11253,0;11253,44899;32697,71415;57053,41499;57053,0;68281,0;68281,62741;69120,79572;57546,79572;57028,73115;57028,66831;56683,66831;29958,81617;0,51183;0,0" o:connectangles="0,0,0,0,0,0,0,0,0,0,0,0,0,0,0,0"/>
                </v:shape>
                <v:shape id="Freihandform 467850210" o:spid="_x0000_s1032" style="position:absolute;left:9200;top:4374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" path="m,2045r11573,c12092,6284,12092,9192,12092,14786r345,c17372,6111,28452,,39162,,58903,,69120,11213,69120,30434r,51183l57892,81617r,-44899c57892,18852,51599,10202,36941,10202v-11080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  <v:shape id="Freihandform 445301876" o:spid="_x0000_s1033" style="position:absolute;left:10106;top:4374;width:830;height:1224;visibility:visible;mso-wrap-style:square;v-text-anchor:top" coordsize="82963,122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" path="m40569,25v12782,,23837,5446,30648,15130l71735,15155r,-13085l82963,2070r,79572c82963,106630,68330,122450,40223,122450v-15842,,-28107,-5101,-38323,-15993l10241,97610v6638,8847,17545,14614,30648,14614c60804,112224,71711,100494,71711,81617r,-14958l71365,66659c64727,76689,54338,81617,41556,81617,18063,81617,,63431,,41154,,18876,17372,,40519,r50,25xm12289,40833v,16486,12931,30607,29637,30607c58632,71440,72056,58675,72056,41844,72056,24002,60310,10227,41753,10227v-16015,,-29464,13775,-29464,30606xe" fillcolor="white [3214]" stroked="f" strokeweight=".0685mm">
                  <v:stroke joinstyle="miter"/>
                  <v:path arrowok="t" o:connecttype="custom" o:connectlocs="40569,25;71217,15155;71735,15155;71735,2070;82963,2070;82963,81642;40223,122450;1900,106457;10241,97610;40889,112224;71711,81617;71711,66659;71365,66659;41556,81617;0,41154;40519,0;12289,40833;41926,71440;72056,41844;41753,10227;12289,40833" o:connectangles="0,0,0,0,0,0,0,0,0,0,0,0,0,0,0,0,0,0,0,0,0"/>
                </v:shape>
                <v:shape id="Freihandform 2128246205" o:spid="_x0000_s1034" style="position:absolute;left:11695;top:3956;width:1085;height:1265;visibility:visible;mso-wrap-style:square;v-text-anchor:top" coordsize="108454,1265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" path="m106431,16166r-9205,9019c88886,16338,77633,11237,62827,11237v-29119,,-49551,22622,-49551,52021c13276,92657,33708,115279,62827,115279v12437,,24356,-3228,33363,-8501l96190,66486r-28773,l67417,55274r41037,l108454,114269v-13794,8157,-30821,12247,-45627,12247c26552,126516,,99138,,63258,,27378,26725,,62827,v19075,,32869,5446,43579,16141l106431,16166xe" fillcolor="white [3214]" stroked="f" strokeweight=".0685mm">
                  <v:stroke joinstyle="miter"/>
                  <v:path arrowok="t" o:connecttype="custom" o:connectlocs="106431,16166;97226,25185;62827,11237;13276,63258;62827,115279;96190,106778;96190,66486;67417,66486;67417,55274;108454,55274;108454,114269;62827,126516;0,63258;62827,0;106406,16141" o:connectangles="0,0,0,0,0,0,0,0,0,0,0,0,0,0,0"/>
                </v:shape>
                <v:shape id="Freihandform 975856150" o:spid="_x0000_s1035" style="position:absolute;left:13019;top:4374;width:783;height:836;visibility:visible;mso-wrap-style:square;v-text-anchor:top" coordsize="78324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" path="m78324,41474r,3401l11919,44875v1702,16658,14140,28561,29291,28561c51426,73436,61297,68335,66751,59660r8686,7147c66084,78537,54313,83638,41210,83638,17200,83638,,65451,,41819,,18186,17718,,40001,,62284,,78324,14613,78324,41499r,-25xm40174,10202v-13622,,-27589,11385,-27934,25506l66035,35708c66035,20232,55819,10202,40149,10202r25,xe" fillcolor="white [3214]" stroked="f" strokeweight=".0685mm">
                  <v:stroke joinstyle="miter"/>
                  <v:path arrowok="t" o:connecttype="custom" o:connectlocs="78324,41474;78324,44875;11919,44875;41210,73436;66751,59660;75437,66807;41210,83638;0,41819;40001,0;78324,41499;40174,10202;12240,35708;66035,35708;40149,10202" o:connectangles="0,0,0,0,0,0,0,0,0,0,0,0,0,0"/>
                </v:shape>
                <v:shape id="Freihandform 1904269983" o:spid="_x0000_s1036" style="position:absolute;left:14005;top:4374;width:691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" path="m,2045r11573,c12092,6284,12092,9192,12092,14786r345,c17372,6111,28452,,39162,,58903,,69120,11213,69120,30434r,51183l57892,81617r,-44899c57892,18852,51599,10202,36941,10202v-11055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  <v:shape id="Freihandform 163013857" o:spid="_x0000_s1037" style="position:absolute;left:14915;top:4374;width:784;height:836;visibility:visible;mso-wrap-style:square;v-text-anchor:top" coordsize="78324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" path="m78324,41474r,3401l11919,44875v1702,16658,14140,28561,29291,28561c51426,73436,61297,68335,66751,59660r8686,7147c66084,78537,54314,83638,41210,83638,17200,83638,,65451,,41819,,18186,17718,,40001,,62284,,78299,14613,78299,41499r25,-25xm40198,10202v-13621,,-27588,11385,-27934,25506l66060,35708c66060,20232,55844,10202,40174,10202r24,xe" fillcolor="white [3214]" stroked="f" strokeweight=".0685mm">
                  <v:stroke joinstyle="miter"/>
                  <v:path arrowok="t" o:connecttype="custom" o:connectlocs="78324,41474;78324,44875;11919,44875;41210,73436;66751,59660;75437,66807;41210,83638;0,41819;40001,0;78299,41499;40198,10202;12264,35708;66060,35708;40174,10202" o:connectangles="0,0,0,0,0,0,0,0,0,0,0,0,0,0"/>
                </v:shape>
                <v:shape id="Freihandform 649657610" o:spid="_x0000_s1038" style="position:absolute;left:15908;top:4374;width:453;height:816;visibility:visible;mso-wrap-style:square;v-text-anchor:top" coordsize="45306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" path="m45282,1010l43061,12075v-1530,-690,-3578,-862,-6293,-862c21444,11213,11919,23460,11919,37408r,44209l691,81617r,-55249c691,14810,173,12248,,2045r11080,l11080,16831r345,c15694,6111,24874,,36966,v3232,,5799,345,8341,1010l45282,1010xe" fillcolor="white [3214]" stroked="f" strokeweight=".0685mm">
                  <v:stroke joinstyle="miter"/>
                  <v:path arrowok="t" o:connecttype="custom" o:connectlocs="45282,1010;43061,12075;36768,11213;11919,37408;11919,81617;691,81617;691,26368;0,2045;11080,2045;11080,16831;11425,16831;36966,0;45307,1010" o:connectangles="0,0,0,0,0,0,0,0,0,0,0,0,0"/>
                </v:shape>
                <v:shape id="Freihandform 1579754752" o:spid="_x0000_s1039" style="position:absolute;left:16457;top:4374;width:678;height:836;visibility:visible;mso-wrap-style:square;v-text-anchor:top" coordsize="67762,836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" path="m,60375c,42016,13967,32824,50069,32824r5108,l55177,31124v,-14465,-6638,-20922,-20432,-20922c25220,10202,17200,13430,10389,19542l3578,11558c11080,3894,22308,,37114,,55325,,66405,11213,66405,27723r,36891c66405,67497,66923,75506,67762,81617r-10907,c56164,78044,55844,73633,55844,68704r-346,c48860,79079,40174,83663,27416,83663,11573,83663,,74471,,60375xm12240,58847v,9019,7649,14613,18729,14613c45455,73460,55153,64614,55153,46255r,-4264l47330,41991v-21271,,-35066,5447,-35066,16832l12240,58847xe" fillcolor="white [3214]" stroked="f" strokeweight=".0685mm">
                  <v:stroke joinstyle="miter"/>
                  <v:path arrowok="t" o:connecttype="custom" o:connectlocs="0,60375;50069,32824;55177,32824;55177,31124;34745,10202;10389,19542;3578,11558;37114,0;66405,27723;66405,64614;67762,81617;56855,81617;55844,68704;55498,68704;27416,83663;0,60375;12240,58847;30969,73460;55153,46255;55153,41991;47330,41991;12264,58823" o:connectangles="0,0,0,0,0,0,0,0,0,0,0,0,0,0,0,0,0,0,0,0,0,0"/>
                </v:shape>
                <v:shape id="Freihandform 838567026" o:spid="_x0000_s1040" style="position:absolute;left:17272;top:4170;width:518;height:1041;visibility:visible;mso-wrap-style:square;v-text-anchor:top" coordsize="51747,1040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" path="m,32652l,22450r16854,l16854,,28082,r,22450l51081,22450r,10202l28082,32652r,47610c28082,88936,30797,93865,39656,93865v3923,,8168,-1183,11573,-3056l51747,101184v-4269,1872,-9698,2883,-15151,2883c24158,104067,16854,96403,16854,83490r,-50838l,32652xe" fillcolor="white [3214]" stroked="f" strokeweight=".0685mm">
                  <v:stroke joinstyle="miter"/>
                  <v:path arrowok="t" o:connecttype="custom" o:connectlocs="0,32652;0,22450;16854,22450;16854,0;28082,0;28082,22450;51081,22450;51081,32652;28082,32652;28082,80262;39656,93865;51229,90809;51747,101184;36596,104067;16854,83490;16854,32652;0,32652" o:connectangles="0,0,0,0,0,0,0,0,0,0,0,0,0,0,0,0,0"/>
                </v:shape>
                <v:shape id="Freihandform 1985638655" o:spid="_x0000_s1041" style="position:absolute;left:17937;top:4007;width:163;height:1183;visibility:visible;mso-wrap-style:square;v-text-anchor:top" coordsize="16336,118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" path="m16336,8157v,4583,-3924,8157,-8168,8157c3924,16314,,12740,,8157,,3573,4096,,8168,v4072,,8168,3918,8168,8157xm13794,118335r-11228,l2566,38763r11228,l13794,118335xe" fillcolor="white [3214]" stroked="f" strokeweight=".0685mm">
                  <v:stroke joinstyle="miter"/>
                  <v:path arrowok="t" o:connecttype="custom" o:connectlocs="16336,8157;8168,16314;0,8157;8168,0;16336,8157;13794,118335;2566,118335;2566,38763;13794,38763;13794,118335" o:connectangles="0,0,0,0,0,0,0,0,0,0"/>
                </v:shape>
                <v:shape id="Freihandform 1987092251" o:spid="_x0000_s1042" style="position:absolute;left:18295;top:4374;width:846;height:836;visibility:visible;mso-wrap-style:square;v-text-anchor:top" coordsize="84616,8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" path="m84617,41819v,23977,-17718,41819,-42395,41819c17545,83638,,65944,,41819,,17694,18039,,42222,,66405,,84617,16831,84617,41819xm42197,73460v18039,,30131,-13430,30131,-31616c72328,23657,60409,10227,42025,10227v-17373,,-29810,13085,-29810,31617c12215,60375,24825,73460,42173,73460r24,xe" fillcolor="white [3214]" stroked="f" strokeweight=".0685mm">
                  <v:stroke joinstyle="miter"/>
                  <v:path arrowok="t" o:connecttype="custom" o:connectlocs="84617,41819;42222,83638;0,41819;42222,0;84617,41819;42197,73460;72328,41844;42025,10227;12215,41844;42173,73460" o:connectangles="0,0,0,0,0,0,0,0,0,0"/>
                </v:shape>
                <v:shape id="Freihandform 186921595" o:spid="_x0000_s1043" style="position:absolute;left:19344;top:4374;width:692;height:816;visibility:visible;mso-wrap-style:square;v-text-anchor:top" coordsize="69119,81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" path="m,2045r11573,c12092,6284,12092,9192,12092,14786r345,c17372,6111,28452,,39162,,58903,,69120,11213,69120,30434r,51183l57892,81617r,-44899c57892,18852,51599,10202,36941,10202v-11055,,-24849,7812,-24849,31297l12092,81617r-11228,l864,18876,25,2045r-25,xe" fillcolor="white [3214]" stroked="f" strokeweight=".0685mm">
                  <v:stroke joinstyle="miter"/>
                  <v:path arrowok="t" o:connecttype="custom" o:connectlocs="0,2045;11573,2045;12092,14786;12437,14786;39162,0;69120,30434;69120,81617;57892,81617;57892,36718;36941,10202;12092,41499;12092,81617;864,81617;864,18876;25,2045" o:connectangles="0,0,0,0,0,0,0,0,0,0,0,0,0,0,0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8992" behindDoc="1" locked="0" layoutInCell="1" allowOverlap="1" wp14:anchorId="37F3FD26" wp14:editId="5AD2ECE5">
              <wp:simplePos x="0" y="0"/>
              <wp:positionH relativeFrom="margin">
                <wp:posOffset>-1240155</wp:posOffset>
              </wp:positionH>
              <wp:positionV relativeFrom="margin">
                <wp:posOffset>-902113</wp:posOffset>
              </wp:positionV>
              <wp:extent cx="8142605" cy="10996930"/>
              <wp:effectExtent l="0" t="0" r="10795" b="13970"/>
              <wp:wrapNone/>
              <wp:docPr id="1737259676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42605" cy="10996930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D00414" id="Rechteck 1" o:spid="_x0000_s1026" style="position:absolute;margin-left:-97.65pt;margin-top:-71.05pt;width:641.15pt;height:865.9pt;z-index:-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" fillcolor="#a78ec2 [3207]" strokecolor="#312100 [484]" strokeweight="1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06415"/>
    <w:multiLevelType w:val="multilevel"/>
    <w:tmpl w:val="EF1A4192"/>
    <w:numStyleLink w:val="BTAberschriften"/>
  </w:abstractNum>
  <w:abstractNum w:abstractNumId="1" w15:restartNumberingAfterBreak="0">
    <w:nsid w:val="10FB1185"/>
    <w:multiLevelType w:val="hybridMultilevel"/>
    <w:tmpl w:val="9C9810C6"/>
    <w:lvl w:ilvl="0" w:tplc="F6885B6C">
      <w:numFmt w:val="bullet"/>
      <w:lvlText w:val="-"/>
      <w:lvlJc w:val="left"/>
      <w:pPr>
        <w:ind w:left="720" w:hanging="360"/>
      </w:pPr>
      <w:rPr>
        <w:rFonts w:ascii="Avenir Next LT Pro" w:eastAsiaTheme="minorHAnsi" w:hAnsi="Avenir Next LT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441A7"/>
    <w:multiLevelType w:val="multilevel"/>
    <w:tmpl w:val="53B26F04"/>
    <w:lvl w:ilvl="0">
      <w:start w:val="1"/>
      <w:numFmt w:val="decimal"/>
      <w:pStyle w:val="berschrift3"/>
      <w:lvlText w:val="%1."/>
      <w:lvlJc w:val="left"/>
      <w:pPr>
        <w:ind w:left="360" w:hanging="360"/>
      </w:pPr>
    </w:lvl>
    <w:lvl w:ilvl="1">
      <w:start w:val="1"/>
      <w:numFmt w:val="decimal"/>
      <w:pStyle w:val="berschrift4"/>
      <w:lvlText w:val="%1.%2."/>
      <w:lvlJc w:val="left"/>
      <w:pPr>
        <w:ind w:left="792" w:hanging="432"/>
      </w:pPr>
    </w:lvl>
    <w:lvl w:ilvl="2">
      <w:start w:val="1"/>
      <w:numFmt w:val="decimal"/>
      <w:pStyle w:val="berschrift5"/>
      <w:lvlText w:val="%1.%2.%3."/>
      <w:lvlJc w:val="left"/>
      <w:pPr>
        <w:ind w:left="1224" w:hanging="504"/>
      </w:pPr>
    </w:lvl>
    <w:lvl w:ilvl="3">
      <w:start w:val="1"/>
      <w:numFmt w:val="decimal"/>
      <w:pStyle w:val="berschrift6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40819E7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B89457F"/>
    <w:multiLevelType w:val="hybridMultilevel"/>
    <w:tmpl w:val="B0F089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7575AF"/>
    <w:multiLevelType w:val="multilevel"/>
    <w:tmpl w:val="EF1A4192"/>
    <w:numStyleLink w:val="BTAberschriften"/>
  </w:abstractNum>
  <w:abstractNum w:abstractNumId="6" w15:restartNumberingAfterBreak="0">
    <w:nsid w:val="463766B5"/>
    <w:multiLevelType w:val="hybridMultilevel"/>
    <w:tmpl w:val="6016B01E"/>
    <w:lvl w:ilvl="0" w:tplc="AC7A38EA">
      <w:start w:val="1"/>
      <w:numFmt w:val="bullet"/>
      <w:pStyle w:val="Aufzhlung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E03239"/>
    <w:multiLevelType w:val="multilevel"/>
    <w:tmpl w:val="EF1A4192"/>
    <w:styleLink w:val="BTAberschriften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4BD737C4"/>
    <w:multiLevelType w:val="multilevel"/>
    <w:tmpl w:val="0407001D"/>
    <w:styleLink w:val="BTAListenFormatvorlag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12A11C9"/>
    <w:multiLevelType w:val="hybridMultilevel"/>
    <w:tmpl w:val="472A7520"/>
    <w:lvl w:ilvl="0" w:tplc="93CA156C">
      <w:start w:val="1"/>
      <w:numFmt w:val="bullet"/>
      <w:lvlText w:val="o"/>
      <w:lvlJc w:val="left"/>
      <w:pPr>
        <w:ind w:left="1281" w:hanging="360"/>
      </w:pPr>
      <w:rPr>
        <w:rFonts w:ascii="Courier New" w:hAnsi="Courier New" w:hint="default"/>
      </w:rPr>
    </w:lvl>
    <w:lvl w:ilvl="1" w:tplc="8CD8CDCC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10" w15:restartNumberingAfterBreak="0">
    <w:nsid w:val="551C4EBD"/>
    <w:multiLevelType w:val="multilevel"/>
    <w:tmpl w:val="A63CF930"/>
    <w:styleLink w:val="Formatvorlage1"/>
    <w:lvl w:ilvl="0">
      <w:start w:val="1"/>
      <w:numFmt w:val="decimal"/>
      <w:lvlText w:val="1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7B3490A"/>
    <w:multiLevelType w:val="multilevel"/>
    <w:tmpl w:val="CE621BB2"/>
    <w:styleLink w:val="AktuelleListe1"/>
    <w:lvl w:ilvl="0">
      <w:start w:val="1"/>
      <w:numFmt w:val="decimal"/>
      <w:isLgl/>
      <w:lvlText w:val="%1."/>
      <w:lvlJc w:val="left"/>
      <w:pPr>
        <w:ind w:left="284" w:hanging="284"/>
      </w:pPr>
    </w:lvl>
    <w:lvl w:ilvl="1">
      <w:start w:val="1"/>
      <w:numFmt w:val="decimal"/>
      <w:isLgl/>
      <w:lvlText w:val="%1.%2"/>
      <w:lvlJc w:val="left"/>
      <w:pPr>
        <w:ind w:left="284" w:hanging="284"/>
      </w:pPr>
      <w:rPr>
        <w:rFonts w:ascii="Avenir Next LT Pro" w:hAnsi="Avenir Next LT Pro" w:hint="default"/>
        <w:sz w:val="32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ascii="Avenir Next LT Pro" w:hAnsi="Avenir Next LT Pro" w:hint="default"/>
        <w:sz w:val="28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992" w:hanging="992"/>
      </w:pPr>
      <w:rPr>
        <w:rFonts w:ascii="Avenir Next LT Pro" w:hAnsi="Avenir Next LT Pro" w:hint="default"/>
        <w:sz w:val="22"/>
      </w:rPr>
    </w:lvl>
    <w:lvl w:ilvl="5">
      <w:start w:val="1"/>
      <w:numFmt w:val="decimal"/>
      <w:lvlText w:val="1.1.1.1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5F5A4F94"/>
    <w:multiLevelType w:val="multilevel"/>
    <w:tmpl w:val="540A9120"/>
    <w:lvl w:ilvl="0">
      <w:start w:val="1"/>
      <w:numFmt w:val="decimal"/>
      <w:lvlText w:val="%1"/>
      <w:lvlJc w:val="left"/>
      <w:pPr>
        <w:ind w:left="0" w:firstLine="0"/>
      </w:pPr>
      <w:rPr>
        <w:rFonts w:ascii="Avenir Heavy" w:hAnsi="Avenir Heavy" w:hint="default"/>
        <w:sz w:val="40"/>
        <w:u w:color="6B0E72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624C3BBA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3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759C235B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3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75AF7AE4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82456064">
    <w:abstractNumId w:val="9"/>
  </w:num>
  <w:num w:numId="2" w16cid:durableId="287661920">
    <w:abstractNumId w:val="7"/>
  </w:num>
  <w:num w:numId="3" w16cid:durableId="2032492423">
    <w:abstractNumId w:val="10"/>
  </w:num>
  <w:num w:numId="4" w16cid:durableId="1763456114">
    <w:abstractNumId w:val="6"/>
  </w:num>
  <w:num w:numId="5" w16cid:durableId="1419791153">
    <w:abstractNumId w:val="13"/>
  </w:num>
  <w:num w:numId="6" w16cid:durableId="1651210576">
    <w:abstractNumId w:val="0"/>
    <w:lvlOverride w:ilvl="0">
      <w:startOverride w:val="1"/>
      <w:lvl w:ilvl="0">
        <w:start w:val="1"/>
        <w:numFmt w:val="decimal"/>
        <w:lvlText w:val="%1."/>
        <w:lvlJc w:val="left"/>
        <w:pPr>
          <w:ind w:left="680" w:hanging="68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lvlText w:val="%1.%2"/>
        <w:lvlJc w:val="left"/>
        <w:pPr>
          <w:ind w:left="680" w:hanging="680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lvlText w:val="%1.%2.%3"/>
        <w:lvlJc w:val="left"/>
        <w:pPr>
          <w:ind w:left="680" w:hanging="68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1.%2.%3.%4"/>
        <w:lvlJc w:val="left"/>
        <w:pPr>
          <w:ind w:left="851" w:hanging="851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7" w16cid:durableId="73937507">
    <w:abstractNumId w:val="8"/>
  </w:num>
  <w:num w:numId="8" w16cid:durableId="1291473219">
    <w:abstractNumId w:val="0"/>
    <w:lvlOverride w:ilvl="0">
      <w:startOverride w:val="1"/>
      <w:lvl w:ilvl="0">
        <w:start w:val="1"/>
        <w:numFmt w:val="decimal"/>
        <w:lvlText w:val="%1."/>
        <w:lvlJc w:val="left"/>
        <w:pPr>
          <w:ind w:left="680" w:hanging="68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lvlText w:val="%1.%2"/>
        <w:lvlJc w:val="left"/>
        <w:pPr>
          <w:ind w:left="680" w:hanging="680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lvlText w:val="%1.%2.%3"/>
        <w:lvlJc w:val="left"/>
        <w:pPr>
          <w:ind w:left="680" w:hanging="68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1.%2.%3.%4"/>
        <w:lvlJc w:val="left"/>
        <w:pPr>
          <w:ind w:left="851" w:hanging="851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9" w16cid:durableId="123350323">
    <w:abstractNumId w:val="5"/>
    <w:lvlOverride w:ilvl="0">
      <w:lvl w:ilvl="0">
        <w:start w:val="1"/>
        <w:numFmt w:val="decimal"/>
        <w:lvlText w:val="%1."/>
        <w:lvlJc w:val="left"/>
        <w:pPr>
          <w:ind w:left="680" w:hanging="680"/>
        </w:pPr>
        <w:rPr>
          <w:rFonts w:hint="default"/>
        </w:rPr>
      </w:lvl>
    </w:lvlOverride>
  </w:num>
  <w:num w:numId="10" w16cid:durableId="1956252407">
    <w:abstractNumId w:val="12"/>
  </w:num>
  <w:num w:numId="11" w16cid:durableId="1864630791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6538758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79696311">
    <w:abstractNumId w:val="13"/>
  </w:num>
  <w:num w:numId="14" w16cid:durableId="184179584">
    <w:abstractNumId w:val="1"/>
  </w:num>
  <w:num w:numId="15" w16cid:durableId="935527462">
    <w:abstractNumId w:val="13"/>
  </w:num>
  <w:num w:numId="16" w16cid:durableId="1562130916">
    <w:abstractNumId w:val="13"/>
  </w:num>
  <w:num w:numId="17" w16cid:durableId="1290478788">
    <w:abstractNumId w:val="13"/>
  </w:num>
  <w:num w:numId="18" w16cid:durableId="290986794">
    <w:abstractNumId w:val="13"/>
  </w:num>
  <w:num w:numId="19" w16cid:durableId="1034384347">
    <w:abstractNumId w:val="13"/>
  </w:num>
  <w:num w:numId="20" w16cid:durableId="1347100425">
    <w:abstractNumId w:val="13"/>
  </w:num>
  <w:num w:numId="21" w16cid:durableId="1650669867">
    <w:abstractNumId w:val="13"/>
  </w:num>
  <w:num w:numId="22" w16cid:durableId="142742583">
    <w:abstractNumId w:val="13"/>
  </w:num>
  <w:num w:numId="23" w16cid:durableId="1425766957">
    <w:abstractNumId w:val="13"/>
  </w:num>
  <w:num w:numId="24" w16cid:durableId="2096393859">
    <w:abstractNumId w:val="13"/>
  </w:num>
  <w:num w:numId="25" w16cid:durableId="1602569464">
    <w:abstractNumId w:val="9"/>
  </w:num>
  <w:num w:numId="26" w16cid:durableId="1487630187">
    <w:abstractNumId w:val="6"/>
  </w:num>
  <w:num w:numId="27" w16cid:durableId="1685205840">
    <w:abstractNumId w:val="4"/>
  </w:num>
  <w:num w:numId="28" w16cid:durableId="1185244783">
    <w:abstractNumId w:val="14"/>
  </w:num>
  <w:num w:numId="29" w16cid:durableId="553859540">
    <w:abstractNumId w:val="14"/>
    <w:lvlOverride w:ilvl="0">
      <w:startOverride w:val="1"/>
    </w:lvlOverride>
  </w:num>
  <w:num w:numId="30" w16cid:durableId="2082559016">
    <w:abstractNumId w:val="14"/>
    <w:lvlOverride w:ilvl="0">
      <w:startOverride w:val="1"/>
    </w:lvlOverride>
  </w:num>
  <w:num w:numId="31" w16cid:durableId="948126118">
    <w:abstractNumId w:val="11"/>
  </w:num>
  <w:num w:numId="32" w16cid:durableId="146631342">
    <w:abstractNumId w:val="15"/>
  </w:num>
  <w:num w:numId="33" w16cid:durableId="1125271596">
    <w:abstractNumId w:val="3"/>
  </w:num>
  <w:num w:numId="34" w16cid:durableId="959724037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2"/>
  <w:displayBackgroundShape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57E"/>
    <w:rsid w:val="00000544"/>
    <w:rsid w:val="00000DF3"/>
    <w:rsid w:val="0000116C"/>
    <w:rsid w:val="00001886"/>
    <w:rsid w:val="00001894"/>
    <w:rsid w:val="00001C8E"/>
    <w:rsid w:val="00002BD6"/>
    <w:rsid w:val="00002F1A"/>
    <w:rsid w:val="00003654"/>
    <w:rsid w:val="000050C1"/>
    <w:rsid w:val="000051D3"/>
    <w:rsid w:val="000054E1"/>
    <w:rsid w:val="00006C57"/>
    <w:rsid w:val="00006CCF"/>
    <w:rsid w:val="00007767"/>
    <w:rsid w:val="00007AA3"/>
    <w:rsid w:val="000113C7"/>
    <w:rsid w:val="00011462"/>
    <w:rsid w:val="00011B72"/>
    <w:rsid w:val="00012254"/>
    <w:rsid w:val="000126CF"/>
    <w:rsid w:val="000128C9"/>
    <w:rsid w:val="000129A1"/>
    <w:rsid w:val="00013405"/>
    <w:rsid w:val="00013873"/>
    <w:rsid w:val="000140A9"/>
    <w:rsid w:val="00014FBB"/>
    <w:rsid w:val="00015137"/>
    <w:rsid w:val="00015623"/>
    <w:rsid w:val="000159FB"/>
    <w:rsid w:val="000168F6"/>
    <w:rsid w:val="00016F24"/>
    <w:rsid w:val="00017787"/>
    <w:rsid w:val="00017871"/>
    <w:rsid w:val="00017976"/>
    <w:rsid w:val="00017B15"/>
    <w:rsid w:val="00021252"/>
    <w:rsid w:val="00021872"/>
    <w:rsid w:val="000221B7"/>
    <w:rsid w:val="000226AF"/>
    <w:rsid w:val="0002283F"/>
    <w:rsid w:val="00022E73"/>
    <w:rsid w:val="0002300B"/>
    <w:rsid w:val="0002333D"/>
    <w:rsid w:val="00023672"/>
    <w:rsid w:val="00023847"/>
    <w:rsid w:val="0002388F"/>
    <w:rsid w:val="000245DB"/>
    <w:rsid w:val="000248C5"/>
    <w:rsid w:val="0002697B"/>
    <w:rsid w:val="00026AEB"/>
    <w:rsid w:val="0002745F"/>
    <w:rsid w:val="00027540"/>
    <w:rsid w:val="00027BC8"/>
    <w:rsid w:val="00027D48"/>
    <w:rsid w:val="00027F45"/>
    <w:rsid w:val="00027FAF"/>
    <w:rsid w:val="00027FE6"/>
    <w:rsid w:val="00030927"/>
    <w:rsid w:val="00030AF7"/>
    <w:rsid w:val="00030F8F"/>
    <w:rsid w:val="0003103F"/>
    <w:rsid w:val="00031455"/>
    <w:rsid w:val="00032881"/>
    <w:rsid w:val="00032BFF"/>
    <w:rsid w:val="00032D97"/>
    <w:rsid w:val="00032DDF"/>
    <w:rsid w:val="00034904"/>
    <w:rsid w:val="000349FE"/>
    <w:rsid w:val="000356DC"/>
    <w:rsid w:val="00035A1B"/>
    <w:rsid w:val="00036D6E"/>
    <w:rsid w:val="000408E6"/>
    <w:rsid w:val="00041180"/>
    <w:rsid w:val="0004280C"/>
    <w:rsid w:val="00042894"/>
    <w:rsid w:val="00042FA0"/>
    <w:rsid w:val="0004314F"/>
    <w:rsid w:val="000456CC"/>
    <w:rsid w:val="00045F1B"/>
    <w:rsid w:val="00047B92"/>
    <w:rsid w:val="00050C7D"/>
    <w:rsid w:val="00051700"/>
    <w:rsid w:val="00051784"/>
    <w:rsid w:val="00051F64"/>
    <w:rsid w:val="00051FE4"/>
    <w:rsid w:val="00052078"/>
    <w:rsid w:val="000522A9"/>
    <w:rsid w:val="0005250D"/>
    <w:rsid w:val="000534F2"/>
    <w:rsid w:val="00053872"/>
    <w:rsid w:val="00054049"/>
    <w:rsid w:val="000554DB"/>
    <w:rsid w:val="00055D39"/>
    <w:rsid w:val="0005625B"/>
    <w:rsid w:val="00056821"/>
    <w:rsid w:val="00056BB9"/>
    <w:rsid w:val="000573A1"/>
    <w:rsid w:val="000577BA"/>
    <w:rsid w:val="00057FBA"/>
    <w:rsid w:val="00060ADD"/>
    <w:rsid w:val="0006104A"/>
    <w:rsid w:val="00061912"/>
    <w:rsid w:val="00061E2F"/>
    <w:rsid w:val="000624E0"/>
    <w:rsid w:val="000627F8"/>
    <w:rsid w:val="00062957"/>
    <w:rsid w:val="00062EE3"/>
    <w:rsid w:val="0006392E"/>
    <w:rsid w:val="00063ACE"/>
    <w:rsid w:val="00064939"/>
    <w:rsid w:val="00065104"/>
    <w:rsid w:val="000652E7"/>
    <w:rsid w:val="00067DCD"/>
    <w:rsid w:val="00067E75"/>
    <w:rsid w:val="00070170"/>
    <w:rsid w:val="00070776"/>
    <w:rsid w:val="00070890"/>
    <w:rsid w:val="00070B03"/>
    <w:rsid w:val="00070B10"/>
    <w:rsid w:val="0007112A"/>
    <w:rsid w:val="00071323"/>
    <w:rsid w:val="00071427"/>
    <w:rsid w:val="00071902"/>
    <w:rsid w:val="00071FE8"/>
    <w:rsid w:val="0007282D"/>
    <w:rsid w:val="0007292C"/>
    <w:rsid w:val="00072E0A"/>
    <w:rsid w:val="00073459"/>
    <w:rsid w:val="00073AC3"/>
    <w:rsid w:val="00073BA7"/>
    <w:rsid w:val="00074D4E"/>
    <w:rsid w:val="0007510B"/>
    <w:rsid w:val="00075789"/>
    <w:rsid w:val="00075B9A"/>
    <w:rsid w:val="00075C40"/>
    <w:rsid w:val="00075D33"/>
    <w:rsid w:val="00076446"/>
    <w:rsid w:val="000767DF"/>
    <w:rsid w:val="00077090"/>
    <w:rsid w:val="0007726F"/>
    <w:rsid w:val="0008020E"/>
    <w:rsid w:val="00080D3B"/>
    <w:rsid w:val="000815F5"/>
    <w:rsid w:val="0008167C"/>
    <w:rsid w:val="00081806"/>
    <w:rsid w:val="00081831"/>
    <w:rsid w:val="00081C19"/>
    <w:rsid w:val="00081F24"/>
    <w:rsid w:val="000825B5"/>
    <w:rsid w:val="000832FC"/>
    <w:rsid w:val="00083E59"/>
    <w:rsid w:val="000849B2"/>
    <w:rsid w:val="00085DD6"/>
    <w:rsid w:val="000861F4"/>
    <w:rsid w:val="00086EAF"/>
    <w:rsid w:val="00086ED0"/>
    <w:rsid w:val="0008700A"/>
    <w:rsid w:val="00087282"/>
    <w:rsid w:val="00087A1C"/>
    <w:rsid w:val="00087E4D"/>
    <w:rsid w:val="0009065D"/>
    <w:rsid w:val="000906D0"/>
    <w:rsid w:val="00090D84"/>
    <w:rsid w:val="00090D99"/>
    <w:rsid w:val="00091365"/>
    <w:rsid w:val="000913F5"/>
    <w:rsid w:val="000916BD"/>
    <w:rsid w:val="0009187D"/>
    <w:rsid w:val="00092421"/>
    <w:rsid w:val="00092C86"/>
    <w:rsid w:val="000936A2"/>
    <w:rsid w:val="000939DB"/>
    <w:rsid w:val="000941C8"/>
    <w:rsid w:val="00094B16"/>
    <w:rsid w:val="0009566E"/>
    <w:rsid w:val="00095A48"/>
    <w:rsid w:val="00095FBA"/>
    <w:rsid w:val="00096ACD"/>
    <w:rsid w:val="0009787F"/>
    <w:rsid w:val="00097C53"/>
    <w:rsid w:val="00097E8F"/>
    <w:rsid w:val="000A0019"/>
    <w:rsid w:val="000A0525"/>
    <w:rsid w:val="000A1679"/>
    <w:rsid w:val="000A19A1"/>
    <w:rsid w:val="000A1D28"/>
    <w:rsid w:val="000A2A50"/>
    <w:rsid w:val="000A2B4D"/>
    <w:rsid w:val="000A2F02"/>
    <w:rsid w:val="000A3034"/>
    <w:rsid w:val="000A309B"/>
    <w:rsid w:val="000A34C4"/>
    <w:rsid w:val="000A4299"/>
    <w:rsid w:val="000A451D"/>
    <w:rsid w:val="000A4585"/>
    <w:rsid w:val="000A47B3"/>
    <w:rsid w:val="000A535C"/>
    <w:rsid w:val="000A5EEF"/>
    <w:rsid w:val="000A6020"/>
    <w:rsid w:val="000A6B82"/>
    <w:rsid w:val="000A6C75"/>
    <w:rsid w:val="000A6D36"/>
    <w:rsid w:val="000A7434"/>
    <w:rsid w:val="000B0951"/>
    <w:rsid w:val="000B0ECE"/>
    <w:rsid w:val="000B1CBC"/>
    <w:rsid w:val="000B2EF5"/>
    <w:rsid w:val="000B33E1"/>
    <w:rsid w:val="000B3635"/>
    <w:rsid w:val="000B4185"/>
    <w:rsid w:val="000B5175"/>
    <w:rsid w:val="000B5955"/>
    <w:rsid w:val="000B5D85"/>
    <w:rsid w:val="000B63A1"/>
    <w:rsid w:val="000B687C"/>
    <w:rsid w:val="000B6C6E"/>
    <w:rsid w:val="000C1281"/>
    <w:rsid w:val="000C14D0"/>
    <w:rsid w:val="000C15D3"/>
    <w:rsid w:val="000C1C87"/>
    <w:rsid w:val="000C2576"/>
    <w:rsid w:val="000C28E7"/>
    <w:rsid w:val="000C2C2A"/>
    <w:rsid w:val="000C2E37"/>
    <w:rsid w:val="000C3676"/>
    <w:rsid w:val="000C3856"/>
    <w:rsid w:val="000C405A"/>
    <w:rsid w:val="000C4948"/>
    <w:rsid w:val="000C58F7"/>
    <w:rsid w:val="000C5C2D"/>
    <w:rsid w:val="000C61B3"/>
    <w:rsid w:val="000C64CD"/>
    <w:rsid w:val="000C6AB1"/>
    <w:rsid w:val="000C6ABF"/>
    <w:rsid w:val="000D0591"/>
    <w:rsid w:val="000D1F52"/>
    <w:rsid w:val="000D2427"/>
    <w:rsid w:val="000D25C7"/>
    <w:rsid w:val="000D2B00"/>
    <w:rsid w:val="000D2F8F"/>
    <w:rsid w:val="000D3A8B"/>
    <w:rsid w:val="000D3BEC"/>
    <w:rsid w:val="000D3F01"/>
    <w:rsid w:val="000D4015"/>
    <w:rsid w:val="000D44B4"/>
    <w:rsid w:val="000D592B"/>
    <w:rsid w:val="000D66AA"/>
    <w:rsid w:val="000D6816"/>
    <w:rsid w:val="000D77DA"/>
    <w:rsid w:val="000D7984"/>
    <w:rsid w:val="000D7A5A"/>
    <w:rsid w:val="000E06C5"/>
    <w:rsid w:val="000E1233"/>
    <w:rsid w:val="000E1A26"/>
    <w:rsid w:val="000E2BC2"/>
    <w:rsid w:val="000E2BF3"/>
    <w:rsid w:val="000E3A72"/>
    <w:rsid w:val="000E3BA5"/>
    <w:rsid w:val="000E3C6A"/>
    <w:rsid w:val="000E3E7E"/>
    <w:rsid w:val="000E3FE9"/>
    <w:rsid w:val="000E4081"/>
    <w:rsid w:val="000E5FCA"/>
    <w:rsid w:val="000E62FE"/>
    <w:rsid w:val="000E673B"/>
    <w:rsid w:val="000E68AE"/>
    <w:rsid w:val="000E7012"/>
    <w:rsid w:val="000E7D37"/>
    <w:rsid w:val="000F00BA"/>
    <w:rsid w:val="000F0EA2"/>
    <w:rsid w:val="000F14BD"/>
    <w:rsid w:val="000F16E9"/>
    <w:rsid w:val="000F1C84"/>
    <w:rsid w:val="000F3F67"/>
    <w:rsid w:val="000F49CA"/>
    <w:rsid w:val="000F5BA4"/>
    <w:rsid w:val="000F5DD2"/>
    <w:rsid w:val="000F60F2"/>
    <w:rsid w:val="000F6601"/>
    <w:rsid w:val="000F67BD"/>
    <w:rsid w:val="000F69D7"/>
    <w:rsid w:val="000F6A3A"/>
    <w:rsid w:val="000F714B"/>
    <w:rsid w:val="000F75F5"/>
    <w:rsid w:val="000F7BC3"/>
    <w:rsid w:val="0010099C"/>
    <w:rsid w:val="001012F6"/>
    <w:rsid w:val="00101D44"/>
    <w:rsid w:val="00102565"/>
    <w:rsid w:val="0010263D"/>
    <w:rsid w:val="001026DC"/>
    <w:rsid w:val="001031B3"/>
    <w:rsid w:val="001031C4"/>
    <w:rsid w:val="00103382"/>
    <w:rsid w:val="0010373E"/>
    <w:rsid w:val="00103C5F"/>
    <w:rsid w:val="00104393"/>
    <w:rsid w:val="00104965"/>
    <w:rsid w:val="00104EDC"/>
    <w:rsid w:val="00104EDE"/>
    <w:rsid w:val="00105746"/>
    <w:rsid w:val="001059AA"/>
    <w:rsid w:val="00105ACC"/>
    <w:rsid w:val="00105E13"/>
    <w:rsid w:val="00105E78"/>
    <w:rsid w:val="00106277"/>
    <w:rsid w:val="00106AF0"/>
    <w:rsid w:val="00106F10"/>
    <w:rsid w:val="00107C89"/>
    <w:rsid w:val="00110207"/>
    <w:rsid w:val="001108B5"/>
    <w:rsid w:val="00111342"/>
    <w:rsid w:val="00111890"/>
    <w:rsid w:val="00111927"/>
    <w:rsid w:val="001125FB"/>
    <w:rsid w:val="00112F2C"/>
    <w:rsid w:val="00113270"/>
    <w:rsid w:val="00113364"/>
    <w:rsid w:val="001137F2"/>
    <w:rsid w:val="0011451B"/>
    <w:rsid w:val="001147A1"/>
    <w:rsid w:val="001155A3"/>
    <w:rsid w:val="0011603A"/>
    <w:rsid w:val="00117864"/>
    <w:rsid w:val="00120DAD"/>
    <w:rsid w:val="00120EDD"/>
    <w:rsid w:val="001210FA"/>
    <w:rsid w:val="001215DF"/>
    <w:rsid w:val="0012188F"/>
    <w:rsid w:val="00122A7C"/>
    <w:rsid w:val="00123691"/>
    <w:rsid w:val="001240A2"/>
    <w:rsid w:val="001241EA"/>
    <w:rsid w:val="00124606"/>
    <w:rsid w:val="001247CF"/>
    <w:rsid w:val="0012521E"/>
    <w:rsid w:val="001252B5"/>
    <w:rsid w:val="001257E1"/>
    <w:rsid w:val="00125A5F"/>
    <w:rsid w:val="00125FD0"/>
    <w:rsid w:val="001261E3"/>
    <w:rsid w:val="001266BC"/>
    <w:rsid w:val="001269B1"/>
    <w:rsid w:val="00127047"/>
    <w:rsid w:val="00127494"/>
    <w:rsid w:val="001274C7"/>
    <w:rsid w:val="00127ED4"/>
    <w:rsid w:val="00132429"/>
    <w:rsid w:val="00132FC6"/>
    <w:rsid w:val="001331A3"/>
    <w:rsid w:val="00133ACA"/>
    <w:rsid w:val="0013426F"/>
    <w:rsid w:val="001342E5"/>
    <w:rsid w:val="001347FE"/>
    <w:rsid w:val="00134993"/>
    <w:rsid w:val="00134A88"/>
    <w:rsid w:val="0013500B"/>
    <w:rsid w:val="0013610D"/>
    <w:rsid w:val="00136259"/>
    <w:rsid w:val="0013734E"/>
    <w:rsid w:val="001374FD"/>
    <w:rsid w:val="001376E7"/>
    <w:rsid w:val="001400E4"/>
    <w:rsid w:val="001405E8"/>
    <w:rsid w:val="00140811"/>
    <w:rsid w:val="00140C79"/>
    <w:rsid w:val="0014152B"/>
    <w:rsid w:val="001420BD"/>
    <w:rsid w:val="001429BB"/>
    <w:rsid w:val="00142A01"/>
    <w:rsid w:val="00142D68"/>
    <w:rsid w:val="0014392B"/>
    <w:rsid w:val="00143BFB"/>
    <w:rsid w:val="00143EA0"/>
    <w:rsid w:val="00144091"/>
    <w:rsid w:val="00144136"/>
    <w:rsid w:val="00144402"/>
    <w:rsid w:val="00144613"/>
    <w:rsid w:val="00144C27"/>
    <w:rsid w:val="00144EC1"/>
    <w:rsid w:val="001457D5"/>
    <w:rsid w:val="001467B1"/>
    <w:rsid w:val="00146B6A"/>
    <w:rsid w:val="0014725B"/>
    <w:rsid w:val="00147907"/>
    <w:rsid w:val="001509F4"/>
    <w:rsid w:val="00151649"/>
    <w:rsid w:val="00151970"/>
    <w:rsid w:val="00151B19"/>
    <w:rsid w:val="001520F5"/>
    <w:rsid w:val="00152A5B"/>
    <w:rsid w:val="00152E5A"/>
    <w:rsid w:val="001548F6"/>
    <w:rsid w:val="00154DD4"/>
    <w:rsid w:val="00155061"/>
    <w:rsid w:val="00155370"/>
    <w:rsid w:val="001559F9"/>
    <w:rsid w:val="00155BED"/>
    <w:rsid w:val="00155C1E"/>
    <w:rsid w:val="001562BC"/>
    <w:rsid w:val="00156CEC"/>
    <w:rsid w:val="001572DE"/>
    <w:rsid w:val="00157B32"/>
    <w:rsid w:val="00157FDC"/>
    <w:rsid w:val="00160266"/>
    <w:rsid w:val="001602B1"/>
    <w:rsid w:val="00160991"/>
    <w:rsid w:val="00160B34"/>
    <w:rsid w:val="00160B44"/>
    <w:rsid w:val="00162B43"/>
    <w:rsid w:val="00162F4B"/>
    <w:rsid w:val="00163C63"/>
    <w:rsid w:val="0016408E"/>
    <w:rsid w:val="00164095"/>
    <w:rsid w:val="0016476F"/>
    <w:rsid w:val="00164C8E"/>
    <w:rsid w:val="00165279"/>
    <w:rsid w:val="00165299"/>
    <w:rsid w:val="001658FE"/>
    <w:rsid w:val="0016611A"/>
    <w:rsid w:val="00166634"/>
    <w:rsid w:val="001666C7"/>
    <w:rsid w:val="001670A8"/>
    <w:rsid w:val="00167C94"/>
    <w:rsid w:val="00167D92"/>
    <w:rsid w:val="001709B7"/>
    <w:rsid w:val="001718D2"/>
    <w:rsid w:val="00172B39"/>
    <w:rsid w:val="00172D8E"/>
    <w:rsid w:val="00173192"/>
    <w:rsid w:val="0017339C"/>
    <w:rsid w:val="001740BC"/>
    <w:rsid w:val="00174E68"/>
    <w:rsid w:val="00175976"/>
    <w:rsid w:val="0017598B"/>
    <w:rsid w:val="00176237"/>
    <w:rsid w:val="0017751D"/>
    <w:rsid w:val="00177C60"/>
    <w:rsid w:val="00177C67"/>
    <w:rsid w:val="0018050E"/>
    <w:rsid w:val="0018097E"/>
    <w:rsid w:val="00181406"/>
    <w:rsid w:val="00182168"/>
    <w:rsid w:val="00182302"/>
    <w:rsid w:val="00182450"/>
    <w:rsid w:val="00182711"/>
    <w:rsid w:val="00183171"/>
    <w:rsid w:val="0018353E"/>
    <w:rsid w:val="001835C0"/>
    <w:rsid w:val="001835F1"/>
    <w:rsid w:val="00183788"/>
    <w:rsid w:val="00183DE6"/>
    <w:rsid w:val="00183F30"/>
    <w:rsid w:val="00183F78"/>
    <w:rsid w:val="00183FF8"/>
    <w:rsid w:val="00184DEE"/>
    <w:rsid w:val="00186190"/>
    <w:rsid w:val="00186262"/>
    <w:rsid w:val="001863FE"/>
    <w:rsid w:val="0018679F"/>
    <w:rsid w:val="00190CD6"/>
    <w:rsid w:val="00190D39"/>
    <w:rsid w:val="001911F1"/>
    <w:rsid w:val="00192127"/>
    <w:rsid w:val="001922CE"/>
    <w:rsid w:val="001928DF"/>
    <w:rsid w:val="001930F6"/>
    <w:rsid w:val="00193315"/>
    <w:rsid w:val="0019378A"/>
    <w:rsid w:val="00193FEF"/>
    <w:rsid w:val="00194080"/>
    <w:rsid w:val="001940A6"/>
    <w:rsid w:val="001941F1"/>
    <w:rsid w:val="00194203"/>
    <w:rsid w:val="0019500F"/>
    <w:rsid w:val="001954B8"/>
    <w:rsid w:val="0019571F"/>
    <w:rsid w:val="0019589F"/>
    <w:rsid w:val="00195BC9"/>
    <w:rsid w:val="00195CAE"/>
    <w:rsid w:val="00195E7E"/>
    <w:rsid w:val="00195EAD"/>
    <w:rsid w:val="00196003"/>
    <w:rsid w:val="00196613"/>
    <w:rsid w:val="00196E33"/>
    <w:rsid w:val="001972F9"/>
    <w:rsid w:val="0019788F"/>
    <w:rsid w:val="001A072C"/>
    <w:rsid w:val="001A0FA1"/>
    <w:rsid w:val="001A1AE1"/>
    <w:rsid w:val="001A1B4F"/>
    <w:rsid w:val="001A1C73"/>
    <w:rsid w:val="001A1F92"/>
    <w:rsid w:val="001A2AFA"/>
    <w:rsid w:val="001A2FDA"/>
    <w:rsid w:val="001A3612"/>
    <w:rsid w:val="001A3C64"/>
    <w:rsid w:val="001A45C5"/>
    <w:rsid w:val="001A4F78"/>
    <w:rsid w:val="001A5A18"/>
    <w:rsid w:val="001A5CD5"/>
    <w:rsid w:val="001A5FDA"/>
    <w:rsid w:val="001A6119"/>
    <w:rsid w:val="001A61A5"/>
    <w:rsid w:val="001A6755"/>
    <w:rsid w:val="001A69BE"/>
    <w:rsid w:val="001A7288"/>
    <w:rsid w:val="001A754B"/>
    <w:rsid w:val="001A76C1"/>
    <w:rsid w:val="001A7CA8"/>
    <w:rsid w:val="001B0AE4"/>
    <w:rsid w:val="001B2949"/>
    <w:rsid w:val="001B2EAB"/>
    <w:rsid w:val="001B2F28"/>
    <w:rsid w:val="001B34C3"/>
    <w:rsid w:val="001B34EC"/>
    <w:rsid w:val="001B40E3"/>
    <w:rsid w:val="001B48F8"/>
    <w:rsid w:val="001B4C4D"/>
    <w:rsid w:val="001B4DCA"/>
    <w:rsid w:val="001B5450"/>
    <w:rsid w:val="001B54A2"/>
    <w:rsid w:val="001B55D4"/>
    <w:rsid w:val="001B584A"/>
    <w:rsid w:val="001B5C23"/>
    <w:rsid w:val="001B635A"/>
    <w:rsid w:val="001B6BBD"/>
    <w:rsid w:val="001B6C10"/>
    <w:rsid w:val="001B6E8A"/>
    <w:rsid w:val="001B74E7"/>
    <w:rsid w:val="001C1FC2"/>
    <w:rsid w:val="001C24E9"/>
    <w:rsid w:val="001C2837"/>
    <w:rsid w:val="001C2883"/>
    <w:rsid w:val="001C2E81"/>
    <w:rsid w:val="001C2FBE"/>
    <w:rsid w:val="001C3371"/>
    <w:rsid w:val="001C35C5"/>
    <w:rsid w:val="001C35E1"/>
    <w:rsid w:val="001C36AC"/>
    <w:rsid w:val="001C3A28"/>
    <w:rsid w:val="001C432A"/>
    <w:rsid w:val="001C4921"/>
    <w:rsid w:val="001C4B1D"/>
    <w:rsid w:val="001C4B24"/>
    <w:rsid w:val="001C4BCB"/>
    <w:rsid w:val="001C52FA"/>
    <w:rsid w:val="001C58AD"/>
    <w:rsid w:val="001C6046"/>
    <w:rsid w:val="001C64C8"/>
    <w:rsid w:val="001C661F"/>
    <w:rsid w:val="001C68B0"/>
    <w:rsid w:val="001C6925"/>
    <w:rsid w:val="001C6A9C"/>
    <w:rsid w:val="001C73AC"/>
    <w:rsid w:val="001C75CA"/>
    <w:rsid w:val="001D0185"/>
    <w:rsid w:val="001D028A"/>
    <w:rsid w:val="001D0334"/>
    <w:rsid w:val="001D0754"/>
    <w:rsid w:val="001D12E5"/>
    <w:rsid w:val="001D2591"/>
    <w:rsid w:val="001D2761"/>
    <w:rsid w:val="001D2CFE"/>
    <w:rsid w:val="001D2D65"/>
    <w:rsid w:val="001D2EE5"/>
    <w:rsid w:val="001D32EE"/>
    <w:rsid w:val="001D4135"/>
    <w:rsid w:val="001D4C27"/>
    <w:rsid w:val="001D4E8A"/>
    <w:rsid w:val="001D4EAC"/>
    <w:rsid w:val="001D51FD"/>
    <w:rsid w:val="001D5F4B"/>
    <w:rsid w:val="001D6031"/>
    <w:rsid w:val="001D747A"/>
    <w:rsid w:val="001D747D"/>
    <w:rsid w:val="001D75D0"/>
    <w:rsid w:val="001D7FD3"/>
    <w:rsid w:val="001E00E5"/>
    <w:rsid w:val="001E0468"/>
    <w:rsid w:val="001E0E64"/>
    <w:rsid w:val="001E153B"/>
    <w:rsid w:val="001E1C8E"/>
    <w:rsid w:val="001E1FA6"/>
    <w:rsid w:val="001E2910"/>
    <w:rsid w:val="001E2CE6"/>
    <w:rsid w:val="001E5BE2"/>
    <w:rsid w:val="001E5C16"/>
    <w:rsid w:val="001E682E"/>
    <w:rsid w:val="001E6930"/>
    <w:rsid w:val="001E6CB4"/>
    <w:rsid w:val="001E7B31"/>
    <w:rsid w:val="001E7F4E"/>
    <w:rsid w:val="001F013C"/>
    <w:rsid w:val="001F0AA8"/>
    <w:rsid w:val="001F0DA8"/>
    <w:rsid w:val="001F1697"/>
    <w:rsid w:val="001F177D"/>
    <w:rsid w:val="001F18AD"/>
    <w:rsid w:val="001F3129"/>
    <w:rsid w:val="001F33E9"/>
    <w:rsid w:val="001F3A9B"/>
    <w:rsid w:val="001F3E48"/>
    <w:rsid w:val="001F469F"/>
    <w:rsid w:val="001F47F3"/>
    <w:rsid w:val="001F49EE"/>
    <w:rsid w:val="001F5B64"/>
    <w:rsid w:val="001F6D2E"/>
    <w:rsid w:val="001F7790"/>
    <w:rsid w:val="0020041F"/>
    <w:rsid w:val="002017D8"/>
    <w:rsid w:val="0020251B"/>
    <w:rsid w:val="00202C35"/>
    <w:rsid w:val="00203548"/>
    <w:rsid w:val="00203590"/>
    <w:rsid w:val="00204085"/>
    <w:rsid w:val="00204188"/>
    <w:rsid w:val="0020425D"/>
    <w:rsid w:val="00204798"/>
    <w:rsid w:val="002048A2"/>
    <w:rsid w:val="00204922"/>
    <w:rsid w:val="002049DD"/>
    <w:rsid w:val="00204BAF"/>
    <w:rsid w:val="002051EB"/>
    <w:rsid w:val="00206094"/>
    <w:rsid w:val="00206452"/>
    <w:rsid w:val="0020699F"/>
    <w:rsid w:val="00210241"/>
    <w:rsid w:val="0021042C"/>
    <w:rsid w:val="00210C9C"/>
    <w:rsid w:val="00210F38"/>
    <w:rsid w:val="00211174"/>
    <w:rsid w:val="00211606"/>
    <w:rsid w:val="0021184C"/>
    <w:rsid w:val="00212196"/>
    <w:rsid w:val="0021229F"/>
    <w:rsid w:val="00212959"/>
    <w:rsid w:val="00213F97"/>
    <w:rsid w:val="002146A2"/>
    <w:rsid w:val="00214789"/>
    <w:rsid w:val="002147AC"/>
    <w:rsid w:val="002148ED"/>
    <w:rsid w:val="00214CE5"/>
    <w:rsid w:val="00215DB8"/>
    <w:rsid w:val="0021776E"/>
    <w:rsid w:val="002204D4"/>
    <w:rsid w:val="002213FF"/>
    <w:rsid w:val="00221CB0"/>
    <w:rsid w:val="00222B42"/>
    <w:rsid w:val="002231A7"/>
    <w:rsid w:val="00223630"/>
    <w:rsid w:val="002236DB"/>
    <w:rsid w:val="002249A9"/>
    <w:rsid w:val="002249F2"/>
    <w:rsid w:val="0022516E"/>
    <w:rsid w:val="002259E9"/>
    <w:rsid w:val="00226E7C"/>
    <w:rsid w:val="002302E8"/>
    <w:rsid w:val="002303FF"/>
    <w:rsid w:val="00230B8D"/>
    <w:rsid w:val="00231E6A"/>
    <w:rsid w:val="002320D7"/>
    <w:rsid w:val="002325F2"/>
    <w:rsid w:val="00232932"/>
    <w:rsid w:val="00232A8A"/>
    <w:rsid w:val="002338D2"/>
    <w:rsid w:val="00233C33"/>
    <w:rsid w:val="00233E5C"/>
    <w:rsid w:val="002352C7"/>
    <w:rsid w:val="002353E6"/>
    <w:rsid w:val="002356AC"/>
    <w:rsid w:val="00235D37"/>
    <w:rsid w:val="00235FD9"/>
    <w:rsid w:val="002360CF"/>
    <w:rsid w:val="00236529"/>
    <w:rsid w:val="00236916"/>
    <w:rsid w:val="00236EA7"/>
    <w:rsid w:val="002370FC"/>
    <w:rsid w:val="002373E8"/>
    <w:rsid w:val="00237F02"/>
    <w:rsid w:val="00240306"/>
    <w:rsid w:val="0024138E"/>
    <w:rsid w:val="002415C0"/>
    <w:rsid w:val="00241DB2"/>
    <w:rsid w:val="002432BD"/>
    <w:rsid w:val="00243E64"/>
    <w:rsid w:val="00243F9D"/>
    <w:rsid w:val="00244099"/>
    <w:rsid w:val="0024421A"/>
    <w:rsid w:val="0024458A"/>
    <w:rsid w:val="00244D24"/>
    <w:rsid w:val="00245122"/>
    <w:rsid w:val="0024527A"/>
    <w:rsid w:val="00245D9E"/>
    <w:rsid w:val="002466D3"/>
    <w:rsid w:val="00247932"/>
    <w:rsid w:val="00247DC6"/>
    <w:rsid w:val="00250506"/>
    <w:rsid w:val="00250D51"/>
    <w:rsid w:val="00250EC1"/>
    <w:rsid w:val="0025171C"/>
    <w:rsid w:val="0025193A"/>
    <w:rsid w:val="00252A95"/>
    <w:rsid w:val="00252DDD"/>
    <w:rsid w:val="002532C7"/>
    <w:rsid w:val="002535FE"/>
    <w:rsid w:val="002539A9"/>
    <w:rsid w:val="00253F95"/>
    <w:rsid w:val="002541BB"/>
    <w:rsid w:val="00256122"/>
    <w:rsid w:val="00256456"/>
    <w:rsid w:val="002572C1"/>
    <w:rsid w:val="00257465"/>
    <w:rsid w:val="00257504"/>
    <w:rsid w:val="002576DC"/>
    <w:rsid w:val="00260656"/>
    <w:rsid w:val="0026134A"/>
    <w:rsid w:val="0026181C"/>
    <w:rsid w:val="00261923"/>
    <w:rsid w:val="002620B9"/>
    <w:rsid w:val="00262353"/>
    <w:rsid w:val="00262389"/>
    <w:rsid w:val="002623D4"/>
    <w:rsid w:val="00262862"/>
    <w:rsid w:val="00262E79"/>
    <w:rsid w:val="002630FB"/>
    <w:rsid w:val="002631E7"/>
    <w:rsid w:val="00263BCD"/>
    <w:rsid w:val="002671D7"/>
    <w:rsid w:val="00267885"/>
    <w:rsid w:val="002703B1"/>
    <w:rsid w:val="002704EF"/>
    <w:rsid w:val="00271B80"/>
    <w:rsid w:val="00271F36"/>
    <w:rsid w:val="002725A1"/>
    <w:rsid w:val="00272A0E"/>
    <w:rsid w:val="00273AF8"/>
    <w:rsid w:val="0027428A"/>
    <w:rsid w:val="0027473F"/>
    <w:rsid w:val="00274B43"/>
    <w:rsid w:val="00274B9D"/>
    <w:rsid w:val="00274E7E"/>
    <w:rsid w:val="0027548B"/>
    <w:rsid w:val="002759CB"/>
    <w:rsid w:val="00275C94"/>
    <w:rsid w:val="00275F41"/>
    <w:rsid w:val="00277917"/>
    <w:rsid w:val="00277A12"/>
    <w:rsid w:val="00277D21"/>
    <w:rsid w:val="00277E7C"/>
    <w:rsid w:val="00280267"/>
    <w:rsid w:val="0028029C"/>
    <w:rsid w:val="00280909"/>
    <w:rsid w:val="00280DD2"/>
    <w:rsid w:val="00281D9E"/>
    <w:rsid w:val="00281E21"/>
    <w:rsid w:val="00282030"/>
    <w:rsid w:val="002822C8"/>
    <w:rsid w:val="0028303C"/>
    <w:rsid w:val="00283547"/>
    <w:rsid w:val="002841F8"/>
    <w:rsid w:val="00284BF4"/>
    <w:rsid w:val="0028507A"/>
    <w:rsid w:val="00285166"/>
    <w:rsid w:val="002864D3"/>
    <w:rsid w:val="00286A3D"/>
    <w:rsid w:val="002870BF"/>
    <w:rsid w:val="00287A41"/>
    <w:rsid w:val="002925C5"/>
    <w:rsid w:val="00292658"/>
    <w:rsid w:val="00292A68"/>
    <w:rsid w:val="0029343B"/>
    <w:rsid w:val="002935A2"/>
    <w:rsid w:val="00294B75"/>
    <w:rsid w:val="00294D0E"/>
    <w:rsid w:val="0029511E"/>
    <w:rsid w:val="002951A4"/>
    <w:rsid w:val="002953D4"/>
    <w:rsid w:val="0029566A"/>
    <w:rsid w:val="002960D6"/>
    <w:rsid w:val="002967ED"/>
    <w:rsid w:val="0029727A"/>
    <w:rsid w:val="0029745F"/>
    <w:rsid w:val="0029792A"/>
    <w:rsid w:val="00297A32"/>
    <w:rsid w:val="00297C4C"/>
    <w:rsid w:val="00297FDB"/>
    <w:rsid w:val="002A0DFB"/>
    <w:rsid w:val="002A15BE"/>
    <w:rsid w:val="002A17DD"/>
    <w:rsid w:val="002A1DB8"/>
    <w:rsid w:val="002A2300"/>
    <w:rsid w:val="002A230D"/>
    <w:rsid w:val="002A2B29"/>
    <w:rsid w:val="002A2C4D"/>
    <w:rsid w:val="002A2E53"/>
    <w:rsid w:val="002A3269"/>
    <w:rsid w:val="002A374F"/>
    <w:rsid w:val="002A3DEF"/>
    <w:rsid w:val="002A3FAA"/>
    <w:rsid w:val="002A5CEF"/>
    <w:rsid w:val="002A63BB"/>
    <w:rsid w:val="002A7C53"/>
    <w:rsid w:val="002B0751"/>
    <w:rsid w:val="002B29A4"/>
    <w:rsid w:val="002B2FF7"/>
    <w:rsid w:val="002B38BB"/>
    <w:rsid w:val="002B429A"/>
    <w:rsid w:val="002B433E"/>
    <w:rsid w:val="002B4B7E"/>
    <w:rsid w:val="002B5353"/>
    <w:rsid w:val="002B5AC7"/>
    <w:rsid w:val="002B5FBF"/>
    <w:rsid w:val="002B642E"/>
    <w:rsid w:val="002B685B"/>
    <w:rsid w:val="002B695A"/>
    <w:rsid w:val="002B6E04"/>
    <w:rsid w:val="002B6FBA"/>
    <w:rsid w:val="002B71C8"/>
    <w:rsid w:val="002B7CB8"/>
    <w:rsid w:val="002B7E59"/>
    <w:rsid w:val="002B7F36"/>
    <w:rsid w:val="002C06A1"/>
    <w:rsid w:val="002C17C9"/>
    <w:rsid w:val="002C1E8C"/>
    <w:rsid w:val="002C20E2"/>
    <w:rsid w:val="002C25B4"/>
    <w:rsid w:val="002C2CDE"/>
    <w:rsid w:val="002C2E01"/>
    <w:rsid w:val="002C3DB9"/>
    <w:rsid w:val="002C4279"/>
    <w:rsid w:val="002C42C7"/>
    <w:rsid w:val="002C4AC9"/>
    <w:rsid w:val="002C4F75"/>
    <w:rsid w:val="002C5528"/>
    <w:rsid w:val="002D0BE1"/>
    <w:rsid w:val="002D0F85"/>
    <w:rsid w:val="002D29F0"/>
    <w:rsid w:val="002D2B89"/>
    <w:rsid w:val="002D35DE"/>
    <w:rsid w:val="002D38BB"/>
    <w:rsid w:val="002D4091"/>
    <w:rsid w:val="002D476E"/>
    <w:rsid w:val="002D4B6B"/>
    <w:rsid w:val="002D5B5A"/>
    <w:rsid w:val="002D6485"/>
    <w:rsid w:val="002D649B"/>
    <w:rsid w:val="002D6515"/>
    <w:rsid w:val="002D6568"/>
    <w:rsid w:val="002D6A3C"/>
    <w:rsid w:val="002D6ACC"/>
    <w:rsid w:val="002D72F6"/>
    <w:rsid w:val="002D774A"/>
    <w:rsid w:val="002D78C8"/>
    <w:rsid w:val="002E059A"/>
    <w:rsid w:val="002E0983"/>
    <w:rsid w:val="002E0A03"/>
    <w:rsid w:val="002E0C77"/>
    <w:rsid w:val="002E0CE1"/>
    <w:rsid w:val="002E1801"/>
    <w:rsid w:val="002E19A5"/>
    <w:rsid w:val="002E4419"/>
    <w:rsid w:val="002E49F2"/>
    <w:rsid w:val="002E4E79"/>
    <w:rsid w:val="002E4F60"/>
    <w:rsid w:val="002E5406"/>
    <w:rsid w:val="002E598E"/>
    <w:rsid w:val="002E63C1"/>
    <w:rsid w:val="002E6E62"/>
    <w:rsid w:val="002E71FF"/>
    <w:rsid w:val="002E720D"/>
    <w:rsid w:val="002E75E4"/>
    <w:rsid w:val="002E7BEF"/>
    <w:rsid w:val="002F08BE"/>
    <w:rsid w:val="002F1133"/>
    <w:rsid w:val="002F1453"/>
    <w:rsid w:val="002F2A5A"/>
    <w:rsid w:val="002F2CF6"/>
    <w:rsid w:val="002F32F6"/>
    <w:rsid w:val="002F3D41"/>
    <w:rsid w:val="002F464F"/>
    <w:rsid w:val="002F5BF7"/>
    <w:rsid w:val="002F5FD2"/>
    <w:rsid w:val="002F6873"/>
    <w:rsid w:val="002F799E"/>
    <w:rsid w:val="002F7B89"/>
    <w:rsid w:val="002F7F85"/>
    <w:rsid w:val="00301A72"/>
    <w:rsid w:val="00302391"/>
    <w:rsid w:val="00302576"/>
    <w:rsid w:val="0030284A"/>
    <w:rsid w:val="00302C89"/>
    <w:rsid w:val="00304111"/>
    <w:rsid w:val="003044A6"/>
    <w:rsid w:val="003049F1"/>
    <w:rsid w:val="00304B68"/>
    <w:rsid w:val="00305165"/>
    <w:rsid w:val="0030539F"/>
    <w:rsid w:val="00307624"/>
    <w:rsid w:val="003079ED"/>
    <w:rsid w:val="003103D6"/>
    <w:rsid w:val="00310F85"/>
    <w:rsid w:val="0031140D"/>
    <w:rsid w:val="003114D1"/>
    <w:rsid w:val="00311BFF"/>
    <w:rsid w:val="00312C82"/>
    <w:rsid w:val="00313841"/>
    <w:rsid w:val="00313C4B"/>
    <w:rsid w:val="003145B1"/>
    <w:rsid w:val="003146FB"/>
    <w:rsid w:val="00315B92"/>
    <w:rsid w:val="00315E52"/>
    <w:rsid w:val="00315FF4"/>
    <w:rsid w:val="003160F5"/>
    <w:rsid w:val="00316505"/>
    <w:rsid w:val="00316A65"/>
    <w:rsid w:val="00316CF9"/>
    <w:rsid w:val="0031744A"/>
    <w:rsid w:val="00317455"/>
    <w:rsid w:val="0031763A"/>
    <w:rsid w:val="003177CB"/>
    <w:rsid w:val="003202BF"/>
    <w:rsid w:val="00320620"/>
    <w:rsid w:val="00321085"/>
    <w:rsid w:val="00321D32"/>
    <w:rsid w:val="00321F80"/>
    <w:rsid w:val="00322575"/>
    <w:rsid w:val="00322780"/>
    <w:rsid w:val="00323540"/>
    <w:rsid w:val="003238FD"/>
    <w:rsid w:val="00323BA0"/>
    <w:rsid w:val="003244EC"/>
    <w:rsid w:val="0032552C"/>
    <w:rsid w:val="0032582D"/>
    <w:rsid w:val="00325876"/>
    <w:rsid w:val="00326022"/>
    <w:rsid w:val="00326355"/>
    <w:rsid w:val="0032666B"/>
    <w:rsid w:val="00331576"/>
    <w:rsid w:val="00332402"/>
    <w:rsid w:val="00332E42"/>
    <w:rsid w:val="00332EF6"/>
    <w:rsid w:val="00332F22"/>
    <w:rsid w:val="00333D74"/>
    <w:rsid w:val="0033423E"/>
    <w:rsid w:val="003342A5"/>
    <w:rsid w:val="003342E6"/>
    <w:rsid w:val="00334632"/>
    <w:rsid w:val="00334BD4"/>
    <w:rsid w:val="0033568F"/>
    <w:rsid w:val="0033588B"/>
    <w:rsid w:val="003366E7"/>
    <w:rsid w:val="003369AE"/>
    <w:rsid w:val="00336F3A"/>
    <w:rsid w:val="0033743B"/>
    <w:rsid w:val="00337761"/>
    <w:rsid w:val="0033797C"/>
    <w:rsid w:val="00340150"/>
    <w:rsid w:val="0034055A"/>
    <w:rsid w:val="003405BB"/>
    <w:rsid w:val="0034087A"/>
    <w:rsid w:val="00340C26"/>
    <w:rsid w:val="00340D85"/>
    <w:rsid w:val="003419E6"/>
    <w:rsid w:val="00341FD2"/>
    <w:rsid w:val="003421DF"/>
    <w:rsid w:val="003433EB"/>
    <w:rsid w:val="00343418"/>
    <w:rsid w:val="00343631"/>
    <w:rsid w:val="00343818"/>
    <w:rsid w:val="00344178"/>
    <w:rsid w:val="00344453"/>
    <w:rsid w:val="00344C62"/>
    <w:rsid w:val="00344D6C"/>
    <w:rsid w:val="00344E9B"/>
    <w:rsid w:val="0034511D"/>
    <w:rsid w:val="0034538A"/>
    <w:rsid w:val="00345650"/>
    <w:rsid w:val="00345F35"/>
    <w:rsid w:val="00345F7B"/>
    <w:rsid w:val="003462CC"/>
    <w:rsid w:val="003464E3"/>
    <w:rsid w:val="00346567"/>
    <w:rsid w:val="0035062B"/>
    <w:rsid w:val="003507A6"/>
    <w:rsid w:val="00350AD7"/>
    <w:rsid w:val="00350ED7"/>
    <w:rsid w:val="00351FA2"/>
    <w:rsid w:val="00352200"/>
    <w:rsid w:val="00352528"/>
    <w:rsid w:val="00352686"/>
    <w:rsid w:val="00353E67"/>
    <w:rsid w:val="00354205"/>
    <w:rsid w:val="003543DA"/>
    <w:rsid w:val="0035480B"/>
    <w:rsid w:val="00354F20"/>
    <w:rsid w:val="00355156"/>
    <w:rsid w:val="0035519E"/>
    <w:rsid w:val="00355DEB"/>
    <w:rsid w:val="00355E51"/>
    <w:rsid w:val="00355EB1"/>
    <w:rsid w:val="00356911"/>
    <w:rsid w:val="00356929"/>
    <w:rsid w:val="00356E63"/>
    <w:rsid w:val="003578F3"/>
    <w:rsid w:val="00357F4B"/>
    <w:rsid w:val="00360BE4"/>
    <w:rsid w:val="00360ECA"/>
    <w:rsid w:val="00361183"/>
    <w:rsid w:val="003620EB"/>
    <w:rsid w:val="0036286E"/>
    <w:rsid w:val="00362A12"/>
    <w:rsid w:val="00362B1F"/>
    <w:rsid w:val="00362CD0"/>
    <w:rsid w:val="003634CD"/>
    <w:rsid w:val="00363700"/>
    <w:rsid w:val="003641B8"/>
    <w:rsid w:val="00364B5B"/>
    <w:rsid w:val="00364F5F"/>
    <w:rsid w:val="00364FA9"/>
    <w:rsid w:val="00365495"/>
    <w:rsid w:val="00366176"/>
    <w:rsid w:val="003667EF"/>
    <w:rsid w:val="0036759E"/>
    <w:rsid w:val="00367796"/>
    <w:rsid w:val="0036788D"/>
    <w:rsid w:val="003678A4"/>
    <w:rsid w:val="00367CF8"/>
    <w:rsid w:val="0037032B"/>
    <w:rsid w:val="00370F35"/>
    <w:rsid w:val="00371F2B"/>
    <w:rsid w:val="00372270"/>
    <w:rsid w:val="003729EF"/>
    <w:rsid w:val="00372F91"/>
    <w:rsid w:val="0037327F"/>
    <w:rsid w:val="003732F0"/>
    <w:rsid w:val="0037334D"/>
    <w:rsid w:val="003736AF"/>
    <w:rsid w:val="00375B6D"/>
    <w:rsid w:val="00375F45"/>
    <w:rsid w:val="00375FD7"/>
    <w:rsid w:val="00376238"/>
    <w:rsid w:val="00376A24"/>
    <w:rsid w:val="0037743D"/>
    <w:rsid w:val="00377BDC"/>
    <w:rsid w:val="00377DE0"/>
    <w:rsid w:val="00380A64"/>
    <w:rsid w:val="00380F7B"/>
    <w:rsid w:val="00381592"/>
    <w:rsid w:val="00382E83"/>
    <w:rsid w:val="00383A49"/>
    <w:rsid w:val="00383B51"/>
    <w:rsid w:val="003859B7"/>
    <w:rsid w:val="00385F35"/>
    <w:rsid w:val="003866EE"/>
    <w:rsid w:val="0038674F"/>
    <w:rsid w:val="0038686F"/>
    <w:rsid w:val="003872F9"/>
    <w:rsid w:val="00387F6C"/>
    <w:rsid w:val="00390017"/>
    <w:rsid w:val="0039032C"/>
    <w:rsid w:val="003907A6"/>
    <w:rsid w:val="00390A1F"/>
    <w:rsid w:val="00390C8B"/>
    <w:rsid w:val="0039169E"/>
    <w:rsid w:val="00391F95"/>
    <w:rsid w:val="00392603"/>
    <w:rsid w:val="00392AD3"/>
    <w:rsid w:val="003930B9"/>
    <w:rsid w:val="003934D0"/>
    <w:rsid w:val="00393570"/>
    <w:rsid w:val="0039367F"/>
    <w:rsid w:val="00394B6F"/>
    <w:rsid w:val="00395E10"/>
    <w:rsid w:val="0039600F"/>
    <w:rsid w:val="00396E4C"/>
    <w:rsid w:val="00396EB3"/>
    <w:rsid w:val="003971D5"/>
    <w:rsid w:val="003976F9"/>
    <w:rsid w:val="00397DDD"/>
    <w:rsid w:val="00397E2E"/>
    <w:rsid w:val="003A0F32"/>
    <w:rsid w:val="003A11E3"/>
    <w:rsid w:val="003A1DD1"/>
    <w:rsid w:val="003A1FBC"/>
    <w:rsid w:val="003A2600"/>
    <w:rsid w:val="003A289A"/>
    <w:rsid w:val="003A2977"/>
    <w:rsid w:val="003A2C26"/>
    <w:rsid w:val="003A302F"/>
    <w:rsid w:val="003A3A7A"/>
    <w:rsid w:val="003A5B86"/>
    <w:rsid w:val="003A5BC9"/>
    <w:rsid w:val="003A5F64"/>
    <w:rsid w:val="003A60EF"/>
    <w:rsid w:val="003A621B"/>
    <w:rsid w:val="003A6559"/>
    <w:rsid w:val="003A6DE5"/>
    <w:rsid w:val="003A7CC2"/>
    <w:rsid w:val="003A7CEE"/>
    <w:rsid w:val="003B0DFF"/>
    <w:rsid w:val="003B10D0"/>
    <w:rsid w:val="003B1192"/>
    <w:rsid w:val="003B15A3"/>
    <w:rsid w:val="003B1A34"/>
    <w:rsid w:val="003B28BA"/>
    <w:rsid w:val="003B29C2"/>
    <w:rsid w:val="003B31E8"/>
    <w:rsid w:val="003B4413"/>
    <w:rsid w:val="003B54C2"/>
    <w:rsid w:val="003B55F5"/>
    <w:rsid w:val="003B615C"/>
    <w:rsid w:val="003B6340"/>
    <w:rsid w:val="003B6436"/>
    <w:rsid w:val="003B736A"/>
    <w:rsid w:val="003B7505"/>
    <w:rsid w:val="003C006B"/>
    <w:rsid w:val="003C0086"/>
    <w:rsid w:val="003C026B"/>
    <w:rsid w:val="003C056B"/>
    <w:rsid w:val="003C0785"/>
    <w:rsid w:val="003C0957"/>
    <w:rsid w:val="003C0C82"/>
    <w:rsid w:val="003C1097"/>
    <w:rsid w:val="003C1B1F"/>
    <w:rsid w:val="003C1E17"/>
    <w:rsid w:val="003C26AF"/>
    <w:rsid w:val="003C2C71"/>
    <w:rsid w:val="003C4B2C"/>
    <w:rsid w:val="003C510D"/>
    <w:rsid w:val="003C52DE"/>
    <w:rsid w:val="003C5E29"/>
    <w:rsid w:val="003C6099"/>
    <w:rsid w:val="003C6579"/>
    <w:rsid w:val="003C6945"/>
    <w:rsid w:val="003C6BA5"/>
    <w:rsid w:val="003C6CD3"/>
    <w:rsid w:val="003C7238"/>
    <w:rsid w:val="003D0CBB"/>
    <w:rsid w:val="003D0FC2"/>
    <w:rsid w:val="003D1159"/>
    <w:rsid w:val="003D21D0"/>
    <w:rsid w:val="003D240B"/>
    <w:rsid w:val="003D2ECC"/>
    <w:rsid w:val="003D3122"/>
    <w:rsid w:val="003D3462"/>
    <w:rsid w:val="003D474A"/>
    <w:rsid w:val="003D4CDB"/>
    <w:rsid w:val="003D4EE4"/>
    <w:rsid w:val="003D5344"/>
    <w:rsid w:val="003D68A3"/>
    <w:rsid w:val="003D6BF4"/>
    <w:rsid w:val="003D6EA7"/>
    <w:rsid w:val="003D73F5"/>
    <w:rsid w:val="003D74BB"/>
    <w:rsid w:val="003E0684"/>
    <w:rsid w:val="003E08FF"/>
    <w:rsid w:val="003E098A"/>
    <w:rsid w:val="003E09BB"/>
    <w:rsid w:val="003E0C46"/>
    <w:rsid w:val="003E11D5"/>
    <w:rsid w:val="003E1CA7"/>
    <w:rsid w:val="003E20B5"/>
    <w:rsid w:val="003E213E"/>
    <w:rsid w:val="003E25D7"/>
    <w:rsid w:val="003E2AAE"/>
    <w:rsid w:val="003E3203"/>
    <w:rsid w:val="003E3C13"/>
    <w:rsid w:val="003E41AC"/>
    <w:rsid w:val="003E4B30"/>
    <w:rsid w:val="003E521C"/>
    <w:rsid w:val="003E5757"/>
    <w:rsid w:val="003E5781"/>
    <w:rsid w:val="003E5940"/>
    <w:rsid w:val="003E5DA8"/>
    <w:rsid w:val="003E5DEC"/>
    <w:rsid w:val="003E6161"/>
    <w:rsid w:val="003E65BE"/>
    <w:rsid w:val="003E67E1"/>
    <w:rsid w:val="003E749C"/>
    <w:rsid w:val="003E756E"/>
    <w:rsid w:val="003E7C8E"/>
    <w:rsid w:val="003E7DAA"/>
    <w:rsid w:val="003E7F2F"/>
    <w:rsid w:val="003F10FC"/>
    <w:rsid w:val="003F1730"/>
    <w:rsid w:val="003F1A80"/>
    <w:rsid w:val="003F20A6"/>
    <w:rsid w:val="003F25B6"/>
    <w:rsid w:val="003F3F63"/>
    <w:rsid w:val="003F5378"/>
    <w:rsid w:val="003F58AD"/>
    <w:rsid w:val="003F5B92"/>
    <w:rsid w:val="003F61E8"/>
    <w:rsid w:val="003F7280"/>
    <w:rsid w:val="003F734C"/>
    <w:rsid w:val="003F7B3D"/>
    <w:rsid w:val="004000F5"/>
    <w:rsid w:val="0040028B"/>
    <w:rsid w:val="004003A9"/>
    <w:rsid w:val="00400C9E"/>
    <w:rsid w:val="00401072"/>
    <w:rsid w:val="00401530"/>
    <w:rsid w:val="00401790"/>
    <w:rsid w:val="00401871"/>
    <w:rsid w:val="00402497"/>
    <w:rsid w:val="0040257F"/>
    <w:rsid w:val="00402B06"/>
    <w:rsid w:val="00402CF1"/>
    <w:rsid w:val="00402D0F"/>
    <w:rsid w:val="004030F4"/>
    <w:rsid w:val="0040423D"/>
    <w:rsid w:val="004048F4"/>
    <w:rsid w:val="00404F46"/>
    <w:rsid w:val="00405ACA"/>
    <w:rsid w:val="00405CF4"/>
    <w:rsid w:val="00405F13"/>
    <w:rsid w:val="0040669F"/>
    <w:rsid w:val="00406A2C"/>
    <w:rsid w:val="00407740"/>
    <w:rsid w:val="00407DC6"/>
    <w:rsid w:val="0041095E"/>
    <w:rsid w:val="004110AD"/>
    <w:rsid w:val="00411B92"/>
    <w:rsid w:val="00411BC5"/>
    <w:rsid w:val="00412BD0"/>
    <w:rsid w:val="00413D41"/>
    <w:rsid w:val="0041439C"/>
    <w:rsid w:val="00414BB1"/>
    <w:rsid w:val="00414E92"/>
    <w:rsid w:val="00414F2B"/>
    <w:rsid w:val="004151A8"/>
    <w:rsid w:val="0041674A"/>
    <w:rsid w:val="00417716"/>
    <w:rsid w:val="0041785A"/>
    <w:rsid w:val="00417B9B"/>
    <w:rsid w:val="00417C2B"/>
    <w:rsid w:val="00417F54"/>
    <w:rsid w:val="00420B40"/>
    <w:rsid w:val="00421BA5"/>
    <w:rsid w:val="00421DE5"/>
    <w:rsid w:val="004227FD"/>
    <w:rsid w:val="0042377A"/>
    <w:rsid w:val="00424072"/>
    <w:rsid w:val="00424200"/>
    <w:rsid w:val="00424B2E"/>
    <w:rsid w:val="00425347"/>
    <w:rsid w:val="00425448"/>
    <w:rsid w:val="004261FA"/>
    <w:rsid w:val="00426621"/>
    <w:rsid w:val="004271A8"/>
    <w:rsid w:val="00427BBC"/>
    <w:rsid w:val="004308AB"/>
    <w:rsid w:val="004310E3"/>
    <w:rsid w:val="0043258A"/>
    <w:rsid w:val="00432D1E"/>
    <w:rsid w:val="00432E52"/>
    <w:rsid w:val="004333D3"/>
    <w:rsid w:val="004335F6"/>
    <w:rsid w:val="004337EB"/>
    <w:rsid w:val="0043399E"/>
    <w:rsid w:val="0043462D"/>
    <w:rsid w:val="00434EC1"/>
    <w:rsid w:val="00435361"/>
    <w:rsid w:val="00436AEB"/>
    <w:rsid w:val="0043722F"/>
    <w:rsid w:val="00437242"/>
    <w:rsid w:val="004372A1"/>
    <w:rsid w:val="00437395"/>
    <w:rsid w:val="0044056C"/>
    <w:rsid w:val="004405F3"/>
    <w:rsid w:val="00440B71"/>
    <w:rsid w:val="004421FC"/>
    <w:rsid w:val="00442579"/>
    <w:rsid w:val="00443119"/>
    <w:rsid w:val="00443515"/>
    <w:rsid w:val="00443CD7"/>
    <w:rsid w:val="00443F60"/>
    <w:rsid w:val="0044439B"/>
    <w:rsid w:val="00444862"/>
    <w:rsid w:val="00444A68"/>
    <w:rsid w:val="00445267"/>
    <w:rsid w:val="0044592A"/>
    <w:rsid w:val="00445ADF"/>
    <w:rsid w:val="00445BC6"/>
    <w:rsid w:val="0044624C"/>
    <w:rsid w:val="0044647A"/>
    <w:rsid w:val="00446B5A"/>
    <w:rsid w:val="00447A5C"/>
    <w:rsid w:val="00447E2A"/>
    <w:rsid w:val="0045004B"/>
    <w:rsid w:val="004505C5"/>
    <w:rsid w:val="00450B1F"/>
    <w:rsid w:val="004511B0"/>
    <w:rsid w:val="00451EA8"/>
    <w:rsid w:val="004523E6"/>
    <w:rsid w:val="004525A2"/>
    <w:rsid w:val="004529AA"/>
    <w:rsid w:val="00453103"/>
    <w:rsid w:val="004532A5"/>
    <w:rsid w:val="004537D6"/>
    <w:rsid w:val="004538D0"/>
    <w:rsid w:val="00453FE3"/>
    <w:rsid w:val="00454644"/>
    <w:rsid w:val="004547E9"/>
    <w:rsid w:val="00454BFD"/>
    <w:rsid w:val="00455247"/>
    <w:rsid w:val="00455540"/>
    <w:rsid w:val="00455BEA"/>
    <w:rsid w:val="00456313"/>
    <w:rsid w:val="004569BF"/>
    <w:rsid w:val="00456A4B"/>
    <w:rsid w:val="00457176"/>
    <w:rsid w:val="004575A2"/>
    <w:rsid w:val="00457681"/>
    <w:rsid w:val="00460180"/>
    <w:rsid w:val="004603BA"/>
    <w:rsid w:val="00461407"/>
    <w:rsid w:val="00461C70"/>
    <w:rsid w:val="00461EB7"/>
    <w:rsid w:val="0046210C"/>
    <w:rsid w:val="004621FC"/>
    <w:rsid w:val="00462AF6"/>
    <w:rsid w:val="00463D4F"/>
    <w:rsid w:val="00463D58"/>
    <w:rsid w:val="00464295"/>
    <w:rsid w:val="004644BF"/>
    <w:rsid w:val="00464B67"/>
    <w:rsid w:val="00464DC0"/>
    <w:rsid w:val="00464ECB"/>
    <w:rsid w:val="00465633"/>
    <w:rsid w:val="00465940"/>
    <w:rsid w:val="00465A0A"/>
    <w:rsid w:val="00465EDF"/>
    <w:rsid w:val="0046675D"/>
    <w:rsid w:val="00466AB6"/>
    <w:rsid w:val="0046783D"/>
    <w:rsid w:val="00467E4B"/>
    <w:rsid w:val="00470142"/>
    <w:rsid w:val="00470310"/>
    <w:rsid w:val="00470326"/>
    <w:rsid w:val="0047063D"/>
    <w:rsid w:val="00470720"/>
    <w:rsid w:val="00470C16"/>
    <w:rsid w:val="00471111"/>
    <w:rsid w:val="004715A6"/>
    <w:rsid w:val="0047187C"/>
    <w:rsid w:val="0047250F"/>
    <w:rsid w:val="00472619"/>
    <w:rsid w:val="0047391A"/>
    <w:rsid w:val="00473BC2"/>
    <w:rsid w:val="00474454"/>
    <w:rsid w:val="00476248"/>
    <w:rsid w:val="004763D6"/>
    <w:rsid w:val="004766E3"/>
    <w:rsid w:val="00476961"/>
    <w:rsid w:val="004772AE"/>
    <w:rsid w:val="004774D0"/>
    <w:rsid w:val="00477892"/>
    <w:rsid w:val="00477B65"/>
    <w:rsid w:val="00477DA1"/>
    <w:rsid w:val="0048133D"/>
    <w:rsid w:val="00481652"/>
    <w:rsid w:val="0048194A"/>
    <w:rsid w:val="00481CB9"/>
    <w:rsid w:val="004822DB"/>
    <w:rsid w:val="0048234B"/>
    <w:rsid w:val="00482987"/>
    <w:rsid w:val="00482D0F"/>
    <w:rsid w:val="00482DDB"/>
    <w:rsid w:val="0048342A"/>
    <w:rsid w:val="00483FAE"/>
    <w:rsid w:val="00484217"/>
    <w:rsid w:val="004844C1"/>
    <w:rsid w:val="00484A65"/>
    <w:rsid w:val="004852C2"/>
    <w:rsid w:val="004854FF"/>
    <w:rsid w:val="00485BFB"/>
    <w:rsid w:val="00486D8F"/>
    <w:rsid w:val="00486DFB"/>
    <w:rsid w:val="0048746C"/>
    <w:rsid w:val="00490335"/>
    <w:rsid w:val="00490562"/>
    <w:rsid w:val="00491015"/>
    <w:rsid w:val="004910A7"/>
    <w:rsid w:val="00491166"/>
    <w:rsid w:val="00491651"/>
    <w:rsid w:val="00491CA7"/>
    <w:rsid w:val="0049200D"/>
    <w:rsid w:val="00492A20"/>
    <w:rsid w:val="00492EEF"/>
    <w:rsid w:val="00493AF9"/>
    <w:rsid w:val="00494519"/>
    <w:rsid w:val="0049591D"/>
    <w:rsid w:val="004959E0"/>
    <w:rsid w:val="00495AB3"/>
    <w:rsid w:val="0049654B"/>
    <w:rsid w:val="004967FE"/>
    <w:rsid w:val="004969C4"/>
    <w:rsid w:val="00496CA7"/>
    <w:rsid w:val="00497275"/>
    <w:rsid w:val="004A1723"/>
    <w:rsid w:val="004A19B0"/>
    <w:rsid w:val="004A1FE5"/>
    <w:rsid w:val="004A2285"/>
    <w:rsid w:val="004A2459"/>
    <w:rsid w:val="004A2616"/>
    <w:rsid w:val="004A2FA7"/>
    <w:rsid w:val="004A311D"/>
    <w:rsid w:val="004A335F"/>
    <w:rsid w:val="004A471B"/>
    <w:rsid w:val="004A4FB1"/>
    <w:rsid w:val="004A502F"/>
    <w:rsid w:val="004A5743"/>
    <w:rsid w:val="004A5999"/>
    <w:rsid w:val="004A5ECD"/>
    <w:rsid w:val="004A5F74"/>
    <w:rsid w:val="004A60DC"/>
    <w:rsid w:val="004A6571"/>
    <w:rsid w:val="004A6C07"/>
    <w:rsid w:val="004A7676"/>
    <w:rsid w:val="004A7BBD"/>
    <w:rsid w:val="004B17EF"/>
    <w:rsid w:val="004B18AF"/>
    <w:rsid w:val="004B19FE"/>
    <w:rsid w:val="004B1B01"/>
    <w:rsid w:val="004B1EB9"/>
    <w:rsid w:val="004B1F78"/>
    <w:rsid w:val="004B26A3"/>
    <w:rsid w:val="004B2A04"/>
    <w:rsid w:val="004B3FB0"/>
    <w:rsid w:val="004B4469"/>
    <w:rsid w:val="004B45CD"/>
    <w:rsid w:val="004B4CA0"/>
    <w:rsid w:val="004B5712"/>
    <w:rsid w:val="004B5BB9"/>
    <w:rsid w:val="004B6A46"/>
    <w:rsid w:val="004C0317"/>
    <w:rsid w:val="004C03D7"/>
    <w:rsid w:val="004C0458"/>
    <w:rsid w:val="004C08D2"/>
    <w:rsid w:val="004C090F"/>
    <w:rsid w:val="004C0BF4"/>
    <w:rsid w:val="004C11C5"/>
    <w:rsid w:val="004C1A49"/>
    <w:rsid w:val="004C1A72"/>
    <w:rsid w:val="004C1E61"/>
    <w:rsid w:val="004C25E0"/>
    <w:rsid w:val="004C2ABF"/>
    <w:rsid w:val="004C3AC1"/>
    <w:rsid w:val="004C4656"/>
    <w:rsid w:val="004C520D"/>
    <w:rsid w:val="004C7F7B"/>
    <w:rsid w:val="004D063B"/>
    <w:rsid w:val="004D1641"/>
    <w:rsid w:val="004D1FAD"/>
    <w:rsid w:val="004D2047"/>
    <w:rsid w:val="004D2823"/>
    <w:rsid w:val="004D30A0"/>
    <w:rsid w:val="004D3564"/>
    <w:rsid w:val="004D3953"/>
    <w:rsid w:val="004D40A1"/>
    <w:rsid w:val="004D4E0D"/>
    <w:rsid w:val="004D5810"/>
    <w:rsid w:val="004D5F91"/>
    <w:rsid w:val="004D652C"/>
    <w:rsid w:val="004D657C"/>
    <w:rsid w:val="004D661C"/>
    <w:rsid w:val="004D7294"/>
    <w:rsid w:val="004D7D03"/>
    <w:rsid w:val="004E0635"/>
    <w:rsid w:val="004E0B20"/>
    <w:rsid w:val="004E0C3D"/>
    <w:rsid w:val="004E157C"/>
    <w:rsid w:val="004E1899"/>
    <w:rsid w:val="004E2623"/>
    <w:rsid w:val="004E2CAF"/>
    <w:rsid w:val="004E350E"/>
    <w:rsid w:val="004E3C55"/>
    <w:rsid w:val="004E3F6F"/>
    <w:rsid w:val="004E44DE"/>
    <w:rsid w:val="004E48FA"/>
    <w:rsid w:val="004E4C8C"/>
    <w:rsid w:val="004E4F9B"/>
    <w:rsid w:val="004E53EF"/>
    <w:rsid w:val="004E6D74"/>
    <w:rsid w:val="004F027C"/>
    <w:rsid w:val="004F0442"/>
    <w:rsid w:val="004F0AF5"/>
    <w:rsid w:val="004F1389"/>
    <w:rsid w:val="004F1775"/>
    <w:rsid w:val="004F1E21"/>
    <w:rsid w:val="004F2061"/>
    <w:rsid w:val="004F212C"/>
    <w:rsid w:val="004F2D11"/>
    <w:rsid w:val="004F2F47"/>
    <w:rsid w:val="004F3BAD"/>
    <w:rsid w:val="004F42F5"/>
    <w:rsid w:val="004F4391"/>
    <w:rsid w:val="004F45BA"/>
    <w:rsid w:val="004F4C44"/>
    <w:rsid w:val="004F4CFA"/>
    <w:rsid w:val="004F4D8C"/>
    <w:rsid w:val="004F4DA8"/>
    <w:rsid w:val="004F4E68"/>
    <w:rsid w:val="004F4F8F"/>
    <w:rsid w:val="004F5F26"/>
    <w:rsid w:val="004F61C7"/>
    <w:rsid w:val="004F6816"/>
    <w:rsid w:val="004F7218"/>
    <w:rsid w:val="004F7F7E"/>
    <w:rsid w:val="005000A1"/>
    <w:rsid w:val="00501153"/>
    <w:rsid w:val="00501B21"/>
    <w:rsid w:val="00502475"/>
    <w:rsid w:val="005029D0"/>
    <w:rsid w:val="005032E6"/>
    <w:rsid w:val="00504286"/>
    <w:rsid w:val="0050461C"/>
    <w:rsid w:val="0050496A"/>
    <w:rsid w:val="00505680"/>
    <w:rsid w:val="00505DAB"/>
    <w:rsid w:val="005071D1"/>
    <w:rsid w:val="00507526"/>
    <w:rsid w:val="0051045E"/>
    <w:rsid w:val="0051101C"/>
    <w:rsid w:val="00511B4C"/>
    <w:rsid w:val="00512DFD"/>
    <w:rsid w:val="00512F56"/>
    <w:rsid w:val="0051351E"/>
    <w:rsid w:val="00513AC9"/>
    <w:rsid w:val="00514230"/>
    <w:rsid w:val="00515EE8"/>
    <w:rsid w:val="0051659D"/>
    <w:rsid w:val="005169B5"/>
    <w:rsid w:val="00516BFF"/>
    <w:rsid w:val="00516CF8"/>
    <w:rsid w:val="00517125"/>
    <w:rsid w:val="0051736C"/>
    <w:rsid w:val="00517AF8"/>
    <w:rsid w:val="005213BB"/>
    <w:rsid w:val="00521A54"/>
    <w:rsid w:val="005226B1"/>
    <w:rsid w:val="00522CBB"/>
    <w:rsid w:val="00522E6F"/>
    <w:rsid w:val="00522F05"/>
    <w:rsid w:val="00524569"/>
    <w:rsid w:val="00525459"/>
    <w:rsid w:val="005265D1"/>
    <w:rsid w:val="00526709"/>
    <w:rsid w:val="005273F6"/>
    <w:rsid w:val="00527443"/>
    <w:rsid w:val="005274BA"/>
    <w:rsid w:val="00530ED2"/>
    <w:rsid w:val="0053232B"/>
    <w:rsid w:val="005325C3"/>
    <w:rsid w:val="0053265E"/>
    <w:rsid w:val="00532797"/>
    <w:rsid w:val="00532D26"/>
    <w:rsid w:val="00532FFE"/>
    <w:rsid w:val="00534FA2"/>
    <w:rsid w:val="0053517C"/>
    <w:rsid w:val="0053533D"/>
    <w:rsid w:val="005353F9"/>
    <w:rsid w:val="00536B2A"/>
    <w:rsid w:val="00537F52"/>
    <w:rsid w:val="005406C8"/>
    <w:rsid w:val="00540BE3"/>
    <w:rsid w:val="00540D49"/>
    <w:rsid w:val="0054138F"/>
    <w:rsid w:val="0054217C"/>
    <w:rsid w:val="005428A7"/>
    <w:rsid w:val="00542A57"/>
    <w:rsid w:val="00542BBA"/>
    <w:rsid w:val="0054311A"/>
    <w:rsid w:val="00543279"/>
    <w:rsid w:val="0054355C"/>
    <w:rsid w:val="00543564"/>
    <w:rsid w:val="00543DE4"/>
    <w:rsid w:val="00543E7E"/>
    <w:rsid w:val="005445B8"/>
    <w:rsid w:val="00544FA0"/>
    <w:rsid w:val="0054557E"/>
    <w:rsid w:val="00545BD7"/>
    <w:rsid w:val="00545F26"/>
    <w:rsid w:val="0054615D"/>
    <w:rsid w:val="005465BD"/>
    <w:rsid w:val="00547216"/>
    <w:rsid w:val="00547816"/>
    <w:rsid w:val="00550214"/>
    <w:rsid w:val="005504C4"/>
    <w:rsid w:val="005508F4"/>
    <w:rsid w:val="00550BCB"/>
    <w:rsid w:val="00550C8F"/>
    <w:rsid w:val="0055142E"/>
    <w:rsid w:val="00551458"/>
    <w:rsid w:val="00551E07"/>
    <w:rsid w:val="00551E3B"/>
    <w:rsid w:val="00551E70"/>
    <w:rsid w:val="00552479"/>
    <w:rsid w:val="0055339E"/>
    <w:rsid w:val="00553BC2"/>
    <w:rsid w:val="0055469E"/>
    <w:rsid w:val="0055482D"/>
    <w:rsid w:val="00554D78"/>
    <w:rsid w:val="00554E50"/>
    <w:rsid w:val="0055525D"/>
    <w:rsid w:val="0055615E"/>
    <w:rsid w:val="0055634A"/>
    <w:rsid w:val="00560553"/>
    <w:rsid w:val="00561396"/>
    <w:rsid w:val="00561814"/>
    <w:rsid w:val="00561AB5"/>
    <w:rsid w:val="0056235E"/>
    <w:rsid w:val="005623B8"/>
    <w:rsid w:val="00562576"/>
    <w:rsid w:val="005628AD"/>
    <w:rsid w:val="0056328A"/>
    <w:rsid w:val="00563EBD"/>
    <w:rsid w:val="0056425B"/>
    <w:rsid w:val="00565AB0"/>
    <w:rsid w:val="005662E9"/>
    <w:rsid w:val="0056659A"/>
    <w:rsid w:val="00566622"/>
    <w:rsid w:val="0056687A"/>
    <w:rsid w:val="00566D6A"/>
    <w:rsid w:val="00570012"/>
    <w:rsid w:val="0057114E"/>
    <w:rsid w:val="0057151B"/>
    <w:rsid w:val="00571634"/>
    <w:rsid w:val="00572059"/>
    <w:rsid w:val="005720E6"/>
    <w:rsid w:val="00572712"/>
    <w:rsid w:val="00573464"/>
    <w:rsid w:val="00573F8B"/>
    <w:rsid w:val="005750C4"/>
    <w:rsid w:val="00575177"/>
    <w:rsid w:val="005757E0"/>
    <w:rsid w:val="00575BB5"/>
    <w:rsid w:val="00575D52"/>
    <w:rsid w:val="00577769"/>
    <w:rsid w:val="00580EBA"/>
    <w:rsid w:val="00581458"/>
    <w:rsid w:val="0058151C"/>
    <w:rsid w:val="00582151"/>
    <w:rsid w:val="005825C2"/>
    <w:rsid w:val="00582776"/>
    <w:rsid w:val="00582C2B"/>
    <w:rsid w:val="0058324B"/>
    <w:rsid w:val="00583DE9"/>
    <w:rsid w:val="005841E2"/>
    <w:rsid w:val="0058440C"/>
    <w:rsid w:val="00584421"/>
    <w:rsid w:val="00585B9C"/>
    <w:rsid w:val="00585C68"/>
    <w:rsid w:val="00585DCA"/>
    <w:rsid w:val="005864B1"/>
    <w:rsid w:val="0058679D"/>
    <w:rsid w:val="00586F23"/>
    <w:rsid w:val="00587080"/>
    <w:rsid w:val="00587AB2"/>
    <w:rsid w:val="0059064F"/>
    <w:rsid w:val="005910D7"/>
    <w:rsid w:val="00591678"/>
    <w:rsid w:val="005918DE"/>
    <w:rsid w:val="00592057"/>
    <w:rsid w:val="005929CD"/>
    <w:rsid w:val="00592ADA"/>
    <w:rsid w:val="00592BA3"/>
    <w:rsid w:val="00592C72"/>
    <w:rsid w:val="00592D12"/>
    <w:rsid w:val="00592F99"/>
    <w:rsid w:val="00593259"/>
    <w:rsid w:val="0059332A"/>
    <w:rsid w:val="00593527"/>
    <w:rsid w:val="005938A2"/>
    <w:rsid w:val="00593C0A"/>
    <w:rsid w:val="00593F4C"/>
    <w:rsid w:val="005940B8"/>
    <w:rsid w:val="00594342"/>
    <w:rsid w:val="00595358"/>
    <w:rsid w:val="0059592F"/>
    <w:rsid w:val="00596321"/>
    <w:rsid w:val="0059670D"/>
    <w:rsid w:val="00596DC1"/>
    <w:rsid w:val="00596E3C"/>
    <w:rsid w:val="0059741B"/>
    <w:rsid w:val="005A0679"/>
    <w:rsid w:val="005A0719"/>
    <w:rsid w:val="005A0EBA"/>
    <w:rsid w:val="005A2135"/>
    <w:rsid w:val="005A27FC"/>
    <w:rsid w:val="005A2E8F"/>
    <w:rsid w:val="005A3975"/>
    <w:rsid w:val="005A40A5"/>
    <w:rsid w:val="005A453F"/>
    <w:rsid w:val="005A48A6"/>
    <w:rsid w:val="005A498D"/>
    <w:rsid w:val="005A5077"/>
    <w:rsid w:val="005A51A4"/>
    <w:rsid w:val="005A661E"/>
    <w:rsid w:val="005A6674"/>
    <w:rsid w:val="005A6742"/>
    <w:rsid w:val="005A6C88"/>
    <w:rsid w:val="005A7ADD"/>
    <w:rsid w:val="005A7C21"/>
    <w:rsid w:val="005B07D0"/>
    <w:rsid w:val="005B1BA6"/>
    <w:rsid w:val="005B27DB"/>
    <w:rsid w:val="005B29B0"/>
    <w:rsid w:val="005B2E35"/>
    <w:rsid w:val="005B33D5"/>
    <w:rsid w:val="005B3777"/>
    <w:rsid w:val="005B3DB1"/>
    <w:rsid w:val="005B4890"/>
    <w:rsid w:val="005B4C43"/>
    <w:rsid w:val="005B6739"/>
    <w:rsid w:val="005B6969"/>
    <w:rsid w:val="005B71E5"/>
    <w:rsid w:val="005B77B3"/>
    <w:rsid w:val="005B7AE3"/>
    <w:rsid w:val="005B7BBD"/>
    <w:rsid w:val="005B7EDE"/>
    <w:rsid w:val="005C0A98"/>
    <w:rsid w:val="005C0B97"/>
    <w:rsid w:val="005C0F7D"/>
    <w:rsid w:val="005C176D"/>
    <w:rsid w:val="005C19B5"/>
    <w:rsid w:val="005C1EAA"/>
    <w:rsid w:val="005C257F"/>
    <w:rsid w:val="005C2A8C"/>
    <w:rsid w:val="005C33DC"/>
    <w:rsid w:val="005C3465"/>
    <w:rsid w:val="005C394E"/>
    <w:rsid w:val="005C44C3"/>
    <w:rsid w:val="005C4CBD"/>
    <w:rsid w:val="005C618E"/>
    <w:rsid w:val="005C6258"/>
    <w:rsid w:val="005C71AF"/>
    <w:rsid w:val="005C7432"/>
    <w:rsid w:val="005C775A"/>
    <w:rsid w:val="005C7C83"/>
    <w:rsid w:val="005D00E7"/>
    <w:rsid w:val="005D02E6"/>
    <w:rsid w:val="005D0FC3"/>
    <w:rsid w:val="005D14E8"/>
    <w:rsid w:val="005D20B2"/>
    <w:rsid w:val="005D2A15"/>
    <w:rsid w:val="005D2B65"/>
    <w:rsid w:val="005D2C25"/>
    <w:rsid w:val="005D2D32"/>
    <w:rsid w:val="005D32CD"/>
    <w:rsid w:val="005D4430"/>
    <w:rsid w:val="005D4CA8"/>
    <w:rsid w:val="005D534D"/>
    <w:rsid w:val="005D5C44"/>
    <w:rsid w:val="005D6503"/>
    <w:rsid w:val="005D6753"/>
    <w:rsid w:val="005D69B7"/>
    <w:rsid w:val="005D700B"/>
    <w:rsid w:val="005E09DF"/>
    <w:rsid w:val="005E2231"/>
    <w:rsid w:val="005E2242"/>
    <w:rsid w:val="005E36FE"/>
    <w:rsid w:val="005E3714"/>
    <w:rsid w:val="005E3B98"/>
    <w:rsid w:val="005E4305"/>
    <w:rsid w:val="005E444B"/>
    <w:rsid w:val="005E45D8"/>
    <w:rsid w:val="005E5131"/>
    <w:rsid w:val="005E5EBF"/>
    <w:rsid w:val="005E6172"/>
    <w:rsid w:val="005E6E50"/>
    <w:rsid w:val="005E6F15"/>
    <w:rsid w:val="005E744D"/>
    <w:rsid w:val="005E794D"/>
    <w:rsid w:val="005E7B68"/>
    <w:rsid w:val="005E7CB3"/>
    <w:rsid w:val="005F1210"/>
    <w:rsid w:val="005F2F45"/>
    <w:rsid w:val="005F34F2"/>
    <w:rsid w:val="005F36B5"/>
    <w:rsid w:val="005F3850"/>
    <w:rsid w:val="005F3C80"/>
    <w:rsid w:val="005F486F"/>
    <w:rsid w:val="005F492A"/>
    <w:rsid w:val="005F506D"/>
    <w:rsid w:val="005F6BD5"/>
    <w:rsid w:val="005F6E68"/>
    <w:rsid w:val="005F6F69"/>
    <w:rsid w:val="005F73AC"/>
    <w:rsid w:val="005F7F72"/>
    <w:rsid w:val="00600227"/>
    <w:rsid w:val="00600515"/>
    <w:rsid w:val="00600D59"/>
    <w:rsid w:val="00600DB8"/>
    <w:rsid w:val="0060133C"/>
    <w:rsid w:val="00601DA6"/>
    <w:rsid w:val="006025D6"/>
    <w:rsid w:val="006027FB"/>
    <w:rsid w:val="00602F13"/>
    <w:rsid w:val="0060333A"/>
    <w:rsid w:val="006033C8"/>
    <w:rsid w:val="00603567"/>
    <w:rsid w:val="00604095"/>
    <w:rsid w:val="0060442D"/>
    <w:rsid w:val="006048D2"/>
    <w:rsid w:val="00604C17"/>
    <w:rsid w:val="0060590E"/>
    <w:rsid w:val="00605D24"/>
    <w:rsid w:val="0060606C"/>
    <w:rsid w:val="00606A5A"/>
    <w:rsid w:val="00606E88"/>
    <w:rsid w:val="0060702B"/>
    <w:rsid w:val="00607622"/>
    <w:rsid w:val="00607B6E"/>
    <w:rsid w:val="006100D9"/>
    <w:rsid w:val="00610373"/>
    <w:rsid w:val="0061063D"/>
    <w:rsid w:val="006116A7"/>
    <w:rsid w:val="00611915"/>
    <w:rsid w:val="006121F4"/>
    <w:rsid w:val="00612584"/>
    <w:rsid w:val="00612D88"/>
    <w:rsid w:val="00613CB1"/>
    <w:rsid w:val="0061431C"/>
    <w:rsid w:val="006145DD"/>
    <w:rsid w:val="00614888"/>
    <w:rsid w:val="00614E11"/>
    <w:rsid w:val="006150AE"/>
    <w:rsid w:val="00615224"/>
    <w:rsid w:val="006159DF"/>
    <w:rsid w:val="006159E6"/>
    <w:rsid w:val="00616F32"/>
    <w:rsid w:val="00617504"/>
    <w:rsid w:val="0061760B"/>
    <w:rsid w:val="00617ACD"/>
    <w:rsid w:val="00617BEC"/>
    <w:rsid w:val="00620456"/>
    <w:rsid w:val="00620D97"/>
    <w:rsid w:val="00621BED"/>
    <w:rsid w:val="00621F9C"/>
    <w:rsid w:val="006222C8"/>
    <w:rsid w:val="00622379"/>
    <w:rsid w:val="006224B3"/>
    <w:rsid w:val="00622693"/>
    <w:rsid w:val="00623456"/>
    <w:rsid w:val="00623D14"/>
    <w:rsid w:val="00624A19"/>
    <w:rsid w:val="0062526F"/>
    <w:rsid w:val="006255FC"/>
    <w:rsid w:val="00625C9E"/>
    <w:rsid w:val="00625D80"/>
    <w:rsid w:val="0062784B"/>
    <w:rsid w:val="00627E39"/>
    <w:rsid w:val="00630272"/>
    <w:rsid w:val="00630CC1"/>
    <w:rsid w:val="00631874"/>
    <w:rsid w:val="00631AB4"/>
    <w:rsid w:val="00631D80"/>
    <w:rsid w:val="00631E6B"/>
    <w:rsid w:val="006320F6"/>
    <w:rsid w:val="00632846"/>
    <w:rsid w:val="00632961"/>
    <w:rsid w:val="006340C2"/>
    <w:rsid w:val="0063414B"/>
    <w:rsid w:val="0063436D"/>
    <w:rsid w:val="00634421"/>
    <w:rsid w:val="00634BF4"/>
    <w:rsid w:val="0063524D"/>
    <w:rsid w:val="006352CC"/>
    <w:rsid w:val="00635A7E"/>
    <w:rsid w:val="00635F11"/>
    <w:rsid w:val="00636969"/>
    <w:rsid w:val="00636E52"/>
    <w:rsid w:val="00636F42"/>
    <w:rsid w:val="00637325"/>
    <w:rsid w:val="00637AE3"/>
    <w:rsid w:val="00640FFA"/>
    <w:rsid w:val="0064127E"/>
    <w:rsid w:val="006416B0"/>
    <w:rsid w:val="00641CC9"/>
    <w:rsid w:val="00642401"/>
    <w:rsid w:val="006426D1"/>
    <w:rsid w:val="00643F7B"/>
    <w:rsid w:val="00643FCA"/>
    <w:rsid w:val="006448A0"/>
    <w:rsid w:val="00644F19"/>
    <w:rsid w:val="00645D58"/>
    <w:rsid w:val="00645F8F"/>
    <w:rsid w:val="0064696D"/>
    <w:rsid w:val="00650343"/>
    <w:rsid w:val="006507B0"/>
    <w:rsid w:val="00651084"/>
    <w:rsid w:val="00651598"/>
    <w:rsid w:val="006518F3"/>
    <w:rsid w:val="00651B64"/>
    <w:rsid w:val="00652208"/>
    <w:rsid w:val="006524B4"/>
    <w:rsid w:val="00654057"/>
    <w:rsid w:val="00654155"/>
    <w:rsid w:val="0065526C"/>
    <w:rsid w:val="00655427"/>
    <w:rsid w:val="00655646"/>
    <w:rsid w:val="00655F1B"/>
    <w:rsid w:val="0065600E"/>
    <w:rsid w:val="006562D4"/>
    <w:rsid w:val="00656635"/>
    <w:rsid w:val="006569B3"/>
    <w:rsid w:val="006572CD"/>
    <w:rsid w:val="00657E11"/>
    <w:rsid w:val="00660B8F"/>
    <w:rsid w:val="0066287E"/>
    <w:rsid w:val="00662FCF"/>
    <w:rsid w:val="00663139"/>
    <w:rsid w:val="006635C6"/>
    <w:rsid w:val="006640B6"/>
    <w:rsid w:val="00664222"/>
    <w:rsid w:val="00665210"/>
    <w:rsid w:val="006657B4"/>
    <w:rsid w:val="006664C0"/>
    <w:rsid w:val="006672AA"/>
    <w:rsid w:val="00667AFB"/>
    <w:rsid w:val="00667D7B"/>
    <w:rsid w:val="00671CEE"/>
    <w:rsid w:val="00671D84"/>
    <w:rsid w:val="00672718"/>
    <w:rsid w:val="0067324B"/>
    <w:rsid w:val="0067446C"/>
    <w:rsid w:val="00674B6D"/>
    <w:rsid w:val="00674F6B"/>
    <w:rsid w:val="0067527A"/>
    <w:rsid w:val="006755A6"/>
    <w:rsid w:val="006755E3"/>
    <w:rsid w:val="00675B7A"/>
    <w:rsid w:val="0067793A"/>
    <w:rsid w:val="00677F95"/>
    <w:rsid w:val="0068075A"/>
    <w:rsid w:val="006811AD"/>
    <w:rsid w:val="006818B7"/>
    <w:rsid w:val="00681C7A"/>
    <w:rsid w:val="00682637"/>
    <w:rsid w:val="00683260"/>
    <w:rsid w:val="00683AB4"/>
    <w:rsid w:val="00683D5D"/>
    <w:rsid w:val="00684269"/>
    <w:rsid w:val="00684632"/>
    <w:rsid w:val="0068471E"/>
    <w:rsid w:val="00684A17"/>
    <w:rsid w:val="00684C37"/>
    <w:rsid w:val="00685177"/>
    <w:rsid w:val="0068533B"/>
    <w:rsid w:val="00685378"/>
    <w:rsid w:val="00685DC2"/>
    <w:rsid w:val="006865FB"/>
    <w:rsid w:val="00686A35"/>
    <w:rsid w:val="0068705E"/>
    <w:rsid w:val="006877B7"/>
    <w:rsid w:val="00687A68"/>
    <w:rsid w:val="00687AD9"/>
    <w:rsid w:val="0069034E"/>
    <w:rsid w:val="00690906"/>
    <w:rsid w:val="006913A8"/>
    <w:rsid w:val="00691D3D"/>
    <w:rsid w:val="00691E98"/>
    <w:rsid w:val="00692152"/>
    <w:rsid w:val="00692F53"/>
    <w:rsid w:val="00694516"/>
    <w:rsid w:val="00695591"/>
    <w:rsid w:val="006960C8"/>
    <w:rsid w:val="00696E23"/>
    <w:rsid w:val="006972D9"/>
    <w:rsid w:val="006976E5"/>
    <w:rsid w:val="00697B7D"/>
    <w:rsid w:val="00697E4F"/>
    <w:rsid w:val="006A03B3"/>
    <w:rsid w:val="006A0725"/>
    <w:rsid w:val="006A0CB6"/>
    <w:rsid w:val="006A0D09"/>
    <w:rsid w:val="006A0D47"/>
    <w:rsid w:val="006A0F26"/>
    <w:rsid w:val="006A17A8"/>
    <w:rsid w:val="006A2007"/>
    <w:rsid w:val="006A217E"/>
    <w:rsid w:val="006A28D0"/>
    <w:rsid w:val="006A2E20"/>
    <w:rsid w:val="006A3104"/>
    <w:rsid w:val="006A32ED"/>
    <w:rsid w:val="006A3E4A"/>
    <w:rsid w:val="006A4011"/>
    <w:rsid w:val="006A5C32"/>
    <w:rsid w:val="006A6AF2"/>
    <w:rsid w:val="006A6F83"/>
    <w:rsid w:val="006B001A"/>
    <w:rsid w:val="006B038C"/>
    <w:rsid w:val="006B0F7F"/>
    <w:rsid w:val="006B1D49"/>
    <w:rsid w:val="006B2294"/>
    <w:rsid w:val="006B25A4"/>
    <w:rsid w:val="006B27B4"/>
    <w:rsid w:val="006B34A7"/>
    <w:rsid w:val="006B35D9"/>
    <w:rsid w:val="006B3E9C"/>
    <w:rsid w:val="006B40CF"/>
    <w:rsid w:val="006B410A"/>
    <w:rsid w:val="006B48FA"/>
    <w:rsid w:val="006B4FC6"/>
    <w:rsid w:val="006B51A6"/>
    <w:rsid w:val="006B52B2"/>
    <w:rsid w:val="006B53F5"/>
    <w:rsid w:val="006B69FE"/>
    <w:rsid w:val="006B7222"/>
    <w:rsid w:val="006B7570"/>
    <w:rsid w:val="006B7BA5"/>
    <w:rsid w:val="006B7E4F"/>
    <w:rsid w:val="006C032B"/>
    <w:rsid w:val="006C1601"/>
    <w:rsid w:val="006C1721"/>
    <w:rsid w:val="006C1C01"/>
    <w:rsid w:val="006C22D5"/>
    <w:rsid w:val="006C474A"/>
    <w:rsid w:val="006C4847"/>
    <w:rsid w:val="006C486F"/>
    <w:rsid w:val="006C492E"/>
    <w:rsid w:val="006C4CBD"/>
    <w:rsid w:val="006C4D44"/>
    <w:rsid w:val="006C502D"/>
    <w:rsid w:val="006C5085"/>
    <w:rsid w:val="006C5392"/>
    <w:rsid w:val="006C5431"/>
    <w:rsid w:val="006C62EF"/>
    <w:rsid w:val="006C6327"/>
    <w:rsid w:val="006C65FB"/>
    <w:rsid w:val="006C6700"/>
    <w:rsid w:val="006C731E"/>
    <w:rsid w:val="006C737C"/>
    <w:rsid w:val="006C752B"/>
    <w:rsid w:val="006C7F8E"/>
    <w:rsid w:val="006D08BD"/>
    <w:rsid w:val="006D0A66"/>
    <w:rsid w:val="006D130B"/>
    <w:rsid w:val="006D17D1"/>
    <w:rsid w:val="006D1BE4"/>
    <w:rsid w:val="006D39B7"/>
    <w:rsid w:val="006D3E7C"/>
    <w:rsid w:val="006D40A7"/>
    <w:rsid w:val="006D420E"/>
    <w:rsid w:val="006D488F"/>
    <w:rsid w:val="006D5460"/>
    <w:rsid w:val="006D5B64"/>
    <w:rsid w:val="006D5C2B"/>
    <w:rsid w:val="006D6F5D"/>
    <w:rsid w:val="006D7E03"/>
    <w:rsid w:val="006D7FB0"/>
    <w:rsid w:val="006E0290"/>
    <w:rsid w:val="006E0341"/>
    <w:rsid w:val="006E04F4"/>
    <w:rsid w:val="006E05CA"/>
    <w:rsid w:val="006E1416"/>
    <w:rsid w:val="006E16DE"/>
    <w:rsid w:val="006E1F2A"/>
    <w:rsid w:val="006E1FDD"/>
    <w:rsid w:val="006E20A2"/>
    <w:rsid w:val="006E20B8"/>
    <w:rsid w:val="006E251A"/>
    <w:rsid w:val="006E2779"/>
    <w:rsid w:val="006E283F"/>
    <w:rsid w:val="006E3C25"/>
    <w:rsid w:val="006E428D"/>
    <w:rsid w:val="006E4708"/>
    <w:rsid w:val="006E4F2D"/>
    <w:rsid w:val="006E6295"/>
    <w:rsid w:val="006E646A"/>
    <w:rsid w:val="006E65C2"/>
    <w:rsid w:val="006E6877"/>
    <w:rsid w:val="006E7194"/>
    <w:rsid w:val="006E7455"/>
    <w:rsid w:val="006E74D8"/>
    <w:rsid w:val="006E7E25"/>
    <w:rsid w:val="006F04F4"/>
    <w:rsid w:val="006F09A3"/>
    <w:rsid w:val="006F0F92"/>
    <w:rsid w:val="006F1150"/>
    <w:rsid w:val="006F1348"/>
    <w:rsid w:val="006F1399"/>
    <w:rsid w:val="006F15C1"/>
    <w:rsid w:val="006F195A"/>
    <w:rsid w:val="006F1B0C"/>
    <w:rsid w:val="006F205E"/>
    <w:rsid w:val="006F2228"/>
    <w:rsid w:val="006F2554"/>
    <w:rsid w:val="006F2811"/>
    <w:rsid w:val="006F2DE4"/>
    <w:rsid w:val="006F2E71"/>
    <w:rsid w:val="006F3ACB"/>
    <w:rsid w:val="006F46BF"/>
    <w:rsid w:val="006F4AA3"/>
    <w:rsid w:val="006F4ACF"/>
    <w:rsid w:val="006F4CDC"/>
    <w:rsid w:val="006F4DDA"/>
    <w:rsid w:val="006F521B"/>
    <w:rsid w:val="006F557F"/>
    <w:rsid w:val="006F56FC"/>
    <w:rsid w:val="006F5B2D"/>
    <w:rsid w:val="006F5F02"/>
    <w:rsid w:val="006F62D1"/>
    <w:rsid w:val="006F6A0C"/>
    <w:rsid w:val="006F72C8"/>
    <w:rsid w:val="006F72FD"/>
    <w:rsid w:val="006F74B5"/>
    <w:rsid w:val="006F75A0"/>
    <w:rsid w:val="006F796F"/>
    <w:rsid w:val="00700575"/>
    <w:rsid w:val="00700BB0"/>
    <w:rsid w:val="00700C52"/>
    <w:rsid w:val="00701A71"/>
    <w:rsid w:val="00701F00"/>
    <w:rsid w:val="00702433"/>
    <w:rsid w:val="0070257E"/>
    <w:rsid w:val="00703897"/>
    <w:rsid w:val="007039DC"/>
    <w:rsid w:val="0070511D"/>
    <w:rsid w:val="007054E2"/>
    <w:rsid w:val="00705932"/>
    <w:rsid w:val="0070668A"/>
    <w:rsid w:val="00706B58"/>
    <w:rsid w:val="00706CD4"/>
    <w:rsid w:val="00706CEF"/>
    <w:rsid w:val="0070746B"/>
    <w:rsid w:val="00707B3E"/>
    <w:rsid w:val="0071018D"/>
    <w:rsid w:val="007109AF"/>
    <w:rsid w:val="00710ADC"/>
    <w:rsid w:val="00711854"/>
    <w:rsid w:val="0071189E"/>
    <w:rsid w:val="00711C0F"/>
    <w:rsid w:val="00712063"/>
    <w:rsid w:val="00712327"/>
    <w:rsid w:val="00712A90"/>
    <w:rsid w:val="00712B3A"/>
    <w:rsid w:val="00712B4C"/>
    <w:rsid w:val="00712D10"/>
    <w:rsid w:val="007143AB"/>
    <w:rsid w:val="00714572"/>
    <w:rsid w:val="007147A3"/>
    <w:rsid w:val="00714ED7"/>
    <w:rsid w:val="00715F2D"/>
    <w:rsid w:val="007168E4"/>
    <w:rsid w:val="00716B67"/>
    <w:rsid w:val="00716F01"/>
    <w:rsid w:val="00717411"/>
    <w:rsid w:val="0071796F"/>
    <w:rsid w:val="00717B22"/>
    <w:rsid w:val="007207E9"/>
    <w:rsid w:val="007208E1"/>
    <w:rsid w:val="00720B21"/>
    <w:rsid w:val="00721E4B"/>
    <w:rsid w:val="00722FC7"/>
    <w:rsid w:val="0072376D"/>
    <w:rsid w:val="00723AD4"/>
    <w:rsid w:val="0072452D"/>
    <w:rsid w:val="0072472C"/>
    <w:rsid w:val="00724E7E"/>
    <w:rsid w:val="00725180"/>
    <w:rsid w:val="007253B8"/>
    <w:rsid w:val="007257A7"/>
    <w:rsid w:val="0072686D"/>
    <w:rsid w:val="00727232"/>
    <w:rsid w:val="00730611"/>
    <w:rsid w:val="00730A1B"/>
    <w:rsid w:val="00730F9A"/>
    <w:rsid w:val="007316C5"/>
    <w:rsid w:val="00731D81"/>
    <w:rsid w:val="0073209C"/>
    <w:rsid w:val="00732903"/>
    <w:rsid w:val="00732A42"/>
    <w:rsid w:val="00732C45"/>
    <w:rsid w:val="00732CEE"/>
    <w:rsid w:val="0073318F"/>
    <w:rsid w:val="007339A3"/>
    <w:rsid w:val="00733B0F"/>
    <w:rsid w:val="007349B1"/>
    <w:rsid w:val="00734C1F"/>
    <w:rsid w:val="0073519A"/>
    <w:rsid w:val="00735222"/>
    <w:rsid w:val="007359B6"/>
    <w:rsid w:val="00735A0C"/>
    <w:rsid w:val="00735D8B"/>
    <w:rsid w:val="00736159"/>
    <w:rsid w:val="007363F8"/>
    <w:rsid w:val="00736CFB"/>
    <w:rsid w:val="0073714D"/>
    <w:rsid w:val="0073740F"/>
    <w:rsid w:val="00737520"/>
    <w:rsid w:val="00737D4D"/>
    <w:rsid w:val="00737F2B"/>
    <w:rsid w:val="00740374"/>
    <w:rsid w:val="00740DB5"/>
    <w:rsid w:val="00741CCB"/>
    <w:rsid w:val="0074242D"/>
    <w:rsid w:val="007428E5"/>
    <w:rsid w:val="007431F2"/>
    <w:rsid w:val="007433A9"/>
    <w:rsid w:val="0074347D"/>
    <w:rsid w:val="00743AAB"/>
    <w:rsid w:val="007443AC"/>
    <w:rsid w:val="00744E59"/>
    <w:rsid w:val="007453F6"/>
    <w:rsid w:val="00745435"/>
    <w:rsid w:val="00745B06"/>
    <w:rsid w:val="007468E4"/>
    <w:rsid w:val="00747371"/>
    <w:rsid w:val="007502FE"/>
    <w:rsid w:val="00751176"/>
    <w:rsid w:val="007511C1"/>
    <w:rsid w:val="00751336"/>
    <w:rsid w:val="007517B3"/>
    <w:rsid w:val="00751817"/>
    <w:rsid w:val="00751CDC"/>
    <w:rsid w:val="0075224E"/>
    <w:rsid w:val="00752736"/>
    <w:rsid w:val="00752FBB"/>
    <w:rsid w:val="007539F7"/>
    <w:rsid w:val="00753F79"/>
    <w:rsid w:val="007545D0"/>
    <w:rsid w:val="00754D90"/>
    <w:rsid w:val="00755099"/>
    <w:rsid w:val="00755250"/>
    <w:rsid w:val="00755480"/>
    <w:rsid w:val="00756A27"/>
    <w:rsid w:val="00756C63"/>
    <w:rsid w:val="007575BB"/>
    <w:rsid w:val="007576FA"/>
    <w:rsid w:val="00760734"/>
    <w:rsid w:val="00761241"/>
    <w:rsid w:val="00761E4F"/>
    <w:rsid w:val="00763862"/>
    <w:rsid w:val="007651EB"/>
    <w:rsid w:val="00765833"/>
    <w:rsid w:val="00765866"/>
    <w:rsid w:val="0076650C"/>
    <w:rsid w:val="00766AC4"/>
    <w:rsid w:val="00766B4C"/>
    <w:rsid w:val="007670FE"/>
    <w:rsid w:val="00767837"/>
    <w:rsid w:val="00767973"/>
    <w:rsid w:val="0077068A"/>
    <w:rsid w:val="00770B68"/>
    <w:rsid w:val="00771631"/>
    <w:rsid w:val="0077169F"/>
    <w:rsid w:val="007720C7"/>
    <w:rsid w:val="00772712"/>
    <w:rsid w:val="00772E17"/>
    <w:rsid w:val="007751BD"/>
    <w:rsid w:val="007756CB"/>
    <w:rsid w:val="00776911"/>
    <w:rsid w:val="00776ED7"/>
    <w:rsid w:val="0077784B"/>
    <w:rsid w:val="00777A35"/>
    <w:rsid w:val="00777D25"/>
    <w:rsid w:val="00780C6B"/>
    <w:rsid w:val="0078105D"/>
    <w:rsid w:val="00783D3F"/>
    <w:rsid w:val="00784E13"/>
    <w:rsid w:val="007853D5"/>
    <w:rsid w:val="00785580"/>
    <w:rsid w:val="00785642"/>
    <w:rsid w:val="00785DAD"/>
    <w:rsid w:val="00786A3F"/>
    <w:rsid w:val="00786FD9"/>
    <w:rsid w:val="00787A3C"/>
    <w:rsid w:val="00787F66"/>
    <w:rsid w:val="00787FCE"/>
    <w:rsid w:val="00790706"/>
    <w:rsid w:val="00793CED"/>
    <w:rsid w:val="00794160"/>
    <w:rsid w:val="007941B8"/>
    <w:rsid w:val="00794A10"/>
    <w:rsid w:val="00794D27"/>
    <w:rsid w:val="007954D4"/>
    <w:rsid w:val="007960EE"/>
    <w:rsid w:val="00797391"/>
    <w:rsid w:val="0079763C"/>
    <w:rsid w:val="00797E32"/>
    <w:rsid w:val="007A03DE"/>
    <w:rsid w:val="007A0AA6"/>
    <w:rsid w:val="007A10E5"/>
    <w:rsid w:val="007A29BC"/>
    <w:rsid w:val="007A2E98"/>
    <w:rsid w:val="007A30FB"/>
    <w:rsid w:val="007A331B"/>
    <w:rsid w:val="007A3D9C"/>
    <w:rsid w:val="007A3F4F"/>
    <w:rsid w:val="007A45A0"/>
    <w:rsid w:val="007A4E48"/>
    <w:rsid w:val="007A4E74"/>
    <w:rsid w:val="007A5E65"/>
    <w:rsid w:val="007A5EED"/>
    <w:rsid w:val="007A64AB"/>
    <w:rsid w:val="007A68DE"/>
    <w:rsid w:val="007A6F82"/>
    <w:rsid w:val="007A7004"/>
    <w:rsid w:val="007A78C0"/>
    <w:rsid w:val="007A7EA6"/>
    <w:rsid w:val="007B0577"/>
    <w:rsid w:val="007B0B58"/>
    <w:rsid w:val="007B1310"/>
    <w:rsid w:val="007B1AE4"/>
    <w:rsid w:val="007B1AE8"/>
    <w:rsid w:val="007B3766"/>
    <w:rsid w:val="007B3BE8"/>
    <w:rsid w:val="007B48C2"/>
    <w:rsid w:val="007B4CEC"/>
    <w:rsid w:val="007B4EC0"/>
    <w:rsid w:val="007B537D"/>
    <w:rsid w:val="007B5E59"/>
    <w:rsid w:val="007B5E63"/>
    <w:rsid w:val="007B659E"/>
    <w:rsid w:val="007B7AFE"/>
    <w:rsid w:val="007B7E9C"/>
    <w:rsid w:val="007C00B7"/>
    <w:rsid w:val="007C079A"/>
    <w:rsid w:val="007C0FA1"/>
    <w:rsid w:val="007C145D"/>
    <w:rsid w:val="007C18E9"/>
    <w:rsid w:val="007C2003"/>
    <w:rsid w:val="007C2A3C"/>
    <w:rsid w:val="007C2AE9"/>
    <w:rsid w:val="007C3295"/>
    <w:rsid w:val="007C33D7"/>
    <w:rsid w:val="007C4522"/>
    <w:rsid w:val="007C4647"/>
    <w:rsid w:val="007C4CE7"/>
    <w:rsid w:val="007C593C"/>
    <w:rsid w:val="007C6B4A"/>
    <w:rsid w:val="007C6DC9"/>
    <w:rsid w:val="007C6F7F"/>
    <w:rsid w:val="007C7025"/>
    <w:rsid w:val="007C749E"/>
    <w:rsid w:val="007C7AD0"/>
    <w:rsid w:val="007C7EE9"/>
    <w:rsid w:val="007C7F9E"/>
    <w:rsid w:val="007D0965"/>
    <w:rsid w:val="007D0A7A"/>
    <w:rsid w:val="007D23B2"/>
    <w:rsid w:val="007D23F9"/>
    <w:rsid w:val="007D29D0"/>
    <w:rsid w:val="007D385F"/>
    <w:rsid w:val="007D3BCB"/>
    <w:rsid w:val="007D3CDB"/>
    <w:rsid w:val="007D3D82"/>
    <w:rsid w:val="007D3EFB"/>
    <w:rsid w:val="007D4077"/>
    <w:rsid w:val="007D4789"/>
    <w:rsid w:val="007D4A07"/>
    <w:rsid w:val="007D4DF1"/>
    <w:rsid w:val="007D517A"/>
    <w:rsid w:val="007D54C1"/>
    <w:rsid w:val="007D5D9E"/>
    <w:rsid w:val="007D6B3B"/>
    <w:rsid w:val="007D6E17"/>
    <w:rsid w:val="007D7465"/>
    <w:rsid w:val="007D7B8E"/>
    <w:rsid w:val="007D7BA4"/>
    <w:rsid w:val="007E0BAB"/>
    <w:rsid w:val="007E122E"/>
    <w:rsid w:val="007E172D"/>
    <w:rsid w:val="007E1E4D"/>
    <w:rsid w:val="007E37A7"/>
    <w:rsid w:val="007E39EB"/>
    <w:rsid w:val="007E4AF4"/>
    <w:rsid w:val="007E52A1"/>
    <w:rsid w:val="007E54E7"/>
    <w:rsid w:val="007E5CDC"/>
    <w:rsid w:val="007E68D3"/>
    <w:rsid w:val="007E6971"/>
    <w:rsid w:val="007E6B9B"/>
    <w:rsid w:val="007E735B"/>
    <w:rsid w:val="007F0075"/>
    <w:rsid w:val="007F03B7"/>
    <w:rsid w:val="007F1CB0"/>
    <w:rsid w:val="007F2E18"/>
    <w:rsid w:val="007F309F"/>
    <w:rsid w:val="007F3BE0"/>
    <w:rsid w:val="007F45D6"/>
    <w:rsid w:val="007F4CED"/>
    <w:rsid w:val="007F4E91"/>
    <w:rsid w:val="007F5602"/>
    <w:rsid w:val="007F60BB"/>
    <w:rsid w:val="007F6391"/>
    <w:rsid w:val="007F67C6"/>
    <w:rsid w:val="007F6A3B"/>
    <w:rsid w:val="007F6C8A"/>
    <w:rsid w:val="007F761C"/>
    <w:rsid w:val="007F77B1"/>
    <w:rsid w:val="007F7893"/>
    <w:rsid w:val="0080095F"/>
    <w:rsid w:val="00801F6A"/>
    <w:rsid w:val="008026A4"/>
    <w:rsid w:val="008032DC"/>
    <w:rsid w:val="0080343E"/>
    <w:rsid w:val="0080349F"/>
    <w:rsid w:val="008036AB"/>
    <w:rsid w:val="00804C75"/>
    <w:rsid w:val="00804DBC"/>
    <w:rsid w:val="00806E2A"/>
    <w:rsid w:val="00807446"/>
    <w:rsid w:val="008076A8"/>
    <w:rsid w:val="008078BE"/>
    <w:rsid w:val="00807CDE"/>
    <w:rsid w:val="00807FB0"/>
    <w:rsid w:val="0081055F"/>
    <w:rsid w:val="00810813"/>
    <w:rsid w:val="00810B24"/>
    <w:rsid w:val="00810C04"/>
    <w:rsid w:val="00811016"/>
    <w:rsid w:val="00811C81"/>
    <w:rsid w:val="00811D89"/>
    <w:rsid w:val="0081258B"/>
    <w:rsid w:val="00812991"/>
    <w:rsid w:val="0081366C"/>
    <w:rsid w:val="008139AE"/>
    <w:rsid w:val="00813A14"/>
    <w:rsid w:val="008142E4"/>
    <w:rsid w:val="00814300"/>
    <w:rsid w:val="008143ED"/>
    <w:rsid w:val="00814469"/>
    <w:rsid w:val="00814683"/>
    <w:rsid w:val="00814AD5"/>
    <w:rsid w:val="00816368"/>
    <w:rsid w:val="00817053"/>
    <w:rsid w:val="008174FD"/>
    <w:rsid w:val="00817E7C"/>
    <w:rsid w:val="00820061"/>
    <w:rsid w:val="008201C3"/>
    <w:rsid w:val="00820836"/>
    <w:rsid w:val="00820A4A"/>
    <w:rsid w:val="00820B9A"/>
    <w:rsid w:val="00821206"/>
    <w:rsid w:val="008217EE"/>
    <w:rsid w:val="00821874"/>
    <w:rsid w:val="00821AC3"/>
    <w:rsid w:val="00821BC4"/>
    <w:rsid w:val="00822C88"/>
    <w:rsid w:val="0082392C"/>
    <w:rsid w:val="00823C67"/>
    <w:rsid w:val="00824819"/>
    <w:rsid w:val="0082491C"/>
    <w:rsid w:val="00824D6B"/>
    <w:rsid w:val="00825FAE"/>
    <w:rsid w:val="00825FC5"/>
    <w:rsid w:val="00826A03"/>
    <w:rsid w:val="00826D6E"/>
    <w:rsid w:val="00827493"/>
    <w:rsid w:val="00830594"/>
    <w:rsid w:val="008307C6"/>
    <w:rsid w:val="00830B1A"/>
    <w:rsid w:val="00831360"/>
    <w:rsid w:val="008326DE"/>
    <w:rsid w:val="0083280D"/>
    <w:rsid w:val="00833132"/>
    <w:rsid w:val="0083392A"/>
    <w:rsid w:val="008346A1"/>
    <w:rsid w:val="0083572E"/>
    <w:rsid w:val="00835F52"/>
    <w:rsid w:val="0083602D"/>
    <w:rsid w:val="00836070"/>
    <w:rsid w:val="00836991"/>
    <w:rsid w:val="00836C82"/>
    <w:rsid w:val="0083705A"/>
    <w:rsid w:val="008370F5"/>
    <w:rsid w:val="00837583"/>
    <w:rsid w:val="0083772D"/>
    <w:rsid w:val="00837F68"/>
    <w:rsid w:val="0084084F"/>
    <w:rsid w:val="008414FA"/>
    <w:rsid w:val="008416EA"/>
    <w:rsid w:val="008423A4"/>
    <w:rsid w:val="0084256A"/>
    <w:rsid w:val="008429C1"/>
    <w:rsid w:val="00842B55"/>
    <w:rsid w:val="00843246"/>
    <w:rsid w:val="0084325C"/>
    <w:rsid w:val="00843502"/>
    <w:rsid w:val="00843722"/>
    <w:rsid w:val="00843D46"/>
    <w:rsid w:val="00843FB1"/>
    <w:rsid w:val="0084404C"/>
    <w:rsid w:val="0084413C"/>
    <w:rsid w:val="008443A9"/>
    <w:rsid w:val="0084545A"/>
    <w:rsid w:val="00845738"/>
    <w:rsid w:val="00846311"/>
    <w:rsid w:val="00846F45"/>
    <w:rsid w:val="00847097"/>
    <w:rsid w:val="008475BA"/>
    <w:rsid w:val="008500C1"/>
    <w:rsid w:val="00850433"/>
    <w:rsid w:val="00850E85"/>
    <w:rsid w:val="00850F95"/>
    <w:rsid w:val="008519CD"/>
    <w:rsid w:val="00851CC4"/>
    <w:rsid w:val="00851FE7"/>
    <w:rsid w:val="00852102"/>
    <w:rsid w:val="0085250F"/>
    <w:rsid w:val="00852CE8"/>
    <w:rsid w:val="00852D80"/>
    <w:rsid w:val="00853919"/>
    <w:rsid w:val="00854154"/>
    <w:rsid w:val="00854B34"/>
    <w:rsid w:val="00854BC2"/>
    <w:rsid w:val="008557D9"/>
    <w:rsid w:val="00855A93"/>
    <w:rsid w:val="00855C28"/>
    <w:rsid w:val="00855F24"/>
    <w:rsid w:val="00856F8F"/>
    <w:rsid w:val="008571CE"/>
    <w:rsid w:val="00857617"/>
    <w:rsid w:val="008601CD"/>
    <w:rsid w:val="008607DF"/>
    <w:rsid w:val="00860BAC"/>
    <w:rsid w:val="00860D45"/>
    <w:rsid w:val="00861221"/>
    <w:rsid w:val="008618F7"/>
    <w:rsid w:val="0086203F"/>
    <w:rsid w:val="0086226E"/>
    <w:rsid w:val="0086312A"/>
    <w:rsid w:val="00863A3B"/>
    <w:rsid w:val="00864760"/>
    <w:rsid w:val="0086532C"/>
    <w:rsid w:val="00865549"/>
    <w:rsid w:val="008663C1"/>
    <w:rsid w:val="0086742A"/>
    <w:rsid w:val="00867990"/>
    <w:rsid w:val="00870C01"/>
    <w:rsid w:val="00871110"/>
    <w:rsid w:val="00871536"/>
    <w:rsid w:val="00872B0C"/>
    <w:rsid w:val="00873941"/>
    <w:rsid w:val="00874206"/>
    <w:rsid w:val="00874A17"/>
    <w:rsid w:val="00875BAA"/>
    <w:rsid w:val="00876071"/>
    <w:rsid w:val="008763A4"/>
    <w:rsid w:val="00876450"/>
    <w:rsid w:val="00876B53"/>
    <w:rsid w:val="00877077"/>
    <w:rsid w:val="008777FD"/>
    <w:rsid w:val="00877821"/>
    <w:rsid w:val="008801BD"/>
    <w:rsid w:val="008805C5"/>
    <w:rsid w:val="00880C69"/>
    <w:rsid w:val="0088181A"/>
    <w:rsid w:val="00881F71"/>
    <w:rsid w:val="00882181"/>
    <w:rsid w:val="00882283"/>
    <w:rsid w:val="00882B1A"/>
    <w:rsid w:val="008831D3"/>
    <w:rsid w:val="00883D54"/>
    <w:rsid w:val="00883DE5"/>
    <w:rsid w:val="00883EFB"/>
    <w:rsid w:val="00883FFE"/>
    <w:rsid w:val="0088525A"/>
    <w:rsid w:val="00885B5C"/>
    <w:rsid w:val="008865EF"/>
    <w:rsid w:val="008867EB"/>
    <w:rsid w:val="00886917"/>
    <w:rsid w:val="00886B07"/>
    <w:rsid w:val="00886B9C"/>
    <w:rsid w:val="00887494"/>
    <w:rsid w:val="00887642"/>
    <w:rsid w:val="008902E4"/>
    <w:rsid w:val="008908B3"/>
    <w:rsid w:val="00890B51"/>
    <w:rsid w:val="00890CF7"/>
    <w:rsid w:val="0089122A"/>
    <w:rsid w:val="008920AB"/>
    <w:rsid w:val="00892A86"/>
    <w:rsid w:val="00893242"/>
    <w:rsid w:val="00893EFF"/>
    <w:rsid w:val="008948EF"/>
    <w:rsid w:val="0089490B"/>
    <w:rsid w:val="0089507C"/>
    <w:rsid w:val="00895E7B"/>
    <w:rsid w:val="0089601B"/>
    <w:rsid w:val="008963A0"/>
    <w:rsid w:val="008971AB"/>
    <w:rsid w:val="0089744C"/>
    <w:rsid w:val="00897601"/>
    <w:rsid w:val="00897A4D"/>
    <w:rsid w:val="00897EB7"/>
    <w:rsid w:val="008A05BF"/>
    <w:rsid w:val="008A0842"/>
    <w:rsid w:val="008A09BF"/>
    <w:rsid w:val="008A0D3E"/>
    <w:rsid w:val="008A129B"/>
    <w:rsid w:val="008A14E0"/>
    <w:rsid w:val="008A2669"/>
    <w:rsid w:val="008A2AAE"/>
    <w:rsid w:val="008A3584"/>
    <w:rsid w:val="008A4881"/>
    <w:rsid w:val="008A501E"/>
    <w:rsid w:val="008A5E38"/>
    <w:rsid w:val="008A6300"/>
    <w:rsid w:val="008A7605"/>
    <w:rsid w:val="008B0DB8"/>
    <w:rsid w:val="008B1081"/>
    <w:rsid w:val="008B14FB"/>
    <w:rsid w:val="008B1AEA"/>
    <w:rsid w:val="008B1D92"/>
    <w:rsid w:val="008B218E"/>
    <w:rsid w:val="008B2978"/>
    <w:rsid w:val="008B3BFB"/>
    <w:rsid w:val="008B43D8"/>
    <w:rsid w:val="008B4A48"/>
    <w:rsid w:val="008B5D15"/>
    <w:rsid w:val="008B5F7F"/>
    <w:rsid w:val="008B66DD"/>
    <w:rsid w:val="008B66F1"/>
    <w:rsid w:val="008B6A67"/>
    <w:rsid w:val="008B7066"/>
    <w:rsid w:val="008B70C5"/>
    <w:rsid w:val="008B7A36"/>
    <w:rsid w:val="008C02FB"/>
    <w:rsid w:val="008C06CE"/>
    <w:rsid w:val="008C1653"/>
    <w:rsid w:val="008C1B11"/>
    <w:rsid w:val="008C1ECA"/>
    <w:rsid w:val="008C26E9"/>
    <w:rsid w:val="008C2A06"/>
    <w:rsid w:val="008C2CB5"/>
    <w:rsid w:val="008C2CCD"/>
    <w:rsid w:val="008C2ECB"/>
    <w:rsid w:val="008C3409"/>
    <w:rsid w:val="008C40D1"/>
    <w:rsid w:val="008C497B"/>
    <w:rsid w:val="008C4996"/>
    <w:rsid w:val="008C5080"/>
    <w:rsid w:val="008C586C"/>
    <w:rsid w:val="008C5894"/>
    <w:rsid w:val="008C5E5A"/>
    <w:rsid w:val="008C6584"/>
    <w:rsid w:val="008C7951"/>
    <w:rsid w:val="008D021F"/>
    <w:rsid w:val="008D071D"/>
    <w:rsid w:val="008D0904"/>
    <w:rsid w:val="008D366B"/>
    <w:rsid w:val="008D3E67"/>
    <w:rsid w:val="008D44DE"/>
    <w:rsid w:val="008D4E4E"/>
    <w:rsid w:val="008D5432"/>
    <w:rsid w:val="008D5573"/>
    <w:rsid w:val="008D5734"/>
    <w:rsid w:val="008D616C"/>
    <w:rsid w:val="008D7AB5"/>
    <w:rsid w:val="008E2CCF"/>
    <w:rsid w:val="008E2FF2"/>
    <w:rsid w:val="008E3945"/>
    <w:rsid w:val="008E451E"/>
    <w:rsid w:val="008E47C1"/>
    <w:rsid w:val="008E533C"/>
    <w:rsid w:val="008E62D2"/>
    <w:rsid w:val="008E64CB"/>
    <w:rsid w:val="008E6570"/>
    <w:rsid w:val="008E727E"/>
    <w:rsid w:val="008F04C7"/>
    <w:rsid w:val="008F088A"/>
    <w:rsid w:val="008F11F4"/>
    <w:rsid w:val="008F1417"/>
    <w:rsid w:val="008F1739"/>
    <w:rsid w:val="008F1A66"/>
    <w:rsid w:val="008F253F"/>
    <w:rsid w:val="008F25E6"/>
    <w:rsid w:val="008F3D7A"/>
    <w:rsid w:val="008F45CC"/>
    <w:rsid w:val="008F49AD"/>
    <w:rsid w:val="008F52A5"/>
    <w:rsid w:val="008F575B"/>
    <w:rsid w:val="008F59A7"/>
    <w:rsid w:val="008F5FB8"/>
    <w:rsid w:val="008F6908"/>
    <w:rsid w:val="008F6B84"/>
    <w:rsid w:val="008F739A"/>
    <w:rsid w:val="008F750E"/>
    <w:rsid w:val="008F7638"/>
    <w:rsid w:val="008F7A5E"/>
    <w:rsid w:val="0090008C"/>
    <w:rsid w:val="00900175"/>
    <w:rsid w:val="00900FB5"/>
    <w:rsid w:val="00901468"/>
    <w:rsid w:val="009014D8"/>
    <w:rsid w:val="009028AF"/>
    <w:rsid w:val="00903464"/>
    <w:rsid w:val="009036E2"/>
    <w:rsid w:val="009040EF"/>
    <w:rsid w:val="00904143"/>
    <w:rsid w:val="0090494E"/>
    <w:rsid w:val="00904CCF"/>
    <w:rsid w:val="00904EA1"/>
    <w:rsid w:val="0090529E"/>
    <w:rsid w:val="009056C7"/>
    <w:rsid w:val="009066C1"/>
    <w:rsid w:val="009069C2"/>
    <w:rsid w:val="009069DB"/>
    <w:rsid w:val="00907553"/>
    <w:rsid w:val="009103C0"/>
    <w:rsid w:val="00910520"/>
    <w:rsid w:val="00910AD7"/>
    <w:rsid w:val="0091101D"/>
    <w:rsid w:val="009113A9"/>
    <w:rsid w:val="009115D0"/>
    <w:rsid w:val="009119FA"/>
    <w:rsid w:val="00911B83"/>
    <w:rsid w:val="00911CD2"/>
    <w:rsid w:val="00911D94"/>
    <w:rsid w:val="00911DB8"/>
    <w:rsid w:val="00912299"/>
    <w:rsid w:val="00913B06"/>
    <w:rsid w:val="00913BF6"/>
    <w:rsid w:val="009141B3"/>
    <w:rsid w:val="00914458"/>
    <w:rsid w:val="00914926"/>
    <w:rsid w:val="00914D20"/>
    <w:rsid w:val="00914F2D"/>
    <w:rsid w:val="00915DEE"/>
    <w:rsid w:val="00916637"/>
    <w:rsid w:val="00916FD6"/>
    <w:rsid w:val="00920376"/>
    <w:rsid w:val="00920FAF"/>
    <w:rsid w:val="0092120E"/>
    <w:rsid w:val="009218E7"/>
    <w:rsid w:val="00921C6E"/>
    <w:rsid w:val="00921CCB"/>
    <w:rsid w:val="00922B88"/>
    <w:rsid w:val="00923BE3"/>
    <w:rsid w:val="00923E49"/>
    <w:rsid w:val="00923F04"/>
    <w:rsid w:val="00924D33"/>
    <w:rsid w:val="00924EF7"/>
    <w:rsid w:val="009250A0"/>
    <w:rsid w:val="00925230"/>
    <w:rsid w:val="00925242"/>
    <w:rsid w:val="009261EA"/>
    <w:rsid w:val="00927823"/>
    <w:rsid w:val="00927EBD"/>
    <w:rsid w:val="00927FDA"/>
    <w:rsid w:val="00930FAB"/>
    <w:rsid w:val="009314B3"/>
    <w:rsid w:val="00931DC0"/>
    <w:rsid w:val="009336E1"/>
    <w:rsid w:val="00935314"/>
    <w:rsid w:val="009355E0"/>
    <w:rsid w:val="009364CB"/>
    <w:rsid w:val="00936ABC"/>
    <w:rsid w:val="00936FCA"/>
    <w:rsid w:val="00937F00"/>
    <w:rsid w:val="009419D6"/>
    <w:rsid w:val="00941E00"/>
    <w:rsid w:val="0094236A"/>
    <w:rsid w:val="00942917"/>
    <w:rsid w:val="00942BA0"/>
    <w:rsid w:val="0094347D"/>
    <w:rsid w:val="00943A90"/>
    <w:rsid w:val="00943B5D"/>
    <w:rsid w:val="00943C59"/>
    <w:rsid w:val="00944039"/>
    <w:rsid w:val="00944511"/>
    <w:rsid w:val="00944955"/>
    <w:rsid w:val="00944F95"/>
    <w:rsid w:val="00945536"/>
    <w:rsid w:val="0094674E"/>
    <w:rsid w:val="00946A23"/>
    <w:rsid w:val="009472F8"/>
    <w:rsid w:val="00947D3B"/>
    <w:rsid w:val="00950039"/>
    <w:rsid w:val="009520C6"/>
    <w:rsid w:val="00952816"/>
    <w:rsid w:val="0095386A"/>
    <w:rsid w:val="00953982"/>
    <w:rsid w:val="009539CF"/>
    <w:rsid w:val="0095451A"/>
    <w:rsid w:val="00954A40"/>
    <w:rsid w:val="00954EB4"/>
    <w:rsid w:val="00954F80"/>
    <w:rsid w:val="009557D4"/>
    <w:rsid w:val="00955CC3"/>
    <w:rsid w:val="00956AFD"/>
    <w:rsid w:val="00956B66"/>
    <w:rsid w:val="009570DF"/>
    <w:rsid w:val="0095735B"/>
    <w:rsid w:val="0095790D"/>
    <w:rsid w:val="009601BC"/>
    <w:rsid w:val="00960227"/>
    <w:rsid w:val="00960935"/>
    <w:rsid w:val="00960C21"/>
    <w:rsid w:val="00960E39"/>
    <w:rsid w:val="009613C7"/>
    <w:rsid w:val="0096198A"/>
    <w:rsid w:val="0096202E"/>
    <w:rsid w:val="00962D51"/>
    <w:rsid w:val="00962E8A"/>
    <w:rsid w:val="009645BF"/>
    <w:rsid w:val="00965311"/>
    <w:rsid w:val="00965A68"/>
    <w:rsid w:val="00965CE1"/>
    <w:rsid w:val="00965DDE"/>
    <w:rsid w:val="0096621C"/>
    <w:rsid w:val="009671B5"/>
    <w:rsid w:val="009676B7"/>
    <w:rsid w:val="00967D7F"/>
    <w:rsid w:val="0097082E"/>
    <w:rsid w:val="00970D10"/>
    <w:rsid w:val="00971C61"/>
    <w:rsid w:val="00971EE6"/>
    <w:rsid w:val="0097252B"/>
    <w:rsid w:val="00972C82"/>
    <w:rsid w:val="00972C97"/>
    <w:rsid w:val="009733B8"/>
    <w:rsid w:val="00973AAC"/>
    <w:rsid w:val="00973EFE"/>
    <w:rsid w:val="00974511"/>
    <w:rsid w:val="009745BB"/>
    <w:rsid w:val="009746C1"/>
    <w:rsid w:val="009760BE"/>
    <w:rsid w:val="00976E87"/>
    <w:rsid w:val="00976FCF"/>
    <w:rsid w:val="0097703D"/>
    <w:rsid w:val="009776ED"/>
    <w:rsid w:val="00980AF8"/>
    <w:rsid w:val="00981036"/>
    <w:rsid w:val="00981056"/>
    <w:rsid w:val="0098110D"/>
    <w:rsid w:val="00981216"/>
    <w:rsid w:val="0098157E"/>
    <w:rsid w:val="00981C5A"/>
    <w:rsid w:val="00981D20"/>
    <w:rsid w:val="00981FA2"/>
    <w:rsid w:val="0098291A"/>
    <w:rsid w:val="00982E6A"/>
    <w:rsid w:val="00982FAD"/>
    <w:rsid w:val="00983887"/>
    <w:rsid w:val="00983A90"/>
    <w:rsid w:val="009841E0"/>
    <w:rsid w:val="009845D2"/>
    <w:rsid w:val="009846CE"/>
    <w:rsid w:val="0098550A"/>
    <w:rsid w:val="0098599C"/>
    <w:rsid w:val="009859F6"/>
    <w:rsid w:val="00985E77"/>
    <w:rsid w:val="00986FA6"/>
    <w:rsid w:val="009871E3"/>
    <w:rsid w:val="0098724F"/>
    <w:rsid w:val="00987320"/>
    <w:rsid w:val="009900E1"/>
    <w:rsid w:val="00990431"/>
    <w:rsid w:val="009921FA"/>
    <w:rsid w:val="009925A3"/>
    <w:rsid w:val="009929FC"/>
    <w:rsid w:val="00992D65"/>
    <w:rsid w:val="009943F7"/>
    <w:rsid w:val="00994647"/>
    <w:rsid w:val="00994A81"/>
    <w:rsid w:val="0099540E"/>
    <w:rsid w:val="00995429"/>
    <w:rsid w:val="00995E81"/>
    <w:rsid w:val="00995E94"/>
    <w:rsid w:val="00996B9B"/>
    <w:rsid w:val="00996C18"/>
    <w:rsid w:val="00996C27"/>
    <w:rsid w:val="00996DC6"/>
    <w:rsid w:val="009973A1"/>
    <w:rsid w:val="0099771B"/>
    <w:rsid w:val="00997B1C"/>
    <w:rsid w:val="00997BDB"/>
    <w:rsid w:val="00997FF2"/>
    <w:rsid w:val="009A049C"/>
    <w:rsid w:val="009A10EC"/>
    <w:rsid w:val="009A12DE"/>
    <w:rsid w:val="009A158B"/>
    <w:rsid w:val="009A16BA"/>
    <w:rsid w:val="009A16FD"/>
    <w:rsid w:val="009A18DC"/>
    <w:rsid w:val="009A219F"/>
    <w:rsid w:val="009A27FA"/>
    <w:rsid w:val="009A2C63"/>
    <w:rsid w:val="009A345C"/>
    <w:rsid w:val="009A385E"/>
    <w:rsid w:val="009A3B01"/>
    <w:rsid w:val="009A3EEA"/>
    <w:rsid w:val="009A49F3"/>
    <w:rsid w:val="009A5951"/>
    <w:rsid w:val="009A5B4C"/>
    <w:rsid w:val="009A5F26"/>
    <w:rsid w:val="009A6666"/>
    <w:rsid w:val="009A68FD"/>
    <w:rsid w:val="009A6F9E"/>
    <w:rsid w:val="009A7348"/>
    <w:rsid w:val="009A74E7"/>
    <w:rsid w:val="009A7565"/>
    <w:rsid w:val="009A7B66"/>
    <w:rsid w:val="009B0285"/>
    <w:rsid w:val="009B06C3"/>
    <w:rsid w:val="009B0BD6"/>
    <w:rsid w:val="009B0E7C"/>
    <w:rsid w:val="009B0ED6"/>
    <w:rsid w:val="009B139E"/>
    <w:rsid w:val="009B1C4F"/>
    <w:rsid w:val="009B2151"/>
    <w:rsid w:val="009B2634"/>
    <w:rsid w:val="009B26BF"/>
    <w:rsid w:val="009B336A"/>
    <w:rsid w:val="009B349F"/>
    <w:rsid w:val="009B35A7"/>
    <w:rsid w:val="009B3CF6"/>
    <w:rsid w:val="009B3D77"/>
    <w:rsid w:val="009B4913"/>
    <w:rsid w:val="009B4FC7"/>
    <w:rsid w:val="009B51C8"/>
    <w:rsid w:val="009B641B"/>
    <w:rsid w:val="009B647F"/>
    <w:rsid w:val="009B66E0"/>
    <w:rsid w:val="009B6A3E"/>
    <w:rsid w:val="009B711B"/>
    <w:rsid w:val="009B7B30"/>
    <w:rsid w:val="009C0A72"/>
    <w:rsid w:val="009C0ADC"/>
    <w:rsid w:val="009C12CF"/>
    <w:rsid w:val="009C17D6"/>
    <w:rsid w:val="009C1952"/>
    <w:rsid w:val="009C1DCA"/>
    <w:rsid w:val="009C28D3"/>
    <w:rsid w:val="009C2F4E"/>
    <w:rsid w:val="009C34E4"/>
    <w:rsid w:val="009C3E1B"/>
    <w:rsid w:val="009C41F6"/>
    <w:rsid w:val="009C4AC8"/>
    <w:rsid w:val="009C574B"/>
    <w:rsid w:val="009C61F3"/>
    <w:rsid w:val="009C65B9"/>
    <w:rsid w:val="009C6C9E"/>
    <w:rsid w:val="009C70B6"/>
    <w:rsid w:val="009C71E9"/>
    <w:rsid w:val="009D0438"/>
    <w:rsid w:val="009D065D"/>
    <w:rsid w:val="009D0BBB"/>
    <w:rsid w:val="009D11B9"/>
    <w:rsid w:val="009D167F"/>
    <w:rsid w:val="009D2162"/>
    <w:rsid w:val="009D21AD"/>
    <w:rsid w:val="009D23C0"/>
    <w:rsid w:val="009D2D44"/>
    <w:rsid w:val="009D2FCF"/>
    <w:rsid w:val="009D3C11"/>
    <w:rsid w:val="009D3C84"/>
    <w:rsid w:val="009D426D"/>
    <w:rsid w:val="009D4602"/>
    <w:rsid w:val="009D4BC8"/>
    <w:rsid w:val="009D4CD8"/>
    <w:rsid w:val="009D5416"/>
    <w:rsid w:val="009D56D1"/>
    <w:rsid w:val="009D5FFC"/>
    <w:rsid w:val="009D65B8"/>
    <w:rsid w:val="009D6720"/>
    <w:rsid w:val="009D6766"/>
    <w:rsid w:val="009D68E5"/>
    <w:rsid w:val="009D7138"/>
    <w:rsid w:val="009D72F9"/>
    <w:rsid w:val="009D7433"/>
    <w:rsid w:val="009D75B5"/>
    <w:rsid w:val="009D7D43"/>
    <w:rsid w:val="009E0469"/>
    <w:rsid w:val="009E088E"/>
    <w:rsid w:val="009E0F0E"/>
    <w:rsid w:val="009E159E"/>
    <w:rsid w:val="009E2923"/>
    <w:rsid w:val="009E3FB5"/>
    <w:rsid w:val="009E4234"/>
    <w:rsid w:val="009E47FD"/>
    <w:rsid w:val="009E51BD"/>
    <w:rsid w:val="009E59CE"/>
    <w:rsid w:val="009E6817"/>
    <w:rsid w:val="009E687A"/>
    <w:rsid w:val="009E6ABE"/>
    <w:rsid w:val="009E762A"/>
    <w:rsid w:val="009F03CC"/>
    <w:rsid w:val="009F054D"/>
    <w:rsid w:val="009F09CD"/>
    <w:rsid w:val="009F1BD8"/>
    <w:rsid w:val="009F2CF1"/>
    <w:rsid w:val="009F3627"/>
    <w:rsid w:val="009F3E92"/>
    <w:rsid w:val="009F5ED1"/>
    <w:rsid w:val="009F682B"/>
    <w:rsid w:val="009F6BFF"/>
    <w:rsid w:val="009F6D15"/>
    <w:rsid w:val="009F7737"/>
    <w:rsid w:val="009F7E4D"/>
    <w:rsid w:val="00A00404"/>
    <w:rsid w:val="00A004E5"/>
    <w:rsid w:val="00A01D96"/>
    <w:rsid w:val="00A0211A"/>
    <w:rsid w:val="00A02D70"/>
    <w:rsid w:val="00A03660"/>
    <w:rsid w:val="00A03CA5"/>
    <w:rsid w:val="00A0497F"/>
    <w:rsid w:val="00A051A8"/>
    <w:rsid w:val="00A05F3C"/>
    <w:rsid w:val="00A067D9"/>
    <w:rsid w:val="00A06BBC"/>
    <w:rsid w:val="00A07557"/>
    <w:rsid w:val="00A10481"/>
    <w:rsid w:val="00A104E2"/>
    <w:rsid w:val="00A108AD"/>
    <w:rsid w:val="00A11754"/>
    <w:rsid w:val="00A12A52"/>
    <w:rsid w:val="00A131A5"/>
    <w:rsid w:val="00A137DC"/>
    <w:rsid w:val="00A1395C"/>
    <w:rsid w:val="00A13C64"/>
    <w:rsid w:val="00A13EFC"/>
    <w:rsid w:val="00A14478"/>
    <w:rsid w:val="00A14702"/>
    <w:rsid w:val="00A1559D"/>
    <w:rsid w:val="00A156AD"/>
    <w:rsid w:val="00A1579E"/>
    <w:rsid w:val="00A15E64"/>
    <w:rsid w:val="00A15E93"/>
    <w:rsid w:val="00A16207"/>
    <w:rsid w:val="00A16B3B"/>
    <w:rsid w:val="00A16ED2"/>
    <w:rsid w:val="00A174A0"/>
    <w:rsid w:val="00A17B34"/>
    <w:rsid w:val="00A17B90"/>
    <w:rsid w:val="00A20830"/>
    <w:rsid w:val="00A20BB5"/>
    <w:rsid w:val="00A214E3"/>
    <w:rsid w:val="00A216E4"/>
    <w:rsid w:val="00A22C51"/>
    <w:rsid w:val="00A22FF5"/>
    <w:rsid w:val="00A230AA"/>
    <w:rsid w:val="00A23E96"/>
    <w:rsid w:val="00A2493E"/>
    <w:rsid w:val="00A24FB4"/>
    <w:rsid w:val="00A250A1"/>
    <w:rsid w:val="00A252DD"/>
    <w:rsid w:val="00A2612C"/>
    <w:rsid w:val="00A26403"/>
    <w:rsid w:val="00A2677C"/>
    <w:rsid w:val="00A2702C"/>
    <w:rsid w:val="00A3005D"/>
    <w:rsid w:val="00A3015A"/>
    <w:rsid w:val="00A30196"/>
    <w:rsid w:val="00A3049F"/>
    <w:rsid w:val="00A30941"/>
    <w:rsid w:val="00A30D5A"/>
    <w:rsid w:val="00A314E5"/>
    <w:rsid w:val="00A31BA5"/>
    <w:rsid w:val="00A328BD"/>
    <w:rsid w:val="00A32C6D"/>
    <w:rsid w:val="00A3311F"/>
    <w:rsid w:val="00A33282"/>
    <w:rsid w:val="00A333AD"/>
    <w:rsid w:val="00A33AC5"/>
    <w:rsid w:val="00A33C3A"/>
    <w:rsid w:val="00A33FD6"/>
    <w:rsid w:val="00A34373"/>
    <w:rsid w:val="00A34DF6"/>
    <w:rsid w:val="00A3515D"/>
    <w:rsid w:val="00A353CD"/>
    <w:rsid w:val="00A362D3"/>
    <w:rsid w:val="00A364AF"/>
    <w:rsid w:val="00A36F02"/>
    <w:rsid w:val="00A37E4B"/>
    <w:rsid w:val="00A40136"/>
    <w:rsid w:val="00A409B8"/>
    <w:rsid w:val="00A409BC"/>
    <w:rsid w:val="00A40C38"/>
    <w:rsid w:val="00A40E82"/>
    <w:rsid w:val="00A4117D"/>
    <w:rsid w:val="00A41737"/>
    <w:rsid w:val="00A4183B"/>
    <w:rsid w:val="00A41F0F"/>
    <w:rsid w:val="00A42339"/>
    <w:rsid w:val="00A43774"/>
    <w:rsid w:val="00A43899"/>
    <w:rsid w:val="00A45DB3"/>
    <w:rsid w:val="00A46285"/>
    <w:rsid w:val="00A500E1"/>
    <w:rsid w:val="00A509F3"/>
    <w:rsid w:val="00A50A07"/>
    <w:rsid w:val="00A50AF5"/>
    <w:rsid w:val="00A50B2A"/>
    <w:rsid w:val="00A50C55"/>
    <w:rsid w:val="00A5180B"/>
    <w:rsid w:val="00A51EBC"/>
    <w:rsid w:val="00A521B7"/>
    <w:rsid w:val="00A527F0"/>
    <w:rsid w:val="00A53118"/>
    <w:rsid w:val="00A5332E"/>
    <w:rsid w:val="00A5359E"/>
    <w:rsid w:val="00A53DDC"/>
    <w:rsid w:val="00A54005"/>
    <w:rsid w:val="00A54573"/>
    <w:rsid w:val="00A548F8"/>
    <w:rsid w:val="00A54965"/>
    <w:rsid w:val="00A551A4"/>
    <w:rsid w:val="00A57937"/>
    <w:rsid w:val="00A57B48"/>
    <w:rsid w:val="00A6004D"/>
    <w:rsid w:val="00A602DD"/>
    <w:rsid w:val="00A609FF"/>
    <w:rsid w:val="00A60E44"/>
    <w:rsid w:val="00A60F98"/>
    <w:rsid w:val="00A61ECD"/>
    <w:rsid w:val="00A62334"/>
    <w:rsid w:val="00A6262C"/>
    <w:rsid w:val="00A62BA9"/>
    <w:rsid w:val="00A62F6A"/>
    <w:rsid w:val="00A635E0"/>
    <w:rsid w:val="00A63A97"/>
    <w:rsid w:val="00A63DA7"/>
    <w:rsid w:val="00A644BD"/>
    <w:rsid w:val="00A6498A"/>
    <w:rsid w:val="00A64AC3"/>
    <w:rsid w:val="00A64F19"/>
    <w:rsid w:val="00A654A5"/>
    <w:rsid w:val="00A65E44"/>
    <w:rsid w:val="00A66EDE"/>
    <w:rsid w:val="00A67128"/>
    <w:rsid w:val="00A6740E"/>
    <w:rsid w:val="00A674D3"/>
    <w:rsid w:val="00A676C4"/>
    <w:rsid w:val="00A676C6"/>
    <w:rsid w:val="00A6793E"/>
    <w:rsid w:val="00A6794E"/>
    <w:rsid w:val="00A67F9C"/>
    <w:rsid w:val="00A67FE6"/>
    <w:rsid w:val="00A70920"/>
    <w:rsid w:val="00A71B5F"/>
    <w:rsid w:val="00A72AA7"/>
    <w:rsid w:val="00A73C9A"/>
    <w:rsid w:val="00A740C4"/>
    <w:rsid w:val="00A74207"/>
    <w:rsid w:val="00A76F1F"/>
    <w:rsid w:val="00A76F55"/>
    <w:rsid w:val="00A76F93"/>
    <w:rsid w:val="00A76F98"/>
    <w:rsid w:val="00A802C3"/>
    <w:rsid w:val="00A80560"/>
    <w:rsid w:val="00A8146B"/>
    <w:rsid w:val="00A81763"/>
    <w:rsid w:val="00A8186C"/>
    <w:rsid w:val="00A81BBD"/>
    <w:rsid w:val="00A8229E"/>
    <w:rsid w:val="00A82BBF"/>
    <w:rsid w:val="00A831C2"/>
    <w:rsid w:val="00A8333D"/>
    <w:rsid w:val="00A83A1F"/>
    <w:rsid w:val="00A8444B"/>
    <w:rsid w:val="00A84EB1"/>
    <w:rsid w:val="00A85EFD"/>
    <w:rsid w:val="00A860C5"/>
    <w:rsid w:val="00A86F22"/>
    <w:rsid w:val="00A87411"/>
    <w:rsid w:val="00A87C00"/>
    <w:rsid w:val="00A90358"/>
    <w:rsid w:val="00A90AB5"/>
    <w:rsid w:val="00A911D5"/>
    <w:rsid w:val="00A91328"/>
    <w:rsid w:val="00A913D4"/>
    <w:rsid w:val="00A91703"/>
    <w:rsid w:val="00A91778"/>
    <w:rsid w:val="00A91D96"/>
    <w:rsid w:val="00A920EA"/>
    <w:rsid w:val="00A93382"/>
    <w:rsid w:val="00A93A02"/>
    <w:rsid w:val="00A94DC8"/>
    <w:rsid w:val="00A94F97"/>
    <w:rsid w:val="00A953E9"/>
    <w:rsid w:val="00A95AC1"/>
    <w:rsid w:val="00A95DE4"/>
    <w:rsid w:val="00A96B5B"/>
    <w:rsid w:val="00A97159"/>
    <w:rsid w:val="00A97551"/>
    <w:rsid w:val="00A97670"/>
    <w:rsid w:val="00A97CB9"/>
    <w:rsid w:val="00A97CE3"/>
    <w:rsid w:val="00A97EBF"/>
    <w:rsid w:val="00AA0B1F"/>
    <w:rsid w:val="00AA0BE2"/>
    <w:rsid w:val="00AA0FA1"/>
    <w:rsid w:val="00AA1C85"/>
    <w:rsid w:val="00AA29CB"/>
    <w:rsid w:val="00AA2AEF"/>
    <w:rsid w:val="00AA330D"/>
    <w:rsid w:val="00AA5A78"/>
    <w:rsid w:val="00AA5B3C"/>
    <w:rsid w:val="00AA5E6E"/>
    <w:rsid w:val="00AA634F"/>
    <w:rsid w:val="00AA645B"/>
    <w:rsid w:val="00AA6B06"/>
    <w:rsid w:val="00AA793A"/>
    <w:rsid w:val="00AA79CE"/>
    <w:rsid w:val="00AB0340"/>
    <w:rsid w:val="00AB0CF4"/>
    <w:rsid w:val="00AB1414"/>
    <w:rsid w:val="00AB1662"/>
    <w:rsid w:val="00AB1A58"/>
    <w:rsid w:val="00AB248E"/>
    <w:rsid w:val="00AB2912"/>
    <w:rsid w:val="00AB41A6"/>
    <w:rsid w:val="00AB46FB"/>
    <w:rsid w:val="00AB4782"/>
    <w:rsid w:val="00AB51C9"/>
    <w:rsid w:val="00AB5513"/>
    <w:rsid w:val="00AB6310"/>
    <w:rsid w:val="00AB6ABE"/>
    <w:rsid w:val="00AB6C46"/>
    <w:rsid w:val="00AC0B9F"/>
    <w:rsid w:val="00AC1237"/>
    <w:rsid w:val="00AC1B06"/>
    <w:rsid w:val="00AC20F7"/>
    <w:rsid w:val="00AC21C1"/>
    <w:rsid w:val="00AC2909"/>
    <w:rsid w:val="00AC2B10"/>
    <w:rsid w:val="00AC2B48"/>
    <w:rsid w:val="00AC2D89"/>
    <w:rsid w:val="00AC308D"/>
    <w:rsid w:val="00AC34A0"/>
    <w:rsid w:val="00AC4168"/>
    <w:rsid w:val="00AC4894"/>
    <w:rsid w:val="00AC4A0A"/>
    <w:rsid w:val="00AC4B52"/>
    <w:rsid w:val="00AC4D7F"/>
    <w:rsid w:val="00AC50FF"/>
    <w:rsid w:val="00AC5751"/>
    <w:rsid w:val="00AC5787"/>
    <w:rsid w:val="00AC5BDC"/>
    <w:rsid w:val="00AC620B"/>
    <w:rsid w:val="00AC68EE"/>
    <w:rsid w:val="00AC6B04"/>
    <w:rsid w:val="00AC6E21"/>
    <w:rsid w:val="00AD0419"/>
    <w:rsid w:val="00AD09F6"/>
    <w:rsid w:val="00AD0CD5"/>
    <w:rsid w:val="00AD1037"/>
    <w:rsid w:val="00AD1048"/>
    <w:rsid w:val="00AD1631"/>
    <w:rsid w:val="00AD2332"/>
    <w:rsid w:val="00AD2374"/>
    <w:rsid w:val="00AD3716"/>
    <w:rsid w:val="00AD4B30"/>
    <w:rsid w:val="00AD4EE0"/>
    <w:rsid w:val="00AD58B8"/>
    <w:rsid w:val="00AD5963"/>
    <w:rsid w:val="00AD5D19"/>
    <w:rsid w:val="00AD60FC"/>
    <w:rsid w:val="00AD6523"/>
    <w:rsid w:val="00AD6600"/>
    <w:rsid w:val="00AD6B8D"/>
    <w:rsid w:val="00AD6C15"/>
    <w:rsid w:val="00AD7B5A"/>
    <w:rsid w:val="00AE0F8A"/>
    <w:rsid w:val="00AE1EDA"/>
    <w:rsid w:val="00AE2364"/>
    <w:rsid w:val="00AE2C95"/>
    <w:rsid w:val="00AE2DB5"/>
    <w:rsid w:val="00AE2E3A"/>
    <w:rsid w:val="00AE4783"/>
    <w:rsid w:val="00AE4E98"/>
    <w:rsid w:val="00AE5800"/>
    <w:rsid w:val="00AE6054"/>
    <w:rsid w:val="00AE618F"/>
    <w:rsid w:val="00AE6392"/>
    <w:rsid w:val="00AE679B"/>
    <w:rsid w:val="00AE6ECB"/>
    <w:rsid w:val="00AE6FF0"/>
    <w:rsid w:val="00AE74FD"/>
    <w:rsid w:val="00AE7A6B"/>
    <w:rsid w:val="00AE7B89"/>
    <w:rsid w:val="00AE7C23"/>
    <w:rsid w:val="00AE7F24"/>
    <w:rsid w:val="00AF0483"/>
    <w:rsid w:val="00AF1037"/>
    <w:rsid w:val="00AF156B"/>
    <w:rsid w:val="00AF34C9"/>
    <w:rsid w:val="00AF3671"/>
    <w:rsid w:val="00AF3AD7"/>
    <w:rsid w:val="00AF440A"/>
    <w:rsid w:val="00AF4645"/>
    <w:rsid w:val="00AF50B8"/>
    <w:rsid w:val="00AF538B"/>
    <w:rsid w:val="00AF55BE"/>
    <w:rsid w:val="00AF57BD"/>
    <w:rsid w:val="00AF5CC2"/>
    <w:rsid w:val="00AF6574"/>
    <w:rsid w:val="00AF6902"/>
    <w:rsid w:val="00AF6D6A"/>
    <w:rsid w:val="00AF7443"/>
    <w:rsid w:val="00AF76F9"/>
    <w:rsid w:val="00AF7715"/>
    <w:rsid w:val="00AF7931"/>
    <w:rsid w:val="00B0005A"/>
    <w:rsid w:val="00B010C8"/>
    <w:rsid w:val="00B0142E"/>
    <w:rsid w:val="00B01981"/>
    <w:rsid w:val="00B01EBD"/>
    <w:rsid w:val="00B02120"/>
    <w:rsid w:val="00B026EF"/>
    <w:rsid w:val="00B0270B"/>
    <w:rsid w:val="00B02750"/>
    <w:rsid w:val="00B02DC9"/>
    <w:rsid w:val="00B02FE6"/>
    <w:rsid w:val="00B0346F"/>
    <w:rsid w:val="00B03B31"/>
    <w:rsid w:val="00B03E39"/>
    <w:rsid w:val="00B043CD"/>
    <w:rsid w:val="00B048E6"/>
    <w:rsid w:val="00B04AC4"/>
    <w:rsid w:val="00B04F79"/>
    <w:rsid w:val="00B067F7"/>
    <w:rsid w:val="00B06C07"/>
    <w:rsid w:val="00B06E3A"/>
    <w:rsid w:val="00B07373"/>
    <w:rsid w:val="00B0754C"/>
    <w:rsid w:val="00B07A3B"/>
    <w:rsid w:val="00B10601"/>
    <w:rsid w:val="00B10C27"/>
    <w:rsid w:val="00B127AF"/>
    <w:rsid w:val="00B129A9"/>
    <w:rsid w:val="00B12A07"/>
    <w:rsid w:val="00B13B09"/>
    <w:rsid w:val="00B1468F"/>
    <w:rsid w:val="00B14704"/>
    <w:rsid w:val="00B147F6"/>
    <w:rsid w:val="00B1588E"/>
    <w:rsid w:val="00B15FDA"/>
    <w:rsid w:val="00B16020"/>
    <w:rsid w:val="00B16310"/>
    <w:rsid w:val="00B16543"/>
    <w:rsid w:val="00B16BE7"/>
    <w:rsid w:val="00B16DCD"/>
    <w:rsid w:val="00B17371"/>
    <w:rsid w:val="00B173E5"/>
    <w:rsid w:val="00B20EFB"/>
    <w:rsid w:val="00B21468"/>
    <w:rsid w:val="00B21A81"/>
    <w:rsid w:val="00B21CE2"/>
    <w:rsid w:val="00B21D01"/>
    <w:rsid w:val="00B21FAE"/>
    <w:rsid w:val="00B23909"/>
    <w:rsid w:val="00B24C95"/>
    <w:rsid w:val="00B24E2E"/>
    <w:rsid w:val="00B25046"/>
    <w:rsid w:val="00B253C5"/>
    <w:rsid w:val="00B25E11"/>
    <w:rsid w:val="00B26181"/>
    <w:rsid w:val="00B2656D"/>
    <w:rsid w:val="00B2745E"/>
    <w:rsid w:val="00B27E70"/>
    <w:rsid w:val="00B27F58"/>
    <w:rsid w:val="00B30BEF"/>
    <w:rsid w:val="00B317C0"/>
    <w:rsid w:val="00B31A91"/>
    <w:rsid w:val="00B32B40"/>
    <w:rsid w:val="00B333FC"/>
    <w:rsid w:val="00B33634"/>
    <w:rsid w:val="00B352EC"/>
    <w:rsid w:val="00B36048"/>
    <w:rsid w:val="00B3699C"/>
    <w:rsid w:val="00B36B0A"/>
    <w:rsid w:val="00B36BF9"/>
    <w:rsid w:val="00B370E2"/>
    <w:rsid w:val="00B37841"/>
    <w:rsid w:val="00B40052"/>
    <w:rsid w:val="00B40F90"/>
    <w:rsid w:val="00B4213C"/>
    <w:rsid w:val="00B42878"/>
    <w:rsid w:val="00B42B97"/>
    <w:rsid w:val="00B42E1E"/>
    <w:rsid w:val="00B43483"/>
    <w:rsid w:val="00B444A0"/>
    <w:rsid w:val="00B45FCC"/>
    <w:rsid w:val="00B4658A"/>
    <w:rsid w:val="00B4722E"/>
    <w:rsid w:val="00B47DCD"/>
    <w:rsid w:val="00B5039C"/>
    <w:rsid w:val="00B50BB5"/>
    <w:rsid w:val="00B50EC3"/>
    <w:rsid w:val="00B51D03"/>
    <w:rsid w:val="00B52650"/>
    <w:rsid w:val="00B533DB"/>
    <w:rsid w:val="00B542CA"/>
    <w:rsid w:val="00B54763"/>
    <w:rsid w:val="00B54892"/>
    <w:rsid w:val="00B55A42"/>
    <w:rsid w:val="00B5662B"/>
    <w:rsid w:val="00B56989"/>
    <w:rsid w:val="00B56CEE"/>
    <w:rsid w:val="00B575A7"/>
    <w:rsid w:val="00B57D46"/>
    <w:rsid w:val="00B60126"/>
    <w:rsid w:val="00B60D26"/>
    <w:rsid w:val="00B6154A"/>
    <w:rsid w:val="00B624B9"/>
    <w:rsid w:val="00B6261B"/>
    <w:rsid w:val="00B62709"/>
    <w:rsid w:val="00B627B6"/>
    <w:rsid w:val="00B6283A"/>
    <w:rsid w:val="00B62A1E"/>
    <w:rsid w:val="00B63AE0"/>
    <w:rsid w:val="00B64708"/>
    <w:rsid w:val="00B654E9"/>
    <w:rsid w:val="00B658E6"/>
    <w:rsid w:val="00B659ED"/>
    <w:rsid w:val="00B65B82"/>
    <w:rsid w:val="00B661AE"/>
    <w:rsid w:val="00B664A8"/>
    <w:rsid w:val="00B665EF"/>
    <w:rsid w:val="00B67810"/>
    <w:rsid w:val="00B67A61"/>
    <w:rsid w:val="00B701CA"/>
    <w:rsid w:val="00B70217"/>
    <w:rsid w:val="00B708A7"/>
    <w:rsid w:val="00B71014"/>
    <w:rsid w:val="00B713C9"/>
    <w:rsid w:val="00B716B9"/>
    <w:rsid w:val="00B73530"/>
    <w:rsid w:val="00B737DC"/>
    <w:rsid w:val="00B73B34"/>
    <w:rsid w:val="00B73F63"/>
    <w:rsid w:val="00B748AA"/>
    <w:rsid w:val="00B7584C"/>
    <w:rsid w:val="00B7696B"/>
    <w:rsid w:val="00B77547"/>
    <w:rsid w:val="00B775B4"/>
    <w:rsid w:val="00B7794C"/>
    <w:rsid w:val="00B80D1C"/>
    <w:rsid w:val="00B80D63"/>
    <w:rsid w:val="00B81327"/>
    <w:rsid w:val="00B81DCB"/>
    <w:rsid w:val="00B822B4"/>
    <w:rsid w:val="00B82A19"/>
    <w:rsid w:val="00B834F4"/>
    <w:rsid w:val="00B836CE"/>
    <w:rsid w:val="00B83D8D"/>
    <w:rsid w:val="00B84701"/>
    <w:rsid w:val="00B84C09"/>
    <w:rsid w:val="00B84F79"/>
    <w:rsid w:val="00B85009"/>
    <w:rsid w:val="00B85153"/>
    <w:rsid w:val="00B85D4C"/>
    <w:rsid w:val="00B869D3"/>
    <w:rsid w:val="00B8784B"/>
    <w:rsid w:val="00B902FF"/>
    <w:rsid w:val="00B9071A"/>
    <w:rsid w:val="00B907BE"/>
    <w:rsid w:val="00B90BBB"/>
    <w:rsid w:val="00B90D5E"/>
    <w:rsid w:val="00B910A2"/>
    <w:rsid w:val="00B9203E"/>
    <w:rsid w:val="00B92A7E"/>
    <w:rsid w:val="00B9370E"/>
    <w:rsid w:val="00B93A6A"/>
    <w:rsid w:val="00B93E4A"/>
    <w:rsid w:val="00B9452D"/>
    <w:rsid w:val="00B950B0"/>
    <w:rsid w:val="00B95483"/>
    <w:rsid w:val="00B95499"/>
    <w:rsid w:val="00B968B2"/>
    <w:rsid w:val="00B97CB7"/>
    <w:rsid w:val="00BA07AD"/>
    <w:rsid w:val="00BA10F8"/>
    <w:rsid w:val="00BA1A3F"/>
    <w:rsid w:val="00BA1B8A"/>
    <w:rsid w:val="00BA318D"/>
    <w:rsid w:val="00BA35E0"/>
    <w:rsid w:val="00BA377C"/>
    <w:rsid w:val="00BA460A"/>
    <w:rsid w:val="00BA48A7"/>
    <w:rsid w:val="00BA4E54"/>
    <w:rsid w:val="00BA4F25"/>
    <w:rsid w:val="00BA56DD"/>
    <w:rsid w:val="00BA5BA2"/>
    <w:rsid w:val="00BA63D4"/>
    <w:rsid w:val="00BA63FD"/>
    <w:rsid w:val="00BA6E0C"/>
    <w:rsid w:val="00BA6FF4"/>
    <w:rsid w:val="00BA7623"/>
    <w:rsid w:val="00BB0043"/>
    <w:rsid w:val="00BB024A"/>
    <w:rsid w:val="00BB0515"/>
    <w:rsid w:val="00BB1798"/>
    <w:rsid w:val="00BB18C0"/>
    <w:rsid w:val="00BB2046"/>
    <w:rsid w:val="00BB228B"/>
    <w:rsid w:val="00BB271D"/>
    <w:rsid w:val="00BB2F91"/>
    <w:rsid w:val="00BB3498"/>
    <w:rsid w:val="00BB3B38"/>
    <w:rsid w:val="00BB3BF7"/>
    <w:rsid w:val="00BB3E96"/>
    <w:rsid w:val="00BB40A1"/>
    <w:rsid w:val="00BB40C6"/>
    <w:rsid w:val="00BB4A4F"/>
    <w:rsid w:val="00BB62AE"/>
    <w:rsid w:val="00BB6DF2"/>
    <w:rsid w:val="00BB6E85"/>
    <w:rsid w:val="00BC02BA"/>
    <w:rsid w:val="00BC0403"/>
    <w:rsid w:val="00BC05D5"/>
    <w:rsid w:val="00BC0E63"/>
    <w:rsid w:val="00BC0E89"/>
    <w:rsid w:val="00BC1DD3"/>
    <w:rsid w:val="00BC2219"/>
    <w:rsid w:val="00BC26C2"/>
    <w:rsid w:val="00BC28E7"/>
    <w:rsid w:val="00BC3202"/>
    <w:rsid w:val="00BC39AA"/>
    <w:rsid w:val="00BC4193"/>
    <w:rsid w:val="00BC4738"/>
    <w:rsid w:val="00BC47AE"/>
    <w:rsid w:val="00BC4EBB"/>
    <w:rsid w:val="00BC58DC"/>
    <w:rsid w:val="00BC5D30"/>
    <w:rsid w:val="00BC61F8"/>
    <w:rsid w:val="00BC77E0"/>
    <w:rsid w:val="00BC7CA9"/>
    <w:rsid w:val="00BD09B4"/>
    <w:rsid w:val="00BD13AD"/>
    <w:rsid w:val="00BD1501"/>
    <w:rsid w:val="00BD17D9"/>
    <w:rsid w:val="00BD1EF9"/>
    <w:rsid w:val="00BD25D4"/>
    <w:rsid w:val="00BD2E83"/>
    <w:rsid w:val="00BD2F47"/>
    <w:rsid w:val="00BD3A78"/>
    <w:rsid w:val="00BD3C83"/>
    <w:rsid w:val="00BD4B99"/>
    <w:rsid w:val="00BD50EB"/>
    <w:rsid w:val="00BD52DC"/>
    <w:rsid w:val="00BD5625"/>
    <w:rsid w:val="00BD59BD"/>
    <w:rsid w:val="00BD5AEE"/>
    <w:rsid w:val="00BD5F69"/>
    <w:rsid w:val="00BD75EE"/>
    <w:rsid w:val="00BD787F"/>
    <w:rsid w:val="00BE04D0"/>
    <w:rsid w:val="00BE1462"/>
    <w:rsid w:val="00BE150A"/>
    <w:rsid w:val="00BE1FA8"/>
    <w:rsid w:val="00BE1FB3"/>
    <w:rsid w:val="00BE2246"/>
    <w:rsid w:val="00BE469D"/>
    <w:rsid w:val="00BE5406"/>
    <w:rsid w:val="00BE5611"/>
    <w:rsid w:val="00BE57BD"/>
    <w:rsid w:val="00BE634B"/>
    <w:rsid w:val="00BE6A56"/>
    <w:rsid w:val="00BE6F98"/>
    <w:rsid w:val="00BE762B"/>
    <w:rsid w:val="00BE79B8"/>
    <w:rsid w:val="00BF0251"/>
    <w:rsid w:val="00BF06C5"/>
    <w:rsid w:val="00BF09D7"/>
    <w:rsid w:val="00BF0FA3"/>
    <w:rsid w:val="00BF115A"/>
    <w:rsid w:val="00BF129E"/>
    <w:rsid w:val="00BF151F"/>
    <w:rsid w:val="00BF1937"/>
    <w:rsid w:val="00BF20ED"/>
    <w:rsid w:val="00BF2E03"/>
    <w:rsid w:val="00BF31FC"/>
    <w:rsid w:val="00BF32BF"/>
    <w:rsid w:val="00BF3EB8"/>
    <w:rsid w:val="00BF4598"/>
    <w:rsid w:val="00BF4F5C"/>
    <w:rsid w:val="00BF5A5A"/>
    <w:rsid w:val="00BF6051"/>
    <w:rsid w:val="00BF6724"/>
    <w:rsid w:val="00BF6B84"/>
    <w:rsid w:val="00BF6F5C"/>
    <w:rsid w:val="00BF71D9"/>
    <w:rsid w:val="00BF732C"/>
    <w:rsid w:val="00BF7FD0"/>
    <w:rsid w:val="00C0057A"/>
    <w:rsid w:val="00C0137C"/>
    <w:rsid w:val="00C01399"/>
    <w:rsid w:val="00C0149E"/>
    <w:rsid w:val="00C02466"/>
    <w:rsid w:val="00C0296B"/>
    <w:rsid w:val="00C02C0C"/>
    <w:rsid w:val="00C02FB1"/>
    <w:rsid w:val="00C0322D"/>
    <w:rsid w:val="00C033B4"/>
    <w:rsid w:val="00C034FB"/>
    <w:rsid w:val="00C03637"/>
    <w:rsid w:val="00C039D3"/>
    <w:rsid w:val="00C03E59"/>
    <w:rsid w:val="00C04230"/>
    <w:rsid w:val="00C043F1"/>
    <w:rsid w:val="00C04636"/>
    <w:rsid w:val="00C0549E"/>
    <w:rsid w:val="00C056A8"/>
    <w:rsid w:val="00C06C4D"/>
    <w:rsid w:val="00C07929"/>
    <w:rsid w:val="00C10167"/>
    <w:rsid w:val="00C1061E"/>
    <w:rsid w:val="00C10802"/>
    <w:rsid w:val="00C10B09"/>
    <w:rsid w:val="00C10F13"/>
    <w:rsid w:val="00C119F1"/>
    <w:rsid w:val="00C11A9B"/>
    <w:rsid w:val="00C11F02"/>
    <w:rsid w:val="00C12069"/>
    <w:rsid w:val="00C126E2"/>
    <w:rsid w:val="00C12DAC"/>
    <w:rsid w:val="00C134BE"/>
    <w:rsid w:val="00C13B39"/>
    <w:rsid w:val="00C1421C"/>
    <w:rsid w:val="00C15797"/>
    <w:rsid w:val="00C15F48"/>
    <w:rsid w:val="00C160B0"/>
    <w:rsid w:val="00C170FC"/>
    <w:rsid w:val="00C17118"/>
    <w:rsid w:val="00C17832"/>
    <w:rsid w:val="00C20589"/>
    <w:rsid w:val="00C2094B"/>
    <w:rsid w:val="00C2134A"/>
    <w:rsid w:val="00C21698"/>
    <w:rsid w:val="00C22189"/>
    <w:rsid w:val="00C22B4E"/>
    <w:rsid w:val="00C22CA8"/>
    <w:rsid w:val="00C23320"/>
    <w:rsid w:val="00C238B0"/>
    <w:rsid w:val="00C238B2"/>
    <w:rsid w:val="00C25A1E"/>
    <w:rsid w:val="00C25D0B"/>
    <w:rsid w:val="00C26723"/>
    <w:rsid w:val="00C26B01"/>
    <w:rsid w:val="00C26C3B"/>
    <w:rsid w:val="00C27BB2"/>
    <w:rsid w:val="00C30E3A"/>
    <w:rsid w:val="00C31BB1"/>
    <w:rsid w:val="00C31EF1"/>
    <w:rsid w:val="00C31FD7"/>
    <w:rsid w:val="00C32365"/>
    <w:rsid w:val="00C33361"/>
    <w:rsid w:val="00C33644"/>
    <w:rsid w:val="00C3380C"/>
    <w:rsid w:val="00C33B86"/>
    <w:rsid w:val="00C33EC2"/>
    <w:rsid w:val="00C33FC3"/>
    <w:rsid w:val="00C34563"/>
    <w:rsid w:val="00C348D3"/>
    <w:rsid w:val="00C35802"/>
    <w:rsid w:val="00C360E4"/>
    <w:rsid w:val="00C37764"/>
    <w:rsid w:val="00C37862"/>
    <w:rsid w:val="00C40205"/>
    <w:rsid w:val="00C4060A"/>
    <w:rsid w:val="00C40C4A"/>
    <w:rsid w:val="00C40E7D"/>
    <w:rsid w:val="00C40EE0"/>
    <w:rsid w:val="00C4176A"/>
    <w:rsid w:val="00C41770"/>
    <w:rsid w:val="00C41D03"/>
    <w:rsid w:val="00C41D42"/>
    <w:rsid w:val="00C42186"/>
    <w:rsid w:val="00C42516"/>
    <w:rsid w:val="00C426FB"/>
    <w:rsid w:val="00C42BBE"/>
    <w:rsid w:val="00C42D26"/>
    <w:rsid w:val="00C4331B"/>
    <w:rsid w:val="00C43888"/>
    <w:rsid w:val="00C43D5F"/>
    <w:rsid w:val="00C44603"/>
    <w:rsid w:val="00C44CD7"/>
    <w:rsid w:val="00C4571C"/>
    <w:rsid w:val="00C46F86"/>
    <w:rsid w:val="00C47246"/>
    <w:rsid w:val="00C47304"/>
    <w:rsid w:val="00C47A1F"/>
    <w:rsid w:val="00C47BE3"/>
    <w:rsid w:val="00C5057C"/>
    <w:rsid w:val="00C5087A"/>
    <w:rsid w:val="00C5088E"/>
    <w:rsid w:val="00C50A01"/>
    <w:rsid w:val="00C50CC9"/>
    <w:rsid w:val="00C514A3"/>
    <w:rsid w:val="00C5171C"/>
    <w:rsid w:val="00C529B7"/>
    <w:rsid w:val="00C5392C"/>
    <w:rsid w:val="00C539EE"/>
    <w:rsid w:val="00C5419B"/>
    <w:rsid w:val="00C54768"/>
    <w:rsid w:val="00C548B5"/>
    <w:rsid w:val="00C54AFE"/>
    <w:rsid w:val="00C55787"/>
    <w:rsid w:val="00C55A53"/>
    <w:rsid w:val="00C55C1A"/>
    <w:rsid w:val="00C5603D"/>
    <w:rsid w:val="00C5613A"/>
    <w:rsid w:val="00C563E2"/>
    <w:rsid w:val="00C56DC0"/>
    <w:rsid w:val="00C57827"/>
    <w:rsid w:val="00C6055F"/>
    <w:rsid w:val="00C61D02"/>
    <w:rsid w:val="00C624BB"/>
    <w:rsid w:val="00C62864"/>
    <w:rsid w:val="00C6293D"/>
    <w:rsid w:val="00C62BCC"/>
    <w:rsid w:val="00C63A19"/>
    <w:rsid w:val="00C63D29"/>
    <w:rsid w:val="00C63D41"/>
    <w:rsid w:val="00C63E7B"/>
    <w:rsid w:val="00C643B2"/>
    <w:rsid w:val="00C64EB9"/>
    <w:rsid w:val="00C65A39"/>
    <w:rsid w:val="00C66644"/>
    <w:rsid w:val="00C66D30"/>
    <w:rsid w:val="00C671D6"/>
    <w:rsid w:val="00C671F9"/>
    <w:rsid w:val="00C700D8"/>
    <w:rsid w:val="00C70D1F"/>
    <w:rsid w:val="00C710E3"/>
    <w:rsid w:val="00C719B1"/>
    <w:rsid w:val="00C72120"/>
    <w:rsid w:val="00C72272"/>
    <w:rsid w:val="00C72729"/>
    <w:rsid w:val="00C72D2B"/>
    <w:rsid w:val="00C73B6B"/>
    <w:rsid w:val="00C74495"/>
    <w:rsid w:val="00C745CE"/>
    <w:rsid w:val="00C74F50"/>
    <w:rsid w:val="00C74F74"/>
    <w:rsid w:val="00C752A6"/>
    <w:rsid w:val="00C754E4"/>
    <w:rsid w:val="00C75ED5"/>
    <w:rsid w:val="00C76309"/>
    <w:rsid w:val="00C76535"/>
    <w:rsid w:val="00C7664E"/>
    <w:rsid w:val="00C77F49"/>
    <w:rsid w:val="00C811C4"/>
    <w:rsid w:val="00C81D56"/>
    <w:rsid w:val="00C81E69"/>
    <w:rsid w:val="00C836C7"/>
    <w:rsid w:val="00C848DD"/>
    <w:rsid w:val="00C8508C"/>
    <w:rsid w:val="00C851D5"/>
    <w:rsid w:val="00C85825"/>
    <w:rsid w:val="00C85937"/>
    <w:rsid w:val="00C859A0"/>
    <w:rsid w:val="00C85D0F"/>
    <w:rsid w:val="00C85D38"/>
    <w:rsid w:val="00C86591"/>
    <w:rsid w:val="00C86818"/>
    <w:rsid w:val="00C86CCF"/>
    <w:rsid w:val="00C9069C"/>
    <w:rsid w:val="00C90723"/>
    <w:rsid w:val="00C90CE1"/>
    <w:rsid w:val="00C91173"/>
    <w:rsid w:val="00C911C4"/>
    <w:rsid w:val="00C912E3"/>
    <w:rsid w:val="00C91305"/>
    <w:rsid w:val="00C9293A"/>
    <w:rsid w:val="00C92B8D"/>
    <w:rsid w:val="00C92FE0"/>
    <w:rsid w:val="00C9379D"/>
    <w:rsid w:val="00C93CCF"/>
    <w:rsid w:val="00C9402C"/>
    <w:rsid w:val="00C9420E"/>
    <w:rsid w:val="00C9447A"/>
    <w:rsid w:val="00C94A15"/>
    <w:rsid w:val="00C94F4A"/>
    <w:rsid w:val="00C95019"/>
    <w:rsid w:val="00C95B5F"/>
    <w:rsid w:val="00C96D4F"/>
    <w:rsid w:val="00C9725E"/>
    <w:rsid w:val="00C9742F"/>
    <w:rsid w:val="00C97654"/>
    <w:rsid w:val="00C97F36"/>
    <w:rsid w:val="00CA13EC"/>
    <w:rsid w:val="00CA2435"/>
    <w:rsid w:val="00CA2547"/>
    <w:rsid w:val="00CA2A05"/>
    <w:rsid w:val="00CA2FEF"/>
    <w:rsid w:val="00CA312A"/>
    <w:rsid w:val="00CA3575"/>
    <w:rsid w:val="00CA3922"/>
    <w:rsid w:val="00CA3ADD"/>
    <w:rsid w:val="00CA4B25"/>
    <w:rsid w:val="00CA4B79"/>
    <w:rsid w:val="00CA4E13"/>
    <w:rsid w:val="00CA508B"/>
    <w:rsid w:val="00CA5D5A"/>
    <w:rsid w:val="00CA5E51"/>
    <w:rsid w:val="00CA6FE2"/>
    <w:rsid w:val="00CA7B54"/>
    <w:rsid w:val="00CA7D99"/>
    <w:rsid w:val="00CA7F8B"/>
    <w:rsid w:val="00CB0038"/>
    <w:rsid w:val="00CB07CC"/>
    <w:rsid w:val="00CB0F52"/>
    <w:rsid w:val="00CB12F8"/>
    <w:rsid w:val="00CB19BE"/>
    <w:rsid w:val="00CB1B3E"/>
    <w:rsid w:val="00CB2189"/>
    <w:rsid w:val="00CB2739"/>
    <w:rsid w:val="00CB413C"/>
    <w:rsid w:val="00CB42B0"/>
    <w:rsid w:val="00CB4B6C"/>
    <w:rsid w:val="00CB4D2B"/>
    <w:rsid w:val="00CB542A"/>
    <w:rsid w:val="00CB552E"/>
    <w:rsid w:val="00CB6181"/>
    <w:rsid w:val="00CB62AE"/>
    <w:rsid w:val="00CB6872"/>
    <w:rsid w:val="00CB68BF"/>
    <w:rsid w:val="00CB6C53"/>
    <w:rsid w:val="00CB6F0C"/>
    <w:rsid w:val="00CB775D"/>
    <w:rsid w:val="00CB7EFA"/>
    <w:rsid w:val="00CC0EAB"/>
    <w:rsid w:val="00CC137E"/>
    <w:rsid w:val="00CC146A"/>
    <w:rsid w:val="00CC1D4C"/>
    <w:rsid w:val="00CC1F0D"/>
    <w:rsid w:val="00CC27A6"/>
    <w:rsid w:val="00CC27C6"/>
    <w:rsid w:val="00CC3054"/>
    <w:rsid w:val="00CC40B8"/>
    <w:rsid w:val="00CC42D0"/>
    <w:rsid w:val="00CC4D53"/>
    <w:rsid w:val="00CC4ECC"/>
    <w:rsid w:val="00CC620F"/>
    <w:rsid w:val="00CC73BB"/>
    <w:rsid w:val="00CD0026"/>
    <w:rsid w:val="00CD0666"/>
    <w:rsid w:val="00CD0B15"/>
    <w:rsid w:val="00CD0F42"/>
    <w:rsid w:val="00CD3788"/>
    <w:rsid w:val="00CD3A40"/>
    <w:rsid w:val="00CD3ED4"/>
    <w:rsid w:val="00CD432F"/>
    <w:rsid w:val="00CD43E6"/>
    <w:rsid w:val="00CD4E72"/>
    <w:rsid w:val="00CD5771"/>
    <w:rsid w:val="00CD57C8"/>
    <w:rsid w:val="00CD5D1C"/>
    <w:rsid w:val="00CD6A9A"/>
    <w:rsid w:val="00CD6B4B"/>
    <w:rsid w:val="00CD71BD"/>
    <w:rsid w:val="00CD74E0"/>
    <w:rsid w:val="00CD75CF"/>
    <w:rsid w:val="00CD7673"/>
    <w:rsid w:val="00CD7DF0"/>
    <w:rsid w:val="00CE0E3F"/>
    <w:rsid w:val="00CE1139"/>
    <w:rsid w:val="00CE192E"/>
    <w:rsid w:val="00CE1AAF"/>
    <w:rsid w:val="00CE1D4F"/>
    <w:rsid w:val="00CE21D0"/>
    <w:rsid w:val="00CE238B"/>
    <w:rsid w:val="00CE29B7"/>
    <w:rsid w:val="00CE3520"/>
    <w:rsid w:val="00CE3768"/>
    <w:rsid w:val="00CE37CD"/>
    <w:rsid w:val="00CE3A98"/>
    <w:rsid w:val="00CE3DAF"/>
    <w:rsid w:val="00CE474F"/>
    <w:rsid w:val="00CE48BA"/>
    <w:rsid w:val="00CE52BD"/>
    <w:rsid w:val="00CE5670"/>
    <w:rsid w:val="00CE6331"/>
    <w:rsid w:val="00CE63F0"/>
    <w:rsid w:val="00CE6920"/>
    <w:rsid w:val="00CE6E58"/>
    <w:rsid w:val="00CE761F"/>
    <w:rsid w:val="00CE7964"/>
    <w:rsid w:val="00CE7AF1"/>
    <w:rsid w:val="00CE7CDA"/>
    <w:rsid w:val="00CF00D1"/>
    <w:rsid w:val="00CF0FEA"/>
    <w:rsid w:val="00CF1226"/>
    <w:rsid w:val="00CF1623"/>
    <w:rsid w:val="00CF19E6"/>
    <w:rsid w:val="00CF20F1"/>
    <w:rsid w:val="00CF22EC"/>
    <w:rsid w:val="00CF263A"/>
    <w:rsid w:val="00CF2760"/>
    <w:rsid w:val="00CF2C4E"/>
    <w:rsid w:val="00CF2DD6"/>
    <w:rsid w:val="00CF3A00"/>
    <w:rsid w:val="00CF3AEA"/>
    <w:rsid w:val="00CF4334"/>
    <w:rsid w:val="00CF47E3"/>
    <w:rsid w:val="00CF4E8B"/>
    <w:rsid w:val="00CF51D5"/>
    <w:rsid w:val="00CF578A"/>
    <w:rsid w:val="00CF591C"/>
    <w:rsid w:val="00CF62D4"/>
    <w:rsid w:val="00CF634A"/>
    <w:rsid w:val="00CF68D5"/>
    <w:rsid w:val="00CF709B"/>
    <w:rsid w:val="00CF78EC"/>
    <w:rsid w:val="00CF7CA5"/>
    <w:rsid w:val="00D00E73"/>
    <w:rsid w:val="00D01402"/>
    <w:rsid w:val="00D0194A"/>
    <w:rsid w:val="00D0199E"/>
    <w:rsid w:val="00D0214A"/>
    <w:rsid w:val="00D0252E"/>
    <w:rsid w:val="00D0349D"/>
    <w:rsid w:val="00D0352D"/>
    <w:rsid w:val="00D03767"/>
    <w:rsid w:val="00D03890"/>
    <w:rsid w:val="00D0389A"/>
    <w:rsid w:val="00D04200"/>
    <w:rsid w:val="00D04896"/>
    <w:rsid w:val="00D04BAB"/>
    <w:rsid w:val="00D0522A"/>
    <w:rsid w:val="00D05641"/>
    <w:rsid w:val="00D058BF"/>
    <w:rsid w:val="00D05CF2"/>
    <w:rsid w:val="00D0649B"/>
    <w:rsid w:val="00D06BD9"/>
    <w:rsid w:val="00D06E36"/>
    <w:rsid w:val="00D07646"/>
    <w:rsid w:val="00D07A91"/>
    <w:rsid w:val="00D07C99"/>
    <w:rsid w:val="00D10CB0"/>
    <w:rsid w:val="00D11773"/>
    <w:rsid w:val="00D125DA"/>
    <w:rsid w:val="00D12A0D"/>
    <w:rsid w:val="00D12DA9"/>
    <w:rsid w:val="00D132A5"/>
    <w:rsid w:val="00D13A40"/>
    <w:rsid w:val="00D13EDF"/>
    <w:rsid w:val="00D13F0C"/>
    <w:rsid w:val="00D140AE"/>
    <w:rsid w:val="00D14BAF"/>
    <w:rsid w:val="00D15488"/>
    <w:rsid w:val="00D15A37"/>
    <w:rsid w:val="00D15E2B"/>
    <w:rsid w:val="00D16178"/>
    <w:rsid w:val="00D16584"/>
    <w:rsid w:val="00D1695A"/>
    <w:rsid w:val="00D16E70"/>
    <w:rsid w:val="00D17625"/>
    <w:rsid w:val="00D1787D"/>
    <w:rsid w:val="00D1791E"/>
    <w:rsid w:val="00D17CB0"/>
    <w:rsid w:val="00D2047E"/>
    <w:rsid w:val="00D21460"/>
    <w:rsid w:val="00D21503"/>
    <w:rsid w:val="00D21998"/>
    <w:rsid w:val="00D21AC6"/>
    <w:rsid w:val="00D22741"/>
    <w:rsid w:val="00D22865"/>
    <w:rsid w:val="00D22D70"/>
    <w:rsid w:val="00D22E1E"/>
    <w:rsid w:val="00D24180"/>
    <w:rsid w:val="00D24463"/>
    <w:rsid w:val="00D2453A"/>
    <w:rsid w:val="00D24C81"/>
    <w:rsid w:val="00D25928"/>
    <w:rsid w:val="00D26096"/>
    <w:rsid w:val="00D265C8"/>
    <w:rsid w:val="00D26BC5"/>
    <w:rsid w:val="00D2752F"/>
    <w:rsid w:val="00D279AD"/>
    <w:rsid w:val="00D32201"/>
    <w:rsid w:val="00D32613"/>
    <w:rsid w:val="00D33DB1"/>
    <w:rsid w:val="00D34E74"/>
    <w:rsid w:val="00D356C9"/>
    <w:rsid w:val="00D35ADA"/>
    <w:rsid w:val="00D35E2D"/>
    <w:rsid w:val="00D3754B"/>
    <w:rsid w:val="00D37823"/>
    <w:rsid w:val="00D37833"/>
    <w:rsid w:val="00D4026D"/>
    <w:rsid w:val="00D40AF0"/>
    <w:rsid w:val="00D40BD1"/>
    <w:rsid w:val="00D420D7"/>
    <w:rsid w:val="00D43517"/>
    <w:rsid w:val="00D43899"/>
    <w:rsid w:val="00D442FA"/>
    <w:rsid w:val="00D44E2D"/>
    <w:rsid w:val="00D4502C"/>
    <w:rsid w:val="00D456B6"/>
    <w:rsid w:val="00D45E96"/>
    <w:rsid w:val="00D46BD2"/>
    <w:rsid w:val="00D47AFA"/>
    <w:rsid w:val="00D504E0"/>
    <w:rsid w:val="00D505FD"/>
    <w:rsid w:val="00D5076C"/>
    <w:rsid w:val="00D50844"/>
    <w:rsid w:val="00D50CA8"/>
    <w:rsid w:val="00D50FD3"/>
    <w:rsid w:val="00D51120"/>
    <w:rsid w:val="00D51539"/>
    <w:rsid w:val="00D51DFB"/>
    <w:rsid w:val="00D51FE3"/>
    <w:rsid w:val="00D525E2"/>
    <w:rsid w:val="00D525F5"/>
    <w:rsid w:val="00D533AF"/>
    <w:rsid w:val="00D5375D"/>
    <w:rsid w:val="00D538A5"/>
    <w:rsid w:val="00D53C13"/>
    <w:rsid w:val="00D54202"/>
    <w:rsid w:val="00D54467"/>
    <w:rsid w:val="00D550F8"/>
    <w:rsid w:val="00D5517B"/>
    <w:rsid w:val="00D55376"/>
    <w:rsid w:val="00D55D6C"/>
    <w:rsid w:val="00D564F3"/>
    <w:rsid w:val="00D567D6"/>
    <w:rsid w:val="00D57544"/>
    <w:rsid w:val="00D57C49"/>
    <w:rsid w:val="00D57CD1"/>
    <w:rsid w:val="00D57D49"/>
    <w:rsid w:val="00D60360"/>
    <w:rsid w:val="00D61229"/>
    <w:rsid w:val="00D616B1"/>
    <w:rsid w:val="00D617D9"/>
    <w:rsid w:val="00D61CAC"/>
    <w:rsid w:val="00D62586"/>
    <w:rsid w:val="00D63198"/>
    <w:rsid w:val="00D6342E"/>
    <w:rsid w:val="00D63C4F"/>
    <w:rsid w:val="00D6446B"/>
    <w:rsid w:val="00D64E98"/>
    <w:rsid w:val="00D650D4"/>
    <w:rsid w:val="00D6577D"/>
    <w:rsid w:val="00D65A76"/>
    <w:rsid w:val="00D66108"/>
    <w:rsid w:val="00D7149F"/>
    <w:rsid w:val="00D72D3F"/>
    <w:rsid w:val="00D7309A"/>
    <w:rsid w:val="00D73435"/>
    <w:rsid w:val="00D73730"/>
    <w:rsid w:val="00D737F2"/>
    <w:rsid w:val="00D74152"/>
    <w:rsid w:val="00D74C01"/>
    <w:rsid w:val="00D75184"/>
    <w:rsid w:val="00D760B0"/>
    <w:rsid w:val="00D76639"/>
    <w:rsid w:val="00D76B85"/>
    <w:rsid w:val="00D7729F"/>
    <w:rsid w:val="00D7757E"/>
    <w:rsid w:val="00D777EA"/>
    <w:rsid w:val="00D80212"/>
    <w:rsid w:val="00D804BB"/>
    <w:rsid w:val="00D80C8A"/>
    <w:rsid w:val="00D80D88"/>
    <w:rsid w:val="00D810D8"/>
    <w:rsid w:val="00D81503"/>
    <w:rsid w:val="00D81646"/>
    <w:rsid w:val="00D818CF"/>
    <w:rsid w:val="00D81E97"/>
    <w:rsid w:val="00D81EDD"/>
    <w:rsid w:val="00D8208E"/>
    <w:rsid w:val="00D830BB"/>
    <w:rsid w:val="00D83329"/>
    <w:rsid w:val="00D835FF"/>
    <w:rsid w:val="00D83ACC"/>
    <w:rsid w:val="00D84435"/>
    <w:rsid w:val="00D84BFD"/>
    <w:rsid w:val="00D8514E"/>
    <w:rsid w:val="00D85F87"/>
    <w:rsid w:val="00D86858"/>
    <w:rsid w:val="00D87A54"/>
    <w:rsid w:val="00D9045A"/>
    <w:rsid w:val="00D907D5"/>
    <w:rsid w:val="00D90B15"/>
    <w:rsid w:val="00D9148D"/>
    <w:rsid w:val="00D92666"/>
    <w:rsid w:val="00D92855"/>
    <w:rsid w:val="00D93827"/>
    <w:rsid w:val="00D941F7"/>
    <w:rsid w:val="00D9444F"/>
    <w:rsid w:val="00D94526"/>
    <w:rsid w:val="00D949DC"/>
    <w:rsid w:val="00D94C85"/>
    <w:rsid w:val="00D95F17"/>
    <w:rsid w:val="00D9630D"/>
    <w:rsid w:val="00D96AAE"/>
    <w:rsid w:val="00D96BCC"/>
    <w:rsid w:val="00D976C0"/>
    <w:rsid w:val="00DA042C"/>
    <w:rsid w:val="00DA078E"/>
    <w:rsid w:val="00DA0E45"/>
    <w:rsid w:val="00DA1BB7"/>
    <w:rsid w:val="00DA1F82"/>
    <w:rsid w:val="00DA29BA"/>
    <w:rsid w:val="00DA2A3C"/>
    <w:rsid w:val="00DA2C0C"/>
    <w:rsid w:val="00DA359C"/>
    <w:rsid w:val="00DA376C"/>
    <w:rsid w:val="00DA4A42"/>
    <w:rsid w:val="00DA4A84"/>
    <w:rsid w:val="00DA4D92"/>
    <w:rsid w:val="00DA546B"/>
    <w:rsid w:val="00DA5E57"/>
    <w:rsid w:val="00DA687D"/>
    <w:rsid w:val="00DA7569"/>
    <w:rsid w:val="00DA7C61"/>
    <w:rsid w:val="00DB001E"/>
    <w:rsid w:val="00DB0A08"/>
    <w:rsid w:val="00DB12D7"/>
    <w:rsid w:val="00DB1E54"/>
    <w:rsid w:val="00DB24FE"/>
    <w:rsid w:val="00DB2999"/>
    <w:rsid w:val="00DB2A3C"/>
    <w:rsid w:val="00DB2F79"/>
    <w:rsid w:val="00DB3EBB"/>
    <w:rsid w:val="00DB41AC"/>
    <w:rsid w:val="00DB420B"/>
    <w:rsid w:val="00DB42A9"/>
    <w:rsid w:val="00DB45F1"/>
    <w:rsid w:val="00DB4833"/>
    <w:rsid w:val="00DB4BF5"/>
    <w:rsid w:val="00DB522E"/>
    <w:rsid w:val="00DB555A"/>
    <w:rsid w:val="00DB5860"/>
    <w:rsid w:val="00DB5CDD"/>
    <w:rsid w:val="00DC013C"/>
    <w:rsid w:val="00DC0242"/>
    <w:rsid w:val="00DC04A8"/>
    <w:rsid w:val="00DC066B"/>
    <w:rsid w:val="00DC0831"/>
    <w:rsid w:val="00DC08FE"/>
    <w:rsid w:val="00DC0B03"/>
    <w:rsid w:val="00DC213C"/>
    <w:rsid w:val="00DC22D9"/>
    <w:rsid w:val="00DC255E"/>
    <w:rsid w:val="00DC39D2"/>
    <w:rsid w:val="00DC4D24"/>
    <w:rsid w:val="00DC4DC4"/>
    <w:rsid w:val="00DC4E2F"/>
    <w:rsid w:val="00DC5648"/>
    <w:rsid w:val="00DC5B7A"/>
    <w:rsid w:val="00DC6837"/>
    <w:rsid w:val="00DC6BED"/>
    <w:rsid w:val="00DC6E0B"/>
    <w:rsid w:val="00DC6EFC"/>
    <w:rsid w:val="00DC7CE0"/>
    <w:rsid w:val="00DC7D36"/>
    <w:rsid w:val="00DD05D1"/>
    <w:rsid w:val="00DD09A3"/>
    <w:rsid w:val="00DD1FDA"/>
    <w:rsid w:val="00DD269B"/>
    <w:rsid w:val="00DD2FC4"/>
    <w:rsid w:val="00DD33A3"/>
    <w:rsid w:val="00DD377E"/>
    <w:rsid w:val="00DD3807"/>
    <w:rsid w:val="00DD3EA5"/>
    <w:rsid w:val="00DD450A"/>
    <w:rsid w:val="00DD463B"/>
    <w:rsid w:val="00DD46F2"/>
    <w:rsid w:val="00DD4941"/>
    <w:rsid w:val="00DD4F32"/>
    <w:rsid w:val="00DD5D16"/>
    <w:rsid w:val="00DD5F4A"/>
    <w:rsid w:val="00DD62E4"/>
    <w:rsid w:val="00DD648A"/>
    <w:rsid w:val="00DD7257"/>
    <w:rsid w:val="00DD78A5"/>
    <w:rsid w:val="00DD7DB4"/>
    <w:rsid w:val="00DE0446"/>
    <w:rsid w:val="00DE0898"/>
    <w:rsid w:val="00DE0D20"/>
    <w:rsid w:val="00DE151C"/>
    <w:rsid w:val="00DE15F6"/>
    <w:rsid w:val="00DE18BE"/>
    <w:rsid w:val="00DE23D6"/>
    <w:rsid w:val="00DE25A8"/>
    <w:rsid w:val="00DE2BD7"/>
    <w:rsid w:val="00DE3412"/>
    <w:rsid w:val="00DE3445"/>
    <w:rsid w:val="00DE37D7"/>
    <w:rsid w:val="00DE3E58"/>
    <w:rsid w:val="00DE47B1"/>
    <w:rsid w:val="00DE53A8"/>
    <w:rsid w:val="00DE54B8"/>
    <w:rsid w:val="00DE5B2C"/>
    <w:rsid w:val="00DE6221"/>
    <w:rsid w:val="00DE6CE3"/>
    <w:rsid w:val="00DE7412"/>
    <w:rsid w:val="00DE7539"/>
    <w:rsid w:val="00DE7749"/>
    <w:rsid w:val="00DE7877"/>
    <w:rsid w:val="00DE7B4E"/>
    <w:rsid w:val="00DF068C"/>
    <w:rsid w:val="00DF09CB"/>
    <w:rsid w:val="00DF0AFA"/>
    <w:rsid w:val="00DF0B1F"/>
    <w:rsid w:val="00DF0C14"/>
    <w:rsid w:val="00DF12D9"/>
    <w:rsid w:val="00DF194D"/>
    <w:rsid w:val="00DF19E5"/>
    <w:rsid w:val="00DF1B4D"/>
    <w:rsid w:val="00DF205D"/>
    <w:rsid w:val="00DF2C10"/>
    <w:rsid w:val="00DF2CC6"/>
    <w:rsid w:val="00DF45D9"/>
    <w:rsid w:val="00DF4BAC"/>
    <w:rsid w:val="00DF4CDF"/>
    <w:rsid w:val="00DF628D"/>
    <w:rsid w:val="00DF6D69"/>
    <w:rsid w:val="00E00134"/>
    <w:rsid w:val="00E01393"/>
    <w:rsid w:val="00E01AE0"/>
    <w:rsid w:val="00E01CF8"/>
    <w:rsid w:val="00E02336"/>
    <w:rsid w:val="00E02511"/>
    <w:rsid w:val="00E02D26"/>
    <w:rsid w:val="00E05008"/>
    <w:rsid w:val="00E050F9"/>
    <w:rsid w:val="00E070D3"/>
    <w:rsid w:val="00E073C2"/>
    <w:rsid w:val="00E075B9"/>
    <w:rsid w:val="00E0768B"/>
    <w:rsid w:val="00E07A8E"/>
    <w:rsid w:val="00E10B55"/>
    <w:rsid w:val="00E110C3"/>
    <w:rsid w:val="00E120CA"/>
    <w:rsid w:val="00E12F20"/>
    <w:rsid w:val="00E13152"/>
    <w:rsid w:val="00E140CE"/>
    <w:rsid w:val="00E149C6"/>
    <w:rsid w:val="00E14E49"/>
    <w:rsid w:val="00E16A1A"/>
    <w:rsid w:val="00E16DB1"/>
    <w:rsid w:val="00E172BA"/>
    <w:rsid w:val="00E176D0"/>
    <w:rsid w:val="00E17F8F"/>
    <w:rsid w:val="00E2001D"/>
    <w:rsid w:val="00E2050F"/>
    <w:rsid w:val="00E207B4"/>
    <w:rsid w:val="00E20C49"/>
    <w:rsid w:val="00E210F6"/>
    <w:rsid w:val="00E2144C"/>
    <w:rsid w:val="00E228C1"/>
    <w:rsid w:val="00E22EA8"/>
    <w:rsid w:val="00E230FD"/>
    <w:rsid w:val="00E234C2"/>
    <w:rsid w:val="00E23B9C"/>
    <w:rsid w:val="00E24109"/>
    <w:rsid w:val="00E241D3"/>
    <w:rsid w:val="00E24484"/>
    <w:rsid w:val="00E2472D"/>
    <w:rsid w:val="00E249B2"/>
    <w:rsid w:val="00E25369"/>
    <w:rsid w:val="00E25CB3"/>
    <w:rsid w:val="00E262A5"/>
    <w:rsid w:val="00E2653B"/>
    <w:rsid w:val="00E26F6D"/>
    <w:rsid w:val="00E27654"/>
    <w:rsid w:val="00E279CB"/>
    <w:rsid w:val="00E3011D"/>
    <w:rsid w:val="00E30142"/>
    <w:rsid w:val="00E3056A"/>
    <w:rsid w:val="00E307D2"/>
    <w:rsid w:val="00E30AA1"/>
    <w:rsid w:val="00E30BDC"/>
    <w:rsid w:val="00E30E34"/>
    <w:rsid w:val="00E31018"/>
    <w:rsid w:val="00E31335"/>
    <w:rsid w:val="00E33106"/>
    <w:rsid w:val="00E33614"/>
    <w:rsid w:val="00E354B2"/>
    <w:rsid w:val="00E35995"/>
    <w:rsid w:val="00E35B3F"/>
    <w:rsid w:val="00E3660E"/>
    <w:rsid w:val="00E3691A"/>
    <w:rsid w:val="00E372FD"/>
    <w:rsid w:val="00E37656"/>
    <w:rsid w:val="00E37902"/>
    <w:rsid w:val="00E37E78"/>
    <w:rsid w:val="00E37F66"/>
    <w:rsid w:val="00E403DD"/>
    <w:rsid w:val="00E408B1"/>
    <w:rsid w:val="00E41996"/>
    <w:rsid w:val="00E41CD7"/>
    <w:rsid w:val="00E42536"/>
    <w:rsid w:val="00E42562"/>
    <w:rsid w:val="00E4311A"/>
    <w:rsid w:val="00E439A2"/>
    <w:rsid w:val="00E44266"/>
    <w:rsid w:val="00E449B4"/>
    <w:rsid w:val="00E44CD5"/>
    <w:rsid w:val="00E44DE3"/>
    <w:rsid w:val="00E4539F"/>
    <w:rsid w:val="00E4598E"/>
    <w:rsid w:val="00E4613F"/>
    <w:rsid w:val="00E463D7"/>
    <w:rsid w:val="00E47CA2"/>
    <w:rsid w:val="00E5015E"/>
    <w:rsid w:val="00E50295"/>
    <w:rsid w:val="00E50314"/>
    <w:rsid w:val="00E512FD"/>
    <w:rsid w:val="00E5165C"/>
    <w:rsid w:val="00E517B5"/>
    <w:rsid w:val="00E51AE0"/>
    <w:rsid w:val="00E51B96"/>
    <w:rsid w:val="00E51FEF"/>
    <w:rsid w:val="00E5301F"/>
    <w:rsid w:val="00E53F52"/>
    <w:rsid w:val="00E54D01"/>
    <w:rsid w:val="00E55031"/>
    <w:rsid w:val="00E5577F"/>
    <w:rsid w:val="00E55DEB"/>
    <w:rsid w:val="00E55EB1"/>
    <w:rsid w:val="00E5616F"/>
    <w:rsid w:val="00E56939"/>
    <w:rsid w:val="00E56E3A"/>
    <w:rsid w:val="00E57014"/>
    <w:rsid w:val="00E57662"/>
    <w:rsid w:val="00E57A70"/>
    <w:rsid w:val="00E57DE1"/>
    <w:rsid w:val="00E60313"/>
    <w:rsid w:val="00E60BB7"/>
    <w:rsid w:val="00E60C36"/>
    <w:rsid w:val="00E61162"/>
    <w:rsid w:val="00E61820"/>
    <w:rsid w:val="00E625BC"/>
    <w:rsid w:val="00E6312A"/>
    <w:rsid w:val="00E648C5"/>
    <w:rsid w:val="00E66642"/>
    <w:rsid w:val="00E7166E"/>
    <w:rsid w:val="00E717F1"/>
    <w:rsid w:val="00E7238B"/>
    <w:rsid w:val="00E72C11"/>
    <w:rsid w:val="00E730BD"/>
    <w:rsid w:val="00E73E57"/>
    <w:rsid w:val="00E74520"/>
    <w:rsid w:val="00E7572F"/>
    <w:rsid w:val="00E76003"/>
    <w:rsid w:val="00E766EE"/>
    <w:rsid w:val="00E80E96"/>
    <w:rsid w:val="00E8125A"/>
    <w:rsid w:val="00E812CE"/>
    <w:rsid w:val="00E82045"/>
    <w:rsid w:val="00E822F7"/>
    <w:rsid w:val="00E83905"/>
    <w:rsid w:val="00E83F16"/>
    <w:rsid w:val="00E84993"/>
    <w:rsid w:val="00E84D83"/>
    <w:rsid w:val="00E85B07"/>
    <w:rsid w:val="00E860B4"/>
    <w:rsid w:val="00E863FB"/>
    <w:rsid w:val="00E86A0F"/>
    <w:rsid w:val="00E86DD8"/>
    <w:rsid w:val="00E86F7B"/>
    <w:rsid w:val="00E870D3"/>
    <w:rsid w:val="00E87D3D"/>
    <w:rsid w:val="00E901E8"/>
    <w:rsid w:val="00E911CD"/>
    <w:rsid w:val="00E9175B"/>
    <w:rsid w:val="00E9179E"/>
    <w:rsid w:val="00E923DD"/>
    <w:rsid w:val="00E92752"/>
    <w:rsid w:val="00E92CDD"/>
    <w:rsid w:val="00E93459"/>
    <w:rsid w:val="00E934E2"/>
    <w:rsid w:val="00E93538"/>
    <w:rsid w:val="00E93E4A"/>
    <w:rsid w:val="00E94448"/>
    <w:rsid w:val="00E94B66"/>
    <w:rsid w:val="00E94B8B"/>
    <w:rsid w:val="00E94D94"/>
    <w:rsid w:val="00E9530D"/>
    <w:rsid w:val="00E95824"/>
    <w:rsid w:val="00E95FE6"/>
    <w:rsid w:val="00E9671A"/>
    <w:rsid w:val="00E97694"/>
    <w:rsid w:val="00E97D57"/>
    <w:rsid w:val="00EA0308"/>
    <w:rsid w:val="00EA115B"/>
    <w:rsid w:val="00EA17BF"/>
    <w:rsid w:val="00EA181C"/>
    <w:rsid w:val="00EA22AE"/>
    <w:rsid w:val="00EA32DC"/>
    <w:rsid w:val="00EA36D4"/>
    <w:rsid w:val="00EA3D04"/>
    <w:rsid w:val="00EA403B"/>
    <w:rsid w:val="00EA4632"/>
    <w:rsid w:val="00EA4981"/>
    <w:rsid w:val="00EA5036"/>
    <w:rsid w:val="00EA5826"/>
    <w:rsid w:val="00EA63AF"/>
    <w:rsid w:val="00EA6CA0"/>
    <w:rsid w:val="00EA7074"/>
    <w:rsid w:val="00EA7653"/>
    <w:rsid w:val="00EA76EE"/>
    <w:rsid w:val="00EA7C80"/>
    <w:rsid w:val="00EA7E69"/>
    <w:rsid w:val="00EB057E"/>
    <w:rsid w:val="00EB0734"/>
    <w:rsid w:val="00EB08F2"/>
    <w:rsid w:val="00EB117F"/>
    <w:rsid w:val="00EB124E"/>
    <w:rsid w:val="00EB1456"/>
    <w:rsid w:val="00EB166F"/>
    <w:rsid w:val="00EB1D5A"/>
    <w:rsid w:val="00EB29C1"/>
    <w:rsid w:val="00EB2E99"/>
    <w:rsid w:val="00EB2FE8"/>
    <w:rsid w:val="00EB436E"/>
    <w:rsid w:val="00EB462D"/>
    <w:rsid w:val="00EB4788"/>
    <w:rsid w:val="00EB4EC5"/>
    <w:rsid w:val="00EB55EA"/>
    <w:rsid w:val="00EB5838"/>
    <w:rsid w:val="00EB6D35"/>
    <w:rsid w:val="00EB7FBD"/>
    <w:rsid w:val="00EC01F1"/>
    <w:rsid w:val="00EC121A"/>
    <w:rsid w:val="00EC1A11"/>
    <w:rsid w:val="00EC1C9F"/>
    <w:rsid w:val="00EC1FD7"/>
    <w:rsid w:val="00EC2AD9"/>
    <w:rsid w:val="00EC34D1"/>
    <w:rsid w:val="00EC3525"/>
    <w:rsid w:val="00EC3E84"/>
    <w:rsid w:val="00EC59D1"/>
    <w:rsid w:val="00EC5CCD"/>
    <w:rsid w:val="00EC5EC4"/>
    <w:rsid w:val="00EC60A1"/>
    <w:rsid w:val="00EC63B5"/>
    <w:rsid w:val="00EC65DE"/>
    <w:rsid w:val="00EC6603"/>
    <w:rsid w:val="00EC6EBE"/>
    <w:rsid w:val="00EC750A"/>
    <w:rsid w:val="00EC7864"/>
    <w:rsid w:val="00ED0175"/>
    <w:rsid w:val="00ED091C"/>
    <w:rsid w:val="00ED0D7A"/>
    <w:rsid w:val="00ED12D0"/>
    <w:rsid w:val="00ED14A0"/>
    <w:rsid w:val="00ED1FB8"/>
    <w:rsid w:val="00ED30B3"/>
    <w:rsid w:val="00ED3618"/>
    <w:rsid w:val="00ED3C8A"/>
    <w:rsid w:val="00ED49F5"/>
    <w:rsid w:val="00ED4D69"/>
    <w:rsid w:val="00ED5268"/>
    <w:rsid w:val="00ED56EF"/>
    <w:rsid w:val="00ED589B"/>
    <w:rsid w:val="00ED5984"/>
    <w:rsid w:val="00ED6487"/>
    <w:rsid w:val="00ED729C"/>
    <w:rsid w:val="00ED76EF"/>
    <w:rsid w:val="00EE00A4"/>
    <w:rsid w:val="00EE0FBF"/>
    <w:rsid w:val="00EE1DDC"/>
    <w:rsid w:val="00EE25DE"/>
    <w:rsid w:val="00EE2B2F"/>
    <w:rsid w:val="00EE2DF1"/>
    <w:rsid w:val="00EE4A4E"/>
    <w:rsid w:val="00EE4CCF"/>
    <w:rsid w:val="00EE59AC"/>
    <w:rsid w:val="00EE5E2D"/>
    <w:rsid w:val="00EE6893"/>
    <w:rsid w:val="00EE69C9"/>
    <w:rsid w:val="00EE73C2"/>
    <w:rsid w:val="00EE7A3C"/>
    <w:rsid w:val="00EE7CFB"/>
    <w:rsid w:val="00EE7FF7"/>
    <w:rsid w:val="00EF071C"/>
    <w:rsid w:val="00EF079C"/>
    <w:rsid w:val="00EF0814"/>
    <w:rsid w:val="00EF08F9"/>
    <w:rsid w:val="00EF0FEA"/>
    <w:rsid w:val="00EF1A53"/>
    <w:rsid w:val="00EF2874"/>
    <w:rsid w:val="00EF30BA"/>
    <w:rsid w:val="00EF3F0C"/>
    <w:rsid w:val="00EF44C2"/>
    <w:rsid w:val="00EF466D"/>
    <w:rsid w:val="00EF46E8"/>
    <w:rsid w:val="00EF46F6"/>
    <w:rsid w:val="00EF4754"/>
    <w:rsid w:val="00EF4C57"/>
    <w:rsid w:val="00EF5A8E"/>
    <w:rsid w:val="00EF608B"/>
    <w:rsid w:val="00EF617E"/>
    <w:rsid w:val="00EF6FAC"/>
    <w:rsid w:val="00EF70D4"/>
    <w:rsid w:val="00EF782E"/>
    <w:rsid w:val="00EF7D02"/>
    <w:rsid w:val="00F00004"/>
    <w:rsid w:val="00F00102"/>
    <w:rsid w:val="00F015CB"/>
    <w:rsid w:val="00F01C01"/>
    <w:rsid w:val="00F01E65"/>
    <w:rsid w:val="00F02684"/>
    <w:rsid w:val="00F02EE8"/>
    <w:rsid w:val="00F03984"/>
    <w:rsid w:val="00F03A10"/>
    <w:rsid w:val="00F04BA7"/>
    <w:rsid w:val="00F04F31"/>
    <w:rsid w:val="00F050F9"/>
    <w:rsid w:val="00F0568A"/>
    <w:rsid w:val="00F0615A"/>
    <w:rsid w:val="00F065A1"/>
    <w:rsid w:val="00F065F2"/>
    <w:rsid w:val="00F0682F"/>
    <w:rsid w:val="00F06C57"/>
    <w:rsid w:val="00F07873"/>
    <w:rsid w:val="00F07A31"/>
    <w:rsid w:val="00F107DE"/>
    <w:rsid w:val="00F10A23"/>
    <w:rsid w:val="00F11610"/>
    <w:rsid w:val="00F120EA"/>
    <w:rsid w:val="00F1228E"/>
    <w:rsid w:val="00F1246A"/>
    <w:rsid w:val="00F12540"/>
    <w:rsid w:val="00F1272F"/>
    <w:rsid w:val="00F13752"/>
    <w:rsid w:val="00F13BD1"/>
    <w:rsid w:val="00F1481A"/>
    <w:rsid w:val="00F14EC2"/>
    <w:rsid w:val="00F15EEE"/>
    <w:rsid w:val="00F16002"/>
    <w:rsid w:val="00F163EF"/>
    <w:rsid w:val="00F16F1C"/>
    <w:rsid w:val="00F17232"/>
    <w:rsid w:val="00F172B0"/>
    <w:rsid w:val="00F17941"/>
    <w:rsid w:val="00F207C6"/>
    <w:rsid w:val="00F209E5"/>
    <w:rsid w:val="00F20F8B"/>
    <w:rsid w:val="00F218BF"/>
    <w:rsid w:val="00F22B9A"/>
    <w:rsid w:val="00F2309D"/>
    <w:rsid w:val="00F23417"/>
    <w:rsid w:val="00F250A6"/>
    <w:rsid w:val="00F25154"/>
    <w:rsid w:val="00F25AF3"/>
    <w:rsid w:val="00F26091"/>
    <w:rsid w:val="00F2612A"/>
    <w:rsid w:val="00F264CE"/>
    <w:rsid w:val="00F26EAE"/>
    <w:rsid w:val="00F26FBA"/>
    <w:rsid w:val="00F2727E"/>
    <w:rsid w:val="00F27758"/>
    <w:rsid w:val="00F30D39"/>
    <w:rsid w:val="00F31413"/>
    <w:rsid w:val="00F31D23"/>
    <w:rsid w:val="00F32068"/>
    <w:rsid w:val="00F32A2A"/>
    <w:rsid w:val="00F34A51"/>
    <w:rsid w:val="00F34C5F"/>
    <w:rsid w:val="00F356EF"/>
    <w:rsid w:val="00F35807"/>
    <w:rsid w:val="00F35DA2"/>
    <w:rsid w:val="00F35F8A"/>
    <w:rsid w:val="00F365F5"/>
    <w:rsid w:val="00F36743"/>
    <w:rsid w:val="00F36E83"/>
    <w:rsid w:val="00F37489"/>
    <w:rsid w:val="00F4019E"/>
    <w:rsid w:val="00F413E6"/>
    <w:rsid w:val="00F41410"/>
    <w:rsid w:val="00F42F33"/>
    <w:rsid w:val="00F432B1"/>
    <w:rsid w:val="00F438CF"/>
    <w:rsid w:val="00F43D96"/>
    <w:rsid w:val="00F44731"/>
    <w:rsid w:val="00F45839"/>
    <w:rsid w:val="00F45CF2"/>
    <w:rsid w:val="00F474E4"/>
    <w:rsid w:val="00F47CA2"/>
    <w:rsid w:val="00F47F12"/>
    <w:rsid w:val="00F502B4"/>
    <w:rsid w:val="00F50A12"/>
    <w:rsid w:val="00F50C5B"/>
    <w:rsid w:val="00F51E60"/>
    <w:rsid w:val="00F52625"/>
    <w:rsid w:val="00F533C4"/>
    <w:rsid w:val="00F5343C"/>
    <w:rsid w:val="00F53DBD"/>
    <w:rsid w:val="00F53EDD"/>
    <w:rsid w:val="00F54546"/>
    <w:rsid w:val="00F54A82"/>
    <w:rsid w:val="00F54C3D"/>
    <w:rsid w:val="00F566F9"/>
    <w:rsid w:val="00F568DC"/>
    <w:rsid w:val="00F5750B"/>
    <w:rsid w:val="00F57E54"/>
    <w:rsid w:val="00F60D74"/>
    <w:rsid w:val="00F612DA"/>
    <w:rsid w:val="00F6169C"/>
    <w:rsid w:val="00F61F53"/>
    <w:rsid w:val="00F6256F"/>
    <w:rsid w:val="00F62774"/>
    <w:rsid w:val="00F64A41"/>
    <w:rsid w:val="00F6511C"/>
    <w:rsid w:val="00F65469"/>
    <w:rsid w:val="00F655D0"/>
    <w:rsid w:val="00F65B75"/>
    <w:rsid w:val="00F65DB2"/>
    <w:rsid w:val="00F65F3C"/>
    <w:rsid w:val="00F660B6"/>
    <w:rsid w:val="00F663B9"/>
    <w:rsid w:val="00F663BE"/>
    <w:rsid w:val="00F6678C"/>
    <w:rsid w:val="00F66ED9"/>
    <w:rsid w:val="00F67173"/>
    <w:rsid w:val="00F671C1"/>
    <w:rsid w:val="00F675BC"/>
    <w:rsid w:val="00F67BAA"/>
    <w:rsid w:val="00F67C0B"/>
    <w:rsid w:val="00F70075"/>
    <w:rsid w:val="00F70450"/>
    <w:rsid w:val="00F708DD"/>
    <w:rsid w:val="00F70D42"/>
    <w:rsid w:val="00F71BA4"/>
    <w:rsid w:val="00F72253"/>
    <w:rsid w:val="00F724C5"/>
    <w:rsid w:val="00F72AF0"/>
    <w:rsid w:val="00F72FCA"/>
    <w:rsid w:val="00F73BE3"/>
    <w:rsid w:val="00F743C8"/>
    <w:rsid w:val="00F74BB6"/>
    <w:rsid w:val="00F7522E"/>
    <w:rsid w:val="00F75972"/>
    <w:rsid w:val="00F75BD5"/>
    <w:rsid w:val="00F75C52"/>
    <w:rsid w:val="00F75F60"/>
    <w:rsid w:val="00F7668A"/>
    <w:rsid w:val="00F7717B"/>
    <w:rsid w:val="00F77797"/>
    <w:rsid w:val="00F77EDC"/>
    <w:rsid w:val="00F803E3"/>
    <w:rsid w:val="00F804A0"/>
    <w:rsid w:val="00F80C48"/>
    <w:rsid w:val="00F80E1A"/>
    <w:rsid w:val="00F81020"/>
    <w:rsid w:val="00F816F5"/>
    <w:rsid w:val="00F819FA"/>
    <w:rsid w:val="00F82157"/>
    <w:rsid w:val="00F83749"/>
    <w:rsid w:val="00F856DB"/>
    <w:rsid w:val="00F8586F"/>
    <w:rsid w:val="00F866DD"/>
    <w:rsid w:val="00F869F8"/>
    <w:rsid w:val="00F86D48"/>
    <w:rsid w:val="00F873E1"/>
    <w:rsid w:val="00F87B2A"/>
    <w:rsid w:val="00F87E23"/>
    <w:rsid w:val="00F9060B"/>
    <w:rsid w:val="00F90CC6"/>
    <w:rsid w:val="00F916E1"/>
    <w:rsid w:val="00F91E2D"/>
    <w:rsid w:val="00F92657"/>
    <w:rsid w:val="00F928A0"/>
    <w:rsid w:val="00F937C1"/>
    <w:rsid w:val="00F93C0B"/>
    <w:rsid w:val="00F94944"/>
    <w:rsid w:val="00F94EEE"/>
    <w:rsid w:val="00F94F05"/>
    <w:rsid w:val="00F951FB"/>
    <w:rsid w:val="00F95BB2"/>
    <w:rsid w:val="00F96768"/>
    <w:rsid w:val="00F96A75"/>
    <w:rsid w:val="00FA00F6"/>
    <w:rsid w:val="00FA0107"/>
    <w:rsid w:val="00FA0183"/>
    <w:rsid w:val="00FA0471"/>
    <w:rsid w:val="00FA0899"/>
    <w:rsid w:val="00FA0CEA"/>
    <w:rsid w:val="00FA144A"/>
    <w:rsid w:val="00FA15D1"/>
    <w:rsid w:val="00FA15E0"/>
    <w:rsid w:val="00FA269A"/>
    <w:rsid w:val="00FA26A2"/>
    <w:rsid w:val="00FA3DFF"/>
    <w:rsid w:val="00FA43CB"/>
    <w:rsid w:val="00FA463B"/>
    <w:rsid w:val="00FA4D46"/>
    <w:rsid w:val="00FA4EF5"/>
    <w:rsid w:val="00FA515A"/>
    <w:rsid w:val="00FA5887"/>
    <w:rsid w:val="00FA5AA4"/>
    <w:rsid w:val="00FA5FBB"/>
    <w:rsid w:val="00FA6249"/>
    <w:rsid w:val="00FA6459"/>
    <w:rsid w:val="00FA6AEC"/>
    <w:rsid w:val="00FA7495"/>
    <w:rsid w:val="00FB064E"/>
    <w:rsid w:val="00FB0841"/>
    <w:rsid w:val="00FB0D69"/>
    <w:rsid w:val="00FB1804"/>
    <w:rsid w:val="00FB1B96"/>
    <w:rsid w:val="00FB1D0A"/>
    <w:rsid w:val="00FB23DB"/>
    <w:rsid w:val="00FB2499"/>
    <w:rsid w:val="00FB29CD"/>
    <w:rsid w:val="00FB40DC"/>
    <w:rsid w:val="00FB4184"/>
    <w:rsid w:val="00FB44D9"/>
    <w:rsid w:val="00FB48CA"/>
    <w:rsid w:val="00FB4B8B"/>
    <w:rsid w:val="00FB4CCF"/>
    <w:rsid w:val="00FB4EDF"/>
    <w:rsid w:val="00FB5086"/>
    <w:rsid w:val="00FB5348"/>
    <w:rsid w:val="00FB54C4"/>
    <w:rsid w:val="00FB5A6E"/>
    <w:rsid w:val="00FB5B32"/>
    <w:rsid w:val="00FB5B5C"/>
    <w:rsid w:val="00FB60C2"/>
    <w:rsid w:val="00FB666C"/>
    <w:rsid w:val="00FB6697"/>
    <w:rsid w:val="00FB79CE"/>
    <w:rsid w:val="00FB7B33"/>
    <w:rsid w:val="00FB7D08"/>
    <w:rsid w:val="00FC01D7"/>
    <w:rsid w:val="00FC06AF"/>
    <w:rsid w:val="00FC0F44"/>
    <w:rsid w:val="00FC148C"/>
    <w:rsid w:val="00FC1978"/>
    <w:rsid w:val="00FC1988"/>
    <w:rsid w:val="00FC2023"/>
    <w:rsid w:val="00FC40E7"/>
    <w:rsid w:val="00FC41DB"/>
    <w:rsid w:val="00FC4571"/>
    <w:rsid w:val="00FC4626"/>
    <w:rsid w:val="00FC5941"/>
    <w:rsid w:val="00FC5CF0"/>
    <w:rsid w:val="00FC5D7C"/>
    <w:rsid w:val="00FC5F1B"/>
    <w:rsid w:val="00FC6047"/>
    <w:rsid w:val="00FC658D"/>
    <w:rsid w:val="00FC6698"/>
    <w:rsid w:val="00FC67F6"/>
    <w:rsid w:val="00FC6851"/>
    <w:rsid w:val="00FC68A5"/>
    <w:rsid w:val="00FC6914"/>
    <w:rsid w:val="00FC6B06"/>
    <w:rsid w:val="00FC6DD3"/>
    <w:rsid w:val="00FC6EA7"/>
    <w:rsid w:val="00FC7620"/>
    <w:rsid w:val="00FC78B8"/>
    <w:rsid w:val="00FC7BE6"/>
    <w:rsid w:val="00FD067A"/>
    <w:rsid w:val="00FD0921"/>
    <w:rsid w:val="00FD1FAB"/>
    <w:rsid w:val="00FD2383"/>
    <w:rsid w:val="00FD26B2"/>
    <w:rsid w:val="00FD26B7"/>
    <w:rsid w:val="00FD2B98"/>
    <w:rsid w:val="00FD319A"/>
    <w:rsid w:val="00FD3E22"/>
    <w:rsid w:val="00FD4D3D"/>
    <w:rsid w:val="00FD4F21"/>
    <w:rsid w:val="00FD54A3"/>
    <w:rsid w:val="00FD593D"/>
    <w:rsid w:val="00FD69AB"/>
    <w:rsid w:val="00FD70BF"/>
    <w:rsid w:val="00FD775C"/>
    <w:rsid w:val="00FD780A"/>
    <w:rsid w:val="00FD7EAE"/>
    <w:rsid w:val="00FD7EF6"/>
    <w:rsid w:val="00FE03D8"/>
    <w:rsid w:val="00FE03ED"/>
    <w:rsid w:val="00FE04B3"/>
    <w:rsid w:val="00FE0BA1"/>
    <w:rsid w:val="00FE0DB2"/>
    <w:rsid w:val="00FE22F2"/>
    <w:rsid w:val="00FE2A79"/>
    <w:rsid w:val="00FE2C63"/>
    <w:rsid w:val="00FE35A3"/>
    <w:rsid w:val="00FE3629"/>
    <w:rsid w:val="00FE367B"/>
    <w:rsid w:val="00FE3E95"/>
    <w:rsid w:val="00FE42EA"/>
    <w:rsid w:val="00FE48C9"/>
    <w:rsid w:val="00FE4E81"/>
    <w:rsid w:val="00FE4EF1"/>
    <w:rsid w:val="00FE4FDC"/>
    <w:rsid w:val="00FE52D3"/>
    <w:rsid w:val="00FE5393"/>
    <w:rsid w:val="00FE55E5"/>
    <w:rsid w:val="00FE6FA9"/>
    <w:rsid w:val="00FF0671"/>
    <w:rsid w:val="00FF07FD"/>
    <w:rsid w:val="00FF097A"/>
    <w:rsid w:val="00FF0D0C"/>
    <w:rsid w:val="00FF183B"/>
    <w:rsid w:val="00FF2566"/>
    <w:rsid w:val="00FF27CD"/>
    <w:rsid w:val="00FF3526"/>
    <w:rsid w:val="00FF428A"/>
    <w:rsid w:val="00FF4A0E"/>
    <w:rsid w:val="00FF4D01"/>
    <w:rsid w:val="00FF4F33"/>
    <w:rsid w:val="00FF51C4"/>
    <w:rsid w:val="00FF5441"/>
    <w:rsid w:val="00FF5781"/>
    <w:rsid w:val="00FF5867"/>
    <w:rsid w:val="00FF61CC"/>
    <w:rsid w:val="00FF64D5"/>
    <w:rsid w:val="00FF6593"/>
    <w:rsid w:val="00FF6720"/>
    <w:rsid w:val="00FF746F"/>
    <w:rsid w:val="00FF76DB"/>
    <w:rsid w:val="00FF7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343711"/>
  <w15:chartTrackingRefBased/>
  <w15:docId w15:val="{BDBA117F-27B9-D541-B5D8-E8285C9B1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4"/>
        <w:lang w:val="de-DE" w:eastAsia="en-US" w:bidi="ar-SA"/>
      </w:rPr>
    </w:rPrDefault>
    <w:pPrDefault>
      <w:pPr>
        <w:spacing w:line="320" w:lineRule="exac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41CD7"/>
    <w:pPr>
      <w:spacing w:before="120" w:after="120" w:line="276" w:lineRule="auto"/>
    </w:pPr>
    <w:rPr>
      <w:rFonts w:ascii="Avenir Next LT Pro" w:hAnsi="Avenir Next LT Pro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428A7"/>
    <w:pPr>
      <w:numPr>
        <w:ilvl w:val="1"/>
      </w:numPr>
      <w:suppressAutoHyphens/>
      <w:spacing w:before="1200" w:after="480"/>
      <w:contextualSpacing/>
      <w:jc w:val="left"/>
      <w:outlineLvl w:val="0"/>
    </w:pPr>
    <w:rPr>
      <w:rFonts w:ascii="Avenir Next LT Pro Demi" w:eastAsiaTheme="minorEastAsia" w:hAnsi="Avenir Next LT Pro Demi"/>
      <w:noProof/>
      <w:color w:val="702283" w:themeColor="text1"/>
      <w:spacing w:val="15"/>
      <w:sz w:val="56"/>
      <w:szCs w:val="22"/>
    </w:rPr>
  </w:style>
  <w:style w:type="paragraph" w:styleId="berschrift2">
    <w:name w:val="heading 2"/>
    <w:next w:val="Standard"/>
    <w:link w:val="berschrift2Zchn"/>
    <w:uiPriority w:val="9"/>
    <w:unhideWhenUsed/>
    <w:qFormat/>
    <w:rsid w:val="00132429"/>
    <w:pPr>
      <w:spacing w:before="120" w:after="320" w:line="276" w:lineRule="auto"/>
      <w:outlineLvl w:val="1"/>
    </w:pPr>
    <w:rPr>
      <w:rFonts w:ascii="Avenir Next LT Pro Demi" w:hAnsi="Avenir Next LT Pro Demi"/>
      <w:color w:val="702283" w:themeColor="text1"/>
      <w:sz w:val="40"/>
      <w:szCs w:val="22"/>
    </w:rPr>
  </w:style>
  <w:style w:type="paragraph" w:styleId="berschrift3">
    <w:name w:val="heading 3"/>
    <w:next w:val="Standard"/>
    <w:link w:val="berschrift3Zchn"/>
    <w:uiPriority w:val="9"/>
    <w:unhideWhenUsed/>
    <w:qFormat/>
    <w:rsid w:val="00F6511C"/>
    <w:pPr>
      <w:numPr>
        <w:numId w:val="34"/>
      </w:numPr>
      <w:spacing w:before="600" w:after="240" w:line="276" w:lineRule="auto"/>
      <w:ind w:left="567" w:hanging="567"/>
      <w:outlineLvl w:val="2"/>
    </w:pPr>
    <w:rPr>
      <w:rFonts w:ascii="Avenir Next LT Pro" w:eastAsiaTheme="majorEastAsia" w:hAnsi="Avenir Next LT Pro" w:cstheme="majorBidi"/>
      <w:noProof/>
      <w:color w:val="640E72"/>
      <w:sz w:val="36"/>
      <w:szCs w:val="32"/>
    </w:rPr>
  </w:style>
  <w:style w:type="paragraph" w:styleId="berschrift4">
    <w:name w:val="heading 4"/>
    <w:next w:val="Standard"/>
    <w:link w:val="berschrift4Zchn"/>
    <w:uiPriority w:val="9"/>
    <w:unhideWhenUsed/>
    <w:qFormat/>
    <w:rsid w:val="00F6511C"/>
    <w:pPr>
      <w:numPr>
        <w:ilvl w:val="1"/>
        <w:numId w:val="34"/>
      </w:numPr>
      <w:spacing w:before="480" w:after="120"/>
      <w:ind w:left="851" w:hanging="851"/>
      <w:outlineLvl w:val="3"/>
    </w:pPr>
    <w:rPr>
      <w:rFonts w:ascii="Avenir Next LT Pro" w:eastAsiaTheme="majorEastAsia" w:hAnsi="Avenir Next LT Pro" w:cstheme="majorBidi"/>
      <w:noProof/>
      <w:color w:val="640E72"/>
      <w:sz w:val="32"/>
      <w:szCs w:val="32"/>
    </w:rPr>
  </w:style>
  <w:style w:type="paragraph" w:styleId="berschrift5">
    <w:name w:val="heading 5"/>
    <w:basedOn w:val="berschrift4"/>
    <w:next w:val="Standard"/>
    <w:link w:val="berschrift5Zchn"/>
    <w:uiPriority w:val="9"/>
    <w:unhideWhenUsed/>
    <w:qFormat/>
    <w:rsid w:val="00F6511C"/>
    <w:pPr>
      <w:numPr>
        <w:ilvl w:val="2"/>
      </w:numPr>
      <w:ind w:left="1134" w:hanging="1134"/>
      <w:outlineLvl w:val="4"/>
    </w:pPr>
    <w:rPr>
      <w:sz w:val="28"/>
      <w:szCs w:val="28"/>
    </w:rPr>
  </w:style>
  <w:style w:type="paragraph" w:styleId="berschrift6">
    <w:name w:val="heading 6"/>
    <w:basedOn w:val="berschrift5"/>
    <w:next w:val="Standard"/>
    <w:link w:val="berschrift6Zchn"/>
    <w:uiPriority w:val="9"/>
    <w:unhideWhenUsed/>
    <w:qFormat/>
    <w:rsid w:val="00F6511C"/>
    <w:pPr>
      <w:numPr>
        <w:ilvl w:val="3"/>
      </w:numPr>
      <w:ind w:left="1276" w:hanging="1276"/>
      <w:outlineLvl w:val="5"/>
    </w:pPr>
    <w:rPr>
      <w:sz w:val="24"/>
      <w:szCs w:val="24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rsid w:val="00132429"/>
    <w:pPr>
      <w:spacing w:before="240" w:line="320" w:lineRule="exact"/>
      <w:outlineLvl w:val="6"/>
    </w:pPr>
    <w:rPr>
      <w:rFonts w:eastAsiaTheme="majorEastAsia" w:cstheme="majorBidi"/>
      <w:iCs/>
      <w:color w:val="640E72"/>
    </w:rPr>
  </w:style>
  <w:style w:type="paragraph" w:styleId="berschrift8">
    <w:name w:val="heading 8"/>
    <w:next w:val="Standard"/>
    <w:link w:val="berschrift8Zchn"/>
    <w:uiPriority w:val="9"/>
    <w:unhideWhenUsed/>
    <w:rsid w:val="00132429"/>
    <w:pPr>
      <w:outlineLvl w:val="7"/>
    </w:pPr>
    <w:rPr>
      <w:rFonts w:ascii="Avenir Next LT Pro" w:eastAsiaTheme="majorEastAsia" w:hAnsi="Avenir Next LT Pro" w:cstheme="majorBidi"/>
      <w:iCs/>
      <w:color w:val="640E7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rsid w:val="008F690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932DAC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6Zchn">
    <w:name w:val="Überschrift 6 Zchn"/>
    <w:basedOn w:val="Absatz-Standardschriftart"/>
    <w:link w:val="berschrift6"/>
    <w:uiPriority w:val="9"/>
    <w:rsid w:val="00F6511C"/>
    <w:rPr>
      <w:rFonts w:ascii="Avenir Next LT Pro" w:eastAsiaTheme="majorEastAsia" w:hAnsi="Avenir Next LT Pro" w:cstheme="majorBidi"/>
      <w:noProof/>
      <w:color w:val="640E72"/>
    </w:rPr>
  </w:style>
  <w:style w:type="numbering" w:customStyle="1" w:styleId="AktuelleListe1">
    <w:name w:val="Aktuelle Liste1"/>
    <w:uiPriority w:val="99"/>
    <w:rsid w:val="00FB5B5C"/>
    <w:pPr>
      <w:numPr>
        <w:numId w:val="31"/>
      </w:numPr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897601"/>
    <w:pPr>
      <w:ind w:firstLine="567"/>
      <w:jc w:val="left"/>
    </w:pPr>
    <w:rPr>
      <w:sz w:val="18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E5781"/>
    <w:rPr>
      <w:rFonts w:ascii="Avenir Next LT Pro Demi" w:eastAsiaTheme="minorEastAsia" w:hAnsi="Avenir Next LT Pro Demi"/>
      <w:b w:val="0"/>
      <w:i w:val="0"/>
      <w:noProof/>
      <w:color w:val="702283" w:themeColor="text1"/>
      <w:spacing w:val="15"/>
      <w:sz w:val="56"/>
      <w:szCs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32429"/>
    <w:rPr>
      <w:rFonts w:ascii="Avenir Next LT Pro Demi" w:hAnsi="Avenir Next LT Pro Demi"/>
      <w:b w:val="0"/>
      <w:i w:val="0"/>
      <w:color w:val="702283" w:themeColor="text1"/>
      <w:sz w:val="40"/>
      <w:szCs w:val="2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6511C"/>
    <w:rPr>
      <w:rFonts w:ascii="Avenir Next LT Pro" w:eastAsiaTheme="majorEastAsia" w:hAnsi="Avenir Next LT Pro" w:cstheme="majorBidi"/>
      <w:noProof/>
      <w:color w:val="640E72"/>
      <w:sz w:val="36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6511C"/>
    <w:rPr>
      <w:rFonts w:ascii="Avenir Next LT Pro" w:eastAsiaTheme="majorEastAsia" w:hAnsi="Avenir Next LT Pro" w:cstheme="majorBidi"/>
      <w:noProof/>
      <w:color w:val="640E72"/>
      <w:sz w:val="32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F6511C"/>
    <w:rPr>
      <w:rFonts w:ascii="Avenir Next LT Pro" w:eastAsiaTheme="majorEastAsia" w:hAnsi="Avenir Next LT Pro" w:cstheme="majorBidi"/>
      <w:noProof/>
      <w:color w:val="640E72"/>
      <w:sz w:val="28"/>
      <w:szCs w:val="28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97601"/>
    <w:rPr>
      <w:rFonts w:ascii="Avenir Regular" w:hAnsi="Avenir Regular"/>
      <w:b w:val="0"/>
      <w:i w:val="0"/>
      <w:sz w:val="18"/>
      <w:szCs w:val="20"/>
    </w:rPr>
  </w:style>
  <w:style w:type="character" w:styleId="Funotenzeichen">
    <w:name w:val="footnote reference"/>
    <w:basedOn w:val="Absatz-Standardschriftart"/>
    <w:semiHidden/>
    <w:unhideWhenUsed/>
    <w:rsid w:val="00C0137C"/>
    <w:rPr>
      <w:rFonts w:ascii="Avenir Next LT Pro" w:hAnsi="Avenir Next LT Pro"/>
      <w:b w:val="0"/>
      <w:i w:val="0"/>
      <w:sz w:val="24"/>
      <w:vertAlign w:val="superscript"/>
    </w:rPr>
  </w:style>
  <w:style w:type="table" w:styleId="TabellemithellemGitternetz">
    <w:name w:val="Grid Table Light"/>
    <w:basedOn w:val="NormaleTabelle"/>
    <w:uiPriority w:val="40"/>
    <w:rsid w:val="00B84F79"/>
    <w:pPr>
      <w:spacing w:line="240" w:lineRule="auto"/>
    </w:pPr>
    <w:tblPr>
      <w:tblBorders>
        <w:top w:val="single" w:sz="4" w:space="0" w:color="BBBBA6" w:themeColor="background1" w:themeShade="BF"/>
        <w:left w:val="single" w:sz="4" w:space="0" w:color="BBBBA6" w:themeColor="background1" w:themeShade="BF"/>
        <w:bottom w:val="single" w:sz="4" w:space="0" w:color="BBBBA6" w:themeColor="background1" w:themeShade="BF"/>
        <w:right w:val="single" w:sz="4" w:space="0" w:color="BBBBA6" w:themeColor="background1" w:themeShade="BF"/>
        <w:insideH w:val="single" w:sz="4" w:space="0" w:color="BBBBA6" w:themeColor="background1" w:themeShade="BF"/>
        <w:insideV w:val="single" w:sz="4" w:space="0" w:color="BBBBA6" w:themeColor="background1" w:themeShade="BF"/>
      </w:tblBorders>
    </w:tblPr>
  </w:style>
  <w:style w:type="paragraph" w:customStyle="1" w:styleId="ZitatViolett">
    <w:name w:val="Zitat Violett"/>
    <w:basedOn w:val="Standard"/>
    <w:rsid w:val="00664222"/>
    <w:pPr>
      <w:ind w:left="567"/>
      <w:contextualSpacing/>
    </w:pPr>
    <w:rPr>
      <w:i/>
      <w:color w:val="640E72"/>
    </w:rPr>
  </w:style>
  <w:style w:type="paragraph" w:styleId="Verzeichnis1">
    <w:name w:val="toc 1"/>
    <w:next w:val="Standard"/>
    <w:uiPriority w:val="39"/>
    <w:unhideWhenUsed/>
    <w:rsid w:val="00B067F7"/>
    <w:pPr>
      <w:tabs>
        <w:tab w:val="right" w:leader="dot" w:pos="8830"/>
      </w:tabs>
      <w:snapToGrid w:val="0"/>
      <w:spacing w:before="360" w:after="360" w:line="276" w:lineRule="auto"/>
      <w:jc w:val="left"/>
    </w:pPr>
    <w:rPr>
      <w:rFonts w:ascii="Avenir Next LT Pro Demi" w:hAnsi="Avenir Next LT Pro Demi" w:cs="Calibri (Textkörper)"/>
      <w:noProof/>
      <w:sz w:val="36"/>
      <w:szCs w:val="36"/>
    </w:rPr>
  </w:style>
  <w:style w:type="character" w:styleId="Hyperlink">
    <w:name w:val="Hyperlink"/>
    <w:basedOn w:val="Absatz-Standardschriftart"/>
    <w:uiPriority w:val="99"/>
    <w:unhideWhenUsed/>
    <w:rsid w:val="00B067F7"/>
    <w:rPr>
      <w:rFonts w:ascii="Avenir Next LT Pro" w:hAnsi="Avenir Next LT Pro"/>
      <w:b w:val="0"/>
      <w:i w:val="0"/>
      <w:color w:val="auto"/>
      <w:sz w:val="24"/>
      <w:u w:val="singl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F6908"/>
    <w:rPr>
      <w:rFonts w:asciiTheme="majorHAnsi" w:eastAsiaTheme="majorEastAsia" w:hAnsiTheme="majorHAnsi" w:cstheme="majorBidi"/>
      <w:b w:val="0"/>
      <w:i/>
      <w:iCs/>
      <w:color w:val="932DAC" w:themeColor="text1" w:themeTint="D8"/>
      <w:sz w:val="21"/>
      <w:szCs w:val="21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132429"/>
    <w:rPr>
      <w:rFonts w:ascii="Avenir Next LT Pro" w:eastAsiaTheme="majorEastAsia" w:hAnsi="Avenir Next LT Pro" w:cstheme="majorBidi"/>
      <w:b w:val="0"/>
      <w:i w:val="0"/>
      <w:iCs/>
      <w:color w:val="640E72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132429"/>
    <w:rPr>
      <w:rFonts w:ascii="Avenir Next LT Pro" w:eastAsiaTheme="majorEastAsia" w:hAnsi="Avenir Next LT Pro" w:cstheme="majorBidi"/>
      <w:b w:val="0"/>
      <w:i w:val="0"/>
      <w:iCs/>
      <w:color w:val="640E72"/>
      <w:sz w:val="24"/>
    </w:rPr>
  </w:style>
  <w:style w:type="paragraph" w:customStyle="1" w:styleId="Korall">
    <w:name w:val="Korall"/>
    <w:basedOn w:val="Violett"/>
    <w:rsid w:val="00664222"/>
    <w:pPr>
      <w:spacing w:after="240"/>
      <w:contextualSpacing/>
    </w:pPr>
    <w:rPr>
      <w:color w:val="EE7375" w:themeColor="text2"/>
    </w:rPr>
  </w:style>
  <w:style w:type="paragraph" w:customStyle="1" w:styleId="Violett">
    <w:name w:val="Violett"/>
    <w:basedOn w:val="Standard"/>
    <w:qFormat/>
    <w:rsid w:val="00664222"/>
    <w:pPr>
      <w:jc w:val="left"/>
    </w:pPr>
    <w:rPr>
      <w:color w:val="702283" w:themeColor="text1"/>
      <w:szCs w:val="22"/>
    </w:rPr>
  </w:style>
  <w:style w:type="paragraph" w:styleId="Verzeichnis2">
    <w:name w:val="toc 2"/>
    <w:basedOn w:val="Standard"/>
    <w:next w:val="Standard"/>
    <w:uiPriority w:val="39"/>
    <w:unhideWhenUsed/>
    <w:rsid w:val="00B067F7"/>
    <w:pPr>
      <w:tabs>
        <w:tab w:val="right" w:leader="dot" w:pos="8830"/>
      </w:tabs>
      <w:spacing w:before="0"/>
      <w:jc w:val="left"/>
    </w:pPr>
    <w:rPr>
      <w:rFonts w:ascii="Avenir Next LT Pro Demi" w:hAnsi="Avenir Next LT Pro Demi" w:cs="Calibri (Textkörper)"/>
      <w:bCs/>
      <w:noProof/>
      <w:sz w:val="28"/>
      <w:szCs w:val="28"/>
    </w:rPr>
  </w:style>
  <w:style w:type="paragraph" w:customStyle="1" w:styleId="DeckblattFuzeile">
    <w:name w:val="Deckblatt: Fußzeile"/>
    <w:basedOn w:val="Fuzeile"/>
    <w:qFormat/>
    <w:rsid w:val="00F6256F"/>
    <w:rPr>
      <w:rFonts w:ascii="Avenir Next LT Pro Demi" w:hAnsi="Avenir Next LT Pro Demi" w:cs="Times New Roman (Textkörper CS)"/>
      <w:color w:val="FFFFFF" w:themeColor="background2"/>
      <w:spacing w:val="4"/>
    </w:rPr>
  </w:style>
  <w:style w:type="paragraph" w:styleId="Verzeichnis3">
    <w:name w:val="toc 3"/>
    <w:basedOn w:val="Standard"/>
    <w:next w:val="Standard"/>
    <w:autoRedefine/>
    <w:uiPriority w:val="39"/>
    <w:unhideWhenUsed/>
    <w:rsid w:val="00DA042C"/>
    <w:pPr>
      <w:tabs>
        <w:tab w:val="left" w:pos="425"/>
        <w:tab w:val="right" w:leader="dot" w:pos="8830"/>
      </w:tabs>
      <w:spacing w:after="60"/>
      <w:jc w:val="left"/>
    </w:pPr>
    <w:rPr>
      <w:rFonts w:cs="Calibri (Textkörper)"/>
      <w:noProof/>
      <w:szCs w:val="22"/>
    </w:rPr>
  </w:style>
  <w:style w:type="paragraph" w:customStyle="1" w:styleId="ZitathervorgehHellgrau">
    <w:name w:val="Zitat hervorgeh. Hellgrau"/>
    <w:basedOn w:val="Standard"/>
    <w:qFormat/>
    <w:rsid w:val="00664222"/>
    <w:pPr>
      <w:shd w:val="clear" w:color="auto" w:fill="EFEFEA" w:themeFill="background1"/>
      <w:ind w:left="567"/>
    </w:pPr>
    <w:rPr>
      <w:i/>
    </w:rPr>
  </w:style>
  <w:style w:type="character" w:styleId="Hervorhebung">
    <w:name w:val="Emphasis"/>
    <w:uiPriority w:val="20"/>
    <w:rsid w:val="00393570"/>
    <w:rPr>
      <w:rFonts w:ascii="Avenir Next LT Pro Demi" w:hAnsi="Avenir Next LT Pro Demi"/>
    </w:rPr>
  </w:style>
  <w:style w:type="paragraph" w:styleId="Listenabsatz">
    <w:name w:val="List Paragraph"/>
    <w:basedOn w:val="Standard"/>
    <w:uiPriority w:val="34"/>
    <w:rsid w:val="008F6908"/>
    <w:pPr>
      <w:ind w:left="284"/>
      <w:contextualSpacing/>
    </w:pPr>
  </w:style>
  <w:style w:type="paragraph" w:styleId="KeinLeerraum">
    <w:name w:val="No Spacing"/>
    <w:uiPriority w:val="1"/>
    <w:rsid w:val="005D69B7"/>
    <w:pPr>
      <w:spacing w:line="240" w:lineRule="auto"/>
    </w:pPr>
    <w:rPr>
      <w:rFonts w:ascii="Avenir Next LT Pro" w:hAnsi="Avenir Next LT Pro"/>
    </w:rPr>
  </w:style>
  <w:style w:type="paragraph" w:styleId="Inhaltsverzeichnisberschrift">
    <w:name w:val="TOC Heading"/>
    <w:next w:val="Standard"/>
    <w:uiPriority w:val="39"/>
    <w:unhideWhenUsed/>
    <w:qFormat/>
    <w:rsid w:val="00FB5B5C"/>
    <w:pPr>
      <w:spacing w:before="800" w:after="480"/>
    </w:pPr>
    <w:rPr>
      <w:rFonts w:ascii="Avenir Next LT Pro Demi" w:eastAsiaTheme="minorEastAsia" w:hAnsi="Avenir Next LT Pro Demi"/>
      <w:noProof/>
      <w:color w:val="702283" w:themeColor="text1"/>
      <w:spacing w:val="15"/>
      <w:sz w:val="56"/>
      <w:szCs w:val="22"/>
    </w:rPr>
  </w:style>
  <w:style w:type="table" w:styleId="Tabellenraster">
    <w:name w:val="Table Grid"/>
    <w:aliases w:val="Tabelle Forum Wiedenest"/>
    <w:basedOn w:val="NormaleTabelle"/>
    <w:rsid w:val="00F6256F"/>
    <w:pPr>
      <w:spacing w:line="240" w:lineRule="auto"/>
      <w:contextualSpacing/>
    </w:pPr>
    <w:rPr>
      <w:rFonts w:ascii="Avenir Next LT Pro" w:hAnsi="Avenir Next LT Pro"/>
      <w:spacing w:val="2"/>
      <w:sz w:val="22"/>
    </w:rPr>
    <w:tblPr>
      <w:tblBorders>
        <w:top w:val="single" w:sz="6" w:space="0" w:color="6B0E72"/>
        <w:bottom w:val="single" w:sz="6" w:space="0" w:color="6B0E72"/>
        <w:insideH w:val="single" w:sz="6" w:space="0" w:color="6B0E72"/>
      </w:tblBorders>
      <w:tblCellMar>
        <w:top w:w="113" w:type="dxa"/>
        <w:bottom w:w="113" w:type="dxa"/>
      </w:tblCellMar>
    </w:tblPr>
  </w:style>
  <w:style w:type="paragraph" w:styleId="Beschriftung">
    <w:name w:val="caption"/>
    <w:basedOn w:val="Standard"/>
    <w:next w:val="Standard"/>
    <w:uiPriority w:val="35"/>
    <w:unhideWhenUsed/>
    <w:qFormat/>
    <w:rsid w:val="008F6908"/>
    <w:pPr>
      <w:spacing w:after="320"/>
      <w:jc w:val="center"/>
    </w:pPr>
    <w:rPr>
      <w:i/>
      <w:iCs/>
      <w:sz w:val="20"/>
      <w:szCs w:val="18"/>
    </w:rPr>
  </w:style>
  <w:style w:type="paragraph" w:customStyle="1" w:styleId="Bild">
    <w:name w:val="Bild"/>
    <w:basedOn w:val="Standard"/>
    <w:next w:val="Standard"/>
    <w:link w:val="BildZchn"/>
    <w:uiPriority w:val="3"/>
    <w:rsid w:val="008F6908"/>
    <w:pPr>
      <w:spacing w:before="180"/>
      <w:jc w:val="center"/>
    </w:pPr>
    <w:rPr>
      <w:szCs w:val="22"/>
      <w:lang w:val="en-GB"/>
    </w:rPr>
  </w:style>
  <w:style w:type="character" w:customStyle="1" w:styleId="BildZchn">
    <w:name w:val="Bild Zchn"/>
    <w:basedOn w:val="Absatz-Standardschriftart"/>
    <w:link w:val="Bild"/>
    <w:uiPriority w:val="3"/>
    <w:rsid w:val="008F6908"/>
    <w:rPr>
      <w:rFonts w:ascii="Avenir Next LT Pro" w:hAnsi="Avenir Next LT Pro"/>
      <w:b w:val="0"/>
      <w:i w:val="0"/>
      <w:sz w:val="22"/>
      <w:szCs w:val="22"/>
      <w:lang w:val="en-GB"/>
    </w:rPr>
  </w:style>
  <w:style w:type="table" w:styleId="EinfacheTabelle3">
    <w:name w:val="Plain Table 3"/>
    <w:basedOn w:val="NormaleTabelle"/>
    <w:uiPriority w:val="43"/>
    <w:rsid w:val="00D567D6"/>
    <w:pPr>
      <w:spacing w:line="240" w:lineRule="auto"/>
      <w:jc w:val="left"/>
    </w:pPr>
    <w:rPr>
      <w:rFonts w:asciiTheme="minorHAnsi" w:hAnsiTheme="minorHAnsi"/>
      <w:sz w:val="22"/>
      <w:szCs w:val="22"/>
      <w:lang w:val="en-GB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C775DB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C775DB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E4E4DC" w:themeFill="background1" w:themeFillShade="F2"/>
      </w:tcPr>
    </w:tblStylePr>
    <w:tblStylePr w:type="band1Horz">
      <w:tblPr/>
      <w:tcPr>
        <w:shd w:val="clear" w:color="auto" w:fill="E4E4DC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Fett">
    <w:name w:val="Strong"/>
    <w:basedOn w:val="Hervorhebung"/>
    <w:uiPriority w:val="22"/>
    <w:qFormat/>
    <w:rsid w:val="005D69B7"/>
    <w:rPr>
      <w:rFonts w:ascii="Avenir Next LT Pro Demi" w:hAnsi="Avenir Next LT Pro Demi"/>
    </w:rPr>
  </w:style>
  <w:style w:type="numbering" w:customStyle="1" w:styleId="BTAberschriften">
    <w:name w:val="BTA Überschriften"/>
    <w:basedOn w:val="KeineListe"/>
    <w:uiPriority w:val="99"/>
    <w:rsid w:val="006E251A"/>
    <w:pPr>
      <w:numPr>
        <w:numId w:val="2"/>
      </w:numPr>
    </w:pPr>
  </w:style>
  <w:style w:type="paragraph" w:styleId="Kopfzeile">
    <w:name w:val="header"/>
    <w:basedOn w:val="Fuzeile"/>
    <w:link w:val="KopfzeileZchn"/>
    <w:uiPriority w:val="7"/>
    <w:unhideWhenUsed/>
    <w:rsid w:val="003E5781"/>
    <w:rPr>
      <w:rFonts w:ascii="Avenir Book" w:hAnsi="Avenir Book"/>
    </w:rPr>
  </w:style>
  <w:style w:type="character" w:customStyle="1" w:styleId="KopfzeileZchn">
    <w:name w:val="Kopfzeile Zchn"/>
    <w:basedOn w:val="Absatz-Standardschriftart"/>
    <w:link w:val="Kopfzeile"/>
    <w:uiPriority w:val="7"/>
    <w:rsid w:val="003E5781"/>
    <w:rPr>
      <w:rFonts w:ascii="Avenir Book" w:hAnsi="Avenir Book"/>
      <w:b w:val="0"/>
      <w:i w:val="0"/>
      <w:noProof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qFormat/>
    <w:rsid w:val="00B067F7"/>
    <w:pPr>
      <w:tabs>
        <w:tab w:val="center" w:pos="4536"/>
        <w:tab w:val="right" w:pos="8840"/>
      </w:tabs>
    </w:pPr>
    <w:rPr>
      <w:noProof/>
      <w:sz w:val="20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B067F7"/>
    <w:rPr>
      <w:rFonts w:ascii="Avenir Next LT Pro" w:hAnsi="Avenir Next LT Pro"/>
      <w:b w:val="0"/>
      <w:i w:val="0"/>
      <w:noProof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DA042C"/>
    <w:pPr>
      <w:tabs>
        <w:tab w:val="right" w:leader="dot" w:pos="8830"/>
      </w:tabs>
      <w:spacing w:before="0" w:after="60"/>
      <w:ind w:left="1134" w:hanging="709"/>
      <w:jc w:val="left"/>
    </w:pPr>
    <w:rPr>
      <w:rFonts w:eastAsiaTheme="minorEastAsia"/>
      <w:noProof/>
      <w:kern w:val="2"/>
      <w:szCs w:val="22"/>
      <w:lang w:eastAsia="de-DE"/>
      <w14:ligatures w14:val="standardContextual"/>
    </w:rPr>
  </w:style>
  <w:style w:type="paragraph" w:styleId="Verzeichnis5">
    <w:name w:val="toc 5"/>
    <w:basedOn w:val="Standard"/>
    <w:next w:val="Standard"/>
    <w:autoRedefine/>
    <w:uiPriority w:val="39"/>
    <w:unhideWhenUsed/>
    <w:rsid w:val="00DA042C"/>
    <w:pPr>
      <w:tabs>
        <w:tab w:val="right" w:leader="dot" w:pos="8830"/>
      </w:tabs>
      <w:spacing w:before="0" w:after="0"/>
      <w:ind w:left="2127" w:hanging="993"/>
      <w:jc w:val="left"/>
    </w:pPr>
    <w:rPr>
      <w:rFonts w:cstheme="minorHAnsi"/>
      <w:noProof/>
      <w:szCs w:val="22"/>
    </w:rPr>
  </w:style>
  <w:style w:type="paragraph" w:styleId="Verzeichnis6">
    <w:name w:val="toc 6"/>
    <w:basedOn w:val="Standard"/>
    <w:next w:val="Standard"/>
    <w:autoRedefine/>
    <w:uiPriority w:val="39"/>
    <w:unhideWhenUsed/>
    <w:rsid w:val="004852C2"/>
    <w:pPr>
      <w:tabs>
        <w:tab w:val="right" w:leader="dot" w:pos="8830"/>
      </w:tabs>
      <w:spacing w:before="0" w:after="0"/>
      <w:ind w:left="3402" w:hanging="1276"/>
      <w:jc w:val="left"/>
    </w:pPr>
    <w:rPr>
      <w:rFonts w:cstheme="minorHAnsi"/>
      <w:noProof/>
      <w:szCs w:val="22"/>
    </w:rPr>
  </w:style>
  <w:style w:type="paragraph" w:styleId="Zitat">
    <w:name w:val="Quote"/>
    <w:basedOn w:val="ZitatViolett"/>
    <w:next w:val="Standard"/>
    <w:link w:val="ZitatZchn"/>
    <w:uiPriority w:val="29"/>
    <w:qFormat/>
    <w:rsid w:val="005D69B7"/>
  </w:style>
  <w:style w:type="paragraph" w:customStyle="1" w:styleId="DeckblattSeminartitel">
    <w:name w:val="Deckblatt: Seminartitel"/>
    <w:basedOn w:val="Standard"/>
    <w:qFormat/>
    <w:rsid w:val="00B067F7"/>
    <w:pPr>
      <w:spacing w:before="1600" w:line="240" w:lineRule="auto"/>
      <w:jc w:val="left"/>
    </w:pPr>
    <w:rPr>
      <w:rFonts w:ascii="Avenir Next LT Pro Demi" w:hAnsi="Avenir Next LT Pro Demi"/>
      <w:b/>
      <w:bCs/>
      <w:noProof/>
      <w:color w:val="FFFFFF" w:themeColor="background2"/>
      <w:sz w:val="120"/>
      <w:szCs w:val="120"/>
    </w:rPr>
  </w:style>
  <w:style w:type="numbering" w:customStyle="1" w:styleId="Formatvorlage1">
    <w:name w:val="Formatvorlage1"/>
    <w:uiPriority w:val="99"/>
    <w:rsid w:val="00E51AE0"/>
    <w:pPr>
      <w:numPr>
        <w:numId w:val="3"/>
      </w:numPr>
    </w:pPr>
  </w:style>
  <w:style w:type="paragraph" w:customStyle="1" w:styleId="Marginalie">
    <w:name w:val="Marginalie"/>
    <w:basedOn w:val="Standard"/>
    <w:next w:val="Standard"/>
    <w:qFormat/>
    <w:rsid w:val="00664222"/>
    <w:pPr>
      <w:framePr w:w="1701" w:hSpace="567" w:wrap="around" w:vAnchor="text" w:hAnchor="page" w:xAlign="right" w:y="1"/>
      <w:jc w:val="left"/>
    </w:pPr>
    <w:rPr>
      <w:color w:val="EE7375" w:themeColor="text2"/>
      <w:sz w:val="20"/>
    </w:rPr>
  </w:style>
  <w:style w:type="paragraph" w:customStyle="1" w:styleId="Aufzhlung">
    <w:name w:val="Aufzählung"/>
    <w:basedOn w:val="Standard"/>
    <w:qFormat/>
    <w:rsid w:val="008F6908"/>
    <w:pPr>
      <w:numPr>
        <w:numId w:val="26"/>
      </w:numPr>
      <w:tabs>
        <w:tab w:val="left" w:pos="567"/>
      </w:tabs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9D72F9"/>
    <w:rPr>
      <w:rFonts w:ascii="Avenir Next LT Pro" w:hAnsi="Avenir Next LT Pro"/>
      <w:b w:val="0"/>
      <w:i w:val="0"/>
      <w:color w:val="605E5C"/>
      <w:sz w:val="24"/>
      <w:shd w:val="clear" w:color="auto" w:fill="E1DFDD"/>
    </w:rPr>
  </w:style>
  <w:style w:type="character" w:customStyle="1" w:styleId="ZitatZchn">
    <w:name w:val="Zitat Zchn"/>
    <w:basedOn w:val="Absatz-Standardschriftart"/>
    <w:link w:val="Zitat"/>
    <w:uiPriority w:val="29"/>
    <w:rsid w:val="005D69B7"/>
    <w:rPr>
      <w:rFonts w:ascii="Avenir Next LT Pro" w:hAnsi="Avenir Next LT Pro"/>
      <w:b w:val="0"/>
      <w:i/>
      <w:color w:val="640E72"/>
      <w:sz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9D72F9"/>
    <w:rPr>
      <w:rFonts w:ascii="Avenir Next LT Pro" w:hAnsi="Avenir Next LT Pro"/>
      <w:b w:val="0"/>
      <w:i w:val="0"/>
      <w:color w:val="59A1D8" w:themeColor="followedHyperlink"/>
      <w:sz w:val="24"/>
      <w:u w:val="single"/>
    </w:rPr>
  </w:style>
  <w:style w:type="numbering" w:customStyle="1" w:styleId="BTAListenFormatvorlage">
    <w:name w:val="BTA Listen Formatvorlage"/>
    <w:uiPriority w:val="99"/>
    <w:rsid w:val="00965311"/>
    <w:pPr>
      <w:numPr>
        <w:numId w:val="7"/>
      </w:numPr>
    </w:p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D69B7"/>
    <w:pPr>
      <w:pBdr>
        <w:top w:val="single" w:sz="4" w:space="10" w:color="EE7375" w:themeColor="text2"/>
        <w:bottom w:val="single" w:sz="4" w:space="10" w:color="EE7375" w:themeColor="text2"/>
      </w:pBdr>
      <w:spacing w:before="360" w:after="360"/>
      <w:ind w:left="862" w:right="862"/>
      <w:jc w:val="center"/>
    </w:pPr>
    <w:rPr>
      <w:i/>
      <w:iCs/>
      <w:color w:val="EE7375" w:themeColor="text2"/>
    </w:rPr>
  </w:style>
  <w:style w:type="paragraph" w:customStyle="1" w:styleId="ZitathervorgehKorall">
    <w:name w:val="Zitat hervorgeh. Korall"/>
    <w:basedOn w:val="ZitathervorgehHellgrau"/>
    <w:qFormat/>
    <w:rsid w:val="00664222"/>
    <w:pPr>
      <w:shd w:val="clear" w:color="auto" w:fill="EE7375" w:themeFill="text2"/>
    </w:pPr>
  </w:style>
  <w:style w:type="paragraph" w:customStyle="1" w:styleId="ZitathervorgehGras">
    <w:name w:val="Zitat hervorgeh. Gras"/>
    <w:basedOn w:val="ZitathervorgehHellgrau"/>
    <w:qFormat/>
    <w:rsid w:val="00664222"/>
    <w:pPr>
      <w:shd w:val="clear" w:color="auto" w:fill="CED951" w:themeFill="accent2"/>
    </w:pPr>
    <w:rPr>
      <w:noProof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D69B7"/>
    <w:rPr>
      <w:rFonts w:ascii="Avenir Next LT Pro" w:hAnsi="Avenir Next LT Pro"/>
      <w:b w:val="0"/>
      <w:i/>
      <w:iCs/>
      <w:color w:val="EE7375" w:themeColor="text2"/>
      <w:sz w:val="24"/>
    </w:rPr>
  </w:style>
  <w:style w:type="paragraph" w:customStyle="1" w:styleId="DeckblattTitel">
    <w:name w:val="Deckblatt: Titel"/>
    <w:basedOn w:val="DeckblattSeminartitel"/>
    <w:qFormat/>
    <w:rsid w:val="008F49AD"/>
    <w:pPr>
      <w:spacing w:before="2000" w:after="0"/>
    </w:pPr>
    <w:rPr>
      <w:sz w:val="160"/>
      <w:szCs w:val="160"/>
    </w:rPr>
  </w:style>
  <w:style w:type="paragraph" w:customStyle="1" w:styleId="DeckblattDatum">
    <w:name w:val="Deckblatt: Datum"/>
    <w:basedOn w:val="Standard"/>
    <w:qFormat/>
    <w:rsid w:val="008F49AD"/>
    <w:pPr>
      <w:spacing w:before="240" w:line="240" w:lineRule="auto"/>
      <w:jc w:val="left"/>
    </w:pPr>
    <w:rPr>
      <w:noProof/>
      <w:color w:val="FFFFFF" w:themeColor="background2"/>
      <w:sz w:val="56"/>
      <w:szCs w:val="56"/>
    </w:rPr>
  </w:style>
  <w:style w:type="character" w:styleId="Platzhaltertext">
    <w:name w:val="Placeholder Text"/>
    <w:basedOn w:val="Absatz-Standardschriftart"/>
    <w:uiPriority w:val="99"/>
    <w:semiHidden/>
    <w:rsid w:val="00BB3BF7"/>
    <w:rPr>
      <w:rFonts w:ascii="Avenir Next LT Pro" w:hAnsi="Avenir Next LT Pro"/>
      <w:b w:val="0"/>
      <w:i w:val="0"/>
      <w:color w:val="666666"/>
      <w:sz w:val="24"/>
    </w:rPr>
  </w:style>
  <w:style w:type="paragraph" w:styleId="StandardWeb">
    <w:name w:val="Normal (Web)"/>
    <w:basedOn w:val="Standard"/>
    <w:uiPriority w:val="99"/>
    <w:unhideWhenUsed/>
    <w:rsid w:val="00B067F7"/>
    <w:pPr>
      <w:spacing w:before="100" w:beforeAutospacing="1" w:after="100" w:afterAutospacing="1" w:line="240" w:lineRule="auto"/>
      <w:jc w:val="left"/>
    </w:pPr>
    <w:rPr>
      <w:rFonts w:eastAsia="Times New Roman" w:cs="Times New Roman"/>
      <w:lang w:eastAsia="de-DE"/>
    </w:rPr>
  </w:style>
  <w:style w:type="paragraph" w:styleId="berarbeitung">
    <w:name w:val="Revision"/>
    <w:hidden/>
    <w:uiPriority w:val="99"/>
    <w:semiHidden/>
    <w:rsid w:val="00EB4788"/>
    <w:pPr>
      <w:spacing w:line="240" w:lineRule="auto"/>
      <w:jc w:val="left"/>
    </w:pPr>
    <w:rPr>
      <w:rFonts w:ascii="Avenir Next LT Pro" w:hAnsi="Avenir Next LT Pr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61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751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1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5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9.xml"/><Relationship Id="rId21" Type="http://schemas.openxmlformats.org/officeDocument/2006/relationships/header" Target="header6.xml"/><Relationship Id="rId42" Type="http://schemas.openxmlformats.org/officeDocument/2006/relationships/footer" Target="footer14.xml"/><Relationship Id="rId47" Type="http://schemas.openxmlformats.org/officeDocument/2006/relationships/header" Target="header21.xml"/><Relationship Id="rId63" Type="http://schemas.openxmlformats.org/officeDocument/2006/relationships/footer" Target="footer23.xml"/><Relationship Id="rId68" Type="http://schemas.openxmlformats.org/officeDocument/2006/relationships/footer" Target="footer25.xm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24" Type="http://schemas.openxmlformats.org/officeDocument/2006/relationships/header" Target="header8.xml"/><Relationship Id="rId32" Type="http://schemas.openxmlformats.org/officeDocument/2006/relationships/footer" Target="footer10.xml"/><Relationship Id="rId37" Type="http://schemas.openxmlformats.org/officeDocument/2006/relationships/footer" Target="footer12.xml"/><Relationship Id="rId40" Type="http://schemas.openxmlformats.org/officeDocument/2006/relationships/footer" Target="footer13.xml"/><Relationship Id="rId45" Type="http://schemas.openxmlformats.org/officeDocument/2006/relationships/footer" Target="footer15.xml"/><Relationship Id="rId53" Type="http://schemas.openxmlformats.org/officeDocument/2006/relationships/footer" Target="footer19.xml"/><Relationship Id="rId58" Type="http://schemas.openxmlformats.org/officeDocument/2006/relationships/footer" Target="footer21.xml"/><Relationship Id="rId66" Type="http://schemas.openxmlformats.org/officeDocument/2006/relationships/footer" Target="footer24.xml"/><Relationship Id="rId74" Type="http://schemas.openxmlformats.org/officeDocument/2006/relationships/header" Target="header37.xml"/><Relationship Id="rId5" Type="http://schemas.openxmlformats.org/officeDocument/2006/relationships/numbering" Target="numbering.xml"/><Relationship Id="rId61" Type="http://schemas.openxmlformats.org/officeDocument/2006/relationships/footer" Target="footer22.xml"/><Relationship Id="rId19" Type="http://schemas.openxmlformats.org/officeDocument/2006/relationships/footer" Target="footer4.xml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footer" Target="footer8.xml"/><Relationship Id="rId30" Type="http://schemas.openxmlformats.org/officeDocument/2006/relationships/footer" Target="footer9.xml"/><Relationship Id="rId35" Type="http://schemas.openxmlformats.org/officeDocument/2006/relationships/footer" Target="footer11.xml"/><Relationship Id="rId43" Type="http://schemas.openxmlformats.org/officeDocument/2006/relationships/header" Target="header19.xml"/><Relationship Id="rId48" Type="http://schemas.openxmlformats.org/officeDocument/2006/relationships/footer" Target="footer17.xml"/><Relationship Id="rId56" Type="http://schemas.openxmlformats.org/officeDocument/2006/relationships/footer" Target="footer20.xml"/><Relationship Id="rId64" Type="http://schemas.openxmlformats.org/officeDocument/2006/relationships/header" Target="header31.xml"/><Relationship Id="rId69" Type="http://schemas.openxmlformats.org/officeDocument/2006/relationships/header" Target="header34.xml"/><Relationship Id="rId7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footer" Target="footer18.xml"/><Relationship Id="rId72" Type="http://schemas.openxmlformats.org/officeDocument/2006/relationships/header" Target="header36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33" Type="http://schemas.openxmlformats.org/officeDocument/2006/relationships/header" Target="header13.xml"/><Relationship Id="rId38" Type="http://schemas.openxmlformats.org/officeDocument/2006/relationships/header" Target="header16.xml"/><Relationship Id="rId46" Type="http://schemas.openxmlformats.org/officeDocument/2006/relationships/footer" Target="footer16.xml"/><Relationship Id="rId59" Type="http://schemas.openxmlformats.org/officeDocument/2006/relationships/header" Target="header28.xml"/><Relationship Id="rId67" Type="http://schemas.openxmlformats.org/officeDocument/2006/relationships/header" Target="header33.xml"/><Relationship Id="rId20" Type="http://schemas.openxmlformats.org/officeDocument/2006/relationships/footer" Target="footer5.xml"/><Relationship Id="rId41" Type="http://schemas.openxmlformats.org/officeDocument/2006/relationships/header" Target="header18.xml"/><Relationship Id="rId54" Type="http://schemas.openxmlformats.org/officeDocument/2006/relationships/header" Target="header25.xml"/><Relationship Id="rId62" Type="http://schemas.openxmlformats.org/officeDocument/2006/relationships/header" Target="header30.xml"/><Relationship Id="rId70" Type="http://schemas.openxmlformats.org/officeDocument/2006/relationships/header" Target="header35.xml"/><Relationship Id="rId75" Type="http://schemas.openxmlformats.org/officeDocument/2006/relationships/footer" Target="footer2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header" Target="header10.xml"/><Relationship Id="rId36" Type="http://schemas.openxmlformats.org/officeDocument/2006/relationships/header" Target="header15.xml"/><Relationship Id="rId49" Type="http://schemas.openxmlformats.org/officeDocument/2006/relationships/header" Target="header22.xml"/><Relationship Id="rId57" Type="http://schemas.openxmlformats.org/officeDocument/2006/relationships/header" Target="header27.xml"/><Relationship Id="rId10" Type="http://schemas.openxmlformats.org/officeDocument/2006/relationships/endnotes" Target="endnotes.xml"/><Relationship Id="rId31" Type="http://schemas.openxmlformats.org/officeDocument/2006/relationships/header" Target="header12.xml"/><Relationship Id="rId44" Type="http://schemas.openxmlformats.org/officeDocument/2006/relationships/header" Target="header20.xml"/><Relationship Id="rId52" Type="http://schemas.openxmlformats.org/officeDocument/2006/relationships/header" Target="header24.xml"/><Relationship Id="rId60" Type="http://schemas.openxmlformats.org/officeDocument/2006/relationships/header" Target="header29.xml"/><Relationship Id="rId65" Type="http://schemas.openxmlformats.org/officeDocument/2006/relationships/header" Target="header32.xml"/><Relationship Id="rId73" Type="http://schemas.openxmlformats.org/officeDocument/2006/relationships/footer" Target="footer2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9" Type="http://schemas.openxmlformats.org/officeDocument/2006/relationships/header" Target="header17.xml"/><Relationship Id="rId34" Type="http://schemas.openxmlformats.org/officeDocument/2006/relationships/header" Target="header14.xml"/><Relationship Id="rId50" Type="http://schemas.openxmlformats.org/officeDocument/2006/relationships/header" Target="header23.xml"/><Relationship Id="rId55" Type="http://schemas.openxmlformats.org/officeDocument/2006/relationships/header" Target="header26.xml"/><Relationship Id="rId7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footer" Target="footer26.xml"/><Relationship Id="rId2" Type="http://schemas.openxmlformats.org/officeDocument/2006/relationships/customXml" Target="../customXml/item2.xml"/><Relationship Id="rId29" Type="http://schemas.openxmlformats.org/officeDocument/2006/relationships/header" Target="header1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image" Target="media/image12.svg"/><Relationship Id="rId1" Type="http://schemas.openxmlformats.org/officeDocument/2006/relationships/image" Target="media/image11.pn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7.xml.rels><?xml version="1.0" encoding="UTF-8" standalone="yes"?>
<Relationships xmlns="http://schemas.openxmlformats.org/package/2006/relationships"><Relationship Id="rId2" Type="http://schemas.openxmlformats.org/officeDocument/2006/relationships/image" Target="media/image14.svg"/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2" Type="http://schemas.openxmlformats.org/officeDocument/2006/relationships/image" Target="media/image16.svg"/><Relationship Id="rId1" Type="http://schemas.openxmlformats.org/officeDocument/2006/relationships/image" Target="media/image15.png"/></Relationships>
</file>

<file path=word/_rels/header33.xml.rels><?xml version="1.0" encoding="UTF-8" standalone="yes"?>
<Relationships xmlns="http://schemas.openxmlformats.org/package/2006/relationships"><Relationship Id="rId2" Type="http://schemas.openxmlformats.org/officeDocument/2006/relationships/image" Target="media/image18.svg"/><Relationship Id="rId1" Type="http://schemas.openxmlformats.org/officeDocument/2006/relationships/image" Target="media/image17.png"/></Relationships>
</file>

<file path=word/_rels/header35.xml.rels><?xml version="1.0" encoding="UTF-8" standalone="yes"?>
<Relationships xmlns="http://schemas.openxmlformats.org/package/2006/relationships"><Relationship Id="rId2" Type="http://schemas.openxmlformats.org/officeDocument/2006/relationships/image" Target="media/image12.svg"/><Relationship Id="rId1" Type="http://schemas.openxmlformats.org/officeDocument/2006/relationships/image" Target="media/image11.png"/></Relationships>
</file>

<file path=word/_rels/header36.xml.rels><?xml version="1.0" encoding="UTF-8" standalone="yes"?>
<Relationships xmlns="http://schemas.openxmlformats.org/package/2006/relationships"><Relationship Id="rId2" Type="http://schemas.openxmlformats.org/officeDocument/2006/relationships/image" Target="media/image20.svg"/><Relationship Id="rId1" Type="http://schemas.openxmlformats.org/officeDocument/2006/relationships/image" Target="media/image19.png"/></Relationships>
</file>

<file path=word/_rels/header37.xml.rels><?xml version="1.0" encoding="UTF-8" standalone="yes"?>
<Relationships xmlns="http://schemas.openxmlformats.org/package/2006/relationships"><Relationship Id="rId2" Type="http://schemas.openxmlformats.org/officeDocument/2006/relationships/image" Target="media/image12.svg"/><Relationship Id="rId1" Type="http://schemas.openxmlformats.org/officeDocument/2006/relationships/image" Target="media/image1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Forum Wiedenest">
      <a:dk1>
        <a:srgbClr val="702283"/>
      </a:dk1>
      <a:lt1>
        <a:srgbClr val="EFEFEA"/>
      </a:lt1>
      <a:dk2>
        <a:srgbClr val="EE7375"/>
      </a:dk2>
      <a:lt2>
        <a:srgbClr val="FFFFFF"/>
      </a:lt2>
      <a:accent1>
        <a:srgbClr val="FDC651"/>
      </a:accent1>
      <a:accent2>
        <a:srgbClr val="CED951"/>
      </a:accent2>
      <a:accent3>
        <a:srgbClr val="004D6C"/>
      </a:accent3>
      <a:accent4>
        <a:srgbClr val="A78EC2"/>
      </a:accent4>
      <a:accent5>
        <a:srgbClr val="93CEBD"/>
      </a:accent5>
      <a:accent6>
        <a:srgbClr val="93C679"/>
      </a:accent6>
      <a:hlink>
        <a:srgbClr val="104798"/>
      </a:hlink>
      <a:folHlink>
        <a:srgbClr val="59A1D8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AB58CD1638E0C4797BAA6D6E918614E" ma:contentTypeVersion="19" ma:contentTypeDescription="Ein neues Dokument erstellen." ma:contentTypeScope="" ma:versionID="179bedb5c237fcc95981b4f6bd5508b9">
  <xsd:schema xmlns:xsd="http://www.w3.org/2001/XMLSchema" xmlns:xs="http://www.w3.org/2001/XMLSchema" xmlns:p="http://schemas.microsoft.com/office/2006/metadata/properties" xmlns:ns2="92de0004-d109-444b-8d21-84e7711b21b1" xmlns:ns3="a06ff610-4d3c-4e7f-8771-c70037445830" targetNamespace="http://schemas.microsoft.com/office/2006/metadata/properties" ma:root="true" ma:fieldsID="89f6911775284162c309f7a8d2e11973" ns2:_="" ns3:_="">
    <xsd:import namespace="92de0004-d109-444b-8d21-84e7711b21b1"/>
    <xsd:import namespace="a06ff610-4d3c-4e7f-8771-c700374458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de0004-d109-444b-8d21-84e7711b21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b1efcd03-04ac-4a9b-bcad-b8ca68eded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6ff610-4d3c-4e7f-8771-c700374458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bfa9e82-e1ee-4748-8799-6d28e03a34c3}" ma:internalName="TaxCatchAll" ma:showField="CatchAllData" ma:web="a06ff610-4d3c-4e7f-8771-c700374458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de0004-d109-444b-8d21-84e7711b21b1">
      <Terms xmlns="http://schemas.microsoft.com/office/infopath/2007/PartnerControls"/>
    </lcf76f155ced4ddcb4097134ff3c332f>
    <TaxCatchAll xmlns="a06ff610-4d3c-4e7f-8771-c70037445830" xsi:nil="true"/>
  </documentManagement>
</p:properties>
</file>

<file path=customXml/itemProps1.xml><?xml version="1.0" encoding="utf-8"?>
<ds:datastoreItem xmlns:ds="http://schemas.openxmlformats.org/officeDocument/2006/customXml" ds:itemID="{98037618-4D74-49DD-B6C3-3D4D488C31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7C34D3-17EC-43A6-9E85-0604F937ECB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9777CDB-38DC-4F5E-9399-546F39B77F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de0004-d109-444b-8d21-84e7711b21b1"/>
    <ds:schemaRef ds:uri="a06ff610-4d3c-4e7f-8771-c700374458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C35DA1-4F3F-4271-BC12-3A4EA4C612AF}">
  <ds:schemaRefs>
    <ds:schemaRef ds:uri="http://schemas.microsoft.com/office/2006/metadata/properties"/>
    <ds:schemaRef ds:uri="http://schemas.microsoft.com/office/infopath/2007/PartnerControls"/>
    <ds:schemaRef ds:uri="92de0004-d109-444b-8d21-84e7711b21b1"/>
    <ds:schemaRef ds:uri="a06ff610-4d3c-4e7f-8771-c7003744583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YG-movekurse Scriptvorlage 1.5.dotx</Template>
  <TotalTime>0</TotalTime>
  <Pages>15</Pages>
  <Words>486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Abel Hoffmann</dc:creator>
  <cp:keywords/>
  <dc:description/>
  <cp:lastModifiedBy>Abel Hoffmann</cp:lastModifiedBy>
  <cp:revision>2</cp:revision>
  <cp:lastPrinted>2025-12-18T15:30:00Z</cp:lastPrinted>
  <dcterms:created xsi:type="dcterms:W3CDTF">2026-01-14T07:55:00Z</dcterms:created>
  <dcterms:modified xsi:type="dcterms:W3CDTF">2026-01-14T07:55:00Z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7">
    <vt:lpwstr>Bibliothek</vt:lpwstr>
  </property>
  <property fmtid="{D5CDD505-2E9C-101B-9397-08002B2CF9AE}" pid="3" name="CitaviDocumentProperty_27">
    <vt:lpwstr>True</vt:lpwstr>
  </property>
  <property fmtid="{D5CDD505-2E9C-101B-9397-08002B2CF9AE}" pid="4" name="CitaviDocumentProperty_26">
    <vt:lpwstr>Bibliographie</vt:lpwstr>
  </property>
  <property fmtid="{D5CDD505-2E9C-101B-9397-08002B2CF9AE}" pid="5" name="CitaviDocumentProperty_11">
    <vt:lpwstr>Überschrift 1</vt:lpwstr>
  </property>
  <property fmtid="{D5CDD505-2E9C-101B-9397-08002B2CF9AE}" pid="6" name="CitaviDocumentProperty_12">
    <vt:lpwstr>Standard</vt:lpwstr>
  </property>
  <property fmtid="{D5CDD505-2E9C-101B-9397-08002B2CF9AE}" pid="7" name="CitaviDocumentProperty_16">
    <vt:lpwstr>Untertitel</vt:lpwstr>
  </property>
  <property fmtid="{D5CDD505-2E9C-101B-9397-08002B2CF9AE}" pid="8" name="CitaviDocumentProperty_13">
    <vt:lpwstr>Standard</vt:lpwstr>
  </property>
  <property fmtid="{D5CDD505-2E9C-101B-9397-08002B2CF9AE}" pid="9" name="CitaviDocumentProperty_15">
    <vt:lpwstr>Standard</vt:lpwstr>
  </property>
  <property fmtid="{D5CDD505-2E9C-101B-9397-08002B2CF9AE}" pid="10" name="CitaviDocumentProperty_17">
    <vt:lpwstr>Standard</vt:lpwstr>
  </property>
  <property fmtid="{D5CDD505-2E9C-101B-9397-08002B2CF9AE}" pid="11" name="CitaviDocumentProperty_0">
    <vt:lpwstr>7891ef5d-ddff-4732-aea1-0e5c365359d0</vt:lpwstr>
  </property>
  <property fmtid="{D5CDD505-2E9C-101B-9397-08002B2CF9AE}" pid="12" name="CitaviDocumentProperty_3">
    <vt:lpwstr>2</vt:lpwstr>
  </property>
  <property fmtid="{D5CDD505-2E9C-101B-9397-08002B2CF9AE}" pid="13" name="CitaviDocumentProperty_6">
    <vt:lpwstr>True</vt:lpwstr>
  </property>
  <property fmtid="{D5CDD505-2E9C-101B-9397-08002B2CF9AE}" pid="14" name="CitaviDocumentProperty_8">
    <vt:lpwstr>C:\Users\Drews\Citavi\Bibliothek.ctv6</vt:lpwstr>
  </property>
  <property fmtid="{D5CDD505-2E9C-101B-9397-08002B2CF9AE}" pid="15" name="ContentTypeId">
    <vt:lpwstr>0x0101007AB58CD1638E0C4797BAA6D6E918614E</vt:lpwstr>
  </property>
  <property fmtid="{D5CDD505-2E9C-101B-9397-08002B2CF9AE}" pid="16" name="MediaServiceImageTags">
    <vt:lpwstr/>
  </property>
  <property fmtid="{D5CDD505-2E9C-101B-9397-08002B2CF9AE}" pid="17" name="ZOTERO_PREF_1">
    <vt:lpwstr>&lt;data data-version="3" zotero-version="7.0.8"&gt;&lt;session id="YT8mdVLq"/&gt;&lt;style id="http://www.zotero.org/styles/chicago-note-bibliography" locale="de-DE" hasBibliography="1" bibliographyStyleHasBeenSet="1"/&gt;&lt;prefs&gt;&lt;pref name="fieldType" value="Field"/&gt;&lt;pref</vt:lpwstr>
  </property>
  <property fmtid="{D5CDD505-2E9C-101B-9397-08002B2CF9AE}" pid="18" name="ZOTERO_PREF_2">
    <vt:lpwstr> name="noteType" value="1"/&gt;&lt;/prefs&gt;&lt;/data&gt;</vt:lpwstr>
  </property>
  <property fmtid="{D5CDD505-2E9C-101B-9397-08002B2CF9AE}" pid="19" name="CitaviDocumentProperty_1">
    <vt:lpwstr>6.19.2.1</vt:lpwstr>
  </property>
</Properties>
</file>