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0964" w14:textId="77777777" w:rsidR="007F77B1" w:rsidRPr="007F77B1" w:rsidRDefault="00C25D0B" w:rsidP="007F77B1">
      <w:pPr>
        <w:pStyle w:val="BTAAvenirNextLTProdemi40ptgrey"/>
        <w:spacing w:before="0"/>
        <w:rPr>
          <w:rFonts w:ascii="Avenir Next LT Pro" w:hAnsi="Avenir Next LT Pro"/>
          <w:sz w:val="56"/>
        </w:rPr>
      </w:pPr>
      <w:r>
        <w:rPr>
          <w:rFonts w:ascii="Avenir Next LT Pro" w:hAnsi="Avenir Next LT Pro"/>
          <w:noProof/>
          <w:sz w:val="56"/>
        </w:rPr>
        <w:drawing>
          <wp:anchor distT="0" distB="0" distL="114300" distR="114300" simplePos="0" relativeHeight="251659264" behindDoc="0" locked="1" layoutInCell="1" allowOverlap="0" wp14:anchorId="4A034DCE" wp14:editId="46C26A46">
            <wp:simplePos x="0" y="0"/>
            <wp:positionH relativeFrom="margin">
              <wp:posOffset>-640715</wp:posOffset>
            </wp:positionH>
            <wp:positionV relativeFrom="page">
              <wp:posOffset>429895</wp:posOffset>
            </wp:positionV>
            <wp:extent cx="2840355" cy="590550"/>
            <wp:effectExtent l="0" t="0" r="0" b="0"/>
            <wp:wrapNone/>
            <wp:docPr id="7922407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40747" name="Grafi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30C67" w14:textId="77777777" w:rsidR="00083E59" w:rsidRDefault="00083E59" w:rsidP="008C497B">
      <w:pPr>
        <w:pStyle w:val="BTAAvenirNextLTProdemi32ptviolet"/>
      </w:pPr>
    </w:p>
    <w:p w14:paraId="142FCBC6" w14:textId="77777777" w:rsidR="005F506D" w:rsidRPr="0077784B" w:rsidRDefault="005F506D" w:rsidP="00D10CB0">
      <w:pPr>
        <w:pStyle w:val="BTAAvenirNextLTProdemi32ptviolet"/>
      </w:pPr>
    </w:p>
    <w:p w14:paraId="5BE0835D" w14:textId="3F4A7DDE" w:rsidR="00EE1DDC" w:rsidRDefault="00F70D42" w:rsidP="009D72F9">
      <w:pPr>
        <w:pStyle w:val="BTAAvenirNextLTProdemi20pt"/>
      </w:pPr>
      <w:r>
        <w:t>Titel</w:t>
      </w:r>
    </w:p>
    <w:p w14:paraId="4F1C7800" w14:textId="77777777" w:rsidR="008C497B" w:rsidRDefault="008C497B" w:rsidP="009D72F9">
      <w:pPr>
        <w:pStyle w:val="BTAAvenirNextLTPro12pt"/>
      </w:pPr>
    </w:p>
    <w:p w14:paraId="03A39864" w14:textId="75CF85AF" w:rsidR="002D6515" w:rsidRPr="002D6515" w:rsidRDefault="00F70D42" w:rsidP="002D6515">
      <w:pPr>
        <w:pStyle w:val="BTAAvenirNextLTPro10pt"/>
        <w:spacing w:before="0"/>
      </w:pPr>
      <w:r>
        <w:t>Beschreibung</w:t>
      </w:r>
    </w:p>
    <w:p w14:paraId="3619DDFD" w14:textId="77777777" w:rsidR="008C497B" w:rsidRPr="002D6515" w:rsidRDefault="008C497B" w:rsidP="009D72F9">
      <w:pPr>
        <w:pStyle w:val="BTAAvenirNextLTPro12pt"/>
      </w:pPr>
    </w:p>
    <w:p w14:paraId="19660C74" w14:textId="77777777" w:rsidR="00D10CB0" w:rsidRPr="002D6515" w:rsidRDefault="00D10CB0" w:rsidP="009D72F9">
      <w:pPr>
        <w:pStyle w:val="BTAAvenirNextLTPro12pt"/>
      </w:pPr>
    </w:p>
    <w:p w14:paraId="7AF873F0" w14:textId="77777777" w:rsidR="00D10CB0" w:rsidRPr="002D6515" w:rsidRDefault="00D10CB0" w:rsidP="009D72F9">
      <w:pPr>
        <w:pStyle w:val="BTAAvenirNextLTPro12pt"/>
      </w:pPr>
    </w:p>
    <w:p w14:paraId="2884A810" w14:textId="77777777" w:rsidR="00D10CB0" w:rsidRPr="002D6515" w:rsidRDefault="00D10CB0" w:rsidP="009D72F9">
      <w:pPr>
        <w:pStyle w:val="BTAAvenirNextLTPro12pt"/>
      </w:pPr>
    </w:p>
    <w:p w14:paraId="04303A9E" w14:textId="77777777" w:rsidR="00D10CB0" w:rsidRPr="002D6515" w:rsidRDefault="00D10CB0" w:rsidP="009D72F9">
      <w:pPr>
        <w:pStyle w:val="BTAAvenirNextLTPro12pt"/>
      </w:pPr>
    </w:p>
    <w:p w14:paraId="494579D8" w14:textId="77777777" w:rsidR="00D10CB0" w:rsidRPr="002D6515" w:rsidRDefault="00D10CB0" w:rsidP="009D72F9">
      <w:pPr>
        <w:pStyle w:val="BTAAvenirNextLTPro12pt"/>
      </w:pPr>
    </w:p>
    <w:p w14:paraId="09602106" w14:textId="77777777" w:rsidR="00D10CB0" w:rsidRDefault="00D10CB0" w:rsidP="009D72F9">
      <w:pPr>
        <w:pStyle w:val="BTAAvenirNextLTPro12pt"/>
      </w:pPr>
    </w:p>
    <w:p w14:paraId="47DF9695" w14:textId="77777777" w:rsidR="002D6515" w:rsidRPr="002D6515" w:rsidRDefault="002D6515" w:rsidP="009D72F9">
      <w:pPr>
        <w:pStyle w:val="BTAAvenirNextLTPro12pt"/>
      </w:pPr>
    </w:p>
    <w:p w14:paraId="67A09CD5" w14:textId="77777777" w:rsidR="00D10CB0" w:rsidRPr="002D6515" w:rsidRDefault="00D10CB0" w:rsidP="009D72F9">
      <w:pPr>
        <w:pStyle w:val="BTAAvenirNextLTPro12pt"/>
      </w:pPr>
    </w:p>
    <w:p w14:paraId="17AD74E4" w14:textId="77777777" w:rsidR="002D6515" w:rsidRPr="002D6515" w:rsidRDefault="002D6515" w:rsidP="009D72F9">
      <w:pPr>
        <w:pStyle w:val="BTAAvenirNextLTPro12pt"/>
      </w:pPr>
    </w:p>
    <w:p w14:paraId="746A1CAD" w14:textId="77777777" w:rsidR="00D10CB0" w:rsidRPr="002D6515" w:rsidRDefault="00D10CB0" w:rsidP="009D72F9">
      <w:pPr>
        <w:pStyle w:val="BTAAvenirNextLTPro12pt"/>
      </w:pPr>
    </w:p>
    <w:p w14:paraId="25DB0E7D" w14:textId="77777777" w:rsidR="002D6515" w:rsidRPr="002D6515" w:rsidRDefault="002D6515" w:rsidP="009D72F9">
      <w:pPr>
        <w:pStyle w:val="BTAAvenirNextLTPro12pt"/>
      </w:pPr>
    </w:p>
    <w:p w14:paraId="5FC78BC7" w14:textId="77777777" w:rsidR="002D6515" w:rsidRPr="002D6515" w:rsidRDefault="002D6515" w:rsidP="009D72F9">
      <w:pPr>
        <w:pStyle w:val="BTAAvenirNextLTPro12pt"/>
      </w:pPr>
    </w:p>
    <w:p w14:paraId="054A3E3E" w14:textId="77777777" w:rsidR="00DC4D24" w:rsidRPr="002D6515" w:rsidRDefault="00DC4D24" w:rsidP="009D72F9">
      <w:pPr>
        <w:pStyle w:val="BTAAvenirNextLTPro12pt"/>
      </w:pPr>
    </w:p>
    <w:p w14:paraId="4BAE607E" w14:textId="77777777" w:rsidR="00637AE3" w:rsidRPr="002D6515" w:rsidRDefault="00637AE3" w:rsidP="008C497B">
      <w:pPr>
        <w:pStyle w:val="BTAAvenirNextLTPro12ptviolet"/>
        <w:rPr>
          <w:szCs w:val="18"/>
        </w:rPr>
        <w:sectPr w:rsidR="00637AE3" w:rsidRPr="002D6515" w:rsidSect="002D6515">
          <w:headerReference w:type="even" r:id="rId12"/>
          <w:headerReference w:type="default" r:id="rId13"/>
          <w:footerReference w:type="even" r:id="rId14"/>
          <w:pgSz w:w="11906" w:h="16838" w:code="9"/>
          <w:pgMar w:top="851" w:right="1701" w:bottom="680" w:left="1701" w:header="851" w:footer="851" w:gutter="0"/>
          <w:cols w:space="708"/>
          <w:titlePg/>
          <w:docGrid w:linePitch="360"/>
        </w:sectPr>
      </w:pPr>
    </w:p>
    <w:p w14:paraId="7BB8AFD7" w14:textId="77777777" w:rsidR="00D567D6" w:rsidRDefault="007F67C6" w:rsidP="00D10CB0">
      <w:pPr>
        <w:pStyle w:val="BTAAvenirNextLTProdemi20ptviolet"/>
      </w:pPr>
      <w:bookmarkStart w:id="0" w:name="_Toc83358686"/>
      <w:bookmarkStart w:id="1" w:name="_Toc83358262"/>
      <w:bookmarkStart w:id="2" w:name="_Toc83357784"/>
      <w:bookmarkStart w:id="3" w:name="_Toc83355683"/>
      <w:bookmarkStart w:id="4" w:name="_Toc83355080"/>
      <w:r w:rsidRPr="0040257F">
        <w:lastRenderedPageBreak/>
        <w:t>Inhaltsverzeichnis</w:t>
      </w:r>
    </w:p>
    <w:p w14:paraId="773EC4C9" w14:textId="77777777" w:rsidR="007F67C6" w:rsidRDefault="007F67C6" w:rsidP="00581458">
      <w:pPr>
        <w:pStyle w:val="BTAAvenirNextLTProkursiv11pt"/>
        <w:sectPr w:rsidR="007F67C6" w:rsidSect="008A09BF">
          <w:headerReference w:type="first" r:id="rId15"/>
          <w:footerReference w:type="first" r:id="rId16"/>
          <w:pgSz w:w="11906" w:h="16838" w:code="9"/>
          <w:pgMar w:top="851" w:right="1701" w:bottom="964" w:left="1701" w:header="851" w:footer="851" w:gutter="0"/>
          <w:cols w:space="708"/>
          <w:titlePg/>
          <w:docGrid w:linePitch="360"/>
        </w:sectPr>
      </w:pPr>
    </w:p>
    <w:p w14:paraId="3E10529F" w14:textId="77777777" w:rsidR="00654057" w:rsidRDefault="00BE1FA8">
      <w:pPr>
        <w:pStyle w:val="Verzeichnis1"/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654057" w:rsidRPr="00875539">
        <w:rPr>
          <w:rFonts w:ascii="Avenir Heavy" w:hAnsi="Avenir Heavy"/>
          <w:noProof/>
          <w:u w:color="6B0E72"/>
        </w:rPr>
        <w:t>1</w:t>
      </w:r>
      <w:r w:rsidR="00654057">
        <w:rPr>
          <w:noProof/>
        </w:rPr>
        <w:tab/>
      </w:r>
      <w:r w:rsidR="00654057">
        <w:rPr>
          <w:noProof/>
        </w:rPr>
        <w:fldChar w:fldCharType="begin"/>
      </w:r>
      <w:r w:rsidR="00654057">
        <w:rPr>
          <w:noProof/>
        </w:rPr>
        <w:instrText xml:space="preserve"> PAGEREF _Toc182377270 \h </w:instrText>
      </w:r>
      <w:r w:rsidR="00654057">
        <w:rPr>
          <w:noProof/>
        </w:rPr>
      </w:r>
      <w:r w:rsidR="00654057">
        <w:rPr>
          <w:noProof/>
        </w:rPr>
        <w:fldChar w:fldCharType="separate"/>
      </w:r>
      <w:r w:rsidR="00654057">
        <w:rPr>
          <w:noProof/>
        </w:rPr>
        <w:t>1</w:t>
      </w:r>
      <w:r w:rsidR="00654057">
        <w:rPr>
          <w:noProof/>
        </w:rPr>
        <w:fldChar w:fldCharType="end"/>
      </w:r>
    </w:p>
    <w:p w14:paraId="133E847E" w14:textId="77777777" w:rsidR="00654057" w:rsidRDefault="00654057">
      <w:pPr>
        <w:pStyle w:val="Verzeichnis2"/>
        <w:tabs>
          <w:tab w:val="right" w:leader="dot" w:pos="8494"/>
        </w:tabs>
        <w:rPr>
          <w:rFonts w:asciiTheme="minorHAnsi" w:eastAsiaTheme="minorEastAsia" w:hAnsiTheme="minorHAnsi" w:cstheme="minorBidi"/>
          <w:iCs w:val="0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06D8A5F" w14:textId="77777777" w:rsidR="00654057" w:rsidRDefault="00654057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5624BFB" w14:textId="77777777" w:rsidR="00654057" w:rsidRDefault="00654057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1.2.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709C47D" w14:textId="77777777" w:rsidR="00654057" w:rsidRDefault="00654057">
      <w:pPr>
        <w:pStyle w:val="Verzeichnis1"/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 w:rsidRPr="00875539">
        <w:rPr>
          <w:rFonts w:ascii="Avenir Heavy" w:hAnsi="Avenir Heavy"/>
          <w:noProof/>
          <w:u w:color="6B0E72"/>
        </w:rPr>
        <w:t>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CC39CE5" w14:textId="77777777" w:rsidR="00654057" w:rsidRDefault="00654057">
      <w:pPr>
        <w:pStyle w:val="Verzeichnis2"/>
        <w:tabs>
          <w:tab w:val="right" w:leader="dot" w:pos="8494"/>
        </w:tabs>
        <w:rPr>
          <w:rFonts w:asciiTheme="minorHAnsi" w:eastAsiaTheme="minorEastAsia" w:hAnsiTheme="minorHAnsi" w:cstheme="minorBidi"/>
          <w:iCs w:val="0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766BA7C" w14:textId="77777777" w:rsidR="00654057" w:rsidRDefault="00654057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B0CF0DA" w14:textId="77777777" w:rsidR="00654057" w:rsidRDefault="00654057">
      <w:pPr>
        <w:pStyle w:val="Verzeichnis1"/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 w:rsidRPr="00875539">
        <w:rPr>
          <w:rFonts w:ascii="Avenir Heavy" w:hAnsi="Avenir Heavy"/>
          <w:noProof/>
          <w:u w:color="6B0E72"/>
        </w:rPr>
        <w:t>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A80B1D1" w14:textId="77777777" w:rsidR="00654057" w:rsidRDefault="00654057">
      <w:pPr>
        <w:pStyle w:val="Verzeichnis2"/>
        <w:tabs>
          <w:tab w:val="right" w:leader="dot" w:pos="8494"/>
        </w:tabs>
        <w:rPr>
          <w:rFonts w:asciiTheme="minorHAnsi" w:eastAsiaTheme="minorEastAsia" w:hAnsiTheme="minorHAnsi" w:cstheme="minorBidi"/>
          <w:iCs w:val="0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6325180" w14:textId="77777777" w:rsidR="00654057" w:rsidRDefault="00654057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36D8CA4" w14:textId="77777777" w:rsidR="00654057" w:rsidRDefault="00654057">
      <w:pPr>
        <w:pStyle w:val="Verzeichnis1"/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 w:rsidRPr="00875539">
        <w:rPr>
          <w:rFonts w:ascii="Avenir Heavy" w:hAnsi="Avenir Heavy"/>
          <w:noProof/>
          <w:u w:color="6B0E72"/>
        </w:rPr>
        <w:t>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CB9540E" w14:textId="77777777" w:rsidR="00654057" w:rsidRDefault="00654057">
      <w:pPr>
        <w:pStyle w:val="Verzeichnis2"/>
        <w:tabs>
          <w:tab w:val="right" w:leader="dot" w:pos="8494"/>
        </w:tabs>
        <w:rPr>
          <w:rFonts w:asciiTheme="minorHAnsi" w:eastAsiaTheme="minorEastAsia" w:hAnsiTheme="minorHAnsi" w:cstheme="minorBidi"/>
          <w:iCs w:val="0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CDA8D2D" w14:textId="77777777" w:rsidR="00654057" w:rsidRDefault="00654057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766ED5D" w14:textId="77777777" w:rsidR="00654057" w:rsidRDefault="00654057">
      <w:pPr>
        <w:pStyle w:val="Verzeichnis1"/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 w:rsidRPr="00875539">
        <w:rPr>
          <w:rFonts w:ascii="Avenir Heavy" w:hAnsi="Avenir Heavy"/>
          <w:noProof/>
          <w:u w:color="6B0E72"/>
        </w:rPr>
        <w:t>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2ACBF8E" w14:textId="77777777" w:rsidR="00654057" w:rsidRDefault="00654057">
      <w:pPr>
        <w:pStyle w:val="Verzeichnis2"/>
        <w:tabs>
          <w:tab w:val="right" w:leader="dot" w:pos="8494"/>
        </w:tabs>
        <w:rPr>
          <w:rFonts w:asciiTheme="minorHAnsi" w:eastAsiaTheme="minorEastAsia" w:hAnsiTheme="minorHAnsi" w:cstheme="minorBidi"/>
          <w:iCs w:val="0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83DA253" w14:textId="77777777" w:rsidR="00654057" w:rsidRDefault="00654057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de-DE"/>
          <w14:ligatures w14:val="standardContextual"/>
        </w:rPr>
      </w:pPr>
      <w:r>
        <w:rPr>
          <w:noProof/>
        </w:rPr>
        <w:t>1.1.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_Toc182377285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F8907AC" w14:textId="77777777" w:rsidR="00DC4D24" w:rsidRDefault="00BE1FA8" w:rsidP="008A09BF">
      <w:r>
        <w:rPr>
          <w:rFonts w:cstheme="minorHAnsi"/>
          <w:bCs/>
          <w:color w:val="640E72"/>
          <w:szCs w:val="20"/>
        </w:rPr>
        <w:fldChar w:fldCharType="end"/>
      </w:r>
    </w:p>
    <w:p w14:paraId="16F809D5" w14:textId="77777777" w:rsidR="007F67C6" w:rsidRDefault="007F67C6" w:rsidP="00581458">
      <w:pPr>
        <w:pStyle w:val="BTAAvenirNextLTProkursiv11pt"/>
        <w:sectPr w:rsidR="007F67C6" w:rsidSect="002D6515">
          <w:type w:val="continuous"/>
          <w:pgSz w:w="11906" w:h="16838" w:code="9"/>
          <w:pgMar w:top="851" w:right="1701" w:bottom="680" w:left="1701" w:header="851" w:footer="851" w:gutter="0"/>
          <w:cols w:space="907"/>
          <w:titlePg/>
          <w:docGrid w:linePitch="360"/>
        </w:sectPr>
      </w:pPr>
    </w:p>
    <w:p w14:paraId="449DFAA2" w14:textId="77777777" w:rsidR="00593F4C" w:rsidRPr="00E44266" w:rsidRDefault="00593F4C" w:rsidP="00D22741">
      <w:pPr>
        <w:pStyle w:val="berschrift1"/>
      </w:pPr>
      <w:bookmarkStart w:id="5" w:name="_Toc176523496"/>
      <w:bookmarkStart w:id="6" w:name="_Toc182377270"/>
      <w:bookmarkEnd w:id="5"/>
      <w:bookmarkEnd w:id="6"/>
    </w:p>
    <w:p w14:paraId="386CAF32" w14:textId="77777777" w:rsidR="000627F8" w:rsidRDefault="000627F8" w:rsidP="00965311">
      <w:pPr>
        <w:pStyle w:val="berschrift3"/>
      </w:pPr>
      <w:bookmarkStart w:id="7" w:name="_Toc176523497"/>
      <w:bookmarkStart w:id="8" w:name="_Toc182377271"/>
      <w:bookmarkStart w:id="9" w:name="_Toc176523498"/>
      <w:bookmarkStart w:id="10" w:name="_Toc182377272"/>
      <w:bookmarkEnd w:id="0"/>
      <w:bookmarkEnd w:id="1"/>
      <w:bookmarkEnd w:id="2"/>
      <w:bookmarkEnd w:id="3"/>
      <w:bookmarkEnd w:id="4"/>
      <w:bookmarkEnd w:id="7"/>
      <w:bookmarkEnd w:id="8"/>
      <w:bookmarkEnd w:id="9"/>
      <w:bookmarkEnd w:id="10"/>
    </w:p>
    <w:p w14:paraId="41BC80C6" w14:textId="77777777" w:rsidR="00262E79" w:rsidRPr="00262E79" w:rsidRDefault="00262E79" w:rsidP="00262E79"/>
    <w:p w14:paraId="0E9F7E5B" w14:textId="77777777" w:rsidR="00965311" w:rsidRDefault="00965311" w:rsidP="00965311">
      <w:pPr>
        <w:pStyle w:val="berschrift4"/>
      </w:pPr>
      <w:bookmarkStart w:id="11" w:name="_Toc176523499"/>
      <w:bookmarkEnd w:id="11"/>
    </w:p>
    <w:p w14:paraId="441D8D66" w14:textId="77777777" w:rsidR="00262E79" w:rsidRPr="00262E79" w:rsidRDefault="00262E79" w:rsidP="00262E79"/>
    <w:p w14:paraId="17AB5CFB" w14:textId="77777777" w:rsidR="00965311" w:rsidRDefault="00965311" w:rsidP="00965311">
      <w:pPr>
        <w:pStyle w:val="berschrift5"/>
      </w:pPr>
    </w:p>
    <w:p w14:paraId="22775796" w14:textId="77777777" w:rsidR="00262E79" w:rsidRPr="00262E79" w:rsidRDefault="00262E79" w:rsidP="00262E79"/>
    <w:p w14:paraId="33DDCD60" w14:textId="77777777" w:rsidR="00FA0107" w:rsidRDefault="00FA0107" w:rsidP="00965311">
      <w:pPr>
        <w:pStyle w:val="berschrift3"/>
      </w:pPr>
      <w:bookmarkStart w:id="12" w:name="_Toc176523500"/>
      <w:bookmarkStart w:id="13" w:name="_Toc182377273"/>
      <w:bookmarkEnd w:id="12"/>
      <w:bookmarkEnd w:id="13"/>
    </w:p>
    <w:p w14:paraId="5F1C9C63" w14:textId="5FDBBCA7" w:rsidR="00FA0107" w:rsidRDefault="00FA0107" w:rsidP="0095386A"/>
    <w:sectPr w:rsidR="00FA0107" w:rsidSect="00FC41DB">
      <w:headerReference w:type="first" r:id="rId17"/>
      <w:footerReference w:type="first" r:id="rId18"/>
      <w:pgSz w:w="11906" w:h="16838" w:code="9"/>
      <w:pgMar w:top="1418" w:right="991" w:bottom="680" w:left="1418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1AC5A" w14:textId="77777777" w:rsidR="00BB3E96" w:rsidRDefault="00BB3E96" w:rsidP="00465A0A">
      <w:r>
        <w:separator/>
      </w:r>
    </w:p>
    <w:p w14:paraId="42DDDFDF" w14:textId="77777777" w:rsidR="00BB3E96" w:rsidRDefault="00BB3E96"/>
    <w:p w14:paraId="54E24C6C" w14:textId="77777777" w:rsidR="00BB3E96" w:rsidRDefault="00BB3E96"/>
  </w:endnote>
  <w:endnote w:type="continuationSeparator" w:id="0">
    <w:p w14:paraId="2EF8245F" w14:textId="77777777" w:rsidR="00BB3E96" w:rsidRDefault="00BB3E96" w:rsidP="00465A0A">
      <w:r>
        <w:continuationSeparator/>
      </w:r>
    </w:p>
    <w:p w14:paraId="00980F3B" w14:textId="77777777" w:rsidR="00BB3E96" w:rsidRDefault="00BB3E96"/>
    <w:p w14:paraId="648CFF2E" w14:textId="77777777" w:rsidR="00BB3E96" w:rsidRDefault="00BB3E96"/>
  </w:endnote>
  <w:endnote w:type="continuationNotice" w:id="1">
    <w:p w14:paraId="3081016C" w14:textId="77777777" w:rsidR="00BB3E96" w:rsidRDefault="00BB3E96"/>
    <w:p w14:paraId="602058CF" w14:textId="77777777" w:rsidR="00BB3E96" w:rsidRDefault="00BB3E96"/>
    <w:p w14:paraId="53FBEF77" w14:textId="77777777" w:rsidR="00BB3E96" w:rsidRDefault="00BB3E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Heavy">
    <w:altName w:val="Calibri"/>
    <w:panose1 w:val="020B0703020203020204"/>
    <w:charset w:val="00"/>
    <w:family w:val="swiss"/>
    <w:pitch w:val="variable"/>
    <w:sig w:usb0="800000AF" w:usb1="5000204A" w:usb2="00000000" w:usb3="00000000" w:csb0="0000009B" w:csb1="00000000"/>
    <w:embedRegular r:id="rId1" w:fontKey="{8A56DF6C-9656-4BDE-8DAF-D31711BA51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0AD6F5-9C3B-4170-B6CF-35582E9AF79E}"/>
    <w:embedBold r:id="rId3" w:fontKey="{2775BEB5-C9A6-4BA3-9231-25B4FA930109}"/>
    <w:embedItalic r:id="rId4" w:fontKey="{287029D8-DD07-4205-ABCF-E55E607EDB57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5" w:fontKey="{5BFC9C1C-7A67-4067-B31B-34CE7AEAFFF4}"/>
    <w:embedItalic r:id="rId6" w:fontKey="{7D904FF7-FBD3-4363-AA8C-16D4E1CAD475}"/>
  </w:font>
  <w:font w:name="Avenir Next LT Pro Demi">
    <w:charset w:val="00"/>
    <w:family w:val="swiss"/>
    <w:pitch w:val="variable"/>
    <w:sig w:usb0="800000EF" w:usb1="5000204A" w:usb2="00000000" w:usb3="00000000" w:csb0="00000093" w:csb1="00000000"/>
    <w:embedRegular r:id="rId7" w:fontKey="{7D40CEDE-9831-4DEF-8DD2-EC8CD8CE3899}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8" w:fontKey="{C0693B0C-FB65-433D-BC79-97297D3A015D}"/>
    <w:embedItalic r:id="rId9" w:fontKey="{7D7E8877-1926-4182-AA5A-856A0412D6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FDA781E-1F0A-4B84-A989-B87F1A17FE8A}"/>
    <w:embedBold r:id="rId11" w:fontKey="{E1DBE37B-C876-4FD2-8C14-AE8AF7CE5107}"/>
    <w:embedItalic r:id="rId12" w:fontKey="{4649E3F8-077F-4C8E-8115-C539EE194C1A}"/>
  </w:font>
  <w:font w:name="Avenir Regular">
    <w:altName w:val="Avenir"/>
    <w:panose1 w:val="020B05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2177388"/>
      <w:docPartObj>
        <w:docPartGallery w:val="Page Numbers (Bottom of Page)"/>
        <w:docPartUnique/>
      </w:docPartObj>
    </w:sdtPr>
    <w:sdtEndPr/>
    <w:sdtContent>
      <w:p w14:paraId="3963FB64" w14:textId="77777777" w:rsidR="00D567D6" w:rsidRDefault="00D567D6">
        <w:r w:rsidRPr="001B53D6">
          <w:fldChar w:fldCharType="begin"/>
        </w:r>
        <w:r w:rsidRPr="001B53D6">
          <w:instrText xml:space="preserve"> PAGE   \* MERGEFORMAT </w:instrText>
        </w:r>
        <w:r w:rsidRPr="001B53D6">
          <w:fldChar w:fldCharType="separate"/>
        </w:r>
        <w:r w:rsidRPr="001B53D6">
          <w:t>2</w:t>
        </w:r>
        <w:r w:rsidRPr="001B53D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AF183" w14:textId="77777777" w:rsidR="00E44266" w:rsidRDefault="00E4426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8BE52" w14:textId="77777777" w:rsidR="0095386A" w:rsidRPr="00E44266" w:rsidRDefault="0095386A" w:rsidP="00E442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EA841" w14:textId="77777777" w:rsidR="00BB3E96" w:rsidRDefault="00BB3E96" w:rsidP="001E00E5">
      <w:pPr>
        <w:spacing w:after="0"/>
      </w:pPr>
      <w:r>
        <w:separator/>
      </w:r>
    </w:p>
  </w:footnote>
  <w:footnote w:type="continuationSeparator" w:id="0">
    <w:p w14:paraId="44A32896" w14:textId="77777777" w:rsidR="00BB3E96" w:rsidRDefault="00BB3E96" w:rsidP="00465A0A">
      <w:r>
        <w:continuationSeparator/>
      </w:r>
    </w:p>
    <w:p w14:paraId="4258E2ED" w14:textId="77777777" w:rsidR="00BB3E96" w:rsidRDefault="00BB3E96"/>
    <w:p w14:paraId="67066F2B" w14:textId="77777777" w:rsidR="00BB3E96" w:rsidRDefault="00BB3E96"/>
  </w:footnote>
  <w:footnote w:type="continuationNotice" w:id="1">
    <w:p w14:paraId="4656831B" w14:textId="77777777" w:rsidR="00BB3E96" w:rsidRDefault="00BB3E96"/>
    <w:p w14:paraId="7FF06B8F" w14:textId="77777777" w:rsidR="00BB3E96" w:rsidRDefault="00BB3E96"/>
    <w:p w14:paraId="455B5B76" w14:textId="77777777" w:rsidR="00BB3E96" w:rsidRDefault="00BB3E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6E5EA" w14:textId="77777777" w:rsidR="00D567D6" w:rsidRPr="002C2504" w:rsidRDefault="00D567D6" w:rsidP="004155DE">
    <w:pPr>
      <w:rPr>
        <w:rFonts w:asciiTheme="majorHAnsi" w:hAnsiTheme="majorHAnsi" w:cstheme="majorHAnsi"/>
        <w:smallCaps/>
        <w:color w:val="A5A5A5" w:themeColor="accent3"/>
        <w:spacing w:val="20"/>
        <w:sz w:val="20"/>
      </w:rPr>
    </w:pPr>
    <w:r>
      <w:rPr>
        <w:rFonts w:asciiTheme="majorHAnsi" w:hAnsiTheme="majorHAnsi" w:cstheme="majorHAnsi"/>
        <w:smallCaps/>
        <w:color w:val="A5A5A5" w:themeColor="accent3"/>
        <w:spacing w:val="20"/>
        <w:sz w:val="20"/>
      </w:rPr>
      <w:fldChar w:fldCharType="begin"/>
    </w:r>
    <w:r>
      <w:rPr>
        <w:rFonts w:asciiTheme="majorHAnsi" w:hAnsiTheme="majorHAnsi" w:cstheme="majorHAnsi"/>
        <w:smallCaps/>
        <w:color w:val="A5A5A5" w:themeColor="accent3"/>
        <w:spacing w:val="20"/>
        <w:sz w:val="20"/>
      </w:rPr>
      <w:instrText xml:space="preserve"> STYLEREF  "Thesis Section" \n </w:instrText>
    </w:r>
    <w:r>
      <w:rPr>
        <w:rFonts w:asciiTheme="majorHAnsi" w:hAnsiTheme="majorHAnsi" w:cstheme="majorHAnsi"/>
        <w:smallCaps/>
        <w:color w:val="A5A5A5" w:themeColor="accent3"/>
        <w:spacing w:val="20"/>
        <w:sz w:val="20"/>
      </w:rPr>
      <w:fldChar w:fldCharType="separate"/>
    </w:r>
    <w:r w:rsidR="00FC7BE6">
      <w:rPr>
        <w:rFonts w:asciiTheme="majorHAnsi" w:hAnsiTheme="majorHAnsi" w:cstheme="majorHAnsi"/>
        <w:b/>
        <w:bCs/>
        <w:smallCaps/>
        <w:noProof/>
        <w:color w:val="A5A5A5" w:themeColor="accent3"/>
        <w:spacing w:val="20"/>
        <w:sz w:val="20"/>
      </w:rPr>
      <w:t>Fehler! Verwenden Sie die Registerkarte 'Start', um Thesis Section dem Text zuzuweisen, der hier angezeigt werden soll.</w:t>
    </w:r>
    <w:r>
      <w:rPr>
        <w:rFonts w:asciiTheme="majorHAnsi" w:hAnsiTheme="majorHAnsi" w:cstheme="majorHAnsi"/>
        <w:smallCaps/>
        <w:color w:val="A5A5A5" w:themeColor="accent3"/>
        <w:spacing w:val="20"/>
        <w:sz w:val="20"/>
      </w:rPr>
      <w:fldChar w:fldCharType="end"/>
    </w:r>
    <w:r>
      <w:rPr>
        <w:rFonts w:asciiTheme="majorHAnsi" w:hAnsiTheme="majorHAnsi" w:cstheme="majorHAnsi"/>
        <w:smallCaps/>
        <w:color w:val="A5A5A5" w:themeColor="accent3"/>
        <w:spacing w:val="20"/>
        <w:sz w:val="20"/>
      </w:rPr>
      <w:t xml:space="preserve">  |  </w:t>
    </w:r>
    <w:r w:rsidRPr="002C2504">
      <w:rPr>
        <w:rFonts w:asciiTheme="majorHAnsi" w:hAnsiTheme="majorHAnsi" w:cstheme="majorHAnsi"/>
        <w:smallCaps/>
        <w:color w:val="A5A5A5" w:themeColor="accent3"/>
        <w:spacing w:val="20"/>
        <w:sz w:val="20"/>
      </w:rPr>
      <w:fldChar w:fldCharType="begin"/>
    </w:r>
    <w:r w:rsidRPr="002C2504">
      <w:rPr>
        <w:rFonts w:asciiTheme="majorHAnsi" w:hAnsiTheme="majorHAnsi" w:cstheme="majorHAnsi"/>
        <w:smallCaps/>
        <w:color w:val="A5A5A5" w:themeColor="accent3"/>
        <w:spacing w:val="20"/>
        <w:sz w:val="20"/>
      </w:rPr>
      <w:instrText xml:space="preserve"> STYLEREF  "Thesis Section"  \* MERGEFORMAT </w:instrText>
    </w:r>
    <w:r w:rsidRPr="002C2504">
      <w:rPr>
        <w:rFonts w:asciiTheme="majorHAnsi" w:hAnsiTheme="majorHAnsi" w:cstheme="majorHAnsi"/>
        <w:smallCaps/>
        <w:color w:val="A5A5A5" w:themeColor="accent3"/>
        <w:spacing w:val="20"/>
        <w:sz w:val="20"/>
      </w:rPr>
      <w:fldChar w:fldCharType="separate"/>
    </w:r>
    <w:r w:rsidR="00FC7BE6">
      <w:rPr>
        <w:rFonts w:asciiTheme="majorHAnsi" w:hAnsiTheme="majorHAnsi" w:cstheme="majorHAnsi"/>
        <w:b/>
        <w:bCs/>
        <w:smallCaps/>
        <w:noProof/>
        <w:color w:val="A5A5A5" w:themeColor="accent3"/>
        <w:spacing w:val="20"/>
        <w:sz w:val="20"/>
      </w:rPr>
      <w:t>Fehler! Verwenden Sie die Registerkarte 'Start', um Thesis Section dem Text zuzuweisen, der hier angezeigt werden soll.</w:t>
    </w:r>
    <w:r w:rsidRPr="002C2504">
      <w:rPr>
        <w:rFonts w:asciiTheme="majorHAnsi" w:hAnsiTheme="majorHAnsi" w:cstheme="majorHAnsi"/>
        <w:smallCaps/>
        <w:color w:val="A5A5A5" w:themeColor="accent3"/>
        <w:spacing w:val="20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B47B4" w14:textId="064B9CDF" w:rsidR="00E44266" w:rsidRPr="006D5B64" w:rsidRDefault="005445B8" w:rsidP="00E44266">
    <w:pPr>
      <w:pStyle w:val="Fuzeile"/>
      <w:rPr>
        <w:rFonts w:ascii="Avenir Book" w:hAnsi="Avenir Book"/>
        <w:szCs w:val="16"/>
      </w:rPr>
    </w:pPr>
    <w:r>
      <w:rPr>
        <w:noProof/>
      </w:rPr>
      <w:drawing>
        <wp:anchor distT="0" distB="0" distL="114300" distR="114300" simplePos="0" relativeHeight="251661312" behindDoc="0" locked="1" layoutInCell="1" allowOverlap="0" wp14:anchorId="7420A627" wp14:editId="239325D9">
          <wp:simplePos x="0" y="0"/>
          <wp:positionH relativeFrom="leftMargin">
            <wp:posOffset>342265</wp:posOffset>
          </wp:positionH>
          <wp:positionV relativeFrom="page">
            <wp:posOffset>377825</wp:posOffset>
          </wp:positionV>
          <wp:extent cx="669600" cy="561600"/>
          <wp:effectExtent l="0" t="0" r="0" b="0"/>
          <wp:wrapNone/>
          <wp:docPr id="1286880886" name="Grafik 2" descr="Ein Bild, das Grafiken, Symbol, Grafikdesig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42774" name="Grafik 2" descr="Ein Bild, das Grafiken, Symbol, Grafikdesign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4266" w:rsidRPr="006D5B64">
      <w:rPr>
        <w:rFonts w:ascii="Avenir Book" w:hAnsi="Avenir Book"/>
        <w:szCs w:val="16"/>
      </w:rPr>
      <w:fldChar w:fldCharType="begin"/>
    </w:r>
    <w:r w:rsidR="00E44266" w:rsidRPr="006D5B64">
      <w:rPr>
        <w:rFonts w:ascii="Avenir Book" w:hAnsi="Avenir Book"/>
        <w:szCs w:val="16"/>
      </w:rPr>
      <w:instrText xml:space="preserve"> STYLEREF  "Überschrift 1"  \* MERGEFORMAT </w:instrText>
    </w:r>
    <w:r w:rsidR="00E44266" w:rsidRPr="006D5B64">
      <w:rPr>
        <w:rFonts w:ascii="Avenir Book" w:hAnsi="Avenir Book"/>
        <w:szCs w:val="16"/>
      </w:rPr>
      <w:fldChar w:fldCharType="end"/>
    </w:r>
    <w:r w:rsidR="00E44266" w:rsidRPr="006D5B64">
      <w:rPr>
        <w:rFonts w:ascii="Avenir Book" w:hAnsi="Avenir Book"/>
        <w:szCs w:val="16"/>
      </w:rPr>
      <w:ptab w:relativeTo="margin" w:alignment="right" w:leader="none"/>
    </w:r>
    <w:r w:rsidR="00E44266" w:rsidRPr="00954A40">
      <w:rPr>
        <w:rFonts w:ascii="Avenir Book" w:hAnsi="Avenir Book"/>
        <w:sz w:val="22"/>
        <w:szCs w:val="22"/>
      </w:rPr>
      <w:fldChar w:fldCharType="begin"/>
    </w:r>
    <w:r w:rsidR="00E44266" w:rsidRPr="00954A40">
      <w:rPr>
        <w:rFonts w:ascii="Avenir Book" w:hAnsi="Avenir Book"/>
        <w:sz w:val="22"/>
        <w:szCs w:val="22"/>
      </w:rPr>
      <w:instrText xml:space="preserve"> PAGE  \* Arabic  \* MERGEFORMAT </w:instrText>
    </w:r>
    <w:r w:rsidR="00E44266" w:rsidRPr="00954A40">
      <w:rPr>
        <w:rFonts w:ascii="Avenir Book" w:hAnsi="Avenir Book"/>
        <w:sz w:val="22"/>
        <w:szCs w:val="22"/>
      </w:rPr>
      <w:fldChar w:fldCharType="separate"/>
    </w:r>
    <w:r w:rsidR="00E44266" w:rsidRPr="00954A40">
      <w:rPr>
        <w:rFonts w:ascii="Avenir Book" w:hAnsi="Avenir Book"/>
        <w:sz w:val="22"/>
        <w:szCs w:val="22"/>
      </w:rPr>
      <w:t>3</w:t>
    </w:r>
    <w:r w:rsidR="00E44266" w:rsidRPr="00954A40">
      <w:rPr>
        <w:rFonts w:ascii="Avenir Book" w:hAnsi="Avenir Book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FA77E" w14:textId="77777777" w:rsidR="00E44266" w:rsidRDefault="00E44266" w:rsidP="00E44266">
    <w:pPr>
      <w:pStyle w:val="Fu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2318E" w14:textId="6036D2BA" w:rsidR="0095386A" w:rsidRPr="00954A40" w:rsidRDefault="000F5BA4" w:rsidP="00954A40">
    <w:pPr>
      <w:pStyle w:val="Fuzeile"/>
      <w:rPr>
        <w:rFonts w:ascii="Avenir Book" w:hAnsi="Avenir Book"/>
        <w:szCs w:val="16"/>
      </w:rPr>
    </w:pPr>
    <w:r>
      <w:rPr>
        <w:rFonts w:ascii="Avenir Book" w:hAnsi="Avenir Book"/>
        <w:szCs w:val="16"/>
      </w:rPr>
      <w:fldChar w:fldCharType="begin"/>
    </w:r>
    <w:r>
      <w:rPr>
        <w:rFonts w:ascii="Avenir Book" w:hAnsi="Avenir Book"/>
        <w:szCs w:val="16"/>
      </w:rPr>
      <w:instrText xml:space="preserve"> STYLEREF  "Überschrift 1"  \* MERGEFORMAT </w:instrText>
    </w:r>
    <w:r>
      <w:rPr>
        <w:rFonts w:ascii="Avenir Book" w:hAnsi="Avenir Book"/>
        <w:szCs w:val="16"/>
      </w:rPr>
      <w:fldChar w:fldCharType="end"/>
    </w:r>
    <w:r w:rsidR="0095386A" w:rsidRPr="006D5B64">
      <w:rPr>
        <w:rFonts w:ascii="Avenir Book" w:hAnsi="Avenir Book"/>
        <w:szCs w:val="16"/>
      </w:rPr>
      <w:ptab w:relativeTo="margin" w:alignment="right" w:leader="none"/>
    </w:r>
    <w:r w:rsidR="0095386A" w:rsidRPr="00954A40">
      <w:rPr>
        <w:rFonts w:ascii="Avenir Book" w:hAnsi="Avenir Book"/>
        <w:sz w:val="22"/>
        <w:szCs w:val="22"/>
      </w:rPr>
      <w:fldChar w:fldCharType="begin"/>
    </w:r>
    <w:r w:rsidR="0095386A" w:rsidRPr="00954A40">
      <w:rPr>
        <w:rFonts w:ascii="Avenir Book" w:hAnsi="Avenir Book"/>
        <w:sz w:val="22"/>
        <w:szCs w:val="22"/>
      </w:rPr>
      <w:instrText xml:space="preserve"> PAGE  \* Arabic  \* MERGEFORMAT </w:instrText>
    </w:r>
    <w:r w:rsidR="0095386A" w:rsidRPr="00954A40">
      <w:rPr>
        <w:rFonts w:ascii="Avenir Book" w:hAnsi="Avenir Book"/>
        <w:sz w:val="22"/>
        <w:szCs w:val="22"/>
      </w:rPr>
      <w:fldChar w:fldCharType="separate"/>
    </w:r>
    <w:r w:rsidR="0095386A" w:rsidRPr="00954A40">
      <w:rPr>
        <w:rFonts w:ascii="Avenir Book" w:hAnsi="Avenir Book"/>
        <w:sz w:val="22"/>
        <w:szCs w:val="22"/>
      </w:rPr>
      <w:t>2</w:t>
    </w:r>
    <w:r w:rsidR="0095386A" w:rsidRPr="00954A40">
      <w:rPr>
        <w:rFonts w:ascii="Avenir Book" w:hAnsi="Avenir Book"/>
        <w:sz w:val="22"/>
        <w:szCs w:val="22"/>
      </w:rPr>
      <w:fldChar w:fldCharType="end"/>
    </w:r>
    <w:r w:rsidR="0095386A">
      <w:rPr>
        <w:noProof/>
      </w:rPr>
      <w:drawing>
        <wp:anchor distT="0" distB="0" distL="114300" distR="114300" simplePos="0" relativeHeight="251665408" behindDoc="0" locked="1" layoutInCell="1" allowOverlap="0" wp14:anchorId="5F1FBD16" wp14:editId="03E61A46">
          <wp:simplePos x="0" y="0"/>
          <wp:positionH relativeFrom="leftMargin">
            <wp:posOffset>342900</wp:posOffset>
          </wp:positionH>
          <wp:positionV relativeFrom="page">
            <wp:posOffset>378460</wp:posOffset>
          </wp:positionV>
          <wp:extent cx="669290" cy="560705"/>
          <wp:effectExtent l="0" t="0" r="0" b="0"/>
          <wp:wrapNone/>
          <wp:docPr id="138733808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515137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06415"/>
    <w:multiLevelType w:val="multilevel"/>
    <w:tmpl w:val="EF1A4192"/>
    <w:numStyleLink w:val="BTAberschriften"/>
  </w:abstractNum>
  <w:abstractNum w:abstractNumId="1" w15:restartNumberingAfterBreak="0">
    <w:nsid w:val="463766B5"/>
    <w:multiLevelType w:val="hybridMultilevel"/>
    <w:tmpl w:val="1AA6A9B4"/>
    <w:lvl w:ilvl="0" w:tplc="AC7A38EA">
      <w:start w:val="1"/>
      <w:numFmt w:val="bullet"/>
      <w:pStyle w:val="BTAAvenirNextLTPro11ptAufzhlung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03239"/>
    <w:multiLevelType w:val="multilevel"/>
    <w:tmpl w:val="EF1A4192"/>
    <w:styleLink w:val="BTAberschrift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BD737C4"/>
    <w:multiLevelType w:val="multilevel"/>
    <w:tmpl w:val="0407001D"/>
    <w:styleLink w:val="BTAListenFormatvorlag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12A11C9"/>
    <w:multiLevelType w:val="hybridMultilevel"/>
    <w:tmpl w:val="B8262A2A"/>
    <w:lvl w:ilvl="0" w:tplc="93CA156C">
      <w:start w:val="1"/>
      <w:numFmt w:val="bullet"/>
      <w:pStyle w:val="BTAAvenirNextLTProkursiv12ptStichpunkte"/>
      <w:lvlText w:val="o"/>
      <w:lvlJc w:val="left"/>
      <w:pPr>
        <w:ind w:left="1281" w:hanging="360"/>
      </w:pPr>
      <w:rPr>
        <w:rFonts w:ascii="Courier New" w:hAnsi="Courier New" w:hint="default"/>
      </w:rPr>
    </w:lvl>
    <w:lvl w:ilvl="1" w:tplc="8CD8CDCC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5" w15:restartNumberingAfterBreak="0">
    <w:nsid w:val="551C4EBD"/>
    <w:multiLevelType w:val="multilevel"/>
    <w:tmpl w:val="A63CF930"/>
    <w:styleLink w:val="Formatvorlage1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24C3BBA"/>
    <w:multiLevelType w:val="multilevel"/>
    <w:tmpl w:val="61102210"/>
    <w:lvl w:ilvl="0">
      <w:start w:val="1"/>
      <w:numFmt w:val="decimal"/>
      <w:pStyle w:val="berschrift1"/>
      <w:lvlText w:val="%1"/>
      <w:lvlJc w:val="left"/>
      <w:pPr>
        <w:ind w:left="0" w:firstLine="0"/>
      </w:pPr>
      <w:rPr>
        <w:rFonts w:ascii="Avenir Heavy" w:hAnsi="Avenir Heavy" w:hint="default"/>
        <w:sz w:val="40"/>
        <w:u w:color="6B0E72"/>
      </w:rPr>
    </w:lvl>
    <w:lvl w:ilvl="1">
      <w:start w:val="1"/>
      <w:numFmt w:val="decimal"/>
      <w:pStyle w:val="berschrift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82456064">
    <w:abstractNumId w:val="4"/>
  </w:num>
  <w:num w:numId="2" w16cid:durableId="287661920">
    <w:abstractNumId w:val="2"/>
  </w:num>
  <w:num w:numId="3" w16cid:durableId="2032492423">
    <w:abstractNumId w:val="5"/>
  </w:num>
  <w:num w:numId="4" w16cid:durableId="1763456114">
    <w:abstractNumId w:val="1"/>
  </w:num>
  <w:num w:numId="5" w16cid:durableId="1419791153">
    <w:abstractNumId w:val="6"/>
  </w:num>
  <w:num w:numId="6" w16cid:durableId="165121057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680" w:hanging="68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ind w:left="680" w:hanging="68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Text w:val="%1.%2.%3"/>
        <w:lvlJc w:val="left"/>
        <w:pPr>
          <w:ind w:left="680" w:hanging="6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 w16cid:durableId="73937507">
    <w:abstractNumId w:val="3"/>
  </w:num>
  <w:num w:numId="8" w16cid:durableId="1291473219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680" w:hanging="68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ind w:left="680" w:hanging="68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Text w:val="%1.%2.%3"/>
        <w:lvlJc w:val="left"/>
        <w:pPr>
          <w:ind w:left="680" w:hanging="6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BE6"/>
    <w:rsid w:val="00000544"/>
    <w:rsid w:val="00000DF3"/>
    <w:rsid w:val="0000116C"/>
    <w:rsid w:val="00001886"/>
    <w:rsid w:val="00001894"/>
    <w:rsid w:val="00001C8E"/>
    <w:rsid w:val="00002BD6"/>
    <w:rsid w:val="00002F1A"/>
    <w:rsid w:val="00003654"/>
    <w:rsid w:val="000050C1"/>
    <w:rsid w:val="000051D3"/>
    <w:rsid w:val="000054E1"/>
    <w:rsid w:val="00006C57"/>
    <w:rsid w:val="00006CCF"/>
    <w:rsid w:val="00007767"/>
    <w:rsid w:val="00007AA3"/>
    <w:rsid w:val="000113C7"/>
    <w:rsid w:val="00011462"/>
    <w:rsid w:val="00011B72"/>
    <w:rsid w:val="00012254"/>
    <w:rsid w:val="000126CF"/>
    <w:rsid w:val="000128C9"/>
    <w:rsid w:val="000129A1"/>
    <w:rsid w:val="00013405"/>
    <w:rsid w:val="00013873"/>
    <w:rsid w:val="000140A9"/>
    <w:rsid w:val="00014FBB"/>
    <w:rsid w:val="00015137"/>
    <w:rsid w:val="00015623"/>
    <w:rsid w:val="000159FB"/>
    <w:rsid w:val="000168F6"/>
    <w:rsid w:val="00016F24"/>
    <w:rsid w:val="00017787"/>
    <w:rsid w:val="00017871"/>
    <w:rsid w:val="00017976"/>
    <w:rsid w:val="00017B15"/>
    <w:rsid w:val="00021252"/>
    <w:rsid w:val="00021872"/>
    <w:rsid w:val="000221B7"/>
    <w:rsid w:val="000226AF"/>
    <w:rsid w:val="0002283F"/>
    <w:rsid w:val="00022E73"/>
    <w:rsid w:val="0002300B"/>
    <w:rsid w:val="0002333D"/>
    <w:rsid w:val="00023672"/>
    <w:rsid w:val="00023847"/>
    <w:rsid w:val="0002388F"/>
    <w:rsid w:val="000245DB"/>
    <w:rsid w:val="000248C5"/>
    <w:rsid w:val="0002697B"/>
    <w:rsid w:val="00026AEB"/>
    <w:rsid w:val="0002745F"/>
    <w:rsid w:val="00027540"/>
    <w:rsid w:val="00027BC8"/>
    <w:rsid w:val="00027D48"/>
    <w:rsid w:val="00027F45"/>
    <w:rsid w:val="00027FAF"/>
    <w:rsid w:val="00027FE6"/>
    <w:rsid w:val="00030927"/>
    <w:rsid w:val="00030AF7"/>
    <w:rsid w:val="00030F8F"/>
    <w:rsid w:val="0003103F"/>
    <w:rsid w:val="00031455"/>
    <w:rsid w:val="00032881"/>
    <w:rsid w:val="00032BFF"/>
    <w:rsid w:val="00032D97"/>
    <w:rsid w:val="00032DDF"/>
    <w:rsid w:val="00034904"/>
    <w:rsid w:val="000349FE"/>
    <w:rsid w:val="000356DC"/>
    <w:rsid w:val="00035A1B"/>
    <w:rsid w:val="00036D6E"/>
    <w:rsid w:val="000408E6"/>
    <w:rsid w:val="00041180"/>
    <w:rsid w:val="0004280C"/>
    <w:rsid w:val="00042894"/>
    <w:rsid w:val="00042FA0"/>
    <w:rsid w:val="0004314F"/>
    <w:rsid w:val="000456CC"/>
    <w:rsid w:val="00045F1B"/>
    <w:rsid w:val="00047B92"/>
    <w:rsid w:val="00050C7D"/>
    <w:rsid w:val="00051700"/>
    <w:rsid w:val="00051784"/>
    <w:rsid w:val="00051F64"/>
    <w:rsid w:val="00051FE4"/>
    <w:rsid w:val="00052078"/>
    <w:rsid w:val="000522A9"/>
    <w:rsid w:val="0005250D"/>
    <w:rsid w:val="000534F2"/>
    <w:rsid w:val="00054049"/>
    <w:rsid w:val="000554DB"/>
    <w:rsid w:val="00055D39"/>
    <w:rsid w:val="0005625B"/>
    <w:rsid w:val="00056821"/>
    <w:rsid w:val="00056BB9"/>
    <w:rsid w:val="000573A1"/>
    <w:rsid w:val="000577BA"/>
    <w:rsid w:val="00057FBA"/>
    <w:rsid w:val="0006104A"/>
    <w:rsid w:val="00061912"/>
    <w:rsid w:val="00061E2F"/>
    <w:rsid w:val="000624E0"/>
    <w:rsid w:val="000627F8"/>
    <w:rsid w:val="00062957"/>
    <w:rsid w:val="00062EE3"/>
    <w:rsid w:val="0006392E"/>
    <w:rsid w:val="00063ACE"/>
    <w:rsid w:val="00064939"/>
    <w:rsid w:val="00065104"/>
    <w:rsid w:val="00067DCD"/>
    <w:rsid w:val="00067E75"/>
    <w:rsid w:val="00070890"/>
    <w:rsid w:val="00070B03"/>
    <w:rsid w:val="00070B10"/>
    <w:rsid w:val="0007112A"/>
    <w:rsid w:val="00071323"/>
    <w:rsid w:val="00071427"/>
    <w:rsid w:val="00071902"/>
    <w:rsid w:val="00071FE8"/>
    <w:rsid w:val="0007282D"/>
    <w:rsid w:val="0007292C"/>
    <w:rsid w:val="00072E0A"/>
    <w:rsid w:val="00073459"/>
    <w:rsid w:val="00073AC3"/>
    <w:rsid w:val="00073BA7"/>
    <w:rsid w:val="00074D4E"/>
    <w:rsid w:val="0007510B"/>
    <w:rsid w:val="00075789"/>
    <w:rsid w:val="00075B9A"/>
    <w:rsid w:val="00075C40"/>
    <w:rsid w:val="00075D33"/>
    <w:rsid w:val="00076446"/>
    <w:rsid w:val="000767DF"/>
    <w:rsid w:val="00077090"/>
    <w:rsid w:val="0007726F"/>
    <w:rsid w:val="0008020E"/>
    <w:rsid w:val="00080D3B"/>
    <w:rsid w:val="000815F5"/>
    <w:rsid w:val="0008167C"/>
    <w:rsid w:val="00081806"/>
    <w:rsid w:val="00081831"/>
    <w:rsid w:val="00081C19"/>
    <w:rsid w:val="00081F24"/>
    <w:rsid w:val="000825B5"/>
    <w:rsid w:val="00083E59"/>
    <w:rsid w:val="000849B2"/>
    <w:rsid w:val="00085DD6"/>
    <w:rsid w:val="000861F4"/>
    <w:rsid w:val="00086EAF"/>
    <w:rsid w:val="00086ED0"/>
    <w:rsid w:val="0008700A"/>
    <w:rsid w:val="00087282"/>
    <w:rsid w:val="00087A1C"/>
    <w:rsid w:val="00087E4D"/>
    <w:rsid w:val="0009065D"/>
    <w:rsid w:val="000906D0"/>
    <w:rsid w:val="00090D84"/>
    <w:rsid w:val="00090D99"/>
    <w:rsid w:val="00091365"/>
    <w:rsid w:val="000913F5"/>
    <w:rsid w:val="000916BD"/>
    <w:rsid w:val="0009187D"/>
    <w:rsid w:val="00092C86"/>
    <w:rsid w:val="000936A2"/>
    <w:rsid w:val="000939DB"/>
    <w:rsid w:val="000941C8"/>
    <w:rsid w:val="00094B16"/>
    <w:rsid w:val="0009566E"/>
    <w:rsid w:val="00095A48"/>
    <w:rsid w:val="00095FBA"/>
    <w:rsid w:val="00096ACD"/>
    <w:rsid w:val="0009787F"/>
    <w:rsid w:val="00097C53"/>
    <w:rsid w:val="00097E8F"/>
    <w:rsid w:val="000A0019"/>
    <w:rsid w:val="000A0525"/>
    <w:rsid w:val="000A1679"/>
    <w:rsid w:val="000A19A1"/>
    <w:rsid w:val="000A1D28"/>
    <w:rsid w:val="000A2A50"/>
    <w:rsid w:val="000A2B4D"/>
    <w:rsid w:val="000A2F02"/>
    <w:rsid w:val="000A3034"/>
    <w:rsid w:val="000A309B"/>
    <w:rsid w:val="000A34C4"/>
    <w:rsid w:val="000A4299"/>
    <w:rsid w:val="000A451D"/>
    <w:rsid w:val="000A4585"/>
    <w:rsid w:val="000A47B3"/>
    <w:rsid w:val="000A535C"/>
    <w:rsid w:val="000A5EEF"/>
    <w:rsid w:val="000A6020"/>
    <w:rsid w:val="000A6B82"/>
    <w:rsid w:val="000A6C75"/>
    <w:rsid w:val="000A6D36"/>
    <w:rsid w:val="000A7434"/>
    <w:rsid w:val="000B0951"/>
    <w:rsid w:val="000B0ECE"/>
    <w:rsid w:val="000B1CBC"/>
    <w:rsid w:val="000B2EF5"/>
    <w:rsid w:val="000B33E1"/>
    <w:rsid w:val="000B3635"/>
    <w:rsid w:val="000B4185"/>
    <w:rsid w:val="000B5175"/>
    <w:rsid w:val="000B5955"/>
    <w:rsid w:val="000B5D85"/>
    <w:rsid w:val="000B63A1"/>
    <w:rsid w:val="000B687C"/>
    <w:rsid w:val="000B6C6E"/>
    <w:rsid w:val="000C1281"/>
    <w:rsid w:val="000C14D0"/>
    <w:rsid w:val="000C15D3"/>
    <w:rsid w:val="000C1C87"/>
    <w:rsid w:val="000C2576"/>
    <w:rsid w:val="000C28E7"/>
    <w:rsid w:val="000C2C2A"/>
    <w:rsid w:val="000C2E37"/>
    <w:rsid w:val="000C3676"/>
    <w:rsid w:val="000C3856"/>
    <w:rsid w:val="000C4948"/>
    <w:rsid w:val="000C58F7"/>
    <w:rsid w:val="000C5C2D"/>
    <w:rsid w:val="000C61B3"/>
    <w:rsid w:val="000C64CD"/>
    <w:rsid w:val="000C6AB1"/>
    <w:rsid w:val="000C6ABF"/>
    <w:rsid w:val="000D0591"/>
    <w:rsid w:val="000D1F52"/>
    <w:rsid w:val="000D2427"/>
    <w:rsid w:val="000D25C7"/>
    <w:rsid w:val="000D2B00"/>
    <w:rsid w:val="000D2F8F"/>
    <w:rsid w:val="000D3A8B"/>
    <w:rsid w:val="000D3BEC"/>
    <w:rsid w:val="000D3F01"/>
    <w:rsid w:val="000D4015"/>
    <w:rsid w:val="000D44B4"/>
    <w:rsid w:val="000D592B"/>
    <w:rsid w:val="000D66AA"/>
    <w:rsid w:val="000D6816"/>
    <w:rsid w:val="000D77DA"/>
    <w:rsid w:val="000D7984"/>
    <w:rsid w:val="000D7A5A"/>
    <w:rsid w:val="000E06C5"/>
    <w:rsid w:val="000E1233"/>
    <w:rsid w:val="000E1A26"/>
    <w:rsid w:val="000E2BC2"/>
    <w:rsid w:val="000E2BF3"/>
    <w:rsid w:val="000E3A72"/>
    <w:rsid w:val="000E3BA5"/>
    <w:rsid w:val="000E3C6A"/>
    <w:rsid w:val="000E3E7E"/>
    <w:rsid w:val="000E3FE9"/>
    <w:rsid w:val="000E4081"/>
    <w:rsid w:val="000E5FCA"/>
    <w:rsid w:val="000E62FE"/>
    <w:rsid w:val="000E673B"/>
    <w:rsid w:val="000E68AE"/>
    <w:rsid w:val="000E7012"/>
    <w:rsid w:val="000E7D37"/>
    <w:rsid w:val="000F00BA"/>
    <w:rsid w:val="000F0EA2"/>
    <w:rsid w:val="000F14BD"/>
    <w:rsid w:val="000F16E9"/>
    <w:rsid w:val="000F1C84"/>
    <w:rsid w:val="000F3F67"/>
    <w:rsid w:val="000F49CA"/>
    <w:rsid w:val="000F5BA4"/>
    <w:rsid w:val="000F5DD2"/>
    <w:rsid w:val="000F60F2"/>
    <w:rsid w:val="000F6601"/>
    <w:rsid w:val="000F67BD"/>
    <w:rsid w:val="000F69D7"/>
    <w:rsid w:val="000F6A3A"/>
    <w:rsid w:val="000F714B"/>
    <w:rsid w:val="000F75F5"/>
    <w:rsid w:val="000F7BC3"/>
    <w:rsid w:val="0010099C"/>
    <w:rsid w:val="001012F6"/>
    <w:rsid w:val="00101D44"/>
    <w:rsid w:val="00102565"/>
    <w:rsid w:val="0010263D"/>
    <w:rsid w:val="001026DC"/>
    <w:rsid w:val="001031B3"/>
    <w:rsid w:val="001031C4"/>
    <w:rsid w:val="00103382"/>
    <w:rsid w:val="0010373E"/>
    <w:rsid w:val="00103C5F"/>
    <w:rsid w:val="00104393"/>
    <w:rsid w:val="00104965"/>
    <w:rsid w:val="00104EDC"/>
    <w:rsid w:val="00104EDE"/>
    <w:rsid w:val="00105746"/>
    <w:rsid w:val="001059AA"/>
    <w:rsid w:val="00105ACC"/>
    <w:rsid w:val="00105E13"/>
    <w:rsid w:val="00105E78"/>
    <w:rsid w:val="00106277"/>
    <w:rsid w:val="00106AF0"/>
    <w:rsid w:val="00106F10"/>
    <w:rsid w:val="00107C89"/>
    <w:rsid w:val="00110207"/>
    <w:rsid w:val="001108B5"/>
    <w:rsid w:val="00111342"/>
    <w:rsid w:val="00111890"/>
    <w:rsid w:val="00111927"/>
    <w:rsid w:val="001125FB"/>
    <w:rsid w:val="00112F2C"/>
    <w:rsid w:val="00113270"/>
    <w:rsid w:val="00113364"/>
    <w:rsid w:val="001137F2"/>
    <w:rsid w:val="0011451B"/>
    <w:rsid w:val="001147A1"/>
    <w:rsid w:val="001155A3"/>
    <w:rsid w:val="0011603A"/>
    <w:rsid w:val="00117864"/>
    <w:rsid w:val="00120DAD"/>
    <w:rsid w:val="00120EDD"/>
    <w:rsid w:val="001210FA"/>
    <w:rsid w:val="001215DF"/>
    <w:rsid w:val="0012188F"/>
    <w:rsid w:val="00122A7C"/>
    <w:rsid w:val="00123691"/>
    <w:rsid w:val="001240A2"/>
    <w:rsid w:val="001241EA"/>
    <w:rsid w:val="00124606"/>
    <w:rsid w:val="001247CF"/>
    <w:rsid w:val="0012521E"/>
    <w:rsid w:val="001252B5"/>
    <w:rsid w:val="001257E1"/>
    <w:rsid w:val="00125A5F"/>
    <w:rsid w:val="00125FD0"/>
    <w:rsid w:val="001261E3"/>
    <w:rsid w:val="001266BC"/>
    <w:rsid w:val="001269B1"/>
    <w:rsid w:val="00127047"/>
    <w:rsid w:val="00127494"/>
    <w:rsid w:val="001274C7"/>
    <w:rsid w:val="00127ED4"/>
    <w:rsid w:val="00132FC6"/>
    <w:rsid w:val="001331A3"/>
    <w:rsid w:val="00133ACA"/>
    <w:rsid w:val="0013426F"/>
    <w:rsid w:val="001342E5"/>
    <w:rsid w:val="001347FE"/>
    <w:rsid w:val="00134993"/>
    <w:rsid w:val="00134A88"/>
    <w:rsid w:val="0013500B"/>
    <w:rsid w:val="0013610D"/>
    <w:rsid w:val="00136259"/>
    <w:rsid w:val="0013734E"/>
    <w:rsid w:val="001374FD"/>
    <w:rsid w:val="001376E7"/>
    <w:rsid w:val="001400E4"/>
    <w:rsid w:val="001405E8"/>
    <w:rsid w:val="00140811"/>
    <w:rsid w:val="00140C79"/>
    <w:rsid w:val="0014152B"/>
    <w:rsid w:val="001420BD"/>
    <w:rsid w:val="001429BB"/>
    <w:rsid w:val="00142A01"/>
    <w:rsid w:val="00142D68"/>
    <w:rsid w:val="0014392B"/>
    <w:rsid w:val="00143BFB"/>
    <w:rsid w:val="00143EA0"/>
    <w:rsid w:val="00144091"/>
    <w:rsid w:val="00144136"/>
    <w:rsid w:val="00144C27"/>
    <w:rsid w:val="00144EC1"/>
    <w:rsid w:val="001467B1"/>
    <w:rsid w:val="00146B6A"/>
    <w:rsid w:val="0014725B"/>
    <w:rsid w:val="00147907"/>
    <w:rsid w:val="001509F4"/>
    <w:rsid w:val="00151649"/>
    <w:rsid w:val="00151970"/>
    <w:rsid w:val="00151B19"/>
    <w:rsid w:val="001520F5"/>
    <w:rsid w:val="00152A5B"/>
    <w:rsid w:val="00152E5A"/>
    <w:rsid w:val="001548F6"/>
    <w:rsid w:val="00154DD4"/>
    <w:rsid w:val="00155061"/>
    <w:rsid w:val="00155370"/>
    <w:rsid w:val="001559F9"/>
    <w:rsid w:val="00155BED"/>
    <w:rsid w:val="00155C1E"/>
    <w:rsid w:val="001562BC"/>
    <w:rsid w:val="00156CEC"/>
    <w:rsid w:val="001572DE"/>
    <w:rsid w:val="00157B32"/>
    <w:rsid w:val="00157FDC"/>
    <w:rsid w:val="00160266"/>
    <w:rsid w:val="001602B1"/>
    <w:rsid w:val="00160991"/>
    <w:rsid w:val="00160B34"/>
    <w:rsid w:val="00160B44"/>
    <w:rsid w:val="00162B43"/>
    <w:rsid w:val="00162F4B"/>
    <w:rsid w:val="00163C63"/>
    <w:rsid w:val="0016408E"/>
    <w:rsid w:val="00164095"/>
    <w:rsid w:val="0016476F"/>
    <w:rsid w:val="00164C8E"/>
    <w:rsid w:val="00165279"/>
    <w:rsid w:val="00165299"/>
    <w:rsid w:val="001658FE"/>
    <w:rsid w:val="0016611A"/>
    <w:rsid w:val="00166634"/>
    <w:rsid w:val="001666C7"/>
    <w:rsid w:val="001670A8"/>
    <w:rsid w:val="00167C94"/>
    <w:rsid w:val="00167D92"/>
    <w:rsid w:val="001709B7"/>
    <w:rsid w:val="001718D2"/>
    <w:rsid w:val="00172B39"/>
    <w:rsid w:val="00172D8E"/>
    <w:rsid w:val="00173192"/>
    <w:rsid w:val="0017339C"/>
    <w:rsid w:val="001740BC"/>
    <w:rsid w:val="00174E68"/>
    <w:rsid w:val="00175976"/>
    <w:rsid w:val="0017598B"/>
    <w:rsid w:val="00176237"/>
    <w:rsid w:val="0017751D"/>
    <w:rsid w:val="00177C60"/>
    <w:rsid w:val="00177C67"/>
    <w:rsid w:val="0018050E"/>
    <w:rsid w:val="0018097E"/>
    <w:rsid w:val="00181406"/>
    <w:rsid w:val="00182168"/>
    <w:rsid w:val="00182302"/>
    <w:rsid w:val="00182450"/>
    <w:rsid w:val="00182711"/>
    <w:rsid w:val="00183171"/>
    <w:rsid w:val="0018353E"/>
    <w:rsid w:val="001835C0"/>
    <w:rsid w:val="001835F1"/>
    <w:rsid w:val="00183788"/>
    <w:rsid w:val="00183DE6"/>
    <w:rsid w:val="00183F30"/>
    <w:rsid w:val="00183F78"/>
    <w:rsid w:val="00183FF8"/>
    <w:rsid w:val="00184DEE"/>
    <w:rsid w:val="00186190"/>
    <w:rsid w:val="00186262"/>
    <w:rsid w:val="001863FE"/>
    <w:rsid w:val="0018679F"/>
    <w:rsid w:val="00190CD6"/>
    <w:rsid w:val="00190D39"/>
    <w:rsid w:val="001911F1"/>
    <w:rsid w:val="00192127"/>
    <w:rsid w:val="001922CE"/>
    <w:rsid w:val="001928DF"/>
    <w:rsid w:val="001930F6"/>
    <w:rsid w:val="00193315"/>
    <w:rsid w:val="0019378A"/>
    <w:rsid w:val="00193FEF"/>
    <w:rsid w:val="00194080"/>
    <w:rsid w:val="001940A6"/>
    <w:rsid w:val="001941F1"/>
    <w:rsid w:val="00194203"/>
    <w:rsid w:val="0019500F"/>
    <w:rsid w:val="001954B8"/>
    <w:rsid w:val="0019571F"/>
    <w:rsid w:val="0019589F"/>
    <w:rsid w:val="00195BC9"/>
    <w:rsid w:val="00195CAE"/>
    <w:rsid w:val="00195E7E"/>
    <w:rsid w:val="00195EAD"/>
    <w:rsid w:val="00196003"/>
    <w:rsid w:val="00196613"/>
    <w:rsid w:val="00196E33"/>
    <w:rsid w:val="001972F9"/>
    <w:rsid w:val="0019788F"/>
    <w:rsid w:val="001A072C"/>
    <w:rsid w:val="001A0FA1"/>
    <w:rsid w:val="001A1AE1"/>
    <w:rsid w:val="001A1C73"/>
    <w:rsid w:val="001A1F92"/>
    <w:rsid w:val="001A2AFA"/>
    <w:rsid w:val="001A2FDA"/>
    <w:rsid w:val="001A3612"/>
    <w:rsid w:val="001A3C64"/>
    <w:rsid w:val="001A45C5"/>
    <w:rsid w:val="001A4F78"/>
    <w:rsid w:val="001A5A18"/>
    <w:rsid w:val="001A5CD5"/>
    <w:rsid w:val="001A5FDA"/>
    <w:rsid w:val="001A6119"/>
    <w:rsid w:val="001A61A5"/>
    <w:rsid w:val="001A6755"/>
    <w:rsid w:val="001A69BE"/>
    <w:rsid w:val="001A7288"/>
    <w:rsid w:val="001A754B"/>
    <w:rsid w:val="001A76C1"/>
    <w:rsid w:val="001A7CA8"/>
    <w:rsid w:val="001B0AE4"/>
    <w:rsid w:val="001B2949"/>
    <w:rsid w:val="001B2EAB"/>
    <w:rsid w:val="001B2F28"/>
    <w:rsid w:val="001B34C3"/>
    <w:rsid w:val="001B34EC"/>
    <w:rsid w:val="001B40E3"/>
    <w:rsid w:val="001B48F8"/>
    <w:rsid w:val="001B4C4D"/>
    <w:rsid w:val="001B4DCA"/>
    <w:rsid w:val="001B5450"/>
    <w:rsid w:val="001B54A2"/>
    <w:rsid w:val="001B55D4"/>
    <w:rsid w:val="001B584A"/>
    <w:rsid w:val="001B5C23"/>
    <w:rsid w:val="001B635A"/>
    <w:rsid w:val="001B6BBD"/>
    <w:rsid w:val="001B6C10"/>
    <w:rsid w:val="001B6E8A"/>
    <w:rsid w:val="001B74E7"/>
    <w:rsid w:val="001C1FC2"/>
    <w:rsid w:val="001C24E9"/>
    <w:rsid w:val="001C2837"/>
    <w:rsid w:val="001C2883"/>
    <w:rsid w:val="001C2E81"/>
    <w:rsid w:val="001C2FBE"/>
    <w:rsid w:val="001C35C5"/>
    <w:rsid w:val="001C35E1"/>
    <w:rsid w:val="001C36AC"/>
    <w:rsid w:val="001C3A28"/>
    <w:rsid w:val="001C432A"/>
    <w:rsid w:val="001C4921"/>
    <w:rsid w:val="001C4B1D"/>
    <w:rsid w:val="001C4B24"/>
    <w:rsid w:val="001C4BCB"/>
    <w:rsid w:val="001C52FA"/>
    <w:rsid w:val="001C58AD"/>
    <w:rsid w:val="001C6046"/>
    <w:rsid w:val="001C64C8"/>
    <w:rsid w:val="001C661F"/>
    <w:rsid w:val="001C68B0"/>
    <w:rsid w:val="001C6925"/>
    <w:rsid w:val="001C6A9C"/>
    <w:rsid w:val="001C73AC"/>
    <w:rsid w:val="001C75CA"/>
    <w:rsid w:val="001D0185"/>
    <w:rsid w:val="001D028A"/>
    <w:rsid w:val="001D0334"/>
    <w:rsid w:val="001D0754"/>
    <w:rsid w:val="001D12E5"/>
    <w:rsid w:val="001D2591"/>
    <w:rsid w:val="001D2761"/>
    <w:rsid w:val="001D2D65"/>
    <w:rsid w:val="001D2EE5"/>
    <w:rsid w:val="001D32EE"/>
    <w:rsid w:val="001D4135"/>
    <w:rsid w:val="001D4C27"/>
    <w:rsid w:val="001D4E8A"/>
    <w:rsid w:val="001D4EAC"/>
    <w:rsid w:val="001D51FD"/>
    <w:rsid w:val="001D5F4B"/>
    <w:rsid w:val="001D6031"/>
    <w:rsid w:val="001D747A"/>
    <w:rsid w:val="001D747D"/>
    <w:rsid w:val="001D75D0"/>
    <w:rsid w:val="001D7FD3"/>
    <w:rsid w:val="001E00E5"/>
    <w:rsid w:val="001E0468"/>
    <w:rsid w:val="001E0E64"/>
    <w:rsid w:val="001E153B"/>
    <w:rsid w:val="001E1C8E"/>
    <w:rsid w:val="001E1FA6"/>
    <w:rsid w:val="001E2910"/>
    <w:rsid w:val="001E2CE6"/>
    <w:rsid w:val="001E5BE2"/>
    <w:rsid w:val="001E5C16"/>
    <w:rsid w:val="001E682E"/>
    <w:rsid w:val="001E6930"/>
    <w:rsid w:val="001E6CB4"/>
    <w:rsid w:val="001E7B31"/>
    <w:rsid w:val="001E7F4E"/>
    <w:rsid w:val="001F013C"/>
    <w:rsid w:val="001F0AA8"/>
    <w:rsid w:val="001F0DA8"/>
    <w:rsid w:val="001F1697"/>
    <w:rsid w:val="001F177D"/>
    <w:rsid w:val="001F18AD"/>
    <w:rsid w:val="001F3129"/>
    <w:rsid w:val="001F33E9"/>
    <w:rsid w:val="001F3A9B"/>
    <w:rsid w:val="001F3E48"/>
    <w:rsid w:val="001F469F"/>
    <w:rsid w:val="001F47F3"/>
    <w:rsid w:val="001F49EE"/>
    <w:rsid w:val="001F5B64"/>
    <w:rsid w:val="001F6D2E"/>
    <w:rsid w:val="001F7790"/>
    <w:rsid w:val="0020041F"/>
    <w:rsid w:val="002017D8"/>
    <w:rsid w:val="0020251B"/>
    <w:rsid w:val="00202C35"/>
    <w:rsid w:val="00203548"/>
    <w:rsid w:val="00203590"/>
    <w:rsid w:val="00204085"/>
    <w:rsid w:val="00204188"/>
    <w:rsid w:val="0020425D"/>
    <w:rsid w:val="00204798"/>
    <w:rsid w:val="002048A2"/>
    <w:rsid w:val="00204922"/>
    <w:rsid w:val="002049DD"/>
    <w:rsid w:val="002051EB"/>
    <w:rsid w:val="00206094"/>
    <w:rsid w:val="00206452"/>
    <w:rsid w:val="0020699F"/>
    <w:rsid w:val="00210241"/>
    <w:rsid w:val="0021042C"/>
    <w:rsid w:val="00210C9C"/>
    <w:rsid w:val="00210F38"/>
    <w:rsid w:val="00211174"/>
    <w:rsid w:val="00211606"/>
    <w:rsid w:val="0021184C"/>
    <w:rsid w:val="00212196"/>
    <w:rsid w:val="0021229F"/>
    <w:rsid w:val="00212959"/>
    <w:rsid w:val="00213F97"/>
    <w:rsid w:val="002146A2"/>
    <w:rsid w:val="00214789"/>
    <w:rsid w:val="002147AC"/>
    <w:rsid w:val="002148ED"/>
    <w:rsid w:val="00214CE5"/>
    <w:rsid w:val="00215DB8"/>
    <w:rsid w:val="0021776E"/>
    <w:rsid w:val="002204D4"/>
    <w:rsid w:val="002213FF"/>
    <w:rsid w:val="00221CB0"/>
    <w:rsid w:val="00222B42"/>
    <w:rsid w:val="002231A7"/>
    <w:rsid w:val="00223630"/>
    <w:rsid w:val="002236DB"/>
    <w:rsid w:val="002249A9"/>
    <w:rsid w:val="002249F2"/>
    <w:rsid w:val="0022516E"/>
    <w:rsid w:val="002259E9"/>
    <w:rsid w:val="00226E7C"/>
    <w:rsid w:val="002302E8"/>
    <w:rsid w:val="002303FF"/>
    <w:rsid w:val="00230B8D"/>
    <w:rsid w:val="00231E6A"/>
    <w:rsid w:val="002325F2"/>
    <w:rsid w:val="00232932"/>
    <w:rsid w:val="00232A8A"/>
    <w:rsid w:val="002338D2"/>
    <w:rsid w:val="00233C33"/>
    <w:rsid w:val="00233E5C"/>
    <w:rsid w:val="002352C7"/>
    <w:rsid w:val="002353E6"/>
    <w:rsid w:val="002356AC"/>
    <w:rsid w:val="00235D37"/>
    <w:rsid w:val="00235FD9"/>
    <w:rsid w:val="002360CF"/>
    <w:rsid w:val="00236529"/>
    <w:rsid w:val="00236916"/>
    <w:rsid w:val="00236EA7"/>
    <w:rsid w:val="002370FC"/>
    <w:rsid w:val="002373E8"/>
    <w:rsid w:val="00237F02"/>
    <w:rsid w:val="00240306"/>
    <w:rsid w:val="0024138E"/>
    <w:rsid w:val="002415C0"/>
    <w:rsid w:val="00241DB2"/>
    <w:rsid w:val="002432BD"/>
    <w:rsid w:val="00243E64"/>
    <w:rsid w:val="00243F9D"/>
    <w:rsid w:val="00244099"/>
    <w:rsid w:val="0024421A"/>
    <w:rsid w:val="0024458A"/>
    <w:rsid w:val="00244D24"/>
    <w:rsid w:val="00245122"/>
    <w:rsid w:val="0024527A"/>
    <w:rsid w:val="00245D9E"/>
    <w:rsid w:val="002466D3"/>
    <w:rsid w:val="00247932"/>
    <w:rsid w:val="00247DC6"/>
    <w:rsid w:val="00250506"/>
    <w:rsid w:val="00250D51"/>
    <w:rsid w:val="00250EC1"/>
    <w:rsid w:val="0025171C"/>
    <w:rsid w:val="0025193A"/>
    <w:rsid w:val="00252A95"/>
    <w:rsid w:val="00252DDD"/>
    <w:rsid w:val="002532C7"/>
    <w:rsid w:val="002535FE"/>
    <w:rsid w:val="002539A9"/>
    <w:rsid w:val="00253F95"/>
    <w:rsid w:val="002541BB"/>
    <w:rsid w:val="00256122"/>
    <w:rsid w:val="00256456"/>
    <w:rsid w:val="002572C1"/>
    <w:rsid w:val="00257465"/>
    <w:rsid w:val="00257504"/>
    <w:rsid w:val="002576DC"/>
    <w:rsid w:val="0026134A"/>
    <w:rsid w:val="0026181C"/>
    <w:rsid w:val="00261923"/>
    <w:rsid w:val="002620B9"/>
    <w:rsid w:val="00262353"/>
    <w:rsid w:val="00262389"/>
    <w:rsid w:val="002623D4"/>
    <w:rsid w:val="00262862"/>
    <w:rsid w:val="00262E79"/>
    <w:rsid w:val="002630FB"/>
    <w:rsid w:val="002631E7"/>
    <w:rsid w:val="00263BCD"/>
    <w:rsid w:val="002671D7"/>
    <w:rsid w:val="00267885"/>
    <w:rsid w:val="002703B1"/>
    <w:rsid w:val="002704EF"/>
    <w:rsid w:val="00271B80"/>
    <w:rsid w:val="00271F36"/>
    <w:rsid w:val="002725A1"/>
    <w:rsid w:val="00272A0E"/>
    <w:rsid w:val="00273AF8"/>
    <w:rsid w:val="0027428A"/>
    <w:rsid w:val="0027473F"/>
    <w:rsid w:val="00274B43"/>
    <w:rsid w:val="00274B9D"/>
    <w:rsid w:val="00274E7E"/>
    <w:rsid w:val="0027548B"/>
    <w:rsid w:val="002759CB"/>
    <w:rsid w:val="00275C94"/>
    <w:rsid w:val="00275F41"/>
    <w:rsid w:val="00277917"/>
    <w:rsid w:val="00277A12"/>
    <w:rsid w:val="00277D21"/>
    <w:rsid w:val="00277E7C"/>
    <w:rsid w:val="00280267"/>
    <w:rsid w:val="0028029C"/>
    <w:rsid w:val="00280909"/>
    <w:rsid w:val="00280DD2"/>
    <w:rsid w:val="00281D9E"/>
    <w:rsid w:val="00281E21"/>
    <w:rsid w:val="00282030"/>
    <w:rsid w:val="002822C8"/>
    <w:rsid w:val="0028303C"/>
    <w:rsid w:val="00283547"/>
    <w:rsid w:val="002841F8"/>
    <w:rsid w:val="00284BF4"/>
    <w:rsid w:val="0028507A"/>
    <w:rsid w:val="00285166"/>
    <w:rsid w:val="002864D3"/>
    <w:rsid w:val="00286A3D"/>
    <w:rsid w:val="002870BF"/>
    <w:rsid w:val="00287A41"/>
    <w:rsid w:val="002925C5"/>
    <w:rsid w:val="00292658"/>
    <w:rsid w:val="00292A68"/>
    <w:rsid w:val="0029343B"/>
    <w:rsid w:val="00294B75"/>
    <w:rsid w:val="00294D0E"/>
    <w:rsid w:val="0029511E"/>
    <w:rsid w:val="002951A4"/>
    <w:rsid w:val="002953D4"/>
    <w:rsid w:val="0029566A"/>
    <w:rsid w:val="002960D6"/>
    <w:rsid w:val="002967ED"/>
    <w:rsid w:val="0029727A"/>
    <w:rsid w:val="0029745F"/>
    <w:rsid w:val="0029792A"/>
    <w:rsid w:val="00297A32"/>
    <w:rsid w:val="00297C4C"/>
    <w:rsid w:val="00297FDB"/>
    <w:rsid w:val="002A0DFB"/>
    <w:rsid w:val="002A15BE"/>
    <w:rsid w:val="002A17DD"/>
    <w:rsid w:val="002A1DB8"/>
    <w:rsid w:val="002A2300"/>
    <w:rsid w:val="002A230D"/>
    <w:rsid w:val="002A2B29"/>
    <w:rsid w:val="002A2C4D"/>
    <w:rsid w:val="002A2E53"/>
    <w:rsid w:val="002A3269"/>
    <w:rsid w:val="002A374F"/>
    <w:rsid w:val="002A3DEF"/>
    <w:rsid w:val="002A3FAA"/>
    <w:rsid w:val="002A5CEF"/>
    <w:rsid w:val="002A63BB"/>
    <w:rsid w:val="002A7C53"/>
    <w:rsid w:val="002B0751"/>
    <w:rsid w:val="002B29A4"/>
    <w:rsid w:val="002B2FF7"/>
    <w:rsid w:val="002B38BB"/>
    <w:rsid w:val="002B429A"/>
    <w:rsid w:val="002B433E"/>
    <w:rsid w:val="002B4B7E"/>
    <w:rsid w:val="002B5353"/>
    <w:rsid w:val="002B5AC7"/>
    <w:rsid w:val="002B5FBF"/>
    <w:rsid w:val="002B642E"/>
    <w:rsid w:val="002B685B"/>
    <w:rsid w:val="002B695A"/>
    <w:rsid w:val="002B6FBA"/>
    <w:rsid w:val="002B71C8"/>
    <w:rsid w:val="002B7CB8"/>
    <w:rsid w:val="002B7E59"/>
    <w:rsid w:val="002B7F36"/>
    <w:rsid w:val="002C06A1"/>
    <w:rsid w:val="002C17C9"/>
    <w:rsid w:val="002C1E8C"/>
    <w:rsid w:val="002C20E2"/>
    <w:rsid w:val="002C25B4"/>
    <w:rsid w:val="002C2CDE"/>
    <w:rsid w:val="002C2E01"/>
    <w:rsid w:val="002C3DB9"/>
    <w:rsid w:val="002C4279"/>
    <w:rsid w:val="002C42C7"/>
    <w:rsid w:val="002C4AC9"/>
    <w:rsid w:val="002C4F75"/>
    <w:rsid w:val="002C5528"/>
    <w:rsid w:val="002D0BE1"/>
    <w:rsid w:val="002D0F85"/>
    <w:rsid w:val="002D29F0"/>
    <w:rsid w:val="002D2B89"/>
    <w:rsid w:val="002D35DE"/>
    <w:rsid w:val="002D38BB"/>
    <w:rsid w:val="002D4091"/>
    <w:rsid w:val="002D476E"/>
    <w:rsid w:val="002D4B6B"/>
    <w:rsid w:val="002D5B5A"/>
    <w:rsid w:val="002D6485"/>
    <w:rsid w:val="002D649B"/>
    <w:rsid w:val="002D6515"/>
    <w:rsid w:val="002D6568"/>
    <w:rsid w:val="002D6A3C"/>
    <w:rsid w:val="002D6ACC"/>
    <w:rsid w:val="002D72F6"/>
    <w:rsid w:val="002D774A"/>
    <w:rsid w:val="002D78C8"/>
    <w:rsid w:val="002E059A"/>
    <w:rsid w:val="002E0983"/>
    <w:rsid w:val="002E0A03"/>
    <w:rsid w:val="002E0C77"/>
    <w:rsid w:val="002E0CE1"/>
    <w:rsid w:val="002E1801"/>
    <w:rsid w:val="002E19A5"/>
    <w:rsid w:val="002E4419"/>
    <w:rsid w:val="002E49F2"/>
    <w:rsid w:val="002E4E79"/>
    <w:rsid w:val="002E4F60"/>
    <w:rsid w:val="002E5406"/>
    <w:rsid w:val="002E598E"/>
    <w:rsid w:val="002E63C1"/>
    <w:rsid w:val="002E6E62"/>
    <w:rsid w:val="002E71FF"/>
    <w:rsid w:val="002E720D"/>
    <w:rsid w:val="002E75E4"/>
    <w:rsid w:val="002F08BE"/>
    <w:rsid w:val="002F1133"/>
    <w:rsid w:val="002F1453"/>
    <w:rsid w:val="002F2A5A"/>
    <w:rsid w:val="002F2CF6"/>
    <w:rsid w:val="002F32F6"/>
    <w:rsid w:val="002F3D41"/>
    <w:rsid w:val="002F464F"/>
    <w:rsid w:val="002F5BF7"/>
    <w:rsid w:val="002F5FD2"/>
    <w:rsid w:val="002F6873"/>
    <w:rsid w:val="002F799E"/>
    <w:rsid w:val="002F7B89"/>
    <w:rsid w:val="002F7F85"/>
    <w:rsid w:val="00301A72"/>
    <w:rsid w:val="00302391"/>
    <w:rsid w:val="00302576"/>
    <w:rsid w:val="0030284A"/>
    <w:rsid w:val="00302C89"/>
    <w:rsid w:val="00304111"/>
    <w:rsid w:val="003044A6"/>
    <w:rsid w:val="003049F1"/>
    <w:rsid w:val="00304B68"/>
    <w:rsid w:val="00305165"/>
    <w:rsid w:val="0030539F"/>
    <w:rsid w:val="00307624"/>
    <w:rsid w:val="003079ED"/>
    <w:rsid w:val="003103D6"/>
    <w:rsid w:val="00310F85"/>
    <w:rsid w:val="0031140D"/>
    <w:rsid w:val="003114D1"/>
    <w:rsid w:val="00311BFF"/>
    <w:rsid w:val="00313841"/>
    <w:rsid w:val="00313C4B"/>
    <w:rsid w:val="003145B1"/>
    <w:rsid w:val="003146FB"/>
    <w:rsid w:val="00315B92"/>
    <w:rsid w:val="00315E52"/>
    <w:rsid w:val="00315FF4"/>
    <w:rsid w:val="003160F5"/>
    <w:rsid w:val="00316505"/>
    <w:rsid w:val="00316A65"/>
    <w:rsid w:val="00316CF9"/>
    <w:rsid w:val="0031744A"/>
    <w:rsid w:val="00317455"/>
    <w:rsid w:val="0031763A"/>
    <w:rsid w:val="003202BF"/>
    <w:rsid w:val="00320620"/>
    <w:rsid w:val="00321085"/>
    <w:rsid w:val="00321D32"/>
    <w:rsid w:val="00321F80"/>
    <w:rsid w:val="00322575"/>
    <w:rsid w:val="00322780"/>
    <w:rsid w:val="00323540"/>
    <w:rsid w:val="003238FD"/>
    <w:rsid w:val="00323BA0"/>
    <w:rsid w:val="003244EC"/>
    <w:rsid w:val="0032582D"/>
    <w:rsid w:val="00325876"/>
    <w:rsid w:val="00326022"/>
    <w:rsid w:val="00326355"/>
    <w:rsid w:val="0032666B"/>
    <w:rsid w:val="00331576"/>
    <w:rsid w:val="00332402"/>
    <w:rsid w:val="00332E42"/>
    <w:rsid w:val="00332EF6"/>
    <w:rsid w:val="00332F22"/>
    <w:rsid w:val="00333D74"/>
    <w:rsid w:val="0033423E"/>
    <w:rsid w:val="003342A5"/>
    <w:rsid w:val="003342E6"/>
    <w:rsid w:val="00334632"/>
    <w:rsid w:val="00334BD4"/>
    <w:rsid w:val="0033568F"/>
    <w:rsid w:val="0033588B"/>
    <w:rsid w:val="003366E7"/>
    <w:rsid w:val="003369AE"/>
    <w:rsid w:val="00336F3A"/>
    <w:rsid w:val="00337761"/>
    <w:rsid w:val="0033797C"/>
    <w:rsid w:val="00340150"/>
    <w:rsid w:val="0034055A"/>
    <w:rsid w:val="003405BB"/>
    <w:rsid w:val="00340C26"/>
    <w:rsid w:val="00340D85"/>
    <w:rsid w:val="003419E6"/>
    <w:rsid w:val="00341FD2"/>
    <w:rsid w:val="003421DF"/>
    <w:rsid w:val="003433EB"/>
    <w:rsid w:val="00343418"/>
    <w:rsid w:val="00343631"/>
    <w:rsid w:val="00343818"/>
    <w:rsid w:val="00344178"/>
    <w:rsid w:val="00344453"/>
    <w:rsid w:val="00344C62"/>
    <w:rsid w:val="00344D6C"/>
    <w:rsid w:val="00344E9B"/>
    <w:rsid w:val="0034511D"/>
    <w:rsid w:val="0034538A"/>
    <w:rsid w:val="00345650"/>
    <w:rsid w:val="00345F35"/>
    <w:rsid w:val="00345F7B"/>
    <w:rsid w:val="003462CC"/>
    <w:rsid w:val="003464E3"/>
    <w:rsid w:val="00346567"/>
    <w:rsid w:val="0035062B"/>
    <w:rsid w:val="003507A6"/>
    <w:rsid w:val="00350AD7"/>
    <w:rsid w:val="00350ED7"/>
    <w:rsid w:val="00351FA2"/>
    <w:rsid w:val="00352200"/>
    <w:rsid w:val="00352528"/>
    <w:rsid w:val="00352686"/>
    <w:rsid w:val="00353E67"/>
    <w:rsid w:val="00354205"/>
    <w:rsid w:val="003543DA"/>
    <w:rsid w:val="0035480B"/>
    <w:rsid w:val="00354F20"/>
    <w:rsid w:val="00355156"/>
    <w:rsid w:val="0035519E"/>
    <w:rsid w:val="00355DEB"/>
    <w:rsid w:val="00355E51"/>
    <w:rsid w:val="00355EB1"/>
    <w:rsid w:val="00356911"/>
    <w:rsid w:val="00356929"/>
    <w:rsid w:val="00356E63"/>
    <w:rsid w:val="003578F3"/>
    <w:rsid w:val="00357F4B"/>
    <w:rsid w:val="00360BE4"/>
    <w:rsid w:val="00360ECA"/>
    <w:rsid w:val="00361183"/>
    <w:rsid w:val="003620EB"/>
    <w:rsid w:val="0036286E"/>
    <w:rsid w:val="00362A12"/>
    <w:rsid w:val="00362B1F"/>
    <w:rsid w:val="00362CD0"/>
    <w:rsid w:val="003634CD"/>
    <w:rsid w:val="00363700"/>
    <w:rsid w:val="003641B8"/>
    <w:rsid w:val="00364B5B"/>
    <w:rsid w:val="00364F5F"/>
    <w:rsid w:val="00364FA9"/>
    <w:rsid w:val="00365495"/>
    <w:rsid w:val="00366176"/>
    <w:rsid w:val="003667EF"/>
    <w:rsid w:val="0036759E"/>
    <w:rsid w:val="00367796"/>
    <w:rsid w:val="0036788D"/>
    <w:rsid w:val="003678A4"/>
    <w:rsid w:val="00367CF8"/>
    <w:rsid w:val="0037032B"/>
    <w:rsid w:val="00370F35"/>
    <w:rsid w:val="00371F2B"/>
    <w:rsid w:val="00372270"/>
    <w:rsid w:val="003729EF"/>
    <w:rsid w:val="00372F91"/>
    <w:rsid w:val="0037327F"/>
    <w:rsid w:val="003732F0"/>
    <w:rsid w:val="0037334D"/>
    <w:rsid w:val="003736AF"/>
    <w:rsid w:val="00375B6D"/>
    <w:rsid w:val="00375F45"/>
    <w:rsid w:val="00375FD7"/>
    <w:rsid w:val="00376238"/>
    <w:rsid w:val="00376A24"/>
    <w:rsid w:val="0037743D"/>
    <w:rsid w:val="00377BDC"/>
    <w:rsid w:val="00377DE0"/>
    <w:rsid w:val="00380A64"/>
    <w:rsid w:val="00380F7B"/>
    <w:rsid w:val="00381592"/>
    <w:rsid w:val="00382E83"/>
    <w:rsid w:val="00383A49"/>
    <w:rsid w:val="00383B51"/>
    <w:rsid w:val="003859B7"/>
    <w:rsid w:val="00385F35"/>
    <w:rsid w:val="003866EE"/>
    <w:rsid w:val="0038674F"/>
    <w:rsid w:val="0038686F"/>
    <w:rsid w:val="003872F9"/>
    <w:rsid w:val="00387F6C"/>
    <w:rsid w:val="00390017"/>
    <w:rsid w:val="0039032C"/>
    <w:rsid w:val="003907A6"/>
    <w:rsid w:val="00390A1F"/>
    <w:rsid w:val="00390C8B"/>
    <w:rsid w:val="0039169E"/>
    <w:rsid w:val="00391F95"/>
    <w:rsid w:val="00392603"/>
    <w:rsid w:val="00392AD3"/>
    <w:rsid w:val="003930B9"/>
    <w:rsid w:val="003934D0"/>
    <w:rsid w:val="0039367F"/>
    <w:rsid w:val="00394B6F"/>
    <w:rsid w:val="00395E10"/>
    <w:rsid w:val="0039600F"/>
    <w:rsid w:val="00396E4C"/>
    <w:rsid w:val="00396EB3"/>
    <w:rsid w:val="003971D5"/>
    <w:rsid w:val="003976F9"/>
    <w:rsid w:val="00397DDD"/>
    <w:rsid w:val="00397E2E"/>
    <w:rsid w:val="003A0F32"/>
    <w:rsid w:val="003A11E3"/>
    <w:rsid w:val="003A1DD1"/>
    <w:rsid w:val="003A1FBC"/>
    <w:rsid w:val="003A2600"/>
    <w:rsid w:val="003A2977"/>
    <w:rsid w:val="003A2C26"/>
    <w:rsid w:val="003A302F"/>
    <w:rsid w:val="003A3A7A"/>
    <w:rsid w:val="003A5B86"/>
    <w:rsid w:val="003A5BC9"/>
    <w:rsid w:val="003A5F64"/>
    <w:rsid w:val="003A60EF"/>
    <w:rsid w:val="003A621B"/>
    <w:rsid w:val="003A6DE5"/>
    <w:rsid w:val="003A7CC2"/>
    <w:rsid w:val="003A7CEE"/>
    <w:rsid w:val="003B0DFF"/>
    <w:rsid w:val="003B10D0"/>
    <w:rsid w:val="003B1192"/>
    <w:rsid w:val="003B15A3"/>
    <w:rsid w:val="003B1A34"/>
    <w:rsid w:val="003B28BA"/>
    <w:rsid w:val="003B29C2"/>
    <w:rsid w:val="003B31E8"/>
    <w:rsid w:val="003B4413"/>
    <w:rsid w:val="003B54C2"/>
    <w:rsid w:val="003B55F5"/>
    <w:rsid w:val="003B615C"/>
    <w:rsid w:val="003B6340"/>
    <w:rsid w:val="003B6436"/>
    <w:rsid w:val="003B736A"/>
    <w:rsid w:val="003B7505"/>
    <w:rsid w:val="003C006B"/>
    <w:rsid w:val="003C0086"/>
    <w:rsid w:val="003C026B"/>
    <w:rsid w:val="003C056B"/>
    <w:rsid w:val="003C0785"/>
    <w:rsid w:val="003C0957"/>
    <w:rsid w:val="003C0C82"/>
    <w:rsid w:val="003C1097"/>
    <w:rsid w:val="003C1B1F"/>
    <w:rsid w:val="003C1E17"/>
    <w:rsid w:val="003C26AF"/>
    <w:rsid w:val="003C2C71"/>
    <w:rsid w:val="003C4B2C"/>
    <w:rsid w:val="003C510D"/>
    <w:rsid w:val="003C52DE"/>
    <w:rsid w:val="003C5E29"/>
    <w:rsid w:val="003C6099"/>
    <w:rsid w:val="003C6579"/>
    <w:rsid w:val="003C6945"/>
    <w:rsid w:val="003C6BA5"/>
    <w:rsid w:val="003C6CD3"/>
    <w:rsid w:val="003D0CBB"/>
    <w:rsid w:val="003D0FC2"/>
    <w:rsid w:val="003D1159"/>
    <w:rsid w:val="003D21D0"/>
    <w:rsid w:val="003D240B"/>
    <w:rsid w:val="003D2ECC"/>
    <w:rsid w:val="003D3122"/>
    <w:rsid w:val="003D3462"/>
    <w:rsid w:val="003D474A"/>
    <w:rsid w:val="003D4CDB"/>
    <w:rsid w:val="003D4EE4"/>
    <w:rsid w:val="003D5344"/>
    <w:rsid w:val="003D68A3"/>
    <w:rsid w:val="003D6BF4"/>
    <w:rsid w:val="003D6EA7"/>
    <w:rsid w:val="003D73F5"/>
    <w:rsid w:val="003D74BB"/>
    <w:rsid w:val="003E0684"/>
    <w:rsid w:val="003E08FF"/>
    <w:rsid w:val="003E098A"/>
    <w:rsid w:val="003E09BB"/>
    <w:rsid w:val="003E0C46"/>
    <w:rsid w:val="003E11D5"/>
    <w:rsid w:val="003E1CA7"/>
    <w:rsid w:val="003E20B5"/>
    <w:rsid w:val="003E213E"/>
    <w:rsid w:val="003E25D7"/>
    <w:rsid w:val="003E2AAE"/>
    <w:rsid w:val="003E3203"/>
    <w:rsid w:val="003E3C13"/>
    <w:rsid w:val="003E41AC"/>
    <w:rsid w:val="003E4B30"/>
    <w:rsid w:val="003E521C"/>
    <w:rsid w:val="003E5757"/>
    <w:rsid w:val="003E5940"/>
    <w:rsid w:val="003E5DA8"/>
    <w:rsid w:val="003E5DEC"/>
    <w:rsid w:val="003E6161"/>
    <w:rsid w:val="003E65BE"/>
    <w:rsid w:val="003E67E1"/>
    <w:rsid w:val="003E749C"/>
    <w:rsid w:val="003E756E"/>
    <w:rsid w:val="003E7C8E"/>
    <w:rsid w:val="003E7DAA"/>
    <w:rsid w:val="003E7F2F"/>
    <w:rsid w:val="003F10FC"/>
    <w:rsid w:val="003F1730"/>
    <w:rsid w:val="003F1A80"/>
    <w:rsid w:val="003F20A6"/>
    <w:rsid w:val="003F25B6"/>
    <w:rsid w:val="003F3F63"/>
    <w:rsid w:val="003F5378"/>
    <w:rsid w:val="003F58AD"/>
    <w:rsid w:val="003F5B92"/>
    <w:rsid w:val="003F61E8"/>
    <w:rsid w:val="003F7280"/>
    <w:rsid w:val="003F734C"/>
    <w:rsid w:val="003F7B3D"/>
    <w:rsid w:val="004000F5"/>
    <w:rsid w:val="0040028B"/>
    <w:rsid w:val="004003A9"/>
    <w:rsid w:val="00400C9E"/>
    <w:rsid w:val="00401072"/>
    <w:rsid w:val="00401530"/>
    <w:rsid w:val="00401790"/>
    <w:rsid w:val="00401871"/>
    <w:rsid w:val="00402497"/>
    <w:rsid w:val="0040257F"/>
    <w:rsid w:val="00402B06"/>
    <w:rsid w:val="00402CF1"/>
    <w:rsid w:val="00402D0F"/>
    <w:rsid w:val="004030F4"/>
    <w:rsid w:val="0040423D"/>
    <w:rsid w:val="004048F4"/>
    <w:rsid w:val="00404F46"/>
    <w:rsid w:val="00405ACA"/>
    <w:rsid w:val="00405F13"/>
    <w:rsid w:val="0040669F"/>
    <w:rsid w:val="00406A2C"/>
    <w:rsid w:val="00407DC6"/>
    <w:rsid w:val="0041095E"/>
    <w:rsid w:val="004110AD"/>
    <w:rsid w:val="00411B92"/>
    <w:rsid w:val="00411BC5"/>
    <w:rsid w:val="00412BD0"/>
    <w:rsid w:val="00413D41"/>
    <w:rsid w:val="0041439C"/>
    <w:rsid w:val="00414BB1"/>
    <w:rsid w:val="00414E92"/>
    <w:rsid w:val="00414F2B"/>
    <w:rsid w:val="004151A8"/>
    <w:rsid w:val="0041674A"/>
    <w:rsid w:val="00417716"/>
    <w:rsid w:val="0041785A"/>
    <w:rsid w:val="00417B9B"/>
    <w:rsid w:val="00417C2B"/>
    <w:rsid w:val="00417F54"/>
    <w:rsid w:val="00421BA5"/>
    <w:rsid w:val="00421DE5"/>
    <w:rsid w:val="004227FD"/>
    <w:rsid w:val="0042377A"/>
    <w:rsid w:val="00424072"/>
    <w:rsid w:val="00424200"/>
    <w:rsid w:val="00424B2E"/>
    <w:rsid w:val="00425347"/>
    <w:rsid w:val="00425448"/>
    <w:rsid w:val="004261FA"/>
    <w:rsid w:val="00426621"/>
    <w:rsid w:val="004271A8"/>
    <w:rsid w:val="00427BBC"/>
    <w:rsid w:val="004308AB"/>
    <w:rsid w:val="004310E3"/>
    <w:rsid w:val="0043258A"/>
    <w:rsid w:val="00432D1E"/>
    <w:rsid w:val="00432E52"/>
    <w:rsid w:val="004333D3"/>
    <w:rsid w:val="004335F6"/>
    <w:rsid w:val="004337EB"/>
    <w:rsid w:val="0043399E"/>
    <w:rsid w:val="0043462D"/>
    <w:rsid w:val="00434EC1"/>
    <w:rsid w:val="00435361"/>
    <w:rsid w:val="00436AEB"/>
    <w:rsid w:val="0043722F"/>
    <w:rsid w:val="00437242"/>
    <w:rsid w:val="004372A1"/>
    <w:rsid w:val="00437395"/>
    <w:rsid w:val="0044056C"/>
    <w:rsid w:val="004405F3"/>
    <w:rsid w:val="00440B71"/>
    <w:rsid w:val="004421FC"/>
    <w:rsid w:val="00442579"/>
    <w:rsid w:val="00443119"/>
    <w:rsid w:val="00443515"/>
    <w:rsid w:val="00443CD7"/>
    <w:rsid w:val="00443F60"/>
    <w:rsid w:val="0044439B"/>
    <w:rsid w:val="00444862"/>
    <w:rsid w:val="00444A68"/>
    <w:rsid w:val="00445267"/>
    <w:rsid w:val="0044592A"/>
    <w:rsid w:val="00445ADF"/>
    <w:rsid w:val="00445BC6"/>
    <w:rsid w:val="0044624C"/>
    <w:rsid w:val="0044647A"/>
    <w:rsid w:val="00446B5A"/>
    <w:rsid w:val="00447A5C"/>
    <w:rsid w:val="00447E2A"/>
    <w:rsid w:val="0045004B"/>
    <w:rsid w:val="004505C5"/>
    <w:rsid w:val="00450B1F"/>
    <w:rsid w:val="004511B0"/>
    <w:rsid w:val="00451EA8"/>
    <w:rsid w:val="004523E6"/>
    <w:rsid w:val="004525A2"/>
    <w:rsid w:val="004529AA"/>
    <w:rsid w:val="00453103"/>
    <w:rsid w:val="004532A5"/>
    <w:rsid w:val="004537D6"/>
    <w:rsid w:val="004538D0"/>
    <w:rsid w:val="00453FE3"/>
    <w:rsid w:val="00454644"/>
    <w:rsid w:val="004547E9"/>
    <w:rsid w:val="00454BFD"/>
    <w:rsid w:val="00455247"/>
    <w:rsid w:val="00455540"/>
    <w:rsid w:val="00455BEA"/>
    <w:rsid w:val="00456313"/>
    <w:rsid w:val="004569BF"/>
    <w:rsid w:val="00457176"/>
    <w:rsid w:val="004575A2"/>
    <w:rsid w:val="00457681"/>
    <w:rsid w:val="00460180"/>
    <w:rsid w:val="004603BA"/>
    <w:rsid w:val="00461407"/>
    <w:rsid w:val="00461C70"/>
    <w:rsid w:val="00461EB7"/>
    <w:rsid w:val="0046210C"/>
    <w:rsid w:val="004621FC"/>
    <w:rsid w:val="00462AF6"/>
    <w:rsid w:val="00463D4F"/>
    <w:rsid w:val="00463D58"/>
    <w:rsid w:val="00464295"/>
    <w:rsid w:val="004644BF"/>
    <w:rsid w:val="00464B67"/>
    <w:rsid w:val="00464DC0"/>
    <w:rsid w:val="00464ECB"/>
    <w:rsid w:val="00465940"/>
    <w:rsid w:val="00465A0A"/>
    <w:rsid w:val="00465EDF"/>
    <w:rsid w:val="0046675D"/>
    <w:rsid w:val="00466AB6"/>
    <w:rsid w:val="0046783D"/>
    <w:rsid w:val="00467E4B"/>
    <w:rsid w:val="00470142"/>
    <w:rsid w:val="00470310"/>
    <w:rsid w:val="00470326"/>
    <w:rsid w:val="00470720"/>
    <w:rsid w:val="00470C16"/>
    <w:rsid w:val="00471111"/>
    <w:rsid w:val="004715A6"/>
    <w:rsid w:val="0047187C"/>
    <w:rsid w:val="00472619"/>
    <w:rsid w:val="0047391A"/>
    <w:rsid w:val="00473BC2"/>
    <w:rsid w:val="00474454"/>
    <w:rsid w:val="00476248"/>
    <w:rsid w:val="004763D6"/>
    <w:rsid w:val="004766E3"/>
    <w:rsid w:val="00476961"/>
    <w:rsid w:val="004772AE"/>
    <w:rsid w:val="004774D0"/>
    <w:rsid w:val="00477892"/>
    <w:rsid w:val="00477B65"/>
    <w:rsid w:val="00477DA1"/>
    <w:rsid w:val="0048133D"/>
    <w:rsid w:val="00481652"/>
    <w:rsid w:val="0048194A"/>
    <w:rsid w:val="00481CB9"/>
    <w:rsid w:val="004822DB"/>
    <w:rsid w:val="0048234B"/>
    <w:rsid w:val="00482987"/>
    <w:rsid w:val="00482D0F"/>
    <w:rsid w:val="00482DDB"/>
    <w:rsid w:val="0048342A"/>
    <w:rsid w:val="00483FAE"/>
    <w:rsid w:val="00484217"/>
    <w:rsid w:val="004844C1"/>
    <w:rsid w:val="00484A65"/>
    <w:rsid w:val="004854FF"/>
    <w:rsid w:val="00485BFB"/>
    <w:rsid w:val="00486D8F"/>
    <w:rsid w:val="00486DFB"/>
    <w:rsid w:val="0048746C"/>
    <w:rsid w:val="00490335"/>
    <w:rsid w:val="00490562"/>
    <w:rsid w:val="00491015"/>
    <w:rsid w:val="004910A7"/>
    <w:rsid w:val="00491166"/>
    <w:rsid w:val="00491651"/>
    <w:rsid w:val="00491CA7"/>
    <w:rsid w:val="0049200D"/>
    <w:rsid w:val="00492A20"/>
    <w:rsid w:val="00492EEF"/>
    <w:rsid w:val="00493AF9"/>
    <w:rsid w:val="00494519"/>
    <w:rsid w:val="0049591D"/>
    <w:rsid w:val="004959E0"/>
    <w:rsid w:val="00495AB3"/>
    <w:rsid w:val="0049654B"/>
    <w:rsid w:val="004967FE"/>
    <w:rsid w:val="004969C4"/>
    <w:rsid w:val="00496CA7"/>
    <w:rsid w:val="00497275"/>
    <w:rsid w:val="004A1723"/>
    <w:rsid w:val="004A19B0"/>
    <w:rsid w:val="004A1FE5"/>
    <w:rsid w:val="004A2285"/>
    <w:rsid w:val="004A2459"/>
    <w:rsid w:val="004A2616"/>
    <w:rsid w:val="004A2FA7"/>
    <w:rsid w:val="004A311D"/>
    <w:rsid w:val="004A335F"/>
    <w:rsid w:val="004A471B"/>
    <w:rsid w:val="004A4FB1"/>
    <w:rsid w:val="004A502F"/>
    <w:rsid w:val="004A5743"/>
    <w:rsid w:val="004A5999"/>
    <w:rsid w:val="004A5ECD"/>
    <w:rsid w:val="004A5F74"/>
    <w:rsid w:val="004A60DC"/>
    <w:rsid w:val="004A6571"/>
    <w:rsid w:val="004A6C07"/>
    <w:rsid w:val="004A7676"/>
    <w:rsid w:val="004A7BBD"/>
    <w:rsid w:val="004B17EF"/>
    <w:rsid w:val="004B18AF"/>
    <w:rsid w:val="004B19FE"/>
    <w:rsid w:val="004B1B01"/>
    <w:rsid w:val="004B1EB9"/>
    <w:rsid w:val="004B1F78"/>
    <w:rsid w:val="004B26A3"/>
    <w:rsid w:val="004B2A04"/>
    <w:rsid w:val="004B3FB0"/>
    <w:rsid w:val="004B4469"/>
    <w:rsid w:val="004B45CD"/>
    <w:rsid w:val="004B4CA0"/>
    <w:rsid w:val="004B5712"/>
    <w:rsid w:val="004B5BB9"/>
    <w:rsid w:val="004B6A46"/>
    <w:rsid w:val="004C0317"/>
    <w:rsid w:val="004C03D7"/>
    <w:rsid w:val="004C0458"/>
    <w:rsid w:val="004C08D2"/>
    <w:rsid w:val="004C090F"/>
    <w:rsid w:val="004C0BF4"/>
    <w:rsid w:val="004C11C5"/>
    <w:rsid w:val="004C1A49"/>
    <w:rsid w:val="004C1A72"/>
    <w:rsid w:val="004C25E0"/>
    <w:rsid w:val="004C2ABF"/>
    <w:rsid w:val="004C3AC1"/>
    <w:rsid w:val="004C4656"/>
    <w:rsid w:val="004C520D"/>
    <w:rsid w:val="004C7F7B"/>
    <w:rsid w:val="004D063B"/>
    <w:rsid w:val="004D1641"/>
    <w:rsid w:val="004D1FAD"/>
    <w:rsid w:val="004D2047"/>
    <w:rsid w:val="004D2823"/>
    <w:rsid w:val="004D3564"/>
    <w:rsid w:val="004D3953"/>
    <w:rsid w:val="004D40A1"/>
    <w:rsid w:val="004D4E0D"/>
    <w:rsid w:val="004D5810"/>
    <w:rsid w:val="004D5F91"/>
    <w:rsid w:val="004D652C"/>
    <w:rsid w:val="004D657C"/>
    <w:rsid w:val="004D661C"/>
    <w:rsid w:val="004D7294"/>
    <w:rsid w:val="004D7D03"/>
    <w:rsid w:val="004E0635"/>
    <w:rsid w:val="004E0B20"/>
    <w:rsid w:val="004E0C3D"/>
    <w:rsid w:val="004E157C"/>
    <w:rsid w:val="004E1899"/>
    <w:rsid w:val="004E2623"/>
    <w:rsid w:val="004E2CAF"/>
    <w:rsid w:val="004E350E"/>
    <w:rsid w:val="004E3C55"/>
    <w:rsid w:val="004E3F6F"/>
    <w:rsid w:val="004E44DE"/>
    <w:rsid w:val="004E48FA"/>
    <w:rsid w:val="004E4C8C"/>
    <w:rsid w:val="004E4F9B"/>
    <w:rsid w:val="004E53EF"/>
    <w:rsid w:val="004E6D74"/>
    <w:rsid w:val="004F027C"/>
    <w:rsid w:val="004F0442"/>
    <w:rsid w:val="004F0AF5"/>
    <w:rsid w:val="004F1389"/>
    <w:rsid w:val="004F1775"/>
    <w:rsid w:val="004F1E21"/>
    <w:rsid w:val="004F2061"/>
    <w:rsid w:val="004F212C"/>
    <w:rsid w:val="004F2D11"/>
    <w:rsid w:val="004F2F47"/>
    <w:rsid w:val="004F3BAD"/>
    <w:rsid w:val="004F42F5"/>
    <w:rsid w:val="004F4391"/>
    <w:rsid w:val="004F45BA"/>
    <w:rsid w:val="004F4C44"/>
    <w:rsid w:val="004F4CFA"/>
    <w:rsid w:val="004F4D8C"/>
    <w:rsid w:val="004F4DA8"/>
    <w:rsid w:val="004F4E68"/>
    <w:rsid w:val="004F4F8F"/>
    <w:rsid w:val="004F5F26"/>
    <w:rsid w:val="004F61C7"/>
    <w:rsid w:val="004F6816"/>
    <w:rsid w:val="004F7218"/>
    <w:rsid w:val="004F7F7E"/>
    <w:rsid w:val="005000A1"/>
    <w:rsid w:val="00501153"/>
    <w:rsid w:val="00501B21"/>
    <w:rsid w:val="005029D0"/>
    <w:rsid w:val="005032E6"/>
    <w:rsid w:val="0050461C"/>
    <w:rsid w:val="0050496A"/>
    <w:rsid w:val="00505680"/>
    <w:rsid w:val="00505DAB"/>
    <w:rsid w:val="005071D1"/>
    <w:rsid w:val="00507526"/>
    <w:rsid w:val="0051045E"/>
    <w:rsid w:val="0051101C"/>
    <w:rsid w:val="00511B4C"/>
    <w:rsid w:val="00512DFD"/>
    <w:rsid w:val="00512F56"/>
    <w:rsid w:val="0051351E"/>
    <w:rsid w:val="00513AC9"/>
    <w:rsid w:val="00514230"/>
    <w:rsid w:val="00515EE8"/>
    <w:rsid w:val="0051659D"/>
    <w:rsid w:val="005169B5"/>
    <w:rsid w:val="00516BFF"/>
    <w:rsid w:val="00516CF8"/>
    <w:rsid w:val="00517125"/>
    <w:rsid w:val="0051736C"/>
    <w:rsid w:val="00517AF8"/>
    <w:rsid w:val="005213BB"/>
    <w:rsid w:val="00521A54"/>
    <w:rsid w:val="005226B1"/>
    <w:rsid w:val="00522CBB"/>
    <w:rsid w:val="00522E6F"/>
    <w:rsid w:val="00522F05"/>
    <w:rsid w:val="00524569"/>
    <w:rsid w:val="00525459"/>
    <w:rsid w:val="005265D1"/>
    <w:rsid w:val="00526709"/>
    <w:rsid w:val="005273F6"/>
    <w:rsid w:val="00527443"/>
    <w:rsid w:val="005274BA"/>
    <w:rsid w:val="00530ED2"/>
    <w:rsid w:val="0053232B"/>
    <w:rsid w:val="005325C3"/>
    <w:rsid w:val="0053265E"/>
    <w:rsid w:val="00532797"/>
    <w:rsid w:val="00532D26"/>
    <w:rsid w:val="00532FFE"/>
    <w:rsid w:val="00534FA2"/>
    <w:rsid w:val="0053517C"/>
    <w:rsid w:val="0053533D"/>
    <w:rsid w:val="005353F9"/>
    <w:rsid w:val="00536B2A"/>
    <w:rsid w:val="00537F52"/>
    <w:rsid w:val="005406C8"/>
    <w:rsid w:val="00540BE3"/>
    <w:rsid w:val="00540D49"/>
    <w:rsid w:val="0054138F"/>
    <w:rsid w:val="0054217C"/>
    <w:rsid w:val="00542A57"/>
    <w:rsid w:val="00542BBA"/>
    <w:rsid w:val="0054311A"/>
    <w:rsid w:val="00543279"/>
    <w:rsid w:val="0054355C"/>
    <w:rsid w:val="00543564"/>
    <w:rsid w:val="00543DE4"/>
    <w:rsid w:val="00543E7E"/>
    <w:rsid w:val="005445B8"/>
    <w:rsid w:val="00544FA0"/>
    <w:rsid w:val="0054557E"/>
    <w:rsid w:val="00545BD7"/>
    <w:rsid w:val="00545F26"/>
    <w:rsid w:val="0054615D"/>
    <w:rsid w:val="005465BD"/>
    <w:rsid w:val="00547216"/>
    <w:rsid w:val="00547816"/>
    <w:rsid w:val="00550214"/>
    <w:rsid w:val="005504C4"/>
    <w:rsid w:val="005508F4"/>
    <w:rsid w:val="00550BCB"/>
    <w:rsid w:val="00550C8F"/>
    <w:rsid w:val="0055142E"/>
    <w:rsid w:val="00551458"/>
    <w:rsid w:val="00551E07"/>
    <w:rsid w:val="00551E70"/>
    <w:rsid w:val="00552479"/>
    <w:rsid w:val="0055339E"/>
    <w:rsid w:val="0055469E"/>
    <w:rsid w:val="0055482D"/>
    <w:rsid w:val="00554D78"/>
    <w:rsid w:val="00554E50"/>
    <w:rsid w:val="0055525D"/>
    <w:rsid w:val="0055615E"/>
    <w:rsid w:val="0055634A"/>
    <w:rsid w:val="00561396"/>
    <w:rsid w:val="00561814"/>
    <w:rsid w:val="00561AB5"/>
    <w:rsid w:val="0056235E"/>
    <w:rsid w:val="005623B8"/>
    <w:rsid w:val="00562576"/>
    <w:rsid w:val="005628AD"/>
    <w:rsid w:val="0056328A"/>
    <w:rsid w:val="00563EBD"/>
    <w:rsid w:val="0056425B"/>
    <w:rsid w:val="00565AB0"/>
    <w:rsid w:val="005662E9"/>
    <w:rsid w:val="0056659A"/>
    <w:rsid w:val="00566622"/>
    <w:rsid w:val="0056687A"/>
    <w:rsid w:val="00566D6A"/>
    <w:rsid w:val="00570012"/>
    <w:rsid w:val="0057114E"/>
    <w:rsid w:val="0057151B"/>
    <w:rsid w:val="00571634"/>
    <w:rsid w:val="00572059"/>
    <w:rsid w:val="005720E6"/>
    <w:rsid w:val="00572712"/>
    <w:rsid w:val="00573464"/>
    <w:rsid w:val="00573F8B"/>
    <w:rsid w:val="005750C4"/>
    <w:rsid w:val="00575177"/>
    <w:rsid w:val="005757E0"/>
    <w:rsid w:val="00575BB5"/>
    <w:rsid w:val="00575D52"/>
    <w:rsid w:val="00577769"/>
    <w:rsid w:val="00580EBA"/>
    <w:rsid w:val="00581458"/>
    <w:rsid w:val="0058151C"/>
    <w:rsid w:val="00582151"/>
    <w:rsid w:val="005825C2"/>
    <w:rsid w:val="00582776"/>
    <w:rsid w:val="00582C2B"/>
    <w:rsid w:val="00583DE9"/>
    <w:rsid w:val="005841E2"/>
    <w:rsid w:val="00584421"/>
    <w:rsid w:val="00585B9C"/>
    <w:rsid w:val="00585C68"/>
    <w:rsid w:val="00585DCA"/>
    <w:rsid w:val="005864B1"/>
    <w:rsid w:val="0058679D"/>
    <w:rsid w:val="00586F23"/>
    <w:rsid w:val="00587080"/>
    <w:rsid w:val="00587AB2"/>
    <w:rsid w:val="0059064F"/>
    <w:rsid w:val="005910D7"/>
    <w:rsid w:val="00591678"/>
    <w:rsid w:val="005918DE"/>
    <w:rsid w:val="00592057"/>
    <w:rsid w:val="005929CD"/>
    <w:rsid w:val="00592ADA"/>
    <w:rsid w:val="00592BA3"/>
    <w:rsid w:val="00592C72"/>
    <w:rsid w:val="00592D12"/>
    <w:rsid w:val="00592F99"/>
    <w:rsid w:val="00593259"/>
    <w:rsid w:val="0059332A"/>
    <w:rsid w:val="00593527"/>
    <w:rsid w:val="005938A2"/>
    <w:rsid w:val="00593C0A"/>
    <w:rsid w:val="00593F4C"/>
    <w:rsid w:val="005940B8"/>
    <w:rsid w:val="00594342"/>
    <w:rsid w:val="00595358"/>
    <w:rsid w:val="0059592F"/>
    <w:rsid w:val="00596321"/>
    <w:rsid w:val="0059670D"/>
    <w:rsid w:val="00596E3C"/>
    <w:rsid w:val="0059741B"/>
    <w:rsid w:val="005A0679"/>
    <w:rsid w:val="005A0719"/>
    <w:rsid w:val="005A0EBA"/>
    <w:rsid w:val="005A2135"/>
    <w:rsid w:val="005A27FC"/>
    <w:rsid w:val="005A2E8F"/>
    <w:rsid w:val="005A3975"/>
    <w:rsid w:val="005A40A5"/>
    <w:rsid w:val="005A453F"/>
    <w:rsid w:val="005A48A6"/>
    <w:rsid w:val="005A498D"/>
    <w:rsid w:val="005A5077"/>
    <w:rsid w:val="005A51A4"/>
    <w:rsid w:val="005A661E"/>
    <w:rsid w:val="005A6674"/>
    <w:rsid w:val="005A6742"/>
    <w:rsid w:val="005A6C88"/>
    <w:rsid w:val="005A7ADD"/>
    <w:rsid w:val="005A7C21"/>
    <w:rsid w:val="005B07D0"/>
    <w:rsid w:val="005B1BA6"/>
    <w:rsid w:val="005B27DB"/>
    <w:rsid w:val="005B29B0"/>
    <w:rsid w:val="005B33D5"/>
    <w:rsid w:val="005B3777"/>
    <w:rsid w:val="005B3DB1"/>
    <w:rsid w:val="005B4890"/>
    <w:rsid w:val="005B4C43"/>
    <w:rsid w:val="005B6739"/>
    <w:rsid w:val="005B6969"/>
    <w:rsid w:val="005B71E5"/>
    <w:rsid w:val="005B77B3"/>
    <w:rsid w:val="005B7AE3"/>
    <w:rsid w:val="005B7BBD"/>
    <w:rsid w:val="005B7EDE"/>
    <w:rsid w:val="005C0A98"/>
    <w:rsid w:val="005C0B97"/>
    <w:rsid w:val="005C0F7D"/>
    <w:rsid w:val="005C176D"/>
    <w:rsid w:val="005C19B5"/>
    <w:rsid w:val="005C1EAA"/>
    <w:rsid w:val="005C257F"/>
    <w:rsid w:val="005C2A8C"/>
    <w:rsid w:val="005C33DC"/>
    <w:rsid w:val="005C3465"/>
    <w:rsid w:val="005C394E"/>
    <w:rsid w:val="005C44C3"/>
    <w:rsid w:val="005C4CBD"/>
    <w:rsid w:val="005C618E"/>
    <w:rsid w:val="005C6258"/>
    <w:rsid w:val="005C71AF"/>
    <w:rsid w:val="005C7432"/>
    <w:rsid w:val="005C775A"/>
    <w:rsid w:val="005C7C83"/>
    <w:rsid w:val="005D00E7"/>
    <w:rsid w:val="005D02E6"/>
    <w:rsid w:val="005D14E8"/>
    <w:rsid w:val="005D20B2"/>
    <w:rsid w:val="005D2A15"/>
    <w:rsid w:val="005D2B65"/>
    <w:rsid w:val="005D2C25"/>
    <w:rsid w:val="005D2D32"/>
    <w:rsid w:val="005D32CD"/>
    <w:rsid w:val="005D4430"/>
    <w:rsid w:val="005D4CA8"/>
    <w:rsid w:val="005D534D"/>
    <w:rsid w:val="005D5C44"/>
    <w:rsid w:val="005D6503"/>
    <w:rsid w:val="005D6753"/>
    <w:rsid w:val="005D700B"/>
    <w:rsid w:val="005E09DF"/>
    <w:rsid w:val="005E2231"/>
    <w:rsid w:val="005E2242"/>
    <w:rsid w:val="005E36FE"/>
    <w:rsid w:val="005E3714"/>
    <w:rsid w:val="005E3B98"/>
    <w:rsid w:val="005E4305"/>
    <w:rsid w:val="005E444B"/>
    <w:rsid w:val="005E45D8"/>
    <w:rsid w:val="005E5131"/>
    <w:rsid w:val="005E5EBF"/>
    <w:rsid w:val="005E6172"/>
    <w:rsid w:val="005E6E50"/>
    <w:rsid w:val="005E6F15"/>
    <w:rsid w:val="005E744D"/>
    <w:rsid w:val="005E794D"/>
    <w:rsid w:val="005E7B68"/>
    <w:rsid w:val="005E7CB3"/>
    <w:rsid w:val="005F1210"/>
    <w:rsid w:val="005F2F45"/>
    <w:rsid w:val="005F34F2"/>
    <w:rsid w:val="005F3850"/>
    <w:rsid w:val="005F3C80"/>
    <w:rsid w:val="005F486F"/>
    <w:rsid w:val="005F492A"/>
    <w:rsid w:val="005F506D"/>
    <w:rsid w:val="005F6BD5"/>
    <w:rsid w:val="005F6E68"/>
    <w:rsid w:val="005F6F69"/>
    <w:rsid w:val="005F73AC"/>
    <w:rsid w:val="005F7F72"/>
    <w:rsid w:val="00600227"/>
    <w:rsid w:val="00600515"/>
    <w:rsid w:val="00600D59"/>
    <w:rsid w:val="00600DB8"/>
    <w:rsid w:val="0060133C"/>
    <w:rsid w:val="00601DA6"/>
    <w:rsid w:val="006025D6"/>
    <w:rsid w:val="006027FB"/>
    <w:rsid w:val="00602F13"/>
    <w:rsid w:val="0060333A"/>
    <w:rsid w:val="006033C8"/>
    <w:rsid w:val="00603567"/>
    <w:rsid w:val="00604095"/>
    <w:rsid w:val="0060442D"/>
    <w:rsid w:val="006048D2"/>
    <w:rsid w:val="00604C17"/>
    <w:rsid w:val="0060590E"/>
    <w:rsid w:val="00605D24"/>
    <w:rsid w:val="0060606C"/>
    <w:rsid w:val="00606A5A"/>
    <w:rsid w:val="00606E88"/>
    <w:rsid w:val="0060702B"/>
    <w:rsid w:val="00607622"/>
    <w:rsid w:val="00607B6E"/>
    <w:rsid w:val="006100D9"/>
    <w:rsid w:val="00610373"/>
    <w:rsid w:val="0061063D"/>
    <w:rsid w:val="006116A7"/>
    <w:rsid w:val="006121F4"/>
    <w:rsid w:val="00612584"/>
    <w:rsid w:val="00612D88"/>
    <w:rsid w:val="0061431C"/>
    <w:rsid w:val="006145DD"/>
    <w:rsid w:val="00614888"/>
    <w:rsid w:val="00614E11"/>
    <w:rsid w:val="006150AE"/>
    <w:rsid w:val="00615224"/>
    <w:rsid w:val="006159DF"/>
    <w:rsid w:val="006159E6"/>
    <w:rsid w:val="00616F32"/>
    <w:rsid w:val="00617504"/>
    <w:rsid w:val="0061760B"/>
    <w:rsid w:val="00617ACD"/>
    <w:rsid w:val="00617BEC"/>
    <w:rsid w:val="00620456"/>
    <w:rsid w:val="00620D97"/>
    <w:rsid w:val="00621BED"/>
    <w:rsid w:val="00621F9C"/>
    <w:rsid w:val="006222C8"/>
    <w:rsid w:val="00622379"/>
    <w:rsid w:val="006224B3"/>
    <w:rsid w:val="00622693"/>
    <w:rsid w:val="00623456"/>
    <w:rsid w:val="00623D14"/>
    <w:rsid w:val="00624A19"/>
    <w:rsid w:val="0062526F"/>
    <w:rsid w:val="006255FC"/>
    <w:rsid w:val="00625C9E"/>
    <w:rsid w:val="00625D80"/>
    <w:rsid w:val="0062784B"/>
    <w:rsid w:val="00627E39"/>
    <w:rsid w:val="00630272"/>
    <w:rsid w:val="00630CC1"/>
    <w:rsid w:val="00631874"/>
    <w:rsid w:val="00631AB4"/>
    <w:rsid w:val="00631D80"/>
    <w:rsid w:val="00631E6B"/>
    <w:rsid w:val="006320F6"/>
    <w:rsid w:val="00632846"/>
    <w:rsid w:val="00632961"/>
    <w:rsid w:val="006340C2"/>
    <w:rsid w:val="0063414B"/>
    <w:rsid w:val="0063436D"/>
    <w:rsid w:val="00634421"/>
    <w:rsid w:val="00634BF4"/>
    <w:rsid w:val="0063524D"/>
    <w:rsid w:val="006352CC"/>
    <w:rsid w:val="00635A7E"/>
    <w:rsid w:val="00635F11"/>
    <w:rsid w:val="00636969"/>
    <w:rsid w:val="00636E52"/>
    <w:rsid w:val="00636F42"/>
    <w:rsid w:val="00637325"/>
    <w:rsid w:val="00637AE3"/>
    <w:rsid w:val="00640FFA"/>
    <w:rsid w:val="0064127E"/>
    <w:rsid w:val="006416B0"/>
    <w:rsid w:val="00641CC9"/>
    <w:rsid w:val="00642401"/>
    <w:rsid w:val="006426D1"/>
    <w:rsid w:val="00643F7B"/>
    <w:rsid w:val="00643FCA"/>
    <w:rsid w:val="006448A0"/>
    <w:rsid w:val="00644F19"/>
    <w:rsid w:val="00645D58"/>
    <w:rsid w:val="00645F8F"/>
    <w:rsid w:val="0064696D"/>
    <w:rsid w:val="00650343"/>
    <w:rsid w:val="006507B0"/>
    <w:rsid w:val="00651084"/>
    <w:rsid w:val="00651598"/>
    <w:rsid w:val="006518F3"/>
    <w:rsid w:val="00651B64"/>
    <w:rsid w:val="00652208"/>
    <w:rsid w:val="006524B4"/>
    <w:rsid w:val="00654057"/>
    <w:rsid w:val="00654155"/>
    <w:rsid w:val="0065526C"/>
    <w:rsid w:val="00655427"/>
    <w:rsid w:val="00655646"/>
    <w:rsid w:val="00655F1B"/>
    <w:rsid w:val="0065600E"/>
    <w:rsid w:val="006562D4"/>
    <w:rsid w:val="00656635"/>
    <w:rsid w:val="006569B3"/>
    <w:rsid w:val="006572CD"/>
    <w:rsid w:val="00657E11"/>
    <w:rsid w:val="00660B8F"/>
    <w:rsid w:val="0066287E"/>
    <w:rsid w:val="00662FCF"/>
    <w:rsid w:val="00663139"/>
    <w:rsid w:val="006635C6"/>
    <w:rsid w:val="006640B6"/>
    <w:rsid w:val="00665210"/>
    <w:rsid w:val="006657B4"/>
    <w:rsid w:val="006664C0"/>
    <w:rsid w:val="006672AA"/>
    <w:rsid w:val="00667AFB"/>
    <w:rsid w:val="00667D7B"/>
    <w:rsid w:val="00671CEE"/>
    <w:rsid w:val="00671D84"/>
    <w:rsid w:val="00672718"/>
    <w:rsid w:val="0067324B"/>
    <w:rsid w:val="0067446C"/>
    <w:rsid w:val="00674B6D"/>
    <w:rsid w:val="00674F6B"/>
    <w:rsid w:val="0067527A"/>
    <w:rsid w:val="006755A6"/>
    <w:rsid w:val="006755E3"/>
    <w:rsid w:val="00675B7A"/>
    <w:rsid w:val="0067793A"/>
    <w:rsid w:val="00677F95"/>
    <w:rsid w:val="0068075A"/>
    <w:rsid w:val="006811AD"/>
    <w:rsid w:val="006818B7"/>
    <w:rsid w:val="00681C7A"/>
    <w:rsid w:val="00682637"/>
    <w:rsid w:val="00683260"/>
    <w:rsid w:val="00683AB4"/>
    <w:rsid w:val="00683D5D"/>
    <w:rsid w:val="00684269"/>
    <w:rsid w:val="00684632"/>
    <w:rsid w:val="00684A17"/>
    <w:rsid w:val="00684C37"/>
    <w:rsid w:val="00685177"/>
    <w:rsid w:val="0068533B"/>
    <w:rsid w:val="00685378"/>
    <w:rsid w:val="00685DC2"/>
    <w:rsid w:val="006865FB"/>
    <w:rsid w:val="0068705E"/>
    <w:rsid w:val="006877B7"/>
    <w:rsid w:val="00687A68"/>
    <w:rsid w:val="00687AD9"/>
    <w:rsid w:val="0069034E"/>
    <w:rsid w:val="00690906"/>
    <w:rsid w:val="006913A8"/>
    <w:rsid w:val="00691D3D"/>
    <w:rsid w:val="00691E98"/>
    <w:rsid w:val="00692152"/>
    <w:rsid w:val="00692F53"/>
    <w:rsid w:val="00694516"/>
    <w:rsid w:val="00695591"/>
    <w:rsid w:val="006960C8"/>
    <w:rsid w:val="00696E23"/>
    <w:rsid w:val="006972D9"/>
    <w:rsid w:val="006976E5"/>
    <w:rsid w:val="00697B7D"/>
    <w:rsid w:val="00697E4F"/>
    <w:rsid w:val="006A03B3"/>
    <w:rsid w:val="006A0725"/>
    <w:rsid w:val="006A0CB6"/>
    <w:rsid w:val="006A0D09"/>
    <w:rsid w:val="006A0D47"/>
    <w:rsid w:val="006A0F26"/>
    <w:rsid w:val="006A17A8"/>
    <w:rsid w:val="006A2007"/>
    <w:rsid w:val="006A217E"/>
    <w:rsid w:val="006A28D0"/>
    <w:rsid w:val="006A2E20"/>
    <w:rsid w:val="006A3104"/>
    <w:rsid w:val="006A32ED"/>
    <w:rsid w:val="006A3E4A"/>
    <w:rsid w:val="006A4011"/>
    <w:rsid w:val="006A5C32"/>
    <w:rsid w:val="006A6AF2"/>
    <w:rsid w:val="006A6F83"/>
    <w:rsid w:val="006B001A"/>
    <w:rsid w:val="006B038C"/>
    <w:rsid w:val="006B0F7F"/>
    <w:rsid w:val="006B1D49"/>
    <w:rsid w:val="006B2294"/>
    <w:rsid w:val="006B25A4"/>
    <w:rsid w:val="006B27B4"/>
    <w:rsid w:val="006B34A7"/>
    <w:rsid w:val="006B35D9"/>
    <w:rsid w:val="006B3E9C"/>
    <w:rsid w:val="006B40CF"/>
    <w:rsid w:val="006B410A"/>
    <w:rsid w:val="006B48FA"/>
    <w:rsid w:val="006B4FC6"/>
    <w:rsid w:val="006B51A6"/>
    <w:rsid w:val="006B52B2"/>
    <w:rsid w:val="006B53F5"/>
    <w:rsid w:val="006B69FE"/>
    <w:rsid w:val="006B7222"/>
    <w:rsid w:val="006B7570"/>
    <w:rsid w:val="006B7BA5"/>
    <w:rsid w:val="006B7E4F"/>
    <w:rsid w:val="006C032B"/>
    <w:rsid w:val="006C1601"/>
    <w:rsid w:val="006C1C01"/>
    <w:rsid w:val="006C22D5"/>
    <w:rsid w:val="006C474A"/>
    <w:rsid w:val="006C4847"/>
    <w:rsid w:val="006C486F"/>
    <w:rsid w:val="006C492E"/>
    <w:rsid w:val="006C4CBD"/>
    <w:rsid w:val="006C4D44"/>
    <w:rsid w:val="006C502D"/>
    <w:rsid w:val="006C5085"/>
    <w:rsid w:val="006C5392"/>
    <w:rsid w:val="006C5431"/>
    <w:rsid w:val="006C62EF"/>
    <w:rsid w:val="006C6327"/>
    <w:rsid w:val="006C65FB"/>
    <w:rsid w:val="006C6700"/>
    <w:rsid w:val="006C731E"/>
    <w:rsid w:val="006C737C"/>
    <w:rsid w:val="006C752B"/>
    <w:rsid w:val="006C7F8E"/>
    <w:rsid w:val="006D08BD"/>
    <w:rsid w:val="006D0A66"/>
    <w:rsid w:val="006D130B"/>
    <w:rsid w:val="006D17D1"/>
    <w:rsid w:val="006D1BE4"/>
    <w:rsid w:val="006D39B7"/>
    <w:rsid w:val="006D3E7C"/>
    <w:rsid w:val="006D40A7"/>
    <w:rsid w:val="006D420E"/>
    <w:rsid w:val="006D488F"/>
    <w:rsid w:val="006D5460"/>
    <w:rsid w:val="006D5B64"/>
    <w:rsid w:val="006D5C2B"/>
    <w:rsid w:val="006D7E03"/>
    <w:rsid w:val="006D7FB0"/>
    <w:rsid w:val="006E0290"/>
    <w:rsid w:val="006E0341"/>
    <w:rsid w:val="006E04F4"/>
    <w:rsid w:val="006E1416"/>
    <w:rsid w:val="006E1F2A"/>
    <w:rsid w:val="006E1FDD"/>
    <w:rsid w:val="006E20A2"/>
    <w:rsid w:val="006E20B8"/>
    <w:rsid w:val="006E251A"/>
    <w:rsid w:val="006E2779"/>
    <w:rsid w:val="006E283F"/>
    <w:rsid w:val="006E3C25"/>
    <w:rsid w:val="006E428D"/>
    <w:rsid w:val="006E4708"/>
    <w:rsid w:val="006E4F2D"/>
    <w:rsid w:val="006E6295"/>
    <w:rsid w:val="006E646A"/>
    <w:rsid w:val="006E65C2"/>
    <w:rsid w:val="006E6877"/>
    <w:rsid w:val="006E7194"/>
    <w:rsid w:val="006E7455"/>
    <w:rsid w:val="006E7E25"/>
    <w:rsid w:val="006F04F4"/>
    <w:rsid w:val="006F09A3"/>
    <w:rsid w:val="006F0F92"/>
    <w:rsid w:val="006F1150"/>
    <w:rsid w:val="006F1348"/>
    <w:rsid w:val="006F1399"/>
    <w:rsid w:val="006F15C1"/>
    <w:rsid w:val="006F195A"/>
    <w:rsid w:val="006F1B0C"/>
    <w:rsid w:val="006F205E"/>
    <w:rsid w:val="006F2228"/>
    <w:rsid w:val="006F2554"/>
    <w:rsid w:val="006F2811"/>
    <w:rsid w:val="006F2DE4"/>
    <w:rsid w:val="006F2E71"/>
    <w:rsid w:val="006F3ACB"/>
    <w:rsid w:val="006F46BF"/>
    <w:rsid w:val="006F4AA3"/>
    <w:rsid w:val="006F4ACF"/>
    <w:rsid w:val="006F4CDC"/>
    <w:rsid w:val="006F4DDA"/>
    <w:rsid w:val="006F521B"/>
    <w:rsid w:val="006F557F"/>
    <w:rsid w:val="006F56FC"/>
    <w:rsid w:val="006F5B2D"/>
    <w:rsid w:val="006F5F02"/>
    <w:rsid w:val="006F62D1"/>
    <w:rsid w:val="006F6A0C"/>
    <w:rsid w:val="006F72C8"/>
    <w:rsid w:val="006F72FD"/>
    <w:rsid w:val="006F74B5"/>
    <w:rsid w:val="006F75A0"/>
    <w:rsid w:val="006F796F"/>
    <w:rsid w:val="00700575"/>
    <w:rsid w:val="00700BB0"/>
    <w:rsid w:val="00700C52"/>
    <w:rsid w:val="00701A71"/>
    <w:rsid w:val="00701F00"/>
    <w:rsid w:val="00702433"/>
    <w:rsid w:val="0070257E"/>
    <w:rsid w:val="00703897"/>
    <w:rsid w:val="007039DC"/>
    <w:rsid w:val="0070511D"/>
    <w:rsid w:val="007054E2"/>
    <w:rsid w:val="00705932"/>
    <w:rsid w:val="0070668A"/>
    <w:rsid w:val="00706B58"/>
    <w:rsid w:val="00706CD4"/>
    <w:rsid w:val="00706CEF"/>
    <w:rsid w:val="0070746B"/>
    <w:rsid w:val="00707B3E"/>
    <w:rsid w:val="0071018D"/>
    <w:rsid w:val="007109AF"/>
    <w:rsid w:val="00710ADC"/>
    <w:rsid w:val="00711854"/>
    <w:rsid w:val="0071189E"/>
    <w:rsid w:val="00711C0F"/>
    <w:rsid w:val="00712063"/>
    <w:rsid w:val="00712A90"/>
    <w:rsid w:val="00712B3A"/>
    <w:rsid w:val="00712B4C"/>
    <w:rsid w:val="00712D10"/>
    <w:rsid w:val="007143AB"/>
    <w:rsid w:val="00714572"/>
    <w:rsid w:val="007147A3"/>
    <w:rsid w:val="00714ED7"/>
    <w:rsid w:val="00715F2D"/>
    <w:rsid w:val="007168E4"/>
    <w:rsid w:val="00716B67"/>
    <w:rsid w:val="00716F01"/>
    <w:rsid w:val="00717411"/>
    <w:rsid w:val="0071796F"/>
    <w:rsid w:val="00717B22"/>
    <w:rsid w:val="007207E9"/>
    <w:rsid w:val="007208E1"/>
    <w:rsid w:val="00720B21"/>
    <w:rsid w:val="00721E4B"/>
    <w:rsid w:val="00722FC7"/>
    <w:rsid w:val="0072376D"/>
    <w:rsid w:val="00723AD4"/>
    <w:rsid w:val="0072452D"/>
    <w:rsid w:val="0072472C"/>
    <w:rsid w:val="00724E7E"/>
    <w:rsid w:val="00725180"/>
    <w:rsid w:val="007257A7"/>
    <w:rsid w:val="0072686D"/>
    <w:rsid w:val="00727232"/>
    <w:rsid w:val="00730611"/>
    <w:rsid w:val="00730A1B"/>
    <w:rsid w:val="00730F9A"/>
    <w:rsid w:val="007316C5"/>
    <w:rsid w:val="00731D81"/>
    <w:rsid w:val="0073209C"/>
    <w:rsid w:val="00732903"/>
    <w:rsid w:val="00732A42"/>
    <w:rsid w:val="00732CEE"/>
    <w:rsid w:val="0073318F"/>
    <w:rsid w:val="007339A3"/>
    <w:rsid w:val="00733B0F"/>
    <w:rsid w:val="007349B1"/>
    <w:rsid w:val="00734C1F"/>
    <w:rsid w:val="0073519A"/>
    <w:rsid w:val="00735222"/>
    <w:rsid w:val="007359B6"/>
    <w:rsid w:val="00735A0C"/>
    <w:rsid w:val="00735D8B"/>
    <w:rsid w:val="00736159"/>
    <w:rsid w:val="007363F8"/>
    <w:rsid w:val="00736CFB"/>
    <w:rsid w:val="0073714D"/>
    <w:rsid w:val="0073740F"/>
    <w:rsid w:val="00737520"/>
    <w:rsid w:val="00737D4D"/>
    <w:rsid w:val="00737F2B"/>
    <w:rsid w:val="00740374"/>
    <w:rsid w:val="00740DB5"/>
    <w:rsid w:val="00741CCB"/>
    <w:rsid w:val="0074242D"/>
    <w:rsid w:val="007428E5"/>
    <w:rsid w:val="007431F2"/>
    <w:rsid w:val="007433A9"/>
    <w:rsid w:val="0074347D"/>
    <w:rsid w:val="00743AAB"/>
    <w:rsid w:val="007443AC"/>
    <w:rsid w:val="00744E59"/>
    <w:rsid w:val="007453F6"/>
    <w:rsid w:val="00745435"/>
    <w:rsid w:val="00745B06"/>
    <w:rsid w:val="007468E4"/>
    <w:rsid w:val="00747371"/>
    <w:rsid w:val="007502FE"/>
    <w:rsid w:val="00751176"/>
    <w:rsid w:val="007511C1"/>
    <w:rsid w:val="00751336"/>
    <w:rsid w:val="007517B3"/>
    <w:rsid w:val="00751817"/>
    <w:rsid w:val="00751CDC"/>
    <w:rsid w:val="0075224E"/>
    <w:rsid w:val="00752736"/>
    <w:rsid w:val="00752FBB"/>
    <w:rsid w:val="007539F7"/>
    <w:rsid w:val="00753F79"/>
    <w:rsid w:val="007545D0"/>
    <w:rsid w:val="00754D90"/>
    <w:rsid w:val="00755099"/>
    <w:rsid w:val="00755250"/>
    <w:rsid w:val="00755480"/>
    <w:rsid w:val="00756A27"/>
    <w:rsid w:val="00756C63"/>
    <w:rsid w:val="007575BB"/>
    <w:rsid w:val="007576FA"/>
    <w:rsid w:val="00760734"/>
    <w:rsid w:val="00761241"/>
    <w:rsid w:val="00761E4F"/>
    <w:rsid w:val="00763862"/>
    <w:rsid w:val="007651EB"/>
    <w:rsid w:val="00765833"/>
    <w:rsid w:val="00765866"/>
    <w:rsid w:val="0076650C"/>
    <w:rsid w:val="00766AC4"/>
    <w:rsid w:val="00766B4C"/>
    <w:rsid w:val="007670FE"/>
    <w:rsid w:val="00767837"/>
    <w:rsid w:val="00767973"/>
    <w:rsid w:val="0077068A"/>
    <w:rsid w:val="00770B68"/>
    <w:rsid w:val="00771631"/>
    <w:rsid w:val="0077169F"/>
    <w:rsid w:val="007720C7"/>
    <w:rsid w:val="00772712"/>
    <w:rsid w:val="00772E17"/>
    <w:rsid w:val="007751BD"/>
    <w:rsid w:val="007756CB"/>
    <w:rsid w:val="00776911"/>
    <w:rsid w:val="00776ED7"/>
    <w:rsid w:val="0077784B"/>
    <w:rsid w:val="00777A35"/>
    <w:rsid w:val="00777D25"/>
    <w:rsid w:val="00780C6B"/>
    <w:rsid w:val="0078105D"/>
    <w:rsid w:val="00783D3F"/>
    <w:rsid w:val="00784E13"/>
    <w:rsid w:val="007853D5"/>
    <w:rsid w:val="00785580"/>
    <w:rsid w:val="00785642"/>
    <w:rsid w:val="00785DAD"/>
    <w:rsid w:val="00786A3F"/>
    <w:rsid w:val="00786FD9"/>
    <w:rsid w:val="00787A3C"/>
    <w:rsid w:val="00787F66"/>
    <w:rsid w:val="00787FCE"/>
    <w:rsid w:val="00790706"/>
    <w:rsid w:val="00793CED"/>
    <w:rsid w:val="00794160"/>
    <w:rsid w:val="007941B8"/>
    <w:rsid w:val="00794A10"/>
    <w:rsid w:val="00794D27"/>
    <w:rsid w:val="007954D4"/>
    <w:rsid w:val="007960EE"/>
    <w:rsid w:val="00797391"/>
    <w:rsid w:val="0079763C"/>
    <w:rsid w:val="00797E32"/>
    <w:rsid w:val="007A03DE"/>
    <w:rsid w:val="007A0AA6"/>
    <w:rsid w:val="007A10E5"/>
    <w:rsid w:val="007A29BC"/>
    <w:rsid w:val="007A2E98"/>
    <w:rsid w:val="007A30FB"/>
    <w:rsid w:val="007A331B"/>
    <w:rsid w:val="007A3D9C"/>
    <w:rsid w:val="007A3F4F"/>
    <w:rsid w:val="007A45A0"/>
    <w:rsid w:val="007A4E74"/>
    <w:rsid w:val="007A5E65"/>
    <w:rsid w:val="007A5EED"/>
    <w:rsid w:val="007A64AB"/>
    <w:rsid w:val="007A68DE"/>
    <w:rsid w:val="007A6F82"/>
    <w:rsid w:val="007A7004"/>
    <w:rsid w:val="007A78C0"/>
    <w:rsid w:val="007A7EA6"/>
    <w:rsid w:val="007B0577"/>
    <w:rsid w:val="007B0B58"/>
    <w:rsid w:val="007B1310"/>
    <w:rsid w:val="007B1AE4"/>
    <w:rsid w:val="007B1AE8"/>
    <w:rsid w:val="007B3766"/>
    <w:rsid w:val="007B3BE8"/>
    <w:rsid w:val="007B48C2"/>
    <w:rsid w:val="007B4CEC"/>
    <w:rsid w:val="007B4EC0"/>
    <w:rsid w:val="007B537D"/>
    <w:rsid w:val="007B5E59"/>
    <w:rsid w:val="007B5E63"/>
    <w:rsid w:val="007B659E"/>
    <w:rsid w:val="007B7AFE"/>
    <w:rsid w:val="007B7E9C"/>
    <w:rsid w:val="007C00B7"/>
    <w:rsid w:val="007C079A"/>
    <w:rsid w:val="007C0FA1"/>
    <w:rsid w:val="007C145D"/>
    <w:rsid w:val="007C18E9"/>
    <w:rsid w:val="007C2003"/>
    <w:rsid w:val="007C2A3C"/>
    <w:rsid w:val="007C2AE9"/>
    <w:rsid w:val="007C3295"/>
    <w:rsid w:val="007C33D7"/>
    <w:rsid w:val="007C4522"/>
    <w:rsid w:val="007C4647"/>
    <w:rsid w:val="007C4CE7"/>
    <w:rsid w:val="007C593C"/>
    <w:rsid w:val="007C6B4A"/>
    <w:rsid w:val="007C6DC9"/>
    <w:rsid w:val="007C6F7F"/>
    <w:rsid w:val="007C7025"/>
    <w:rsid w:val="007C749E"/>
    <w:rsid w:val="007C7AD0"/>
    <w:rsid w:val="007C7EE9"/>
    <w:rsid w:val="007C7F9E"/>
    <w:rsid w:val="007D0965"/>
    <w:rsid w:val="007D0A7A"/>
    <w:rsid w:val="007D23B2"/>
    <w:rsid w:val="007D23F9"/>
    <w:rsid w:val="007D29D0"/>
    <w:rsid w:val="007D385F"/>
    <w:rsid w:val="007D3BCB"/>
    <w:rsid w:val="007D3CDB"/>
    <w:rsid w:val="007D3D82"/>
    <w:rsid w:val="007D3EFB"/>
    <w:rsid w:val="007D4077"/>
    <w:rsid w:val="007D4789"/>
    <w:rsid w:val="007D4A07"/>
    <w:rsid w:val="007D4DF1"/>
    <w:rsid w:val="007D517A"/>
    <w:rsid w:val="007D54C1"/>
    <w:rsid w:val="007D5D9E"/>
    <w:rsid w:val="007D6B3B"/>
    <w:rsid w:val="007D6E17"/>
    <w:rsid w:val="007D7465"/>
    <w:rsid w:val="007D7B8E"/>
    <w:rsid w:val="007D7BA4"/>
    <w:rsid w:val="007E0BAB"/>
    <w:rsid w:val="007E122E"/>
    <w:rsid w:val="007E172D"/>
    <w:rsid w:val="007E1E4D"/>
    <w:rsid w:val="007E37A7"/>
    <w:rsid w:val="007E39EB"/>
    <w:rsid w:val="007E4AF4"/>
    <w:rsid w:val="007E52A1"/>
    <w:rsid w:val="007E54E7"/>
    <w:rsid w:val="007E5CDC"/>
    <w:rsid w:val="007E68D3"/>
    <w:rsid w:val="007E6971"/>
    <w:rsid w:val="007E6B9B"/>
    <w:rsid w:val="007E735B"/>
    <w:rsid w:val="007F0075"/>
    <w:rsid w:val="007F03B7"/>
    <w:rsid w:val="007F1CB0"/>
    <w:rsid w:val="007F2E18"/>
    <w:rsid w:val="007F309F"/>
    <w:rsid w:val="007F3BE0"/>
    <w:rsid w:val="007F45D6"/>
    <w:rsid w:val="007F4CED"/>
    <w:rsid w:val="007F4E91"/>
    <w:rsid w:val="007F5602"/>
    <w:rsid w:val="007F60BB"/>
    <w:rsid w:val="007F6391"/>
    <w:rsid w:val="007F67C6"/>
    <w:rsid w:val="007F6A3B"/>
    <w:rsid w:val="007F6C8A"/>
    <w:rsid w:val="007F761C"/>
    <w:rsid w:val="007F77B1"/>
    <w:rsid w:val="007F7893"/>
    <w:rsid w:val="0080095F"/>
    <w:rsid w:val="00801F6A"/>
    <w:rsid w:val="008026A4"/>
    <w:rsid w:val="008032DC"/>
    <w:rsid w:val="0080343E"/>
    <w:rsid w:val="0080349F"/>
    <w:rsid w:val="008036AB"/>
    <w:rsid w:val="00804C75"/>
    <w:rsid w:val="00804DBC"/>
    <w:rsid w:val="00806E2A"/>
    <w:rsid w:val="00807446"/>
    <w:rsid w:val="008076A8"/>
    <w:rsid w:val="008078BE"/>
    <w:rsid w:val="00807CDE"/>
    <w:rsid w:val="00807FB0"/>
    <w:rsid w:val="0081055F"/>
    <w:rsid w:val="00810813"/>
    <w:rsid w:val="00810B24"/>
    <w:rsid w:val="00810C04"/>
    <w:rsid w:val="00811016"/>
    <w:rsid w:val="00811C81"/>
    <w:rsid w:val="00811D89"/>
    <w:rsid w:val="0081258B"/>
    <w:rsid w:val="00812991"/>
    <w:rsid w:val="0081366C"/>
    <w:rsid w:val="008139AE"/>
    <w:rsid w:val="00813A14"/>
    <w:rsid w:val="008142E4"/>
    <w:rsid w:val="00814300"/>
    <w:rsid w:val="008143ED"/>
    <w:rsid w:val="00814469"/>
    <w:rsid w:val="00814683"/>
    <w:rsid w:val="00814AD5"/>
    <w:rsid w:val="00816368"/>
    <w:rsid w:val="00817053"/>
    <w:rsid w:val="008174FD"/>
    <w:rsid w:val="00817E7C"/>
    <w:rsid w:val="00820061"/>
    <w:rsid w:val="008201C3"/>
    <w:rsid w:val="00820836"/>
    <w:rsid w:val="00820A4A"/>
    <w:rsid w:val="00820B9A"/>
    <w:rsid w:val="00821206"/>
    <w:rsid w:val="008217EE"/>
    <w:rsid w:val="00821874"/>
    <w:rsid w:val="00821AC3"/>
    <w:rsid w:val="00821BC4"/>
    <w:rsid w:val="00822C88"/>
    <w:rsid w:val="0082392C"/>
    <w:rsid w:val="00823C67"/>
    <w:rsid w:val="00824819"/>
    <w:rsid w:val="0082491C"/>
    <w:rsid w:val="00824D6B"/>
    <w:rsid w:val="00825FAE"/>
    <w:rsid w:val="00825FC5"/>
    <w:rsid w:val="00826A03"/>
    <w:rsid w:val="00826D6E"/>
    <w:rsid w:val="00827493"/>
    <w:rsid w:val="00830594"/>
    <w:rsid w:val="008307C6"/>
    <w:rsid w:val="00830B1A"/>
    <w:rsid w:val="00831360"/>
    <w:rsid w:val="008326DE"/>
    <w:rsid w:val="0083280D"/>
    <w:rsid w:val="00833132"/>
    <w:rsid w:val="0083392A"/>
    <w:rsid w:val="008346A1"/>
    <w:rsid w:val="0083572E"/>
    <w:rsid w:val="00835F52"/>
    <w:rsid w:val="0083602D"/>
    <w:rsid w:val="00836070"/>
    <w:rsid w:val="00836991"/>
    <w:rsid w:val="00836C82"/>
    <w:rsid w:val="0083705A"/>
    <w:rsid w:val="008370F5"/>
    <w:rsid w:val="00837583"/>
    <w:rsid w:val="0083772D"/>
    <w:rsid w:val="00837F68"/>
    <w:rsid w:val="008414FA"/>
    <w:rsid w:val="008416EA"/>
    <w:rsid w:val="008423A4"/>
    <w:rsid w:val="0084256A"/>
    <w:rsid w:val="008429C1"/>
    <w:rsid w:val="00842B55"/>
    <w:rsid w:val="00843246"/>
    <w:rsid w:val="0084325C"/>
    <w:rsid w:val="00843502"/>
    <w:rsid w:val="00843722"/>
    <w:rsid w:val="00843D46"/>
    <w:rsid w:val="00843FB1"/>
    <w:rsid w:val="0084404C"/>
    <w:rsid w:val="0084413C"/>
    <w:rsid w:val="008443A9"/>
    <w:rsid w:val="0084545A"/>
    <w:rsid w:val="00845738"/>
    <w:rsid w:val="00846311"/>
    <w:rsid w:val="00846F45"/>
    <w:rsid w:val="00847097"/>
    <w:rsid w:val="008475BA"/>
    <w:rsid w:val="008500C1"/>
    <w:rsid w:val="00850433"/>
    <w:rsid w:val="00850E85"/>
    <w:rsid w:val="00850F95"/>
    <w:rsid w:val="008519CD"/>
    <w:rsid w:val="00851CC4"/>
    <w:rsid w:val="00851FE7"/>
    <w:rsid w:val="00852102"/>
    <w:rsid w:val="0085250F"/>
    <w:rsid w:val="00852CE8"/>
    <w:rsid w:val="00852D80"/>
    <w:rsid w:val="00854154"/>
    <w:rsid w:val="00854B34"/>
    <w:rsid w:val="00854BC2"/>
    <w:rsid w:val="008557D9"/>
    <w:rsid w:val="00855A93"/>
    <w:rsid w:val="00855C28"/>
    <w:rsid w:val="00855F24"/>
    <w:rsid w:val="00856F8F"/>
    <w:rsid w:val="008571CE"/>
    <w:rsid w:val="00857617"/>
    <w:rsid w:val="008601CD"/>
    <w:rsid w:val="008607DF"/>
    <w:rsid w:val="00860BAC"/>
    <w:rsid w:val="00860D45"/>
    <w:rsid w:val="00861221"/>
    <w:rsid w:val="008618F7"/>
    <w:rsid w:val="0086203F"/>
    <w:rsid w:val="0086226E"/>
    <w:rsid w:val="0086312A"/>
    <w:rsid w:val="00863A3B"/>
    <w:rsid w:val="00864760"/>
    <w:rsid w:val="0086532C"/>
    <w:rsid w:val="00865549"/>
    <w:rsid w:val="008663C1"/>
    <w:rsid w:val="0086742A"/>
    <w:rsid w:val="00867990"/>
    <w:rsid w:val="00870C01"/>
    <w:rsid w:val="00871110"/>
    <w:rsid w:val="00871536"/>
    <w:rsid w:val="00872B0C"/>
    <w:rsid w:val="00873941"/>
    <w:rsid w:val="00874206"/>
    <w:rsid w:val="00874A17"/>
    <w:rsid w:val="00876071"/>
    <w:rsid w:val="008763A4"/>
    <w:rsid w:val="00876450"/>
    <w:rsid w:val="00876B53"/>
    <w:rsid w:val="00877077"/>
    <w:rsid w:val="008777FD"/>
    <w:rsid w:val="00877821"/>
    <w:rsid w:val="008801BD"/>
    <w:rsid w:val="008805C5"/>
    <w:rsid w:val="00880C69"/>
    <w:rsid w:val="0088181A"/>
    <w:rsid w:val="00881F71"/>
    <w:rsid w:val="00882181"/>
    <w:rsid w:val="00882283"/>
    <w:rsid w:val="00882B1A"/>
    <w:rsid w:val="008831D3"/>
    <w:rsid w:val="00883D54"/>
    <w:rsid w:val="00883DE5"/>
    <w:rsid w:val="00883EFB"/>
    <w:rsid w:val="00883FFE"/>
    <w:rsid w:val="0088525A"/>
    <w:rsid w:val="00885B5C"/>
    <w:rsid w:val="008865EF"/>
    <w:rsid w:val="008867EB"/>
    <w:rsid w:val="00886917"/>
    <w:rsid w:val="00886B07"/>
    <w:rsid w:val="00886B9C"/>
    <w:rsid w:val="00887642"/>
    <w:rsid w:val="008902E4"/>
    <w:rsid w:val="008908B3"/>
    <w:rsid w:val="00890B51"/>
    <w:rsid w:val="00890CF7"/>
    <w:rsid w:val="0089122A"/>
    <w:rsid w:val="00892A86"/>
    <w:rsid w:val="00893242"/>
    <w:rsid w:val="00893EFF"/>
    <w:rsid w:val="008948EF"/>
    <w:rsid w:val="0089490B"/>
    <w:rsid w:val="0089507C"/>
    <w:rsid w:val="00895E7B"/>
    <w:rsid w:val="0089601B"/>
    <w:rsid w:val="008963A0"/>
    <w:rsid w:val="008971AB"/>
    <w:rsid w:val="0089744C"/>
    <w:rsid w:val="00897601"/>
    <w:rsid w:val="00897A4D"/>
    <w:rsid w:val="00897EB7"/>
    <w:rsid w:val="008A05BF"/>
    <w:rsid w:val="008A0842"/>
    <w:rsid w:val="008A09BF"/>
    <w:rsid w:val="008A0D3E"/>
    <w:rsid w:val="008A129B"/>
    <w:rsid w:val="008A14E0"/>
    <w:rsid w:val="008A2669"/>
    <w:rsid w:val="008A2AAE"/>
    <w:rsid w:val="008A3584"/>
    <w:rsid w:val="008A4881"/>
    <w:rsid w:val="008A501E"/>
    <w:rsid w:val="008A5E38"/>
    <w:rsid w:val="008A6300"/>
    <w:rsid w:val="008A7605"/>
    <w:rsid w:val="008B0DB8"/>
    <w:rsid w:val="008B1081"/>
    <w:rsid w:val="008B14FB"/>
    <w:rsid w:val="008B1AEA"/>
    <w:rsid w:val="008B1D92"/>
    <w:rsid w:val="008B218E"/>
    <w:rsid w:val="008B2978"/>
    <w:rsid w:val="008B3BFB"/>
    <w:rsid w:val="008B43D8"/>
    <w:rsid w:val="008B5D15"/>
    <w:rsid w:val="008B5F7F"/>
    <w:rsid w:val="008B66DD"/>
    <w:rsid w:val="008B66F1"/>
    <w:rsid w:val="008B6A67"/>
    <w:rsid w:val="008B7066"/>
    <w:rsid w:val="008B70C5"/>
    <w:rsid w:val="008B7A36"/>
    <w:rsid w:val="008C02FB"/>
    <w:rsid w:val="008C06CE"/>
    <w:rsid w:val="008C1653"/>
    <w:rsid w:val="008C1B11"/>
    <w:rsid w:val="008C1ECA"/>
    <w:rsid w:val="008C26E9"/>
    <w:rsid w:val="008C2A06"/>
    <w:rsid w:val="008C2CB5"/>
    <w:rsid w:val="008C2CCD"/>
    <w:rsid w:val="008C2ECB"/>
    <w:rsid w:val="008C3409"/>
    <w:rsid w:val="008C40D1"/>
    <w:rsid w:val="008C497B"/>
    <w:rsid w:val="008C4996"/>
    <w:rsid w:val="008C5080"/>
    <w:rsid w:val="008C586C"/>
    <w:rsid w:val="008C5894"/>
    <w:rsid w:val="008C5E5A"/>
    <w:rsid w:val="008C6584"/>
    <w:rsid w:val="008C7951"/>
    <w:rsid w:val="008D021F"/>
    <w:rsid w:val="008D071D"/>
    <w:rsid w:val="008D0904"/>
    <w:rsid w:val="008D366B"/>
    <w:rsid w:val="008D3E67"/>
    <w:rsid w:val="008D44DE"/>
    <w:rsid w:val="008D4E4E"/>
    <w:rsid w:val="008D5432"/>
    <w:rsid w:val="008D5734"/>
    <w:rsid w:val="008D616C"/>
    <w:rsid w:val="008D7AB5"/>
    <w:rsid w:val="008E2CCF"/>
    <w:rsid w:val="008E2FF2"/>
    <w:rsid w:val="008E3945"/>
    <w:rsid w:val="008E451E"/>
    <w:rsid w:val="008E47C1"/>
    <w:rsid w:val="008E533C"/>
    <w:rsid w:val="008E62D2"/>
    <w:rsid w:val="008E64CB"/>
    <w:rsid w:val="008E6570"/>
    <w:rsid w:val="008E727E"/>
    <w:rsid w:val="008F04C7"/>
    <w:rsid w:val="008F088A"/>
    <w:rsid w:val="008F11F4"/>
    <w:rsid w:val="008F1417"/>
    <w:rsid w:val="008F1739"/>
    <w:rsid w:val="008F253F"/>
    <w:rsid w:val="008F25E6"/>
    <w:rsid w:val="008F3D7A"/>
    <w:rsid w:val="008F45CC"/>
    <w:rsid w:val="008F52A5"/>
    <w:rsid w:val="008F575B"/>
    <w:rsid w:val="008F59A7"/>
    <w:rsid w:val="008F5FB8"/>
    <w:rsid w:val="008F6B84"/>
    <w:rsid w:val="008F739A"/>
    <w:rsid w:val="008F750E"/>
    <w:rsid w:val="008F7638"/>
    <w:rsid w:val="008F7A5E"/>
    <w:rsid w:val="0090008C"/>
    <w:rsid w:val="00900175"/>
    <w:rsid w:val="00900FB5"/>
    <w:rsid w:val="00901468"/>
    <w:rsid w:val="009028AF"/>
    <w:rsid w:val="00903464"/>
    <w:rsid w:val="009036E2"/>
    <w:rsid w:val="009040EF"/>
    <w:rsid w:val="00904143"/>
    <w:rsid w:val="0090494E"/>
    <w:rsid w:val="00904CCF"/>
    <w:rsid w:val="00904EA1"/>
    <w:rsid w:val="0090529E"/>
    <w:rsid w:val="009056C7"/>
    <w:rsid w:val="009066C1"/>
    <w:rsid w:val="009069C2"/>
    <w:rsid w:val="009069DB"/>
    <w:rsid w:val="00907553"/>
    <w:rsid w:val="009103C0"/>
    <w:rsid w:val="00910AD7"/>
    <w:rsid w:val="0091101D"/>
    <w:rsid w:val="009113A9"/>
    <w:rsid w:val="009115D0"/>
    <w:rsid w:val="00911B83"/>
    <w:rsid w:val="00911CD2"/>
    <w:rsid w:val="00911D94"/>
    <w:rsid w:val="00911DB8"/>
    <w:rsid w:val="00912299"/>
    <w:rsid w:val="00913B06"/>
    <w:rsid w:val="00913BF6"/>
    <w:rsid w:val="009141B3"/>
    <w:rsid w:val="00914458"/>
    <w:rsid w:val="00914926"/>
    <w:rsid w:val="00914F2D"/>
    <w:rsid w:val="00915DEE"/>
    <w:rsid w:val="00916637"/>
    <w:rsid w:val="00916FD6"/>
    <w:rsid w:val="00920376"/>
    <w:rsid w:val="00920FAF"/>
    <w:rsid w:val="0092120E"/>
    <w:rsid w:val="009218E7"/>
    <w:rsid w:val="00921C6E"/>
    <w:rsid w:val="00921CCB"/>
    <w:rsid w:val="00922B88"/>
    <w:rsid w:val="00923E49"/>
    <w:rsid w:val="00923F04"/>
    <w:rsid w:val="00924D33"/>
    <w:rsid w:val="00924EF7"/>
    <w:rsid w:val="009250A0"/>
    <w:rsid w:val="00925230"/>
    <w:rsid w:val="00925242"/>
    <w:rsid w:val="009261EA"/>
    <w:rsid w:val="00927823"/>
    <w:rsid w:val="00927EBD"/>
    <w:rsid w:val="00927FDA"/>
    <w:rsid w:val="00930FAB"/>
    <w:rsid w:val="009314B3"/>
    <w:rsid w:val="00931DC0"/>
    <w:rsid w:val="009336E1"/>
    <w:rsid w:val="00935314"/>
    <w:rsid w:val="009355E0"/>
    <w:rsid w:val="009364CB"/>
    <w:rsid w:val="00936ABC"/>
    <w:rsid w:val="00936FCA"/>
    <w:rsid w:val="00937F00"/>
    <w:rsid w:val="009419D6"/>
    <w:rsid w:val="00941E00"/>
    <w:rsid w:val="0094236A"/>
    <w:rsid w:val="00942917"/>
    <w:rsid w:val="00942BA0"/>
    <w:rsid w:val="0094347D"/>
    <w:rsid w:val="00943A90"/>
    <w:rsid w:val="00943B5D"/>
    <w:rsid w:val="00943C59"/>
    <w:rsid w:val="00944039"/>
    <w:rsid w:val="00944511"/>
    <w:rsid w:val="00944955"/>
    <w:rsid w:val="00944F95"/>
    <w:rsid w:val="00945536"/>
    <w:rsid w:val="0094674E"/>
    <w:rsid w:val="00946A23"/>
    <w:rsid w:val="009472F8"/>
    <w:rsid w:val="00947D3B"/>
    <w:rsid w:val="00950039"/>
    <w:rsid w:val="009520C6"/>
    <w:rsid w:val="00952816"/>
    <w:rsid w:val="0095386A"/>
    <w:rsid w:val="00953982"/>
    <w:rsid w:val="009539CF"/>
    <w:rsid w:val="0095451A"/>
    <w:rsid w:val="00954A40"/>
    <w:rsid w:val="00954EB4"/>
    <w:rsid w:val="00954F80"/>
    <w:rsid w:val="009557D4"/>
    <w:rsid w:val="00955CC3"/>
    <w:rsid w:val="00956AFD"/>
    <w:rsid w:val="00956B66"/>
    <w:rsid w:val="009570DF"/>
    <w:rsid w:val="0095735B"/>
    <w:rsid w:val="0095790D"/>
    <w:rsid w:val="009601BC"/>
    <w:rsid w:val="00960227"/>
    <w:rsid w:val="00960935"/>
    <w:rsid w:val="00960C21"/>
    <w:rsid w:val="00960E39"/>
    <w:rsid w:val="009613C7"/>
    <w:rsid w:val="0096198A"/>
    <w:rsid w:val="0096202E"/>
    <w:rsid w:val="00962D51"/>
    <w:rsid w:val="00962E8A"/>
    <w:rsid w:val="009645BF"/>
    <w:rsid w:val="00965311"/>
    <w:rsid w:val="00965A68"/>
    <w:rsid w:val="00965CE1"/>
    <w:rsid w:val="00965DDE"/>
    <w:rsid w:val="0096621C"/>
    <w:rsid w:val="009671B5"/>
    <w:rsid w:val="009676B7"/>
    <w:rsid w:val="00967D7F"/>
    <w:rsid w:val="0097082E"/>
    <w:rsid w:val="00970D10"/>
    <w:rsid w:val="00971C61"/>
    <w:rsid w:val="00971EE6"/>
    <w:rsid w:val="0097252B"/>
    <w:rsid w:val="00972C82"/>
    <w:rsid w:val="00972C97"/>
    <w:rsid w:val="009733B8"/>
    <w:rsid w:val="00973AAC"/>
    <w:rsid w:val="00973EFE"/>
    <w:rsid w:val="00974511"/>
    <w:rsid w:val="009745BB"/>
    <w:rsid w:val="009746C1"/>
    <w:rsid w:val="009760BE"/>
    <w:rsid w:val="00976FCF"/>
    <w:rsid w:val="0097703D"/>
    <w:rsid w:val="009776ED"/>
    <w:rsid w:val="00980AF8"/>
    <w:rsid w:val="00981036"/>
    <w:rsid w:val="00981056"/>
    <w:rsid w:val="0098110D"/>
    <w:rsid w:val="00981216"/>
    <w:rsid w:val="0098157E"/>
    <w:rsid w:val="00981C5A"/>
    <w:rsid w:val="00981D20"/>
    <w:rsid w:val="00981FA2"/>
    <w:rsid w:val="0098291A"/>
    <w:rsid w:val="00982E6A"/>
    <w:rsid w:val="00982FAD"/>
    <w:rsid w:val="00983887"/>
    <w:rsid w:val="00983A90"/>
    <w:rsid w:val="009841E0"/>
    <w:rsid w:val="009845D2"/>
    <w:rsid w:val="009846CE"/>
    <w:rsid w:val="0098550A"/>
    <w:rsid w:val="0098599C"/>
    <w:rsid w:val="009859F6"/>
    <w:rsid w:val="00985E77"/>
    <w:rsid w:val="00986FA6"/>
    <w:rsid w:val="009871E3"/>
    <w:rsid w:val="0098724F"/>
    <w:rsid w:val="00987320"/>
    <w:rsid w:val="009900E1"/>
    <w:rsid w:val="00990431"/>
    <w:rsid w:val="009921FA"/>
    <w:rsid w:val="009925A3"/>
    <w:rsid w:val="009929FC"/>
    <w:rsid w:val="00992D65"/>
    <w:rsid w:val="009943F7"/>
    <w:rsid w:val="00994647"/>
    <w:rsid w:val="00994A81"/>
    <w:rsid w:val="0099540E"/>
    <w:rsid w:val="00995429"/>
    <w:rsid w:val="00995E94"/>
    <w:rsid w:val="00996B9B"/>
    <w:rsid w:val="00996C18"/>
    <w:rsid w:val="00996C27"/>
    <w:rsid w:val="00996DC6"/>
    <w:rsid w:val="009973A1"/>
    <w:rsid w:val="0099771B"/>
    <w:rsid w:val="00997B1C"/>
    <w:rsid w:val="00997BDB"/>
    <w:rsid w:val="00997FF2"/>
    <w:rsid w:val="009A049C"/>
    <w:rsid w:val="009A10EC"/>
    <w:rsid w:val="009A12DE"/>
    <w:rsid w:val="009A158B"/>
    <w:rsid w:val="009A16BA"/>
    <w:rsid w:val="009A16FD"/>
    <w:rsid w:val="009A18DC"/>
    <w:rsid w:val="009A219F"/>
    <w:rsid w:val="009A27FA"/>
    <w:rsid w:val="009A2C63"/>
    <w:rsid w:val="009A345C"/>
    <w:rsid w:val="009A385E"/>
    <w:rsid w:val="009A3B01"/>
    <w:rsid w:val="009A3EEA"/>
    <w:rsid w:val="009A49F3"/>
    <w:rsid w:val="009A5951"/>
    <w:rsid w:val="009A5B4C"/>
    <w:rsid w:val="009A5F26"/>
    <w:rsid w:val="009A6666"/>
    <w:rsid w:val="009A68FD"/>
    <w:rsid w:val="009A6F9E"/>
    <w:rsid w:val="009A7348"/>
    <w:rsid w:val="009A74E7"/>
    <w:rsid w:val="009A7565"/>
    <w:rsid w:val="009A7B66"/>
    <w:rsid w:val="009B0285"/>
    <w:rsid w:val="009B06C3"/>
    <w:rsid w:val="009B0BD6"/>
    <w:rsid w:val="009B0E7C"/>
    <w:rsid w:val="009B0ED6"/>
    <w:rsid w:val="009B139E"/>
    <w:rsid w:val="009B1C4F"/>
    <w:rsid w:val="009B2151"/>
    <w:rsid w:val="009B2634"/>
    <w:rsid w:val="009B26BF"/>
    <w:rsid w:val="009B336A"/>
    <w:rsid w:val="009B349F"/>
    <w:rsid w:val="009B35A7"/>
    <w:rsid w:val="009B3CF6"/>
    <w:rsid w:val="009B3D77"/>
    <w:rsid w:val="009B4913"/>
    <w:rsid w:val="009B4FC7"/>
    <w:rsid w:val="009B51C8"/>
    <w:rsid w:val="009B641B"/>
    <w:rsid w:val="009B647F"/>
    <w:rsid w:val="009B66E0"/>
    <w:rsid w:val="009B6A3E"/>
    <w:rsid w:val="009B711B"/>
    <w:rsid w:val="009B7B30"/>
    <w:rsid w:val="009C0A72"/>
    <w:rsid w:val="009C0ADC"/>
    <w:rsid w:val="009C12CF"/>
    <w:rsid w:val="009C17D6"/>
    <w:rsid w:val="009C1952"/>
    <w:rsid w:val="009C1DCA"/>
    <w:rsid w:val="009C28D3"/>
    <w:rsid w:val="009C2F4E"/>
    <w:rsid w:val="009C34E4"/>
    <w:rsid w:val="009C3E1B"/>
    <w:rsid w:val="009C41F6"/>
    <w:rsid w:val="009C4AC8"/>
    <w:rsid w:val="009C61F3"/>
    <w:rsid w:val="009C65B9"/>
    <w:rsid w:val="009C6C9E"/>
    <w:rsid w:val="009C70B6"/>
    <w:rsid w:val="009D0438"/>
    <w:rsid w:val="009D065D"/>
    <w:rsid w:val="009D0BBB"/>
    <w:rsid w:val="009D11B9"/>
    <w:rsid w:val="009D167F"/>
    <w:rsid w:val="009D2162"/>
    <w:rsid w:val="009D21AD"/>
    <w:rsid w:val="009D23C0"/>
    <w:rsid w:val="009D2D44"/>
    <w:rsid w:val="009D2FCF"/>
    <w:rsid w:val="009D3C11"/>
    <w:rsid w:val="009D3C84"/>
    <w:rsid w:val="009D426D"/>
    <w:rsid w:val="009D4602"/>
    <w:rsid w:val="009D4BC8"/>
    <w:rsid w:val="009D4CD8"/>
    <w:rsid w:val="009D5416"/>
    <w:rsid w:val="009D56D1"/>
    <w:rsid w:val="009D5FFC"/>
    <w:rsid w:val="009D65B8"/>
    <w:rsid w:val="009D6720"/>
    <w:rsid w:val="009D6766"/>
    <w:rsid w:val="009D68E5"/>
    <w:rsid w:val="009D7138"/>
    <w:rsid w:val="009D72F9"/>
    <w:rsid w:val="009D7433"/>
    <w:rsid w:val="009D75B5"/>
    <w:rsid w:val="009D7D43"/>
    <w:rsid w:val="009E0469"/>
    <w:rsid w:val="009E088E"/>
    <w:rsid w:val="009E0F0E"/>
    <w:rsid w:val="009E159E"/>
    <w:rsid w:val="009E2923"/>
    <w:rsid w:val="009E3FB5"/>
    <w:rsid w:val="009E4234"/>
    <w:rsid w:val="009E47FD"/>
    <w:rsid w:val="009E51BD"/>
    <w:rsid w:val="009E59CE"/>
    <w:rsid w:val="009E6817"/>
    <w:rsid w:val="009E687A"/>
    <w:rsid w:val="009E6ABE"/>
    <w:rsid w:val="009E762A"/>
    <w:rsid w:val="009F03CC"/>
    <w:rsid w:val="009F054D"/>
    <w:rsid w:val="009F09CD"/>
    <w:rsid w:val="009F1BD8"/>
    <w:rsid w:val="009F2CF1"/>
    <w:rsid w:val="009F3627"/>
    <w:rsid w:val="009F3E92"/>
    <w:rsid w:val="009F5ED1"/>
    <w:rsid w:val="009F682B"/>
    <w:rsid w:val="009F6BFF"/>
    <w:rsid w:val="009F6D15"/>
    <w:rsid w:val="009F7737"/>
    <w:rsid w:val="009F7E4D"/>
    <w:rsid w:val="00A00404"/>
    <w:rsid w:val="00A004E5"/>
    <w:rsid w:val="00A01D96"/>
    <w:rsid w:val="00A0211A"/>
    <w:rsid w:val="00A02D70"/>
    <w:rsid w:val="00A03660"/>
    <w:rsid w:val="00A03CA5"/>
    <w:rsid w:val="00A0497F"/>
    <w:rsid w:val="00A051A8"/>
    <w:rsid w:val="00A05F3C"/>
    <w:rsid w:val="00A067D9"/>
    <w:rsid w:val="00A06BBC"/>
    <w:rsid w:val="00A07557"/>
    <w:rsid w:val="00A10481"/>
    <w:rsid w:val="00A104E2"/>
    <w:rsid w:val="00A108AD"/>
    <w:rsid w:val="00A11754"/>
    <w:rsid w:val="00A12A52"/>
    <w:rsid w:val="00A131A5"/>
    <w:rsid w:val="00A137DC"/>
    <w:rsid w:val="00A1395C"/>
    <w:rsid w:val="00A13C64"/>
    <w:rsid w:val="00A13EFC"/>
    <w:rsid w:val="00A14478"/>
    <w:rsid w:val="00A14702"/>
    <w:rsid w:val="00A1559D"/>
    <w:rsid w:val="00A156AD"/>
    <w:rsid w:val="00A1579E"/>
    <w:rsid w:val="00A15E64"/>
    <w:rsid w:val="00A15E93"/>
    <w:rsid w:val="00A16207"/>
    <w:rsid w:val="00A16B3B"/>
    <w:rsid w:val="00A16ED2"/>
    <w:rsid w:val="00A174A0"/>
    <w:rsid w:val="00A17B34"/>
    <w:rsid w:val="00A17B90"/>
    <w:rsid w:val="00A20830"/>
    <w:rsid w:val="00A20BB5"/>
    <w:rsid w:val="00A214E3"/>
    <w:rsid w:val="00A216E4"/>
    <w:rsid w:val="00A22C51"/>
    <w:rsid w:val="00A22FF5"/>
    <w:rsid w:val="00A230AA"/>
    <w:rsid w:val="00A23E96"/>
    <w:rsid w:val="00A2493E"/>
    <w:rsid w:val="00A24FB4"/>
    <w:rsid w:val="00A250A1"/>
    <w:rsid w:val="00A252DD"/>
    <w:rsid w:val="00A2612C"/>
    <w:rsid w:val="00A26403"/>
    <w:rsid w:val="00A2677C"/>
    <w:rsid w:val="00A2702C"/>
    <w:rsid w:val="00A3005D"/>
    <w:rsid w:val="00A3015A"/>
    <w:rsid w:val="00A30196"/>
    <w:rsid w:val="00A3049F"/>
    <w:rsid w:val="00A30941"/>
    <w:rsid w:val="00A30D5A"/>
    <w:rsid w:val="00A314E5"/>
    <w:rsid w:val="00A31BA5"/>
    <w:rsid w:val="00A328BD"/>
    <w:rsid w:val="00A32C6D"/>
    <w:rsid w:val="00A3311F"/>
    <w:rsid w:val="00A33282"/>
    <w:rsid w:val="00A333AD"/>
    <w:rsid w:val="00A33AC5"/>
    <w:rsid w:val="00A33C3A"/>
    <w:rsid w:val="00A33FD6"/>
    <w:rsid w:val="00A34373"/>
    <w:rsid w:val="00A34DF6"/>
    <w:rsid w:val="00A3515D"/>
    <w:rsid w:val="00A353CD"/>
    <w:rsid w:val="00A362D3"/>
    <w:rsid w:val="00A364AF"/>
    <w:rsid w:val="00A36F02"/>
    <w:rsid w:val="00A37E4B"/>
    <w:rsid w:val="00A40136"/>
    <w:rsid w:val="00A409B8"/>
    <w:rsid w:val="00A409BC"/>
    <w:rsid w:val="00A40C38"/>
    <w:rsid w:val="00A40E82"/>
    <w:rsid w:val="00A4117D"/>
    <w:rsid w:val="00A41737"/>
    <w:rsid w:val="00A4183B"/>
    <w:rsid w:val="00A41F0F"/>
    <w:rsid w:val="00A42339"/>
    <w:rsid w:val="00A43774"/>
    <w:rsid w:val="00A43899"/>
    <w:rsid w:val="00A45DB3"/>
    <w:rsid w:val="00A46285"/>
    <w:rsid w:val="00A500E1"/>
    <w:rsid w:val="00A509F3"/>
    <w:rsid w:val="00A50A07"/>
    <w:rsid w:val="00A50AF5"/>
    <w:rsid w:val="00A50B2A"/>
    <w:rsid w:val="00A50C55"/>
    <w:rsid w:val="00A5180B"/>
    <w:rsid w:val="00A51EBC"/>
    <w:rsid w:val="00A521B7"/>
    <w:rsid w:val="00A527F0"/>
    <w:rsid w:val="00A53118"/>
    <w:rsid w:val="00A5332E"/>
    <w:rsid w:val="00A5359E"/>
    <w:rsid w:val="00A53DDC"/>
    <w:rsid w:val="00A54005"/>
    <w:rsid w:val="00A54573"/>
    <w:rsid w:val="00A548F8"/>
    <w:rsid w:val="00A54965"/>
    <w:rsid w:val="00A551A4"/>
    <w:rsid w:val="00A57937"/>
    <w:rsid w:val="00A57B48"/>
    <w:rsid w:val="00A6004D"/>
    <w:rsid w:val="00A602DD"/>
    <w:rsid w:val="00A609FF"/>
    <w:rsid w:val="00A60E44"/>
    <w:rsid w:val="00A60F98"/>
    <w:rsid w:val="00A61ECD"/>
    <w:rsid w:val="00A62334"/>
    <w:rsid w:val="00A6262C"/>
    <w:rsid w:val="00A62F6A"/>
    <w:rsid w:val="00A635E0"/>
    <w:rsid w:val="00A63A97"/>
    <w:rsid w:val="00A63DA7"/>
    <w:rsid w:val="00A644BD"/>
    <w:rsid w:val="00A6498A"/>
    <w:rsid w:val="00A64AC3"/>
    <w:rsid w:val="00A64F19"/>
    <w:rsid w:val="00A654A5"/>
    <w:rsid w:val="00A65E44"/>
    <w:rsid w:val="00A66EDE"/>
    <w:rsid w:val="00A67128"/>
    <w:rsid w:val="00A6740E"/>
    <w:rsid w:val="00A674D3"/>
    <w:rsid w:val="00A676C4"/>
    <w:rsid w:val="00A676C6"/>
    <w:rsid w:val="00A6793E"/>
    <w:rsid w:val="00A6794E"/>
    <w:rsid w:val="00A67F9C"/>
    <w:rsid w:val="00A67FE6"/>
    <w:rsid w:val="00A70920"/>
    <w:rsid w:val="00A71B5F"/>
    <w:rsid w:val="00A72AA7"/>
    <w:rsid w:val="00A73C9A"/>
    <w:rsid w:val="00A740C4"/>
    <w:rsid w:val="00A74207"/>
    <w:rsid w:val="00A76F1F"/>
    <w:rsid w:val="00A76F55"/>
    <w:rsid w:val="00A76F93"/>
    <w:rsid w:val="00A76F98"/>
    <w:rsid w:val="00A802C3"/>
    <w:rsid w:val="00A80560"/>
    <w:rsid w:val="00A8146B"/>
    <w:rsid w:val="00A81763"/>
    <w:rsid w:val="00A8186C"/>
    <w:rsid w:val="00A81BBD"/>
    <w:rsid w:val="00A8229E"/>
    <w:rsid w:val="00A82BBF"/>
    <w:rsid w:val="00A831C2"/>
    <w:rsid w:val="00A8333D"/>
    <w:rsid w:val="00A83A1F"/>
    <w:rsid w:val="00A8444B"/>
    <w:rsid w:val="00A84EB1"/>
    <w:rsid w:val="00A85EFD"/>
    <w:rsid w:val="00A860C5"/>
    <w:rsid w:val="00A86F22"/>
    <w:rsid w:val="00A87411"/>
    <w:rsid w:val="00A90358"/>
    <w:rsid w:val="00A90AB5"/>
    <w:rsid w:val="00A911D5"/>
    <w:rsid w:val="00A91328"/>
    <w:rsid w:val="00A913D4"/>
    <w:rsid w:val="00A91703"/>
    <w:rsid w:val="00A91778"/>
    <w:rsid w:val="00A91D96"/>
    <w:rsid w:val="00A920EA"/>
    <w:rsid w:val="00A93382"/>
    <w:rsid w:val="00A93A02"/>
    <w:rsid w:val="00A94DC8"/>
    <w:rsid w:val="00A94F97"/>
    <w:rsid w:val="00A953E9"/>
    <w:rsid w:val="00A95AC1"/>
    <w:rsid w:val="00A95DE4"/>
    <w:rsid w:val="00A96B5B"/>
    <w:rsid w:val="00A97159"/>
    <w:rsid w:val="00A97551"/>
    <w:rsid w:val="00A97670"/>
    <w:rsid w:val="00A97CB9"/>
    <w:rsid w:val="00A97CE3"/>
    <w:rsid w:val="00A97EBF"/>
    <w:rsid w:val="00AA0B1F"/>
    <w:rsid w:val="00AA0BE2"/>
    <w:rsid w:val="00AA0FA1"/>
    <w:rsid w:val="00AA1C85"/>
    <w:rsid w:val="00AA29CB"/>
    <w:rsid w:val="00AA2AEF"/>
    <w:rsid w:val="00AA330D"/>
    <w:rsid w:val="00AA5A78"/>
    <w:rsid w:val="00AA5B3C"/>
    <w:rsid w:val="00AA5E6E"/>
    <w:rsid w:val="00AA634F"/>
    <w:rsid w:val="00AA645B"/>
    <w:rsid w:val="00AA6B06"/>
    <w:rsid w:val="00AA793A"/>
    <w:rsid w:val="00AA79CE"/>
    <w:rsid w:val="00AB0340"/>
    <w:rsid w:val="00AB0CF4"/>
    <w:rsid w:val="00AB1414"/>
    <w:rsid w:val="00AB1662"/>
    <w:rsid w:val="00AB1A58"/>
    <w:rsid w:val="00AB2912"/>
    <w:rsid w:val="00AB41A6"/>
    <w:rsid w:val="00AB46FB"/>
    <w:rsid w:val="00AB4782"/>
    <w:rsid w:val="00AB51C9"/>
    <w:rsid w:val="00AB5513"/>
    <w:rsid w:val="00AB6310"/>
    <w:rsid w:val="00AB6ABE"/>
    <w:rsid w:val="00AB6C46"/>
    <w:rsid w:val="00AC0B9F"/>
    <w:rsid w:val="00AC20F7"/>
    <w:rsid w:val="00AC21C1"/>
    <w:rsid w:val="00AC2909"/>
    <w:rsid w:val="00AC2B10"/>
    <w:rsid w:val="00AC2B48"/>
    <w:rsid w:val="00AC308D"/>
    <w:rsid w:val="00AC34A0"/>
    <w:rsid w:val="00AC4168"/>
    <w:rsid w:val="00AC4894"/>
    <w:rsid w:val="00AC4A0A"/>
    <w:rsid w:val="00AC4B52"/>
    <w:rsid w:val="00AC4D7F"/>
    <w:rsid w:val="00AC50FF"/>
    <w:rsid w:val="00AC5751"/>
    <w:rsid w:val="00AC5787"/>
    <w:rsid w:val="00AC5BDC"/>
    <w:rsid w:val="00AC620B"/>
    <w:rsid w:val="00AC68EE"/>
    <w:rsid w:val="00AC6B04"/>
    <w:rsid w:val="00AD0419"/>
    <w:rsid w:val="00AD09F6"/>
    <w:rsid w:val="00AD0CD5"/>
    <w:rsid w:val="00AD1037"/>
    <w:rsid w:val="00AD1048"/>
    <w:rsid w:val="00AD1631"/>
    <w:rsid w:val="00AD2332"/>
    <w:rsid w:val="00AD2374"/>
    <w:rsid w:val="00AD3716"/>
    <w:rsid w:val="00AD4B30"/>
    <w:rsid w:val="00AD4EE0"/>
    <w:rsid w:val="00AD58B8"/>
    <w:rsid w:val="00AD5963"/>
    <w:rsid w:val="00AD5D19"/>
    <w:rsid w:val="00AD60FC"/>
    <w:rsid w:val="00AD6523"/>
    <w:rsid w:val="00AD6600"/>
    <w:rsid w:val="00AD6B8D"/>
    <w:rsid w:val="00AD6C15"/>
    <w:rsid w:val="00AD7B5A"/>
    <w:rsid w:val="00AE0F8A"/>
    <w:rsid w:val="00AE1EDA"/>
    <w:rsid w:val="00AE2364"/>
    <w:rsid w:val="00AE2C95"/>
    <w:rsid w:val="00AE2DB5"/>
    <w:rsid w:val="00AE2E3A"/>
    <w:rsid w:val="00AE4783"/>
    <w:rsid w:val="00AE4E98"/>
    <w:rsid w:val="00AE5800"/>
    <w:rsid w:val="00AE6054"/>
    <w:rsid w:val="00AE618F"/>
    <w:rsid w:val="00AE6392"/>
    <w:rsid w:val="00AE679B"/>
    <w:rsid w:val="00AE6ECB"/>
    <w:rsid w:val="00AE6FF0"/>
    <w:rsid w:val="00AE74FD"/>
    <w:rsid w:val="00AE7B89"/>
    <w:rsid w:val="00AE7C23"/>
    <w:rsid w:val="00AE7F24"/>
    <w:rsid w:val="00AF0483"/>
    <w:rsid w:val="00AF1037"/>
    <w:rsid w:val="00AF156B"/>
    <w:rsid w:val="00AF34C9"/>
    <w:rsid w:val="00AF3671"/>
    <w:rsid w:val="00AF3AD7"/>
    <w:rsid w:val="00AF440A"/>
    <w:rsid w:val="00AF4645"/>
    <w:rsid w:val="00AF50B8"/>
    <w:rsid w:val="00AF538B"/>
    <w:rsid w:val="00AF55BE"/>
    <w:rsid w:val="00AF57BD"/>
    <w:rsid w:val="00AF5CC2"/>
    <w:rsid w:val="00AF6574"/>
    <w:rsid w:val="00AF6902"/>
    <w:rsid w:val="00AF6D6A"/>
    <w:rsid w:val="00AF7443"/>
    <w:rsid w:val="00AF76F9"/>
    <w:rsid w:val="00AF7715"/>
    <w:rsid w:val="00AF7931"/>
    <w:rsid w:val="00B0005A"/>
    <w:rsid w:val="00B010C8"/>
    <w:rsid w:val="00B0142E"/>
    <w:rsid w:val="00B01981"/>
    <w:rsid w:val="00B01EBD"/>
    <w:rsid w:val="00B02120"/>
    <w:rsid w:val="00B026EF"/>
    <w:rsid w:val="00B0270B"/>
    <w:rsid w:val="00B02750"/>
    <w:rsid w:val="00B02DC9"/>
    <w:rsid w:val="00B02FE6"/>
    <w:rsid w:val="00B0346F"/>
    <w:rsid w:val="00B03B31"/>
    <w:rsid w:val="00B03E39"/>
    <w:rsid w:val="00B043CD"/>
    <w:rsid w:val="00B048E6"/>
    <w:rsid w:val="00B04AC4"/>
    <w:rsid w:val="00B04F79"/>
    <w:rsid w:val="00B06C07"/>
    <w:rsid w:val="00B06E3A"/>
    <w:rsid w:val="00B07373"/>
    <w:rsid w:val="00B0754C"/>
    <w:rsid w:val="00B07A3B"/>
    <w:rsid w:val="00B10601"/>
    <w:rsid w:val="00B10C27"/>
    <w:rsid w:val="00B127AF"/>
    <w:rsid w:val="00B129A9"/>
    <w:rsid w:val="00B12A07"/>
    <w:rsid w:val="00B13B09"/>
    <w:rsid w:val="00B1468F"/>
    <w:rsid w:val="00B14704"/>
    <w:rsid w:val="00B147F6"/>
    <w:rsid w:val="00B1588E"/>
    <w:rsid w:val="00B15FDA"/>
    <w:rsid w:val="00B16020"/>
    <w:rsid w:val="00B16310"/>
    <w:rsid w:val="00B16543"/>
    <w:rsid w:val="00B16BE7"/>
    <w:rsid w:val="00B16DCD"/>
    <w:rsid w:val="00B17371"/>
    <w:rsid w:val="00B173E5"/>
    <w:rsid w:val="00B20EFB"/>
    <w:rsid w:val="00B21468"/>
    <w:rsid w:val="00B21A81"/>
    <w:rsid w:val="00B21CE2"/>
    <w:rsid w:val="00B21D01"/>
    <w:rsid w:val="00B21FAE"/>
    <w:rsid w:val="00B23909"/>
    <w:rsid w:val="00B24C95"/>
    <w:rsid w:val="00B24E2E"/>
    <w:rsid w:val="00B25046"/>
    <w:rsid w:val="00B253C5"/>
    <w:rsid w:val="00B25E11"/>
    <w:rsid w:val="00B26181"/>
    <w:rsid w:val="00B2656D"/>
    <w:rsid w:val="00B2745E"/>
    <w:rsid w:val="00B27E70"/>
    <w:rsid w:val="00B27F58"/>
    <w:rsid w:val="00B30BEF"/>
    <w:rsid w:val="00B317C0"/>
    <w:rsid w:val="00B31A91"/>
    <w:rsid w:val="00B333FC"/>
    <w:rsid w:val="00B33634"/>
    <w:rsid w:val="00B352EC"/>
    <w:rsid w:val="00B36048"/>
    <w:rsid w:val="00B3699C"/>
    <w:rsid w:val="00B36B0A"/>
    <w:rsid w:val="00B36BF9"/>
    <w:rsid w:val="00B370E2"/>
    <w:rsid w:val="00B37841"/>
    <w:rsid w:val="00B40052"/>
    <w:rsid w:val="00B40F90"/>
    <w:rsid w:val="00B4213C"/>
    <w:rsid w:val="00B42878"/>
    <w:rsid w:val="00B42B97"/>
    <w:rsid w:val="00B42E1E"/>
    <w:rsid w:val="00B43483"/>
    <w:rsid w:val="00B444A0"/>
    <w:rsid w:val="00B45FCC"/>
    <w:rsid w:val="00B4658A"/>
    <w:rsid w:val="00B4722E"/>
    <w:rsid w:val="00B47DCD"/>
    <w:rsid w:val="00B5039C"/>
    <w:rsid w:val="00B50BB5"/>
    <w:rsid w:val="00B50EC3"/>
    <w:rsid w:val="00B51D03"/>
    <w:rsid w:val="00B52650"/>
    <w:rsid w:val="00B533DB"/>
    <w:rsid w:val="00B542CA"/>
    <w:rsid w:val="00B54763"/>
    <w:rsid w:val="00B54892"/>
    <w:rsid w:val="00B55A42"/>
    <w:rsid w:val="00B5662B"/>
    <w:rsid w:val="00B56989"/>
    <w:rsid w:val="00B56CEE"/>
    <w:rsid w:val="00B57D46"/>
    <w:rsid w:val="00B60126"/>
    <w:rsid w:val="00B60D26"/>
    <w:rsid w:val="00B624B9"/>
    <w:rsid w:val="00B6261B"/>
    <w:rsid w:val="00B62709"/>
    <w:rsid w:val="00B627B6"/>
    <w:rsid w:val="00B6283A"/>
    <w:rsid w:val="00B62A1E"/>
    <w:rsid w:val="00B63AE0"/>
    <w:rsid w:val="00B64708"/>
    <w:rsid w:val="00B654E9"/>
    <w:rsid w:val="00B659ED"/>
    <w:rsid w:val="00B65B82"/>
    <w:rsid w:val="00B661AE"/>
    <w:rsid w:val="00B664A8"/>
    <w:rsid w:val="00B665EF"/>
    <w:rsid w:val="00B67810"/>
    <w:rsid w:val="00B67A61"/>
    <w:rsid w:val="00B701CA"/>
    <w:rsid w:val="00B70217"/>
    <w:rsid w:val="00B708A7"/>
    <w:rsid w:val="00B71014"/>
    <w:rsid w:val="00B713C9"/>
    <w:rsid w:val="00B716B9"/>
    <w:rsid w:val="00B73530"/>
    <w:rsid w:val="00B737DC"/>
    <w:rsid w:val="00B73B34"/>
    <w:rsid w:val="00B73F63"/>
    <w:rsid w:val="00B748AA"/>
    <w:rsid w:val="00B7584C"/>
    <w:rsid w:val="00B7696B"/>
    <w:rsid w:val="00B77547"/>
    <w:rsid w:val="00B775B4"/>
    <w:rsid w:val="00B7794C"/>
    <w:rsid w:val="00B80D1C"/>
    <w:rsid w:val="00B80D63"/>
    <w:rsid w:val="00B81327"/>
    <w:rsid w:val="00B81DCB"/>
    <w:rsid w:val="00B822B4"/>
    <w:rsid w:val="00B82A19"/>
    <w:rsid w:val="00B834F4"/>
    <w:rsid w:val="00B836CE"/>
    <w:rsid w:val="00B83D8D"/>
    <w:rsid w:val="00B84701"/>
    <w:rsid w:val="00B84C09"/>
    <w:rsid w:val="00B85009"/>
    <w:rsid w:val="00B85153"/>
    <w:rsid w:val="00B85D4C"/>
    <w:rsid w:val="00B869D3"/>
    <w:rsid w:val="00B8784B"/>
    <w:rsid w:val="00B902FF"/>
    <w:rsid w:val="00B9071A"/>
    <w:rsid w:val="00B907BE"/>
    <w:rsid w:val="00B90BBB"/>
    <w:rsid w:val="00B90D5E"/>
    <w:rsid w:val="00B910A2"/>
    <w:rsid w:val="00B9203E"/>
    <w:rsid w:val="00B92A7E"/>
    <w:rsid w:val="00B9370E"/>
    <w:rsid w:val="00B93A6A"/>
    <w:rsid w:val="00B93E4A"/>
    <w:rsid w:val="00B9452D"/>
    <w:rsid w:val="00B950B0"/>
    <w:rsid w:val="00B95483"/>
    <w:rsid w:val="00B95499"/>
    <w:rsid w:val="00B968B2"/>
    <w:rsid w:val="00B97CB7"/>
    <w:rsid w:val="00BA07AD"/>
    <w:rsid w:val="00BA10F8"/>
    <w:rsid w:val="00BA1A3F"/>
    <w:rsid w:val="00BA1B8A"/>
    <w:rsid w:val="00BA318D"/>
    <w:rsid w:val="00BA35E0"/>
    <w:rsid w:val="00BA377C"/>
    <w:rsid w:val="00BA460A"/>
    <w:rsid w:val="00BA48A7"/>
    <w:rsid w:val="00BA4E54"/>
    <w:rsid w:val="00BA4F25"/>
    <w:rsid w:val="00BA5BA2"/>
    <w:rsid w:val="00BA63D4"/>
    <w:rsid w:val="00BA6E0C"/>
    <w:rsid w:val="00BA6FF4"/>
    <w:rsid w:val="00BA7623"/>
    <w:rsid w:val="00BB0043"/>
    <w:rsid w:val="00BB024A"/>
    <w:rsid w:val="00BB0515"/>
    <w:rsid w:val="00BB1798"/>
    <w:rsid w:val="00BB18C0"/>
    <w:rsid w:val="00BB2046"/>
    <w:rsid w:val="00BB228B"/>
    <w:rsid w:val="00BB271D"/>
    <w:rsid w:val="00BB2F91"/>
    <w:rsid w:val="00BB3498"/>
    <w:rsid w:val="00BB3B38"/>
    <w:rsid w:val="00BB3E96"/>
    <w:rsid w:val="00BB40A1"/>
    <w:rsid w:val="00BB40C6"/>
    <w:rsid w:val="00BB4A4F"/>
    <w:rsid w:val="00BB62AE"/>
    <w:rsid w:val="00BB6DF2"/>
    <w:rsid w:val="00BB6E85"/>
    <w:rsid w:val="00BC02BA"/>
    <w:rsid w:val="00BC0403"/>
    <w:rsid w:val="00BC05D5"/>
    <w:rsid w:val="00BC0E63"/>
    <w:rsid w:val="00BC0E89"/>
    <w:rsid w:val="00BC1DD3"/>
    <w:rsid w:val="00BC2219"/>
    <w:rsid w:val="00BC26C2"/>
    <w:rsid w:val="00BC28E7"/>
    <w:rsid w:val="00BC3202"/>
    <w:rsid w:val="00BC39AA"/>
    <w:rsid w:val="00BC4193"/>
    <w:rsid w:val="00BC4738"/>
    <w:rsid w:val="00BC47AE"/>
    <w:rsid w:val="00BC4EBB"/>
    <w:rsid w:val="00BC58DC"/>
    <w:rsid w:val="00BC5D30"/>
    <w:rsid w:val="00BC61F8"/>
    <w:rsid w:val="00BC77E0"/>
    <w:rsid w:val="00BC7CA9"/>
    <w:rsid w:val="00BD09B4"/>
    <w:rsid w:val="00BD13AD"/>
    <w:rsid w:val="00BD1501"/>
    <w:rsid w:val="00BD17D9"/>
    <w:rsid w:val="00BD1EF9"/>
    <w:rsid w:val="00BD25D4"/>
    <w:rsid w:val="00BD2E83"/>
    <w:rsid w:val="00BD2F47"/>
    <w:rsid w:val="00BD3A78"/>
    <w:rsid w:val="00BD3C83"/>
    <w:rsid w:val="00BD4B99"/>
    <w:rsid w:val="00BD50EB"/>
    <w:rsid w:val="00BD52DC"/>
    <w:rsid w:val="00BD5625"/>
    <w:rsid w:val="00BD59BD"/>
    <w:rsid w:val="00BD5AEE"/>
    <w:rsid w:val="00BD5F69"/>
    <w:rsid w:val="00BD75EE"/>
    <w:rsid w:val="00BD787F"/>
    <w:rsid w:val="00BE04D0"/>
    <w:rsid w:val="00BE1462"/>
    <w:rsid w:val="00BE150A"/>
    <w:rsid w:val="00BE1FA8"/>
    <w:rsid w:val="00BE1FB3"/>
    <w:rsid w:val="00BE2246"/>
    <w:rsid w:val="00BE469D"/>
    <w:rsid w:val="00BE5406"/>
    <w:rsid w:val="00BE5611"/>
    <w:rsid w:val="00BE57BD"/>
    <w:rsid w:val="00BE634B"/>
    <w:rsid w:val="00BE6A56"/>
    <w:rsid w:val="00BE6F98"/>
    <w:rsid w:val="00BE762B"/>
    <w:rsid w:val="00BE79B8"/>
    <w:rsid w:val="00BF0251"/>
    <w:rsid w:val="00BF06C5"/>
    <w:rsid w:val="00BF09D7"/>
    <w:rsid w:val="00BF0FA3"/>
    <w:rsid w:val="00BF115A"/>
    <w:rsid w:val="00BF129E"/>
    <w:rsid w:val="00BF151F"/>
    <w:rsid w:val="00BF1937"/>
    <w:rsid w:val="00BF20ED"/>
    <w:rsid w:val="00BF2E03"/>
    <w:rsid w:val="00BF31FC"/>
    <w:rsid w:val="00BF32BF"/>
    <w:rsid w:val="00BF3EB8"/>
    <w:rsid w:val="00BF4598"/>
    <w:rsid w:val="00BF4F5C"/>
    <w:rsid w:val="00BF5A5A"/>
    <w:rsid w:val="00BF6051"/>
    <w:rsid w:val="00BF6724"/>
    <w:rsid w:val="00BF6B84"/>
    <w:rsid w:val="00BF6F5C"/>
    <w:rsid w:val="00BF71D9"/>
    <w:rsid w:val="00BF732C"/>
    <w:rsid w:val="00BF7FD0"/>
    <w:rsid w:val="00C0057A"/>
    <w:rsid w:val="00C0137C"/>
    <w:rsid w:val="00C01399"/>
    <w:rsid w:val="00C0149E"/>
    <w:rsid w:val="00C02466"/>
    <w:rsid w:val="00C0296B"/>
    <w:rsid w:val="00C02C0C"/>
    <w:rsid w:val="00C02FB1"/>
    <w:rsid w:val="00C0322D"/>
    <w:rsid w:val="00C033B4"/>
    <w:rsid w:val="00C034FB"/>
    <w:rsid w:val="00C03637"/>
    <w:rsid w:val="00C039D3"/>
    <w:rsid w:val="00C03E59"/>
    <w:rsid w:val="00C04230"/>
    <w:rsid w:val="00C043F1"/>
    <w:rsid w:val="00C04636"/>
    <w:rsid w:val="00C0549E"/>
    <w:rsid w:val="00C056A8"/>
    <w:rsid w:val="00C06C4D"/>
    <w:rsid w:val="00C07929"/>
    <w:rsid w:val="00C10167"/>
    <w:rsid w:val="00C1061E"/>
    <w:rsid w:val="00C10802"/>
    <w:rsid w:val="00C10B09"/>
    <w:rsid w:val="00C10F13"/>
    <w:rsid w:val="00C119F1"/>
    <w:rsid w:val="00C11A9B"/>
    <w:rsid w:val="00C11F02"/>
    <w:rsid w:val="00C12069"/>
    <w:rsid w:val="00C126E2"/>
    <w:rsid w:val="00C12DAC"/>
    <w:rsid w:val="00C134BE"/>
    <w:rsid w:val="00C13B39"/>
    <w:rsid w:val="00C15797"/>
    <w:rsid w:val="00C15F48"/>
    <w:rsid w:val="00C160B0"/>
    <w:rsid w:val="00C170FC"/>
    <w:rsid w:val="00C17118"/>
    <w:rsid w:val="00C17832"/>
    <w:rsid w:val="00C20589"/>
    <w:rsid w:val="00C2094B"/>
    <w:rsid w:val="00C2134A"/>
    <w:rsid w:val="00C21698"/>
    <w:rsid w:val="00C22189"/>
    <w:rsid w:val="00C22B4E"/>
    <w:rsid w:val="00C238B0"/>
    <w:rsid w:val="00C238B2"/>
    <w:rsid w:val="00C25A1E"/>
    <w:rsid w:val="00C25D0B"/>
    <w:rsid w:val="00C26723"/>
    <w:rsid w:val="00C26B01"/>
    <w:rsid w:val="00C26C3B"/>
    <w:rsid w:val="00C27BB2"/>
    <w:rsid w:val="00C30E3A"/>
    <w:rsid w:val="00C31BB1"/>
    <w:rsid w:val="00C31EF1"/>
    <w:rsid w:val="00C31FD7"/>
    <w:rsid w:val="00C32365"/>
    <w:rsid w:val="00C33361"/>
    <w:rsid w:val="00C33644"/>
    <w:rsid w:val="00C3380C"/>
    <w:rsid w:val="00C33B86"/>
    <w:rsid w:val="00C33EC2"/>
    <w:rsid w:val="00C33FC3"/>
    <w:rsid w:val="00C34563"/>
    <w:rsid w:val="00C348D3"/>
    <w:rsid w:val="00C35802"/>
    <w:rsid w:val="00C360E4"/>
    <w:rsid w:val="00C37764"/>
    <w:rsid w:val="00C37862"/>
    <w:rsid w:val="00C40205"/>
    <w:rsid w:val="00C4060A"/>
    <w:rsid w:val="00C40C4A"/>
    <w:rsid w:val="00C40E7D"/>
    <w:rsid w:val="00C40EE0"/>
    <w:rsid w:val="00C4176A"/>
    <w:rsid w:val="00C41770"/>
    <w:rsid w:val="00C41D03"/>
    <w:rsid w:val="00C41D42"/>
    <w:rsid w:val="00C42186"/>
    <w:rsid w:val="00C42516"/>
    <w:rsid w:val="00C426FB"/>
    <w:rsid w:val="00C42BBE"/>
    <w:rsid w:val="00C42D26"/>
    <w:rsid w:val="00C4331B"/>
    <w:rsid w:val="00C43888"/>
    <w:rsid w:val="00C43D5F"/>
    <w:rsid w:val="00C44603"/>
    <w:rsid w:val="00C44CD7"/>
    <w:rsid w:val="00C4571C"/>
    <w:rsid w:val="00C46F86"/>
    <w:rsid w:val="00C47246"/>
    <w:rsid w:val="00C47304"/>
    <w:rsid w:val="00C47A1F"/>
    <w:rsid w:val="00C47BE3"/>
    <w:rsid w:val="00C5057C"/>
    <w:rsid w:val="00C5087A"/>
    <w:rsid w:val="00C5088E"/>
    <w:rsid w:val="00C50A01"/>
    <w:rsid w:val="00C50CC9"/>
    <w:rsid w:val="00C514A3"/>
    <w:rsid w:val="00C5171C"/>
    <w:rsid w:val="00C529B7"/>
    <w:rsid w:val="00C5392C"/>
    <w:rsid w:val="00C539EE"/>
    <w:rsid w:val="00C5419B"/>
    <w:rsid w:val="00C54768"/>
    <w:rsid w:val="00C548B5"/>
    <w:rsid w:val="00C54AFE"/>
    <w:rsid w:val="00C55787"/>
    <w:rsid w:val="00C55A53"/>
    <w:rsid w:val="00C55C1A"/>
    <w:rsid w:val="00C5603D"/>
    <w:rsid w:val="00C5613A"/>
    <w:rsid w:val="00C563E2"/>
    <w:rsid w:val="00C56DC0"/>
    <w:rsid w:val="00C57827"/>
    <w:rsid w:val="00C6055F"/>
    <w:rsid w:val="00C61D02"/>
    <w:rsid w:val="00C624BB"/>
    <w:rsid w:val="00C62864"/>
    <w:rsid w:val="00C6293D"/>
    <w:rsid w:val="00C62BCC"/>
    <w:rsid w:val="00C63A19"/>
    <w:rsid w:val="00C63D29"/>
    <w:rsid w:val="00C63D41"/>
    <w:rsid w:val="00C63E7B"/>
    <w:rsid w:val="00C643B2"/>
    <w:rsid w:val="00C64EB9"/>
    <w:rsid w:val="00C65A39"/>
    <w:rsid w:val="00C66644"/>
    <w:rsid w:val="00C66D30"/>
    <w:rsid w:val="00C671D6"/>
    <w:rsid w:val="00C671F9"/>
    <w:rsid w:val="00C70D1F"/>
    <w:rsid w:val="00C710E3"/>
    <w:rsid w:val="00C719B1"/>
    <w:rsid w:val="00C72120"/>
    <w:rsid w:val="00C72272"/>
    <w:rsid w:val="00C72729"/>
    <w:rsid w:val="00C72D2B"/>
    <w:rsid w:val="00C73B6B"/>
    <w:rsid w:val="00C74495"/>
    <w:rsid w:val="00C745CE"/>
    <w:rsid w:val="00C74F50"/>
    <w:rsid w:val="00C74F74"/>
    <w:rsid w:val="00C752A6"/>
    <w:rsid w:val="00C754E4"/>
    <w:rsid w:val="00C75ED5"/>
    <w:rsid w:val="00C76309"/>
    <w:rsid w:val="00C76535"/>
    <w:rsid w:val="00C7664E"/>
    <w:rsid w:val="00C77F49"/>
    <w:rsid w:val="00C811C4"/>
    <w:rsid w:val="00C81D56"/>
    <w:rsid w:val="00C81E69"/>
    <w:rsid w:val="00C836C7"/>
    <w:rsid w:val="00C8508C"/>
    <w:rsid w:val="00C851D5"/>
    <w:rsid w:val="00C85825"/>
    <w:rsid w:val="00C85937"/>
    <w:rsid w:val="00C859A0"/>
    <w:rsid w:val="00C85D0F"/>
    <w:rsid w:val="00C85D38"/>
    <w:rsid w:val="00C86591"/>
    <w:rsid w:val="00C86818"/>
    <w:rsid w:val="00C86CCF"/>
    <w:rsid w:val="00C9069C"/>
    <w:rsid w:val="00C90723"/>
    <w:rsid w:val="00C90CE1"/>
    <w:rsid w:val="00C91173"/>
    <w:rsid w:val="00C911C4"/>
    <w:rsid w:val="00C912E3"/>
    <w:rsid w:val="00C91305"/>
    <w:rsid w:val="00C9293A"/>
    <w:rsid w:val="00C92B8D"/>
    <w:rsid w:val="00C92FE0"/>
    <w:rsid w:val="00C9379D"/>
    <w:rsid w:val="00C93CCF"/>
    <w:rsid w:val="00C9402C"/>
    <w:rsid w:val="00C9420E"/>
    <w:rsid w:val="00C9447A"/>
    <w:rsid w:val="00C94A15"/>
    <w:rsid w:val="00C94F4A"/>
    <w:rsid w:val="00C95019"/>
    <w:rsid w:val="00C95B5F"/>
    <w:rsid w:val="00C96D4F"/>
    <w:rsid w:val="00C9725E"/>
    <w:rsid w:val="00C9742F"/>
    <w:rsid w:val="00C97654"/>
    <w:rsid w:val="00C97F36"/>
    <w:rsid w:val="00CA13EC"/>
    <w:rsid w:val="00CA2435"/>
    <w:rsid w:val="00CA2547"/>
    <w:rsid w:val="00CA2A05"/>
    <w:rsid w:val="00CA2FEF"/>
    <w:rsid w:val="00CA312A"/>
    <w:rsid w:val="00CA3575"/>
    <w:rsid w:val="00CA3922"/>
    <w:rsid w:val="00CA3ADD"/>
    <w:rsid w:val="00CA4B25"/>
    <w:rsid w:val="00CA4B79"/>
    <w:rsid w:val="00CA4E13"/>
    <w:rsid w:val="00CA508B"/>
    <w:rsid w:val="00CA5D5A"/>
    <w:rsid w:val="00CA5E51"/>
    <w:rsid w:val="00CA6FE2"/>
    <w:rsid w:val="00CA7B54"/>
    <w:rsid w:val="00CA7D99"/>
    <w:rsid w:val="00CA7F8B"/>
    <w:rsid w:val="00CB0038"/>
    <w:rsid w:val="00CB07CC"/>
    <w:rsid w:val="00CB0F52"/>
    <w:rsid w:val="00CB12F8"/>
    <w:rsid w:val="00CB19BE"/>
    <w:rsid w:val="00CB1B3E"/>
    <w:rsid w:val="00CB2189"/>
    <w:rsid w:val="00CB2739"/>
    <w:rsid w:val="00CB413C"/>
    <w:rsid w:val="00CB42B0"/>
    <w:rsid w:val="00CB4B6C"/>
    <w:rsid w:val="00CB4D2B"/>
    <w:rsid w:val="00CB542A"/>
    <w:rsid w:val="00CB6181"/>
    <w:rsid w:val="00CB62AE"/>
    <w:rsid w:val="00CB6872"/>
    <w:rsid w:val="00CB68BF"/>
    <w:rsid w:val="00CB6C53"/>
    <w:rsid w:val="00CB6F0C"/>
    <w:rsid w:val="00CB775D"/>
    <w:rsid w:val="00CB7EFA"/>
    <w:rsid w:val="00CC0EAB"/>
    <w:rsid w:val="00CC146A"/>
    <w:rsid w:val="00CC1D4C"/>
    <w:rsid w:val="00CC1F0D"/>
    <w:rsid w:val="00CC27A6"/>
    <w:rsid w:val="00CC27C6"/>
    <w:rsid w:val="00CC3054"/>
    <w:rsid w:val="00CC40B8"/>
    <w:rsid w:val="00CC42D0"/>
    <w:rsid w:val="00CC4D53"/>
    <w:rsid w:val="00CC4ECC"/>
    <w:rsid w:val="00CC620F"/>
    <w:rsid w:val="00CC73BB"/>
    <w:rsid w:val="00CD0026"/>
    <w:rsid w:val="00CD0666"/>
    <w:rsid w:val="00CD0B15"/>
    <w:rsid w:val="00CD0F42"/>
    <w:rsid w:val="00CD3788"/>
    <w:rsid w:val="00CD3A40"/>
    <w:rsid w:val="00CD3ED4"/>
    <w:rsid w:val="00CD432F"/>
    <w:rsid w:val="00CD43E6"/>
    <w:rsid w:val="00CD4E72"/>
    <w:rsid w:val="00CD5771"/>
    <w:rsid w:val="00CD57C8"/>
    <w:rsid w:val="00CD5D1C"/>
    <w:rsid w:val="00CD6A9A"/>
    <w:rsid w:val="00CD6B4B"/>
    <w:rsid w:val="00CD71BD"/>
    <w:rsid w:val="00CD74E0"/>
    <w:rsid w:val="00CD75CF"/>
    <w:rsid w:val="00CD7673"/>
    <w:rsid w:val="00CD7DF0"/>
    <w:rsid w:val="00CE0E3F"/>
    <w:rsid w:val="00CE1139"/>
    <w:rsid w:val="00CE192E"/>
    <w:rsid w:val="00CE1AAF"/>
    <w:rsid w:val="00CE1D4F"/>
    <w:rsid w:val="00CE21D0"/>
    <w:rsid w:val="00CE238B"/>
    <w:rsid w:val="00CE29B7"/>
    <w:rsid w:val="00CE3520"/>
    <w:rsid w:val="00CE3768"/>
    <w:rsid w:val="00CE37CD"/>
    <w:rsid w:val="00CE3A98"/>
    <w:rsid w:val="00CE3DAF"/>
    <w:rsid w:val="00CE474F"/>
    <w:rsid w:val="00CE48BA"/>
    <w:rsid w:val="00CE52BD"/>
    <w:rsid w:val="00CE5670"/>
    <w:rsid w:val="00CE6331"/>
    <w:rsid w:val="00CE63F0"/>
    <w:rsid w:val="00CE6920"/>
    <w:rsid w:val="00CE6E58"/>
    <w:rsid w:val="00CE761F"/>
    <w:rsid w:val="00CE7964"/>
    <w:rsid w:val="00CE7AF1"/>
    <w:rsid w:val="00CE7CDA"/>
    <w:rsid w:val="00CF00D1"/>
    <w:rsid w:val="00CF0FEA"/>
    <w:rsid w:val="00CF1226"/>
    <w:rsid w:val="00CF1623"/>
    <w:rsid w:val="00CF19E6"/>
    <w:rsid w:val="00CF20F1"/>
    <w:rsid w:val="00CF22EC"/>
    <w:rsid w:val="00CF263A"/>
    <w:rsid w:val="00CF2760"/>
    <w:rsid w:val="00CF2C4E"/>
    <w:rsid w:val="00CF3A00"/>
    <w:rsid w:val="00CF3AEA"/>
    <w:rsid w:val="00CF4334"/>
    <w:rsid w:val="00CF47E3"/>
    <w:rsid w:val="00CF4E8B"/>
    <w:rsid w:val="00CF51D5"/>
    <w:rsid w:val="00CF578A"/>
    <w:rsid w:val="00CF591C"/>
    <w:rsid w:val="00CF62D4"/>
    <w:rsid w:val="00CF634A"/>
    <w:rsid w:val="00CF68D5"/>
    <w:rsid w:val="00CF709B"/>
    <w:rsid w:val="00CF7CA5"/>
    <w:rsid w:val="00D00E73"/>
    <w:rsid w:val="00D01402"/>
    <w:rsid w:val="00D0194A"/>
    <w:rsid w:val="00D0199E"/>
    <w:rsid w:val="00D0214A"/>
    <w:rsid w:val="00D0252E"/>
    <w:rsid w:val="00D0349D"/>
    <w:rsid w:val="00D0352D"/>
    <w:rsid w:val="00D03767"/>
    <w:rsid w:val="00D03890"/>
    <w:rsid w:val="00D0389A"/>
    <w:rsid w:val="00D04200"/>
    <w:rsid w:val="00D04896"/>
    <w:rsid w:val="00D04BAB"/>
    <w:rsid w:val="00D0522A"/>
    <w:rsid w:val="00D05641"/>
    <w:rsid w:val="00D058BF"/>
    <w:rsid w:val="00D05CF2"/>
    <w:rsid w:val="00D0649B"/>
    <w:rsid w:val="00D06BD9"/>
    <w:rsid w:val="00D06E36"/>
    <w:rsid w:val="00D07646"/>
    <w:rsid w:val="00D07A91"/>
    <w:rsid w:val="00D07C99"/>
    <w:rsid w:val="00D10CB0"/>
    <w:rsid w:val="00D11773"/>
    <w:rsid w:val="00D125DA"/>
    <w:rsid w:val="00D12A0D"/>
    <w:rsid w:val="00D12DA9"/>
    <w:rsid w:val="00D13A40"/>
    <w:rsid w:val="00D13EDF"/>
    <w:rsid w:val="00D13F0C"/>
    <w:rsid w:val="00D140AE"/>
    <w:rsid w:val="00D14BAF"/>
    <w:rsid w:val="00D15488"/>
    <w:rsid w:val="00D15A37"/>
    <w:rsid w:val="00D15E2B"/>
    <w:rsid w:val="00D16178"/>
    <w:rsid w:val="00D16584"/>
    <w:rsid w:val="00D1695A"/>
    <w:rsid w:val="00D16E70"/>
    <w:rsid w:val="00D17625"/>
    <w:rsid w:val="00D1787D"/>
    <w:rsid w:val="00D1791E"/>
    <w:rsid w:val="00D17CB0"/>
    <w:rsid w:val="00D2047E"/>
    <w:rsid w:val="00D21460"/>
    <w:rsid w:val="00D21503"/>
    <w:rsid w:val="00D21998"/>
    <w:rsid w:val="00D21AC6"/>
    <w:rsid w:val="00D22741"/>
    <w:rsid w:val="00D22865"/>
    <w:rsid w:val="00D22D70"/>
    <w:rsid w:val="00D22E1E"/>
    <w:rsid w:val="00D24180"/>
    <w:rsid w:val="00D24463"/>
    <w:rsid w:val="00D2453A"/>
    <w:rsid w:val="00D24C81"/>
    <w:rsid w:val="00D25928"/>
    <w:rsid w:val="00D26096"/>
    <w:rsid w:val="00D265C8"/>
    <w:rsid w:val="00D26BC5"/>
    <w:rsid w:val="00D2752F"/>
    <w:rsid w:val="00D279AD"/>
    <w:rsid w:val="00D32201"/>
    <w:rsid w:val="00D32613"/>
    <w:rsid w:val="00D33DB1"/>
    <w:rsid w:val="00D34E74"/>
    <w:rsid w:val="00D356C9"/>
    <w:rsid w:val="00D35ADA"/>
    <w:rsid w:val="00D35E2D"/>
    <w:rsid w:val="00D3754B"/>
    <w:rsid w:val="00D37823"/>
    <w:rsid w:val="00D37833"/>
    <w:rsid w:val="00D4026D"/>
    <w:rsid w:val="00D40AF0"/>
    <w:rsid w:val="00D40BD1"/>
    <w:rsid w:val="00D420D7"/>
    <w:rsid w:val="00D43517"/>
    <w:rsid w:val="00D43899"/>
    <w:rsid w:val="00D442FA"/>
    <w:rsid w:val="00D44E2D"/>
    <w:rsid w:val="00D4502C"/>
    <w:rsid w:val="00D456B6"/>
    <w:rsid w:val="00D45E96"/>
    <w:rsid w:val="00D46BD2"/>
    <w:rsid w:val="00D47AFA"/>
    <w:rsid w:val="00D504E0"/>
    <w:rsid w:val="00D505FD"/>
    <w:rsid w:val="00D5076C"/>
    <w:rsid w:val="00D50844"/>
    <w:rsid w:val="00D50CA8"/>
    <w:rsid w:val="00D50FD3"/>
    <w:rsid w:val="00D51120"/>
    <w:rsid w:val="00D51539"/>
    <w:rsid w:val="00D51DFB"/>
    <w:rsid w:val="00D51FE3"/>
    <w:rsid w:val="00D525E2"/>
    <w:rsid w:val="00D525F5"/>
    <w:rsid w:val="00D533AF"/>
    <w:rsid w:val="00D5375D"/>
    <w:rsid w:val="00D538A5"/>
    <w:rsid w:val="00D53C13"/>
    <w:rsid w:val="00D54202"/>
    <w:rsid w:val="00D54467"/>
    <w:rsid w:val="00D550F8"/>
    <w:rsid w:val="00D55376"/>
    <w:rsid w:val="00D55D6C"/>
    <w:rsid w:val="00D564F3"/>
    <w:rsid w:val="00D567D6"/>
    <w:rsid w:val="00D57544"/>
    <w:rsid w:val="00D57C49"/>
    <w:rsid w:val="00D57CD1"/>
    <w:rsid w:val="00D57D49"/>
    <w:rsid w:val="00D60360"/>
    <w:rsid w:val="00D61229"/>
    <w:rsid w:val="00D617D9"/>
    <w:rsid w:val="00D61CAC"/>
    <w:rsid w:val="00D62586"/>
    <w:rsid w:val="00D63198"/>
    <w:rsid w:val="00D6342E"/>
    <w:rsid w:val="00D6446B"/>
    <w:rsid w:val="00D64E98"/>
    <w:rsid w:val="00D650D4"/>
    <w:rsid w:val="00D6577D"/>
    <w:rsid w:val="00D65A76"/>
    <w:rsid w:val="00D7149F"/>
    <w:rsid w:val="00D72D3F"/>
    <w:rsid w:val="00D73435"/>
    <w:rsid w:val="00D73730"/>
    <w:rsid w:val="00D737F2"/>
    <w:rsid w:val="00D74152"/>
    <w:rsid w:val="00D74C01"/>
    <w:rsid w:val="00D75184"/>
    <w:rsid w:val="00D760B0"/>
    <w:rsid w:val="00D76639"/>
    <w:rsid w:val="00D76B85"/>
    <w:rsid w:val="00D7729F"/>
    <w:rsid w:val="00D777EA"/>
    <w:rsid w:val="00D80212"/>
    <w:rsid w:val="00D804BB"/>
    <w:rsid w:val="00D80C8A"/>
    <w:rsid w:val="00D80D88"/>
    <w:rsid w:val="00D81503"/>
    <w:rsid w:val="00D81646"/>
    <w:rsid w:val="00D818CF"/>
    <w:rsid w:val="00D81E97"/>
    <w:rsid w:val="00D81EDD"/>
    <w:rsid w:val="00D8208E"/>
    <w:rsid w:val="00D830BB"/>
    <w:rsid w:val="00D83329"/>
    <w:rsid w:val="00D83ACC"/>
    <w:rsid w:val="00D84435"/>
    <w:rsid w:val="00D8514E"/>
    <w:rsid w:val="00D85F87"/>
    <w:rsid w:val="00D86858"/>
    <w:rsid w:val="00D87A54"/>
    <w:rsid w:val="00D9045A"/>
    <w:rsid w:val="00D907D5"/>
    <w:rsid w:val="00D90B15"/>
    <w:rsid w:val="00D9148D"/>
    <w:rsid w:val="00D92666"/>
    <w:rsid w:val="00D92855"/>
    <w:rsid w:val="00D93827"/>
    <w:rsid w:val="00D941F7"/>
    <w:rsid w:val="00D9444F"/>
    <w:rsid w:val="00D94526"/>
    <w:rsid w:val="00D949DC"/>
    <w:rsid w:val="00D95F17"/>
    <w:rsid w:val="00D9630D"/>
    <w:rsid w:val="00D96AAE"/>
    <w:rsid w:val="00D96BCC"/>
    <w:rsid w:val="00D976C0"/>
    <w:rsid w:val="00DA078E"/>
    <w:rsid w:val="00DA0E45"/>
    <w:rsid w:val="00DA1BB7"/>
    <w:rsid w:val="00DA1F82"/>
    <w:rsid w:val="00DA29BA"/>
    <w:rsid w:val="00DA2A3C"/>
    <w:rsid w:val="00DA2C0C"/>
    <w:rsid w:val="00DA359C"/>
    <w:rsid w:val="00DA376C"/>
    <w:rsid w:val="00DA4A42"/>
    <w:rsid w:val="00DA4A84"/>
    <w:rsid w:val="00DA4D92"/>
    <w:rsid w:val="00DA546B"/>
    <w:rsid w:val="00DA5E57"/>
    <w:rsid w:val="00DA687D"/>
    <w:rsid w:val="00DA7569"/>
    <w:rsid w:val="00DA7C61"/>
    <w:rsid w:val="00DB001E"/>
    <w:rsid w:val="00DB0A08"/>
    <w:rsid w:val="00DB12D7"/>
    <w:rsid w:val="00DB1E54"/>
    <w:rsid w:val="00DB24FE"/>
    <w:rsid w:val="00DB2999"/>
    <w:rsid w:val="00DB2A3C"/>
    <w:rsid w:val="00DB2F79"/>
    <w:rsid w:val="00DB3EBB"/>
    <w:rsid w:val="00DB41AC"/>
    <w:rsid w:val="00DB420B"/>
    <w:rsid w:val="00DB42A9"/>
    <w:rsid w:val="00DB45F1"/>
    <w:rsid w:val="00DB4833"/>
    <w:rsid w:val="00DB522E"/>
    <w:rsid w:val="00DB555A"/>
    <w:rsid w:val="00DB5860"/>
    <w:rsid w:val="00DB5CDD"/>
    <w:rsid w:val="00DC013C"/>
    <w:rsid w:val="00DC0242"/>
    <w:rsid w:val="00DC04A8"/>
    <w:rsid w:val="00DC066B"/>
    <w:rsid w:val="00DC0831"/>
    <w:rsid w:val="00DC08FE"/>
    <w:rsid w:val="00DC0B03"/>
    <w:rsid w:val="00DC213C"/>
    <w:rsid w:val="00DC22D9"/>
    <w:rsid w:val="00DC255E"/>
    <w:rsid w:val="00DC39D2"/>
    <w:rsid w:val="00DC4D24"/>
    <w:rsid w:val="00DC4DC4"/>
    <w:rsid w:val="00DC4E2F"/>
    <w:rsid w:val="00DC5648"/>
    <w:rsid w:val="00DC5B7A"/>
    <w:rsid w:val="00DC6837"/>
    <w:rsid w:val="00DC6BED"/>
    <w:rsid w:val="00DC6E0B"/>
    <w:rsid w:val="00DC6EFC"/>
    <w:rsid w:val="00DC7CE0"/>
    <w:rsid w:val="00DC7D36"/>
    <w:rsid w:val="00DD05D1"/>
    <w:rsid w:val="00DD09A3"/>
    <w:rsid w:val="00DD1FDA"/>
    <w:rsid w:val="00DD269B"/>
    <w:rsid w:val="00DD2FC4"/>
    <w:rsid w:val="00DD377E"/>
    <w:rsid w:val="00DD3807"/>
    <w:rsid w:val="00DD3EA5"/>
    <w:rsid w:val="00DD450A"/>
    <w:rsid w:val="00DD463B"/>
    <w:rsid w:val="00DD46F2"/>
    <w:rsid w:val="00DD4941"/>
    <w:rsid w:val="00DD4F32"/>
    <w:rsid w:val="00DD5D16"/>
    <w:rsid w:val="00DD5F4A"/>
    <w:rsid w:val="00DD62E4"/>
    <w:rsid w:val="00DD648A"/>
    <w:rsid w:val="00DD7257"/>
    <w:rsid w:val="00DD78A5"/>
    <w:rsid w:val="00DD7DB4"/>
    <w:rsid w:val="00DE0446"/>
    <w:rsid w:val="00DE0898"/>
    <w:rsid w:val="00DE0D20"/>
    <w:rsid w:val="00DE151C"/>
    <w:rsid w:val="00DE15F6"/>
    <w:rsid w:val="00DE18BE"/>
    <w:rsid w:val="00DE23D6"/>
    <w:rsid w:val="00DE25A8"/>
    <w:rsid w:val="00DE2BD7"/>
    <w:rsid w:val="00DE3412"/>
    <w:rsid w:val="00DE3445"/>
    <w:rsid w:val="00DE37D7"/>
    <w:rsid w:val="00DE3E58"/>
    <w:rsid w:val="00DE47B1"/>
    <w:rsid w:val="00DE53A8"/>
    <w:rsid w:val="00DE54B8"/>
    <w:rsid w:val="00DE5B2C"/>
    <w:rsid w:val="00DE6221"/>
    <w:rsid w:val="00DE6CE3"/>
    <w:rsid w:val="00DE7412"/>
    <w:rsid w:val="00DE7539"/>
    <w:rsid w:val="00DE7749"/>
    <w:rsid w:val="00DE7877"/>
    <w:rsid w:val="00DE7B4E"/>
    <w:rsid w:val="00DF068C"/>
    <w:rsid w:val="00DF09CB"/>
    <w:rsid w:val="00DF0AFA"/>
    <w:rsid w:val="00DF0B1F"/>
    <w:rsid w:val="00DF0C14"/>
    <w:rsid w:val="00DF12D9"/>
    <w:rsid w:val="00DF194D"/>
    <w:rsid w:val="00DF19E5"/>
    <w:rsid w:val="00DF1B4D"/>
    <w:rsid w:val="00DF205D"/>
    <w:rsid w:val="00DF2C10"/>
    <w:rsid w:val="00DF2CC6"/>
    <w:rsid w:val="00DF45D9"/>
    <w:rsid w:val="00DF4BAC"/>
    <w:rsid w:val="00DF4CDF"/>
    <w:rsid w:val="00DF628D"/>
    <w:rsid w:val="00DF6D69"/>
    <w:rsid w:val="00E00134"/>
    <w:rsid w:val="00E01393"/>
    <w:rsid w:val="00E01AE0"/>
    <w:rsid w:val="00E01CF8"/>
    <w:rsid w:val="00E02336"/>
    <w:rsid w:val="00E02511"/>
    <w:rsid w:val="00E02D26"/>
    <w:rsid w:val="00E05008"/>
    <w:rsid w:val="00E050F9"/>
    <w:rsid w:val="00E073C2"/>
    <w:rsid w:val="00E075B9"/>
    <w:rsid w:val="00E0768B"/>
    <w:rsid w:val="00E07A8E"/>
    <w:rsid w:val="00E10B55"/>
    <w:rsid w:val="00E110C3"/>
    <w:rsid w:val="00E120CA"/>
    <w:rsid w:val="00E12F20"/>
    <w:rsid w:val="00E13152"/>
    <w:rsid w:val="00E140CE"/>
    <w:rsid w:val="00E149C6"/>
    <w:rsid w:val="00E16A1A"/>
    <w:rsid w:val="00E16DB1"/>
    <w:rsid w:val="00E172BA"/>
    <w:rsid w:val="00E176D0"/>
    <w:rsid w:val="00E17F8F"/>
    <w:rsid w:val="00E2001D"/>
    <w:rsid w:val="00E2050F"/>
    <w:rsid w:val="00E207B4"/>
    <w:rsid w:val="00E20C49"/>
    <w:rsid w:val="00E210F6"/>
    <w:rsid w:val="00E2144C"/>
    <w:rsid w:val="00E228C1"/>
    <w:rsid w:val="00E22EA8"/>
    <w:rsid w:val="00E230FD"/>
    <w:rsid w:val="00E234C2"/>
    <w:rsid w:val="00E23B9C"/>
    <w:rsid w:val="00E24109"/>
    <w:rsid w:val="00E241D3"/>
    <w:rsid w:val="00E24484"/>
    <w:rsid w:val="00E2472D"/>
    <w:rsid w:val="00E249B2"/>
    <w:rsid w:val="00E25369"/>
    <w:rsid w:val="00E25CB3"/>
    <w:rsid w:val="00E262A5"/>
    <w:rsid w:val="00E2653B"/>
    <w:rsid w:val="00E26F6D"/>
    <w:rsid w:val="00E27654"/>
    <w:rsid w:val="00E279CB"/>
    <w:rsid w:val="00E3011D"/>
    <w:rsid w:val="00E30142"/>
    <w:rsid w:val="00E3056A"/>
    <w:rsid w:val="00E307D2"/>
    <w:rsid w:val="00E30AA1"/>
    <w:rsid w:val="00E30BDC"/>
    <w:rsid w:val="00E30E34"/>
    <w:rsid w:val="00E31018"/>
    <w:rsid w:val="00E31335"/>
    <w:rsid w:val="00E33106"/>
    <w:rsid w:val="00E33614"/>
    <w:rsid w:val="00E354B2"/>
    <w:rsid w:val="00E35995"/>
    <w:rsid w:val="00E35B3F"/>
    <w:rsid w:val="00E3660E"/>
    <w:rsid w:val="00E3691A"/>
    <w:rsid w:val="00E372FD"/>
    <w:rsid w:val="00E37656"/>
    <w:rsid w:val="00E37902"/>
    <w:rsid w:val="00E37E78"/>
    <w:rsid w:val="00E37F66"/>
    <w:rsid w:val="00E403DD"/>
    <w:rsid w:val="00E408B1"/>
    <w:rsid w:val="00E41996"/>
    <w:rsid w:val="00E42536"/>
    <w:rsid w:val="00E42562"/>
    <w:rsid w:val="00E4311A"/>
    <w:rsid w:val="00E439A2"/>
    <w:rsid w:val="00E44266"/>
    <w:rsid w:val="00E449B4"/>
    <w:rsid w:val="00E44CD5"/>
    <w:rsid w:val="00E44DE3"/>
    <w:rsid w:val="00E4539F"/>
    <w:rsid w:val="00E4598E"/>
    <w:rsid w:val="00E4613F"/>
    <w:rsid w:val="00E463D7"/>
    <w:rsid w:val="00E47CA2"/>
    <w:rsid w:val="00E5015E"/>
    <w:rsid w:val="00E50295"/>
    <w:rsid w:val="00E50314"/>
    <w:rsid w:val="00E512FD"/>
    <w:rsid w:val="00E5165C"/>
    <w:rsid w:val="00E517B5"/>
    <w:rsid w:val="00E51AE0"/>
    <w:rsid w:val="00E51B96"/>
    <w:rsid w:val="00E51FEF"/>
    <w:rsid w:val="00E5301F"/>
    <w:rsid w:val="00E53F52"/>
    <w:rsid w:val="00E54D01"/>
    <w:rsid w:val="00E55031"/>
    <w:rsid w:val="00E5577F"/>
    <w:rsid w:val="00E55DEB"/>
    <w:rsid w:val="00E55EB1"/>
    <w:rsid w:val="00E56939"/>
    <w:rsid w:val="00E56E3A"/>
    <w:rsid w:val="00E57014"/>
    <w:rsid w:val="00E57662"/>
    <w:rsid w:val="00E57A70"/>
    <w:rsid w:val="00E57DE1"/>
    <w:rsid w:val="00E60313"/>
    <w:rsid w:val="00E60BB7"/>
    <w:rsid w:val="00E60C36"/>
    <w:rsid w:val="00E61162"/>
    <w:rsid w:val="00E61820"/>
    <w:rsid w:val="00E625BC"/>
    <w:rsid w:val="00E6312A"/>
    <w:rsid w:val="00E648C5"/>
    <w:rsid w:val="00E66642"/>
    <w:rsid w:val="00E7166E"/>
    <w:rsid w:val="00E717F1"/>
    <w:rsid w:val="00E7238B"/>
    <w:rsid w:val="00E72C11"/>
    <w:rsid w:val="00E730BD"/>
    <w:rsid w:val="00E73E57"/>
    <w:rsid w:val="00E74520"/>
    <w:rsid w:val="00E7572F"/>
    <w:rsid w:val="00E76003"/>
    <w:rsid w:val="00E766EE"/>
    <w:rsid w:val="00E8125A"/>
    <w:rsid w:val="00E812CE"/>
    <w:rsid w:val="00E82045"/>
    <w:rsid w:val="00E822F7"/>
    <w:rsid w:val="00E83905"/>
    <w:rsid w:val="00E83F16"/>
    <w:rsid w:val="00E84993"/>
    <w:rsid w:val="00E84D83"/>
    <w:rsid w:val="00E85B07"/>
    <w:rsid w:val="00E860B4"/>
    <w:rsid w:val="00E863FB"/>
    <w:rsid w:val="00E86A0F"/>
    <w:rsid w:val="00E86DD8"/>
    <w:rsid w:val="00E86F7B"/>
    <w:rsid w:val="00E870D3"/>
    <w:rsid w:val="00E87D3D"/>
    <w:rsid w:val="00E901E8"/>
    <w:rsid w:val="00E911CD"/>
    <w:rsid w:val="00E9175B"/>
    <w:rsid w:val="00E9179E"/>
    <w:rsid w:val="00E923DD"/>
    <w:rsid w:val="00E92752"/>
    <w:rsid w:val="00E92CDD"/>
    <w:rsid w:val="00E93459"/>
    <w:rsid w:val="00E934E2"/>
    <w:rsid w:val="00E93538"/>
    <w:rsid w:val="00E93E4A"/>
    <w:rsid w:val="00E94448"/>
    <w:rsid w:val="00E94B66"/>
    <w:rsid w:val="00E94B8B"/>
    <w:rsid w:val="00E94D94"/>
    <w:rsid w:val="00E9530D"/>
    <w:rsid w:val="00E95824"/>
    <w:rsid w:val="00E95FE6"/>
    <w:rsid w:val="00E9671A"/>
    <w:rsid w:val="00E97694"/>
    <w:rsid w:val="00E97D57"/>
    <w:rsid w:val="00EA0308"/>
    <w:rsid w:val="00EA115B"/>
    <w:rsid w:val="00EA17BF"/>
    <w:rsid w:val="00EA181C"/>
    <w:rsid w:val="00EA22AE"/>
    <w:rsid w:val="00EA32DC"/>
    <w:rsid w:val="00EA36D4"/>
    <w:rsid w:val="00EA3D04"/>
    <w:rsid w:val="00EA403B"/>
    <w:rsid w:val="00EA4632"/>
    <w:rsid w:val="00EA4981"/>
    <w:rsid w:val="00EA5036"/>
    <w:rsid w:val="00EA5826"/>
    <w:rsid w:val="00EA63AF"/>
    <w:rsid w:val="00EA6CA0"/>
    <w:rsid w:val="00EA7074"/>
    <w:rsid w:val="00EA7653"/>
    <w:rsid w:val="00EA76EE"/>
    <w:rsid w:val="00EA7C80"/>
    <w:rsid w:val="00EA7E69"/>
    <w:rsid w:val="00EB057E"/>
    <w:rsid w:val="00EB0734"/>
    <w:rsid w:val="00EB08F2"/>
    <w:rsid w:val="00EB117F"/>
    <w:rsid w:val="00EB124E"/>
    <w:rsid w:val="00EB1456"/>
    <w:rsid w:val="00EB166F"/>
    <w:rsid w:val="00EB29C1"/>
    <w:rsid w:val="00EB2E99"/>
    <w:rsid w:val="00EB2FE8"/>
    <w:rsid w:val="00EB436E"/>
    <w:rsid w:val="00EB462D"/>
    <w:rsid w:val="00EB4EC5"/>
    <w:rsid w:val="00EB55EA"/>
    <w:rsid w:val="00EB5838"/>
    <w:rsid w:val="00EB6D35"/>
    <w:rsid w:val="00EB7FBD"/>
    <w:rsid w:val="00EC01F1"/>
    <w:rsid w:val="00EC121A"/>
    <w:rsid w:val="00EC1A11"/>
    <w:rsid w:val="00EC1C9F"/>
    <w:rsid w:val="00EC1FD7"/>
    <w:rsid w:val="00EC2AD9"/>
    <w:rsid w:val="00EC34D1"/>
    <w:rsid w:val="00EC3525"/>
    <w:rsid w:val="00EC3E84"/>
    <w:rsid w:val="00EC59D1"/>
    <w:rsid w:val="00EC5CCD"/>
    <w:rsid w:val="00EC5EC4"/>
    <w:rsid w:val="00EC60A1"/>
    <w:rsid w:val="00EC65DE"/>
    <w:rsid w:val="00EC6603"/>
    <w:rsid w:val="00EC6EBE"/>
    <w:rsid w:val="00EC750A"/>
    <w:rsid w:val="00EC7864"/>
    <w:rsid w:val="00ED0175"/>
    <w:rsid w:val="00ED091C"/>
    <w:rsid w:val="00ED0D7A"/>
    <w:rsid w:val="00ED12D0"/>
    <w:rsid w:val="00ED14A0"/>
    <w:rsid w:val="00ED1FB8"/>
    <w:rsid w:val="00ED30B3"/>
    <w:rsid w:val="00ED3618"/>
    <w:rsid w:val="00ED3C8A"/>
    <w:rsid w:val="00ED49F5"/>
    <w:rsid w:val="00ED4D69"/>
    <w:rsid w:val="00ED5268"/>
    <w:rsid w:val="00ED56EF"/>
    <w:rsid w:val="00ED589B"/>
    <w:rsid w:val="00ED5984"/>
    <w:rsid w:val="00ED6487"/>
    <w:rsid w:val="00ED729C"/>
    <w:rsid w:val="00ED76EF"/>
    <w:rsid w:val="00EE00A4"/>
    <w:rsid w:val="00EE0FBF"/>
    <w:rsid w:val="00EE1DDC"/>
    <w:rsid w:val="00EE25DE"/>
    <w:rsid w:val="00EE2B2F"/>
    <w:rsid w:val="00EE2DF1"/>
    <w:rsid w:val="00EE4A4E"/>
    <w:rsid w:val="00EE4CCF"/>
    <w:rsid w:val="00EE59AC"/>
    <w:rsid w:val="00EE5E2D"/>
    <w:rsid w:val="00EE6893"/>
    <w:rsid w:val="00EE69C9"/>
    <w:rsid w:val="00EE73C2"/>
    <w:rsid w:val="00EE7A3C"/>
    <w:rsid w:val="00EE7CFB"/>
    <w:rsid w:val="00EE7FF7"/>
    <w:rsid w:val="00EF071C"/>
    <w:rsid w:val="00EF079C"/>
    <w:rsid w:val="00EF0814"/>
    <w:rsid w:val="00EF08F9"/>
    <w:rsid w:val="00EF0FEA"/>
    <w:rsid w:val="00EF1A53"/>
    <w:rsid w:val="00EF2874"/>
    <w:rsid w:val="00EF30BA"/>
    <w:rsid w:val="00EF3F0C"/>
    <w:rsid w:val="00EF44C2"/>
    <w:rsid w:val="00EF466D"/>
    <w:rsid w:val="00EF46E8"/>
    <w:rsid w:val="00EF46F6"/>
    <w:rsid w:val="00EF4C57"/>
    <w:rsid w:val="00EF5A8E"/>
    <w:rsid w:val="00EF608B"/>
    <w:rsid w:val="00EF617E"/>
    <w:rsid w:val="00EF6FAC"/>
    <w:rsid w:val="00EF70D4"/>
    <w:rsid w:val="00EF782E"/>
    <w:rsid w:val="00EF7D02"/>
    <w:rsid w:val="00F00004"/>
    <w:rsid w:val="00F00102"/>
    <w:rsid w:val="00F015CB"/>
    <w:rsid w:val="00F01C01"/>
    <w:rsid w:val="00F01E65"/>
    <w:rsid w:val="00F02684"/>
    <w:rsid w:val="00F02EE8"/>
    <w:rsid w:val="00F03984"/>
    <w:rsid w:val="00F03A10"/>
    <w:rsid w:val="00F04BA7"/>
    <w:rsid w:val="00F04F31"/>
    <w:rsid w:val="00F050F9"/>
    <w:rsid w:val="00F0568A"/>
    <w:rsid w:val="00F0615A"/>
    <w:rsid w:val="00F065A1"/>
    <w:rsid w:val="00F065F2"/>
    <w:rsid w:val="00F0682F"/>
    <w:rsid w:val="00F06C57"/>
    <w:rsid w:val="00F07873"/>
    <w:rsid w:val="00F07A31"/>
    <w:rsid w:val="00F107DE"/>
    <w:rsid w:val="00F10A23"/>
    <w:rsid w:val="00F11610"/>
    <w:rsid w:val="00F120EA"/>
    <w:rsid w:val="00F1228E"/>
    <w:rsid w:val="00F1246A"/>
    <w:rsid w:val="00F12540"/>
    <w:rsid w:val="00F1272F"/>
    <w:rsid w:val="00F13752"/>
    <w:rsid w:val="00F13BD1"/>
    <w:rsid w:val="00F1481A"/>
    <w:rsid w:val="00F14EC2"/>
    <w:rsid w:val="00F15EEE"/>
    <w:rsid w:val="00F16002"/>
    <w:rsid w:val="00F163EF"/>
    <w:rsid w:val="00F16F1C"/>
    <w:rsid w:val="00F17232"/>
    <w:rsid w:val="00F172B0"/>
    <w:rsid w:val="00F17941"/>
    <w:rsid w:val="00F207C6"/>
    <w:rsid w:val="00F209E5"/>
    <w:rsid w:val="00F20F8B"/>
    <w:rsid w:val="00F218BF"/>
    <w:rsid w:val="00F22B9A"/>
    <w:rsid w:val="00F2309D"/>
    <w:rsid w:val="00F23417"/>
    <w:rsid w:val="00F250A6"/>
    <w:rsid w:val="00F25154"/>
    <w:rsid w:val="00F25AF3"/>
    <w:rsid w:val="00F26091"/>
    <w:rsid w:val="00F2612A"/>
    <w:rsid w:val="00F264CE"/>
    <w:rsid w:val="00F26EAE"/>
    <w:rsid w:val="00F26FBA"/>
    <w:rsid w:val="00F2727E"/>
    <w:rsid w:val="00F30D39"/>
    <w:rsid w:val="00F31413"/>
    <w:rsid w:val="00F31D23"/>
    <w:rsid w:val="00F32068"/>
    <w:rsid w:val="00F32A2A"/>
    <w:rsid w:val="00F34A51"/>
    <w:rsid w:val="00F34C5F"/>
    <w:rsid w:val="00F356EF"/>
    <w:rsid w:val="00F35807"/>
    <w:rsid w:val="00F35DA2"/>
    <w:rsid w:val="00F35F8A"/>
    <w:rsid w:val="00F365F5"/>
    <w:rsid w:val="00F36743"/>
    <w:rsid w:val="00F36E83"/>
    <w:rsid w:val="00F37489"/>
    <w:rsid w:val="00F4019E"/>
    <w:rsid w:val="00F413E6"/>
    <w:rsid w:val="00F41410"/>
    <w:rsid w:val="00F42F33"/>
    <w:rsid w:val="00F432B1"/>
    <w:rsid w:val="00F438CF"/>
    <w:rsid w:val="00F43D96"/>
    <w:rsid w:val="00F44731"/>
    <w:rsid w:val="00F45839"/>
    <w:rsid w:val="00F45CF2"/>
    <w:rsid w:val="00F474E4"/>
    <w:rsid w:val="00F47CA2"/>
    <w:rsid w:val="00F47F12"/>
    <w:rsid w:val="00F502B4"/>
    <w:rsid w:val="00F50A12"/>
    <w:rsid w:val="00F50C5B"/>
    <w:rsid w:val="00F51E60"/>
    <w:rsid w:val="00F52625"/>
    <w:rsid w:val="00F533C4"/>
    <w:rsid w:val="00F53DBD"/>
    <w:rsid w:val="00F53EDD"/>
    <w:rsid w:val="00F54546"/>
    <w:rsid w:val="00F54A82"/>
    <w:rsid w:val="00F54C3D"/>
    <w:rsid w:val="00F566F9"/>
    <w:rsid w:val="00F568DC"/>
    <w:rsid w:val="00F5750B"/>
    <w:rsid w:val="00F57E54"/>
    <w:rsid w:val="00F60D74"/>
    <w:rsid w:val="00F612DA"/>
    <w:rsid w:val="00F6169C"/>
    <w:rsid w:val="00F61F53"/>
    <w:rsid w:val="00F62774"/>
    <w:rsid w:val="00F64A41"/>
    <w:rsid w:val="00F65469"/>
    <w:rsid w:val="00F655D0"/>
    <w:rsid w:val="00F65B75"/>
    <w:rsid w:val="00F65DB2"/>
    <w:rsid w:val="00F65F3C"/>
    <w:rsid w:val="00F660B6"/>
    <w:rsid w:val="00F663B9"/>
    <w:rsid w:val="00F663BE"/>
    <w:rsid w:val="00F6678C"/>
    <w:rsid w:val="00F66ED9"/>
    <w:rsid w:val="00F67173"/>
    <w:rsid w:val="00F671C1"/>
    <w:rsid w:val="00F675BC"/>
    <w:rsid w:val="00F67BAA"/>
    <w:rsid w:val="00F67C0B"/>
    <w:rsid w:val="00F70075"/>
    <w:rsid w:val="00F70450"/>
    <w:rsid w:val="00F708DD"/>
    <w:rsid w:val="00F70D42"/>
    <w:rsid w:val="00F71BA4"/>
    <w:rsid w:val="00F72253"/>
    <w:rsid w:val="00F724C5"/>
    <w:rsid w:val="00F72AF0"/>
    <w:rsid w:val="00F72FCA"/>
    <w:rsid w:val="00F73BE3"/>
    <w:rsid w:val="00F743C8"/>
    <w:rsid w:val="00F74BB6"/>
    <w:rsid w:val="00F7522E"/>
    <w:rsid w:val="00F75972"/>
    <w:rsid w:val="00F75BD5"/>
    <w:rsid w:val="00F75C52"/>
    <w:rsid w:val="00F75F60"/>
    <w:rsid w:val="00F7668A"/>
    <w:rsid w:val="00F7717B"/>
    <w:rsid w:val="00F77797"/>
    <w:rsid w:val="00F77EDC"/>
    <w:rsid w:val="00F803E3"/>
    <w:rsid w:val="00F804A0"/>
    <w:rsid w:val="00F80C48"/>
    <w:rsid w:val="00F80E1A"/>
    <w:rsid w:val="00F81020"/>
    <w:rsid w:val="00F816F5"/>
    <w:rsid w:val="00F819FA"/>
    <w:rsid w:val="00F82157"/>
    <w:rsid w:val="00F83749"/>
    <w:rsid w:val="00F856DB"/>
    <w:rsid w:val="00F8586F"/>
    <w:rsid w:val="00F866DD"/>
    <w:rsid w:val="00F869F8"/>
    <w:rsid w:val="00F86D48"/>
    <w:rsid w:val="00F873E1"/>
    <w:rsid w:val="00F87B2A"/>
    <w:rsid w:val="00F87E23"/>
    <w:rsid w:val="00F9060B"/>
    <w:rsid w:val="00F90CC6"/>
    <w:rsid w:val="00F916E1"/>
    <w:rsid w:val="00F91E2D"/>
    <w:rsid w:val="00F92657"/>
    <w:rsid w:val="00F928A0"/>
    <w:rsid w:val="00F937C1"/>
    <w:rsid w:val="00F93C0B"/>
    <w:rsid w:val="00F94944"/>
    <w:rsid w:val="00F94EEE"/>
    <w:rsid w:val="00F94F05"/>
    <w:rsid w:val="00F951FB"/>
    <w:rsid w:val="00F95BB2"/>
    <w:rsid w:val="00F96768"/>
    <w:rsid w:val="00F96A75"/>
    <w:rsid w:val="00FA00F6"/>
    <w:rsid w:val="00FA0107"/>
    <w:rsid w:val="00FA0183"/>
    <w:rsid w:val="00FA0471"/>
    <w:rsid w:val="00FA0899"/>
    <w:rsid w:val="00FA0CEA"/>
    <w:rsid w:val="00FA144A"/>
    <w:rsid w:val="00FA15D1"/>
    <w:rsid w:val="00FA15E0"/>
    <w:rsid w:val="00FA269A"/>
    <w:rsid w:val="00FA26A2"/>
    <w:rsid w:val="00FA3DFF"/>
    <w:rsid w:val="00FA43CB"/>
    <w:rsid w:val="00FA463B"/>
    <w:rsid w:val="00FA4D46"/>
    <w:rsid w:val="00FA4EF5"/>
    <w:rsid w:val="00FA5887"/>
    <w:rsid w:val="00FA5AA4"/>
    <w:rsid w:val="00FA5FBB"/>
    <w:rsid w:val="00FA6249"/>
    <w:rsid w:val="00FA6459"/>
    <w:rsid w:val="00FA6AEC"/>
    <w:rsid w:val="00FA7495"/>
    <w:rsid w:val="00FB064E"/>
    <w:rsid w:val="00FB0841"/>
    <w:rsid w:val="00FB0D69"/>
    <w:rsid w:val="00FB1804"/>
    <w:rsid w:val="00FB1B96"/>
    <w:rsid w:val="00FB1D0A"/>
    <w:rsid w:val="00FB23DB"/>
    <w:rsid w:val="00FB2499"/>
    <w:rsid w:val="00FB29CD"/>
    <w:rsid w:val="00FB40DC"/>
    <w:rsid w:val="00FB4184"/>
    <w:rsid w:val="00FB44D9"/>
    <w:rsid w:val="00FB4B8B"/>
    <w:rsid w:val="00FB4CCF"/>
    <w:rsid w:val="00FB4EDF"/>
    <w:rsid w:val="00FB5086"/>
    <w:rsid w:val="00FB5348"/>
    <w:rsid w:val="00FB54C4"/>
    <w:rsid w:val="00FB5A6E"/>
    <w:rsid w:val="00FB5B32"/>
    <w:rsid w:val="00FB60C2"/>
    <w:rsid w:val="00FB666C"/>
    <w:rsid w:val="00FB6697"/>
    <w:rsid w:val="00FB79CE"/>
    <w:rsid w:val="00FB7B33"/>
    <w:rsid w:val="00FB7D08"/>
    <w:rsid w:val="00FC01D7"/>
    <w:rsid w:val="00FC06AF"/>
    <w:rsid w:val="00FC0F44"/>
    <w:rsid w:val="00FC148C"/>
    <w:rsid w:val="00FC1988"/>
    <w:rsid w:val="00FC2023"/>
    <w:rsid w:val="00FC40E7"/>
    <w:rsid w:val="00FC41DB"/>
    <w:rsid w:val="00FC4571"/>
    <w:rsid w:val="00FC4626"/>
    <w:rsid w:val="00FC5941"/>
    <w:rsid w:val="00FC5D7C"/>
    <w:rsid w:val="00FC5F1B"/>
    <w:rsid w:val="00FC6047"/>
    <w:rsid w:val="00FC658D"/>
    <w:rsid w:val="00FC6698"/>
    <w:rsid w:val="00FC67F6"/>
    <w:rsid w:val="00FC68A5"/>
    <w:rsid w:val="00FC6914"/>
    <w:rsid w:val="00FC6DD3"/>
    <w:rsid w:val="00FC6EA7"/>
    <w:rsid w:val="00FC7620"/>
    <w:rsid w:val="00FC78B8"/>
    <w:rsid w:val="00FC7BE6"/>
    <w:rsid w:val="00FD067A"/>
    <w:rsid w:val="00FD0921"/>
    <w:rsid w:val="00FD1FAB"/>
    <w:rsid w:val="00FD2383"/>
    <w:rsid w:val="00FD26B2"/>
    <w:rsid w:val="00FD26B7"/>
    <w:rsid w:val="00FD2B98"/>
    <w:rsid w:val="00FD319A"/>
    <w:rsid w:val="00FD3E22"/>
    <w:rsid w:val="00FD4D3D"/>
    <w:rsid w:val="00FD4F21"/>
    <w:rsid w:val="00FD54A3"/>
    <w:rsid w:val="00FD593D"/>
    <w:rsid w:val="00FD69AB"/>
    <w:rsid w:val="00FD70BF"/>
    <w:rsid w:val="00FD775C"/>
    <w:rsid w:val="00FD780A"/>
    <w:rsid w:val="00FD7EAE"/>
    <w:rsid w:val="00FD7EF6"/>
    <w:rsid w:val="00FE03D8"/>
    <w:rsid w:val="00FE03ED"/>
    <w:rsid w:val="00FE04B3"/>
    <w:rsid w:val="00FE0BA1"/>
    <w:rsid w:val="00FE0DB2"/>
    <w:rsid w:val="00FE22F2"/>
    <w:rsid w:val="00FE2A79"/>
    <w:rsid w:val="00FE2C63"/>
    <w:rsid w:val="00FE35A3"/>
    <w:rsid w:val="00FE3629"/>
    <w:rsid w:val="00FE367B"/>
    <w:rsid w:val="00FE3E95"/>
    <w:rsid w:val="00FE42EA"/>
    <w:rsid w:val="00FE48C9"/>
    <w:rsid w:val="00FE4E81"/>
    <w:rsid w:val="00FE4EF1"/>
    <w:rsid w:val="00FE4FDC"/>
    <w:rsid w:val="00FE52D3"/>
    <w:rsid w:val="00FE5393"/>
    <w:rsid w:val="00FE55E5"/>
    <w:rsid w:val="00FE6FA9"/>
    <w:rsid w:val="00FF0671"/>
    <w:rsid w:val="00FF07FD"/>
    <w:rsid w:val="00FF097A"/>
    <w:rsid w:val="00FF0D0C"/>
    <w:rsid w:val="00FF183B"/>
    <w:rsid w:val="00FF2566"/>
    <w:rsid w:val="00FF27CD"/>
    <w:rsid w:val="00FF3526"/>
    <w:rsid w:val="00FF428A"/>
    <w:rsid w:val="00FF4A0E"/>
    <w:rsid w:val="00FF4D01"/>
    <w:rsid w:val="00FF4F33"/>
    <w:rsid w:val="00FF51C4"/>
    <w:rsid w:val="00FF5441"/>
    <w:rsid w:val="00FF5781"/>
    <w:rsid w:val="00FF5867"/>
    <w:rsid w:val="00FF61CC"/>
    <w:rsid w:val="00FF64D5"/>
    <w:rsid w:val="00FF6593"/>
    <w:rsid w:val="00FF6720"/>
    <w:rsid w:val="00FF746F"/>
    <w:rsid w:val="00FF76DB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8A6A9D"/>
  <w15:chartTrackingRefBased/>
  <w15:docId w15:val="{095D01A1-A75F-4D8B-9A57-7797DF77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de-DE" w:eastAsia="en-US" w:bidi="ar-SA"/>
      </w:rPr>
    </w:rPrDefault>
    <w:pPrDefault>
      <w:pPr>
        <w:spacing w:line="32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4057"/>
    <w:pPr>
      <w:spacing w:before="220" w:after="220" w:line="240" w:lineRule="auto"/>
    </w:pPr>
    <w:rPr>
      <w:rFonts w:ascii="Avenir Next LT Pro" w:hAnsi="Avenir Next LT Pro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442FA"/>
    <w:pPr>
      <w:keepNext/>
      <w:keepLines/>
      <w:pageBreakBefore/>
      <w:numPr>
        <w:numId w:val="5"/>
      </w:numPr>
      <w:suppressAutoHyphens/>
      <w:spacing w:before="1200" w:after="240"/>
      <w:jc w:val="left"/>
      <w:outlineLvl w:val="0"/>
    </w:pPr>
    <w:rPr>
      <w:rFonts w:ascii="Avenir Next LT Pro Demi" w:eastAsiaTheme="majorEastAsia" w:hAnsi="Avenir Next LT Pro Demi" w:cstheme="majorBidi"/>
      <w:color w:val="640E72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442FA"/>
    <w:pPr>
      <w:keepNext/>
      <w:keepLines/>
      <w:numPr>
        <w:ilvl w:val="1"/>
        <w:numId w:val="5"/>
      </w:numPr>
      <w:tabs>
        <w:tab w:val="left" w:pos="567"/>
      </w:tabs>
      <w:suppressAutoHyphens/>
      <w:spacing w:before="440" w:after="0"/>
      <w:jc w:val="left"/>
      <w:outlineLvl w:val="1"/>
    </w:pPr>
    <w:rPr>
      <w:rFonts w:ascii="Avenir Next LT Pro Demi" w:eastAsiaTheme="majorEastAsia" w:hAnsi="Avenir Next LT Pro Demi" w:cstheme="majorBidi"/>
      <w:color w:val="640E72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442FA"/>
    <w:pPr>
      <w:keepNext/>
      <w:keepLines/>
      <w:numPr>
        <w:ilvl w:val="2"/>
        <w:numId w:val="5"/>
      </w:numPr>
      <w:tabs>
        <w:tab w:val="left" w:pos="567"/>
      </w:tabs>
      <w:spacing w:before="440" w:after="0"/>
      <w:jc w:val="left"/>
      <w:outlineLvl w:val="2"/>
    </w:pPr>
    <w:rPr>
      <w:rFonts w:eastAsiaTheme="majorEastAsia" w:cstheme="majorBidi"/>
      <w:color w:val="640E72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442FA"/>
    <w:pPr>
      <w:keepNext/>
      <w:keepLines/>
      <w:numPr>
        <w:ilvl w:val="3"/>
        <w:numId w:val="5"/>
      </w:numPr>
      <w:tabs>
        <w:tab w:val="left" w:pos="851"/>
      </w:tabs>
      <w:spacing w:before="440" w:after="0"/>
      <w:outlineLvl w:val="3"/>
    </w:pPr>
    <w:rPr>
      <w:rFonts w:eastAsiaTheme="majorEastAsia" w:cstheme="majorBidi"/>
      <w:iCs/>
      <w:color w:val="640E72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442FA"/>
    <w:pPr>
      <w:keepNext/>
      <w:keepLines/>
      <w:numPr>
        <w:ilvl w:val="4"/>
        <w:numId w:val="5"/>
      </w:numPr>
      <w:spacing w:after="0"/>
      <w:outlineLvl w:val="4"/>
    </w:pPr>
    <w:rPr>
      <w:rFonts w:eastAsiaTheme="majorEastAsia" w:cstheme="majorBidi"/>
      <w:color w:val="640E7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D10CB0"/>
    <w:pPr>
      <w:keepNext/>
      <w:keepLines/>
      <w:numPr>
        <w:ilvl w:val="5"/>
        <w:numId w:val="5"/>
      </w:numPr>
      <w:spacing w:before="40"/>
      <w:outlineLvl w:val="5"/>
    </w:pPr>
    <w:rPr>
      <w:rFonts w:ascii="Avenir Book" w:eastAsiaTheme="majorEastAsia" w:hAnsi="Avenir Book" w:cstheme="majorBidi"/>
      <w:i/>
      <w:color w:val="640E72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D1501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D1501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D1501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6Zchn">
    <w:name w:val="Überschrift 6 Zchn"/>
    <w:basedOn w:val="Absatz-Standardschriftart"/>
    <w:link w:val="berschrift6"/>
    <w:uiPriority w:val="9"/>
    <w:rsid w:val="00D10CB0"/>
    <w:rPr>
      <w:rFonts w:ascii="Avenir Book" w:eastAsiaTheme="majorEastAsia" w:hAnsi="Avenir Book" w:cstheme="majorBidi"/>
      <w:i/>
      <w:color w:val="640E72"/>
    </w:rPr>
  </w:style>
  <w:style w:type="paragraph" w:customStyle="1" w:styleId="BTAAvenirNextLTProkursiv11pt">
    <w:name w:val="BTA Avenir Next LT Pro kursiv 11pt"/>
    <w:basedOn w:val="Standard"/>
    <w:link w:val="BTAAvenirNextLTProkursiv11ptZchn"/>
    <w:qFormat/>
    <w:rsid w:val="00D442FA"/>
    <w:rPr>
      <w:i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97601"/>
    <w:pPr>
      <w:spacing w:after="0"/>
      <w:ind w:firstLine="567"/>
      <w:jc w:val="left"/>
    </w:pPr>
    <w:rPr>
      <w:sz w:val="18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442FA"/>
    <w:rPr>
      <w:rFonts w:ascii="Avenir Next LT Pro Demi" w:eastAsiaTheme="majorEastAsia" w:hAnsi="Avenir Next LT Pro Demi" w:cstheme="majorBidi"/>
      <w:color w:val="640E72"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442FA"/>
    <w:rPr>
      <w:rFonts w:ascii="Avenir Next LT Pro Demi" w:eastAsiaTheme="majorEastAsia" w:hAnsi="Avenir Next LT Pro Demi" w:cstheme="majorBidi"/>
      <w:color w:val="640E72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442FA"/>
    <w:rPr>
      <w:rFonts w:ascii="Avenir Next LT Pro" w:eastAsiaTheme="majorEastAsia" w:hAnsi="Avenir Next LT Pro" w:cstheme="majorBidi"/>
      <w:color w:val="640E72"/>
      <w:sz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442FA"/>
    <w:rPr>
      <w:rFonts w:ascii="Avenir Next LT Pro" w:eastAsiaTheme="majorEastAsia" w:hAnsi="Avenir Next LT Pro" w:cstheme="majorBidi"/>
      <w:iCs/>
      <w:color w:val="640E7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442FA"/>
    <w:rPr>
      <w:rFonts w:ascii="Avenir Next LT Pro" w:eastAsiaTheme="majorEastAsia" w:hAnsi="Avenir Next LT Pro" w:cstheme="majorBidi"/>
      <w:color w:val="640E72"/>
      <w:sz w:val="22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97601"/>
    <w:rPr>
      <w:rFonts w:ascii="Avenir Regular" w:hAnsi="Avenir Regular"/>
      <w:sz w:val="18"/>
      <w:szCs w:val="20"/>
    </w:rPr>
  </w:style>
  <w:style w:type="character" w:styleId="Funotenzeichen">
    <w:name w:val="footnote reference"/>
    <w:basedOn w:val="Absatz-Standardschriftart"/>
    <w:semiHidden/>
    <w:unhideWhenUsed/>
    <w:rsid w:val="00C0137C"/>
    <w:rPr>
      <w:vertAlign w:val="superscript"/>
    </w:rPr>
  </w:style>
  <w:style w:type="paragraph" w:customStyle="1" w:styleId="BTAAvenirNextLTProdemi20ptviolet">
    <w:name w:val="BTA Avenir Next LT Pro demi 20pt violet"/>
    <w:basedOn w:val="BTAAvenirNextLTPro12ptviolet"/>
    <w:qFormat/>
    <w:rsid w:val="00D442FA"/>
    <w:pPr>
      <w:spacing w:after="320"/>
      <w:contextualSpacing/>
    </w:pPr>
    <w:rPr>
      <w:rFonts w:ascii="Avenir Next LT Pro Demi" w:hAnsi="Avenir Next LT Pro Demi"/>
      <w:sz w:val="40"/>
    </w:rPr>
  </w:style>
  <w:style w:type="paragraph" w:customStyle="1" w:styleId="BTAAvenirNextLTPro11ptZitatviolet">
    <w:name w:val="BTA Avenir Next LT Pro 11pt Zitat violet"/>
    <w:basedOn w:val="BTAAvenirNextLTProkursiv11pt"/>
    <w:qFormat/>
    <w:rsid w:val="00D442FA"/>
    <w:pPr>
      <w:ind w:left="567"/>
      <w:contextualSpacing/>
    </w:pPr>
    <w:rPr>
      <w:color w:val="640E72"/>
    </w:rPr>
  </w:style>
  <w:style w:type="paragraph" w:styleId="Verzeichnis1">
    <w:name w:val="toc 1"/>
    <w:basedOn w:val="Standard"/>
    <w:next w:val="Standard"/>
    <w:autoRedefine/>
    <w:uiPriority w:val="39"/>
    <w:unhideWhenUsed/>
    <w:rsid w:val="00654057"/>
    <w:pPr>
      <w:tabs>
        <w:tab w:val="left" w:pos="567"/>
        <w:tab w:val="right" w:leader="dot" w:pos="8494"/>
      </w:tabs>
      <w:spacing w:before="440" w:after="0"/>
    </w:pPr>
    <w:rPr>
      <w:rFonts w:cstheme="minorHAnsi"/>
      <w:bCs/>
      <w:color w:val="640E72"/>
      <w:szCs w:val="20"/>
    </w:rPr>
  </w:style>
  <w:style w:type="character" w:styleId="Hyperlink">
    <w:name w:val="Hyperlink"/>
    <w:basedOn w:val="Absatz-Standardschriftart"/>
    <w:uiPriority w:val="99"/>
    <w:unhideWhenUsed/>
    <w:rsid w:val="00E51AE0"/>
    <w:rPr>
      <w:rFonts w:ascii="Myriad Pro" w:hAnsi="Myriad Pro"/>
      <w:b w:val="0"/>
      <w:i w:val="0"/>
      <w:color w:val="auto"/>
      <w:sz w:val="24"/>
      <w:u w:val="singl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D15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D15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D1501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customStyle="1" w:styleId="BTAAvenirNextLTPro12ptcoral">
    <w:name w:val="BTA Avenir Next LT Pro 12pt coral"/>
    <w:basedOn w:val="BTAAvenirNextLTPro12ptviolet"/>
    <w:qFormat/>
    <w:rsid w:val="00D442FA"/>
    <w:pPr>
      <w:spacing w:after="240"/>
      <w:contextualSpacing/>
    </w:pPr>
    <w:rPr>
      <w:color w:val="FF7474"/>
    </w:rPr>
  </w:style>
  <w:style w:type="paragraph" w:customStyle="1" w:styleId="BTAAvenirNextLTPro12ptviolet">
    <w:name w:val="BTA Avenir Next LT Pro 12pt violet"/>
    <w:basedOn w:val="Standard"/>
    <w:qFormat/>
    <w:rsid w:val="00D442FA"/>
    <w:pPr>
      <w:jc w:val="left"/>
    </w:pPr>
    <w:rPr>
      <w:color w:val="640E72"/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D22741"/>
    <w:pPr>
      <w:spacing w:after="0"/>
      <w:ind w:left="567"/>
      <w:jc w:val="left"/>
    </w:pPr>
    <w:rPr>
      <w:rFonts w:cstheme="minorHAnsi"/>
      <w:iCs/>
      <w:sz w:val="20"/>
      <w:szCs w:val="20"/>
    </w:rPr>
  </w:style>
  <w:style w:type="paragraph" w:customStyle="1" w:styleId="BTAAvenirNextLTProdemi40ptgrey">
    <w:name w:val="BTA Avenir Next LT Pro demi 40pt grey"/>
    <w:basedOn w:val="Standard"/>
    <w:qFormat/>
    <w:rsid w:val="00D442FA"/>
    <w:pPr>
      <w:suppressAutoHyphens/>
      <w:spacing w:before="2000"/>
      <w:contextualSpacing/>
      <w:jc w:val="left"/>
    </w:pPr>
    <w:rPr>
      <w:rFonts w:ascii="Avenir Next LT Pro Demi" w:eastAsiaTheme="majorEastAsia" w:hAnsi="Avenir Next LT Pro Demi" w:cstheme="majorBidi"/>
      <w:color w:val="EEEEEA"/>
      <w:spacing w:val="-10"/>
      <w:kern w:val="28"/>
      <w:sz w:val="80"/>
      <w:szCs w:val="56"/>
    </w:rPr>
  </w:style>
  <w:style w:type="paragraph" w:styleId="Verzeichnis3">
    <w:name w:val="toc 3"/>
    <w:basedOn w:val="Standard"/>
    <w:next w:val="Standard"/>
    <w:autoRedefine/>
    <w:uiPriority w:val="39"/>
    <w:unhideWhenUsed/>
    <w:rsid w:val="00897601"/>
    <w:pPr>
      <w:tabs>
        <w:tab w:val="right" w:leader="dot" w:pos="8494"/>
      </w:tabs>
      <w:spacing w:after="0"/>
      <w:ind w:left="1134"/>
      <w:contextualSpacing/>
      <w:jc w:val="left"/>
    </w:pPr>
    <w:rPr>
      <w:rFonts w:cstheme="minorHAnsi"/>
      <w:sz w:val="18"/>
      <w:szCs w:val="20"/>
    </w:rPr>
  </w:style>
  <w:style w:type="paragraph" w:customStyle="1" w:styleId="BTAAvenirNextLTProkursiv11ptZitathervorgehgrey">
    <w:name w:val="BTA Avenir Next LT Pro kursiv 11pt Zitat hervorgeh. grey"/>
    <w:basedOn w:val="BTAAvenirNextLTProkursiv11pt"/>
    <w:qFormat/>
    <w:rsid w:val="00D442FA"/>
    <w:pPr>
      <w:shd w:val="clear" w:color="auto" w:fill="EEEEEA"/>
      <w:spacing w:before="120" w:after="120"/>
      <w:ind w:left="567"/>
    </w:pPr>
  </w:style>
  <w:style w:type="paragraph" w:customStyle="1" w:styleId="BTAAvenirNextLTProdemi32ptviolet">
    <w:name w:val="BTA Avenir Next LT Pro demi 32pt violet"/>
    <w:basedOn w:val="Standard"/>
    <w:qFormat/>
    <w:rsid w:val="00D442FA"/>
    <w:pPr>
      <w:numPr>
        <w:ilvl w:val="1"/>
      </w:numPr>
      <w:suppressAutoHyphens/>
      <w:spacing w:before="480" w:after="480"/>
      <w:contextualSpacing/>
      <w:jc w:val="left"/>
    </w:pPr>
    <w:rPr>
      <w:rFonts w:ascii="Avenir Next LT Pro Demi" w:eastAsiaTheme="minorEastAsia" w:hAnsi="Avenir Next LT Pro Demi"/>
      <w:color w:val="640E72"/>
      <w:spacing w:val="15"/>
      <w:sz w:val="64"/>
    </w:rPr>
  </w:style>
  <w:style w:type="paragraph" w:styleId="Listenabsatz">
    <w:name w:val="List Paragraph"/>
    <w:basedOn w:val="Standard"/>
    <w:uiPriority w:val="34"/>
    <w:qFormat/>
    <w:rsid w:val="00B910A2"/>
    <w:pPr>
      <w:ind w:left="284"/>
      <w:contextualSpacing/>
    </w:pPr>
  </w:style>
  <w:style w:type="paragraph" w:customStyle="1" w:styleId="BTAAvenirNextLTProkursiv12ptStichpunkte">
    <w:name w:val="BTA Avenir Next LT Pro kursiv 12pt Stichpunkte"/>
    <w:basedOn w:val="BTAAvenirNextLTProkursiv11pt"/>
    <w:qFormat/>
    <w:rsid w:val="00355E51"/>
    <w:pPr>
      <w:numPr>
        <w:numId w:val="1"/>
      </w:numPr>
      <w:tabs>
        <w:tab w:val="left" w:pos="284"/>
      </w:tabs>
      <w:ind w:left="284" w:hanging="284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0511D"/>
    <w:pPr>
      <w:suppressAutoHyphens w:val="0"/>
      <w:spacing w:before="240" w:line="259" w:lineRule="auto"/>
      <w:outlineLvl w:val="9"/>
    </w:pPr>
    <w:rPr>
      <w:rFonts w:asciiTheme="majorHAnsi" w:hAnsiTheme="majorHAnsi"/>
      <w:color w:val="2F5496" w:themeColor="accent1" w:themeShade="BF"/>
      <w:lang w:eastAsia="de-DE"/>
    </w:rPr>
  </w:style>
  <w:style w:type="table" w:styleId="Tabellenraster">
    <w:name w:val="Table Grid"/>
    <w:aliases w:val="Tabellenraster: BTA Tabelle"/>
    <w:basedOn w:val="NormaleTabelle"/>
    <w:rsid w:val="001A754B"/>
    <w:pPr>
      <w:spacing w:line="240" w:lineRule="auto"/>
      <w:contextualSpacing/>
    </w:pPr>
    <w:rPr>
      <w:rFonts w:ascii="Avenir Regular" w:hAnsi="Avenir Regular"/>
      <w:spacing w:val="2"/>
      <w:sz w:val="22"/>
    </w:rPr>
    <w:tblPr>
      <w:tblBorders>
        <w:top w:val="single" w:sz="6" w:space="0" w:color="6B0E72"/>
        <w:bottom w:val="single" w:sz="6" w:space="0" w:color="6B0E72"/>
        <w:insideH w:val="single" w:sz="6" w:space="0" w:color="6B0E72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F35DA2"/>
    <w:pPr>
      <w:spacing w:after="320"/>
      <w:jc w:val="center"/>
    </w:pPr>
    <w:rPr>
      <w:i/>
      <w:iCs/>
      <w:sz w:val="20"/>
      <w:szCs w:val="18"/>
    </w:rPr>
  </w:style>
  <w:style w:type="paragraph" w:customStyle="1" w:styleId="BTABild">
    <w:name w:val="BTA Bild"/>
    <w:basedOn w:val="Standard"/>
    <w:next w:val="Standard"/>
    <w:link w:val="BTABildZchn"/>
    <w:uiPriority w:val="3"/>
    <w:qFormat/>
    <w:rsid w:val="00F35DA2"/>
    <w:pPr>
      <w:spacing w:before="180" w:after="120"/>
      <w:jc w:val="center"/>
    </w:pPr>
    <w:rPr>
      <w:szCs w:val="22"/>
      <w:lang w:val="en-GB"/>
    </w:rPr>
  </w:style>
  <w:style w:type="character" w:customStyle="1" w:styleId="BTABildZchn">
    <w:name w:val="BTA Bild Zchn"/>
    <w:basedOn w:val="Absatz-Standardschriftart"/>
    <w:link w:val="BTABild"/>
    <w:uiPriority w:val="3"/>
    <w:rsid w:val="00F35DA2"/>
    <w:rPr>
      <w:rFonts w:asciiTheme="minorHAnsi" w:hAnsiTheme="minorHAnsi"/>
      <w:sz w:val="20"/>
      <w:szCs w:val="22"/>
      <w:lang w:val="en-GB"/>
    </w:rPr>
  </w:style>
  <w:style w:type="table" w:styleId="EinfacheTabelle3">
    <w:name w:val="Plain Table 3"/>
    <w:basedOn w:val="NormaleTabelle"/>
    <w:uiPriority w:val="43"/>
    <w:rsid w:val="00D567D6"/>
    <w:pPr>
      <w:spacing w:line="240" w:lineRule="auto"/>
      <w:jc w:val="left"/>
    </w:pPr>
    <w:rPr>
      <w:rFonts w:asciiTheme="minorHAnsi" w:hAnsiTheme="minorHAnsi"/>
      <w:sz w:val="22"/>
      <w:szCs w:val="22"/>
      <w:lang w:val="en-GB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TAAvenirNextLTProkursiv11ptZchn">
    <w:name w:val="BTA Avenir Next LT Pro kursiv 11pt Zchn"/>
    <w:basedOn w:val="Absatz-Standardschriftart"/>
    <w:link w:val="BTAAvenirNextLTProkursiv11pt"/>
    <w:rsid w:val="00D442FA"/>
    <w:rPr>
      <w:rFonts w:ascii="Avenir Next LT Pro" w:hAnsi="Avenir Next LT Pro"/>
      <w:i/>
      <w:sz w:val="22"/>
    </w:rPr>
  </w:style>
  <w:style w:type="numbering" w:customStyle="1" w:styleId="BTAberschriften">
    <w:name w:val="BTA Überschriften"/>
    <w:basedOn w:val="KeineListe"/>
    <w:uiPriority w:val="99"/>
    <w:rsid w:val="006E251A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7"/>
    <w:unhideWhenUsed/>
    <w:rsid w:val="007F63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7"/>
    <w:rsid w:val="007F6391"/>
  </w:style>
  <w:style w:type="paragraph" w:styleId="Fuzeile">
    <w:name w:val="footer"/>
    <w:basedOn w:val="Standard"/>
    <w:link w:val="FuzeileZchn"/>
    <w:uiPriority w:val="99"/>
    <w:unhideWhenUsed/>
    <w:qFormat/>
    <w:rsid w:val="001400E4"/>
    <w:pPr>
      <w:tabs>
        <w:tab w:val="center" w:pos="4536"/>
        <w:tab w:val="right" w:pos="9072"/>
      </w:tabs>
      <w:spacing w:after="0"/>
      <w:ind w:firstLine="567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1400E4"/>
    <w:rPr>
      <w:rFonts w:ascii="Avenir Regular" w:hAnsi="Avenir Regular"/>
      <w:sz w:val="16"/>
    </w:rPr>
  </w:style>
  <w:style w:type="paragraph" w:styleId="Verzeichnis4">
    <w:name w:val="toc 4"/>
    <w:basedOn w:val="Standard"/>
    <w:next w:val="Standard"/>
    <w:autoRedefine/>
    <w:uiPriority w:val="39"/>
    <w:unhideWhenUsed/>
    <w:rsid w:val="00DC4D24"/>
    <w:pPr>
      <w:tabs>
        <w:tab w:val="left" w:pos="1200"/>
        <w:tab w:val="right" w:leader="dot" w:pos="8494"/>
      </w:tabs>
      <w:spacing w:after="0"/>
      <w:ind w:left="567"/>
      <w:jc w:val="left"/>
    </w:pPr>
    <w:rPr>
      <w:rFonts w:ascii="Avenir Book" w:hAnsi="Avenir Book" w:cstheme="minorHAnsi"/>
      <w:sz w:val="16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593F4C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593F4C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593F4C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593F4C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593F4C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BTAAvenirNextLTPro10pt">
    <w:name w:val="BTA Avenir Next LT Pro 10pt"/>
    <w:basedOn w:val="BTAAvenirNextLTProdemi40ptgrey"/>
    <w:qFormat/>
    <w:rsid w:val="00654057"/>
    <w:pPr>
      <w:spacing w:before="200" w:after="200"/>
    </w:pPr>
    <w:rPr>
      <w:rFonts w:ascii="Avenir Next LT Pro" w:hAnsi="Avenir Next LT Pro"/>
      <w:color w:val="auto"/>
      <w:sz w:val="20"/>
    </w:rPr>
  </w:style>
  <w:style w:type="paragraph" w:customStyle="1" w:styleId="BTAAvenirNextLTProdemi20pt">
    <w:name w:val="BTA Avenir Next LT Pro demi 20pt"/>
    <w:basedOn w:val="BTAAvenirNextLTProdemi20ptviolet"/>
    <w:qFormat/>
    <w:rsid w:val="009D72F9"/>
    <w:rPr>
      <w:color w:val="auto"/>
      <w:spacing w:val="2"/>
    </w:rPr>
  </w:style>
  <w:style w:type="numbering" w:customStyle="1" w:styleId="Formatvorlage1">
    <w:name w:val="Formatvorlage1"/>
    <w:uiPriority w:val="99"/>
    <w:rsid w:val="00E51AE0"/>
    <w:pPr>
      <w:numPr>
        <w:numId w:val="3"/>
      </w:numPr>
    </w:pPr>
  </w:style>
  <w:style w:type="paragraph" w:customStyle="1" w:styleId="Marginalie">
    <w:name w:val="Marginalie"/>
    <w:basedOn w:val="Standard"/>
    <w:next w:val="Standard"/>
    <w:qFormat/>
    <w:rsid w:val="00D442FA"/>
    <w:pPr>
      <w:framePr w:w="1701" w:hSpace="567" w:wrap="around" w:vAnchor="text" w:hAnchor="page" w:xAlign="right" w:y="1"/>
      <w:jc w:val="left"/>
    </w:pPr>
    <w:rPr>
      <w:color w:val="FF7474"/>
      <w:sz w:val="20"/>
    </w:rPr>
  </w:style>
  <w:style w:type="paragraph" w:customStyle="1" w:styleId="BTAAvenirNextLTPro11ptAufzhlung">
    <w:name w:val="BTA Avenir Next LT Pro 11pt Aufzählung"/>
    <w:basedOn w:val="Standard"/>
    <w:qFormat/>
    <w:rsid w:val="00654057"/>
    <w:pPr>
      <w:numPr>
        <w:numId w:val="4"/>
      </w:numPr>
      <w:tabs>
        <w:tab w:val="left" w:pos="567"/>
      </w:tabs>
      <w:ind w:left="567" w:hanging="454"/>
      <w:contextualSpacing/>
    </w:pPr>
    <w:rPr>
      <w:i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2F9"/>
    <w:rPr>
      <w:color w:val="605E5C"/>
      <w:shd w:val="clear" w:color="auto" w:fill="E1DFDD"/>
    </w:rPr>
  </w:style>
  <w:style w:type="paragraph" w:customStyle="1" w:styleId="BTAAvenirNextLTPro12pt">
    <w:name w:val="BTA Avenir Next LT Pro 12pt"/>
    <w:basedOn w:val="BTAAvenirNextLTPro12ptviolet"/>
    <w:qFormat/>
    <w:rsid w:val="000F5BA4"/>
    <w:pPr>
      <w:spacing w:after="240"/>
    </w:pPr>
    <w:rPr>
      <w:color w:val="auto"/>
    </w:rPr>
  </w:style>
  <w:style w:type="character" w:styleId="BesuchterLink">
    <w:name w:val="FollowedHyperlink"/>
    <w:basedOn w:val="Absatz-Standardschriftart"/>
    <w:uiPriority w:val="99"/>
    <w:semiHidden/>
    <w:unhideWhenUsed/>
    <w:rsid w:val="009D72F9"/>
    <w:rPr>
      <w:color w:val="954F72" w:themeColor="followedHyperlink"/>
      <w:u w:val="single"/>
    </w:rPr>
  </w:style>
  <w:style w:type="numbering" w:customStyle="1" w:styleId="BTAListenFormatvorlage">
    <w:name w:val="BTA Listen Formatvorlage"/>
    <w:uiPriority w:val="99"/>
    <w:rsid w:val="00965311"/>
    <w:pPr>
      <w:numPr>
        <w:numId w:val="7"/>
      </w:numPr>
    </w:pPr>
  </w:style>
  <w:style w:type="paragraph" w:customStyle="1" w:styleId="BTAAvenirNextLTPro11pt">
    <w:name w:val="BTA Avenir Next LT Pro 11pt"/>
    <w:basedOn w:val="BTAAvenirNextLTPro10pt"/>
    <w:qFormat/>
    <w:rsid w:val="00654057"/>
    <w:pPr>
      <w:spacing w:before="220" w:after="220"/>
      <w:contextualSpacing w:val="0"/>
    </w:pPr>
    <w:rPr>
      <w:sz w:val="22"/>
      <w:lang w:val="en-US"/>
    </w:rPr>
  </w:style>
  <w:style w:type="paragraph" w:customStyle="1" w:styleId="BTAAvenirNextLTProkursiv11ptZitathervorgehcoral">
    <w:name w:val="BTA Avenir Next LT Pro kursiv 11pt Zitat hervorgeh. coral"/>
    <w:basedOn w:val="BTAAvenirNextLTProkursiv11ptZitathervorgehgrey"/>
    <w:qFormat/>
    <w:rsid w:val="000F5BA4"/>
    <w:pPr>
      <w:shd w:val="clear" w:color="auto" w:fill="FF7474"/>
    </w:pPr>
  </w:style>
  <w:style w:type="paragraph" w:customStyle="1" w:styleId="BTAAvenirNextLTProkursiv11ptZitathervorgehlightgreen">
    <w:name w:val="BTA Avenir Next LT Pro kursiv 11pt Zitat hervorgeh. light green"/>
    <w:basedOn w:val="BTAAvenirNextLTProkursiv11ptZitathervorgehgrey"/>
    <w:qFormat/>
    <w:rsid w:val="000F5BA4"/>
    <w:pPr>
      <w:shd w:val="clear" w:color="auto" w:fill="D1E64B"/>
    </w:pPr>
  </w:style>
  <w:style w:type="paragraph" w:customStyle="1" w:styleId="BTAAvenirNextLTPro10ptZitat-klein">
    <w:name w:val="BTA Avenir Next LT Pro 10pt Zitat-klein"/>
    <w:basedOn w:val="BTAAvenirNextLTPro10pt"/>
    <w:qFormat/>
    <w:rsid w:val="00654057"/>
    <w:pPr>
      <w:ind w:lef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5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ws\OneDrive\Dokumente\Benutzerdefinierte%20Office-Vorlagen\BTA%20Skript-Vorlage_2024-25_Version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B58CD1638E0C4797BAA6D6E918614E" ma:contentTypeVersion="18" ma:contentTypeDescription="Ein neues Dokument erstellen." ma:contentTypeScope="" ma:versionID="e32b7a4816e57d6f0dba8098109663b9">
  <xsd:schema xmlns:xsd="http://www.w3.org/2001/XMLSchema" xmlns:xs="http://www.w3.org/2001/XMLSchema" xmlns:p="http://schemas.microsoft.com/office/2006/metadata/properties" xmlns:ns2="92de0004-d109-444b-8d21-84e7711b21b1" xmlns:ns3="a06ff610-4d3c-4e7f-8771-c70037445830" targetNamespace="http://schemas.microsoft.com/office/2006/metadata/properties" ma:root="true" ma:fieldsID="31671b09d9bafa75057815d6bf27d53b" ns2:_="" ns3:_="">
    <xsd:import namespace="92de0004-d109-444b-8d21-84e7711b21b1"/>
    <xsd:import namespace="a06ff610-4d3c-4e7f-8771-c700374458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e0004-d109-444b-8d21-84e7711b21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b1efcd03-04ac-4a9b-bcad-b8ca68eded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ff610-4d3c-4e7f-8771-c700374458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fa9e82-e1ee-4748-8799-6d28e03a34c3}" ma:internalName="TaxCatchAll" ma:showField="CatchAllData" ma:web="a06ff610-4d3c-4e7f-8771-c700374458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de0004-d109-444b-8d21-84e7711b21b1">
      <Terms xmlns="http://schemas.microsoft.com/office/infopath/2007/PartnerControls"/>
    </lcf76f155ced4ddcb4097134ff3c332f>
    <TaxCatchAll xmlns="a06ff610-4d3c-4e7f-8771-c70037445830" xsi:nil="true"/>
  </documentManagement>
</p:properties>
</file>

<file path=customXml/itemProps1.xml><?xml version="1.0" encoding="utf-8"?>
<ds:datastoreItem xmlns:ds="http://schemas.openxmlformats.org/officeDocument/2006/customXml" ds:itemID="{B17C34D3-17EC-43A6-9E85-0604F937EC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F8F4BC-1434-4970-B7EC-FFE258DC92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e0004-d109-444b-8d21-84e7711b21b1"/>
    <ds:schemaRef ds:uri="a06ff610-4d3c-4e7f-8771-c700374458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037618-4D74-49DD-B6C3-3D4D488C31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C35DA1-4F3F-4271-BC12-3A4EA4C612AF}">
  <ds:schemaRefs>
    <ds:schemaRef ds:uri="http://schemas.microsoft.com/office/2006/metadata/properties"/>
    <ds:schemaRef ds:uri="http://schemas.microsoft.com/office/infopath/2007/PartnerControls"/>
    <ds:schemaRef ds:uri="bcc7bce5-6d43-4641-ab46-b80ff5929ee1"/>
    <ds:schemaRef ds:uri="a242b9ba-5429-4633-a1f2-51e0745881d9"/>
    <ds:schemaRef ds:uri="92de0004-d109-444b-8d21-84e7711b21b1"/>
    <ds:schemaRef ds:uri="a06ff610-4d3c-4e7f-8771-c700374458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BTA Skript-Vorlage_2024-25_Version2.dotx</Template>
  <TotalTime>0</TotalTime>
  <Pages>3</Pages>
  <Words>90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Drews</dc:creator>
  <cp:keywords/>
  <dc:description/>
  <cp:lastModifiedBy>Abel Hoffmann</cp:lastModifiedBy>
  <cp:revision>6</cp:revision>
  <cp:lastPrinted>2024-09-06T11:49:00Z</cp:lastPrinted>
  <dcterms:created xsi:type="dcterms:W3CDTF">2024-11-13T07:07:00Z</dcterms:created>
  <dcterms:modified xsi:type="dcterms:W3CDTF">2024-11-26T11:59:00Z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Bibliothek</vt:lpwstr>
  </property>
  <property fmtid="{D5CDD505-2E9C-101B-9397-08002B2CF9AE}" pid="3" name="CitaviDocumentProperty_27">
    <vt:lpwstr>True</vt:lpwstr>
  </property>
  <property fmtid="{D5CDD505-2E9C-101B-9397-08002B2CF9AE}" pid="4" name="CitaviDocumentProperty_26">
    <vt:lpwstr>Bibliographie</vt:lpwstr>
  </property>
  <property fmtid="{D5CDD505-2E9C-101B-9397-08002B2CF9AE}" pid="5" name="CitaviDocumentProperty_11">
    <vt:lpwstr>Überschrift 1</vt:lpwstr>
  </property>
  <property fmtid="{D5CDD505-2E9C-101B-9397-08002B2CF9AE}" pid="6" name="CitaviDocumentProperty_12">
    <vt:lpwstr>Standard</vt:lpwstr>
  </property>
  <property fmtid="{D5CDD505-2E9C-101B-9397-08002B2CF9AE}" pid="7" name="CitaviDocumentProperty_16">
    <vt:lpwstr>Untertitel</vt:lpwstr>
  </property>
  <property fmtid="{D5CDD505-2E9C-101B-9397-08002B2CF9AE}" pid="8" name="CitaviDocumentProperty_13">
    <vt:lpwstr>Standard</vt:lpwstr>
  </property>
  <property fmtid="{D5CDD505-2E9C-101B-9397-08002B2CF9AE}" pid="9" name="CitaviDocumentProperty_15">
    <vt:lpwstr>Standard</vt:lpwstr>
  </property>
  <property fmtid="{D5CDD505-2E9C-101B-9397-08002B2CF9AE}" pid="10" name="CitaviDocumentProperty_17">
    <vt:lpwstr>Standard</vt:lpwstr>
  </property>
  <property fmtid="{D5CDD505-2E9C-101B-9397-08002B2CF9AE}" pid="11" name="CitaviDocumentProperty_0">
    <vt:lpwstr>7891ef5d-ddff-4732-aea1-0e5c365359d0</vt:lpwstr>
  </property>
  <property fmtid="{D5CDD505-2E9C-101B-9397-08002B2CF9AE}" pid="12" name="CitaviDocumentProperty_3">
    <vt:lpwstr>2</vt:lpwstr>
  </property>
  <property fmtid="{D5CDD505-2E9C-101B-9397-08002B2CF9AE}" pid="13" name="CitaviDocumentProperty_6">
    <vt:lpwstr>True</vt:lpwstr>
  </property>
  <property fmtid="{D5CDD505-2E9C-101B-9397-08002B2CF9AE}" pid="14" name="CitaviDocumentProperty_1">
    <vt:lpwstr>6.10.0.0</vt:lpwstr>
  </property>
  <property fmtid="{D5CDD505-2E9C-101B-9397-08002B2CF9AE}" pid="15" name="CitaviDocumentProperty_8">
    <vt:lpwstr>C:\Users\Drews\Citavi\Bibliothek.ctv6</vt:lpwstr>
  </property>
  <property fmtid="{D5CDD505-2E9C-101B-9397-08002B2CF9AE}" pid="16" name="ContentTypeId">
    <vt:lpwstr>0x0101007AB58CD1638E0C4797BAA6D6E918614E</vt:lpwstr>
  </property>
  <property fmtid="{D5CDD505-2E9C-101B-9397-08002B2CF9AE}" pid="17" name="MediaServiceImageTags">
    <vt:lpwstr/>
  </property>
</Properties>
</file>